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436586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A20C8">
        <w:rPr>
          <w:b/>
        </w:rPr>
        <w:t xml:space="preserve"> 05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8C14EB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RENATA FARAH ANTUNES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45*-**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70,00</w:t>
            </w:r>
          </w:p>
        </w:tc>
      </w:tr>
      <w:tr w:rsidR="008C14EB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8C14EB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INÊZ PAULA CEZAR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37*-**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66,00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ERIK CESAR CORREA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37*-**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ELAINE MARIA PALUGAN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263.***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92*-**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GISELE MARQUES MANTOVANI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29*-**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AGNES SERRANO CELESTINO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CAMILA SOUZA MARQUES MERCHIAN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347.***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58*-**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ELISANGELA CORREA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87*-**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LUAN FELIPE DE CAMARGO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10*-**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JESSILENE CASSIANO PONTES RODRIGUES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VALERIA CASSIANO FOGAÇA MACHADO BIAZON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292.***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KELLY DOS </w:t>
            </w:r>
            <w:proofErr w:type="gramStart"/>
            <w:r>
              <w:rPr>
                <w:rFonts w:ascii="Times New Roman" w:hAnsi="Times New Roman"/>
              </w:rPr>
              <w:t>SANTOS SCHNEIDER</w:t>
            </w:r>
            <w:proofErr w:type="gramEnd"/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SAMANDA GARBIN DE OLIVEIRA ROCHA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0.*-**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DANIELI SANTOS DE SOUZA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86*-**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BEATRIZ CAMARGO LEANDRO CORREA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24*-**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0A01CC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MILENA SANTOS DA SILVA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0A01CC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09*-**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DANIELE MARCELINI CELESTINO DA SILVA MORAES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427ED1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474.***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17*-**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LARISSA DO CARMO DE MELLO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427ED1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16*-**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MAYARA LIMA CLARO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427ED1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15*-**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DANIELA FERNANDA TAVARES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427ED1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58*-**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0A01CC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0A01CC" w:rsidRDefault="000A01CC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VITORIA ROQUE CELESTINO PIMENTEL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0A01CC" w:rsidRDefault="00427ED1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0A01CC" w:rsidRDefault="00427ED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lastRenderedPageBreak/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27ED1">
        <w:rPr>
          <w:rFonts w:ascii="Times New Roman" w:hAnsi="Times New Roman"/>
          <w:sz w:val="24"/>
          <w:szCs w:val="24"/>
        </w:rPr>
        <w:t>02 de fevereiro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0C8" w:rsidRPr="00020103" w:rsidRDefault="00DA20C8" w:rsidP="00DA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1CC" w:rsidRDefault="000A01CC" w:rsidP="00455CB7">
      <w:pPr>
        <w:spacing w:after="0" w:line="240" w:lineRule="auto"/>
      </w:pPr>
      <w:r>
        <w:separator/>
      </w:r>
    </w:p>
  </w:endnote>
  <w:endnote w:type="continuationSeparator" w:id="1">
    <w:p w:rsidR="000A01CC" w:rsidRDefault="000A01CC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1CC" w:rsidRDefault="000A01CC" w:rsidP="00455CB7">
      <w:pPr>
        <w:spacing w:after="0" w:line="240" w:lineRule="auto"/>
      </w:pPr>
      <w:r>
        <w:separator/>
      </w:r>
    </w:p>
  </w:footnote>
  <w:footnote w:type="continuationSeparator" w:id="1">
    <w:p w:rsidR="000A01CC" w:rsidRDefault="000A01CC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1CC" w:rsidRPr="00FD67BB" w:rsidRDefault="007E293A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7E293A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A01CC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A01CC" w:rsidRPr="00797DB4" w:rsidRDefault="000A01CC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A01CC" w:rsidRPr="00797DB4" w:rsidRDefault="000A01CC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A01CC" w:rsidRPr="00F05B78" w:rsidRDefault="000A01CC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A01CC" w:rsidRPr="00455CB7" w:rsidRDefault="000A01CC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AE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67251"/>
    <w:rsid w:val="00D97F14"/>
    <w:rsid w:val="00DA20C8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50C0C-B32D-4044-8BEC-C238ED7F6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6</TotalTime>
  <Pages>3</Pages>
  <Words>1012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6</cp:revision>
  <cp:lastPrinted>2024-03-11T12:19:00Z</cp:lastPrinted>
  <dcterms:created xsi:type="dcterms:W3CDTF">2026-02-02T16:52:00Z</dcterms:created>
  <dcterms:modified xsi:type="dcterms:W3CDTF">2026-02-03T13:08:00Z</dcterms:modified>
</cp:coreProperties>
</file>