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26B36">
        <w:rPr>
          <w:b/>
        </w:rPr>
        <w:t xml:space="preserve"> 04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</w:t>
      </w:r>
      <w:proofErr w:type="gramStart"/>
      <w:r w:rsidRPr="002F5E5E">
        <w:t>comparecer(</w:t>
      </w:r>
      <w:proofErr w:type="gramEnd"/>
      <w:r w:rsidRPr="002F5E5E">
        <w:t xml:space="preserve">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E63735">
        <w:rPr>
          <w:rFonts w:ascii="Times New Roman" w:hAnsi="Times New Roman"/>
          <w:b/>
          <w:sz w:val="24"/>
          <w:szCs w:val="24"/>
        </w:rPr>
        <w:t>AGENTE DE COMBATE A ENDEMIAS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353"/>
        <w:gridCol w:w="2046"/>
        <w:gridCol w:w="1181"/>
      </w:tblGrid>
      <w:tr w:rsidR="006D14B1" w:rsidRPr="000910BC" w:rsidTr="00E63735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26B36">
              <w:rPr>
                <w:rFonts w:ascii="Times New Roman" w:hAnsi="Times New Roman"/>
              </w:rPr>
              <w:t>4</w:t>
            </w:r>
            <w:r w:rsidR="006D14B1">
              <w:rPr>
                <w:rFonts w:ascii="Times New Roman" w:hAnsi="Times New Roman"/>
              </w:rPr>
              <w:t>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65605" w:rsidRDefault="00626B36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AMANDA REGINA MARTINS DE SOUZA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65605" w:rsidRDefault="00626B36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68*-**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626B36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26B36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26B36" w:rsidRPr="00626B36" w:rsidRDefault="00626B36" w:rsidP="00626B36">
            <w:pPr>
              <w:spacing w:after="0" w:line="36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  <w:sz w:val="30"/>
              </w:rPr>
              <w:t>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26B36" w:rsidRDefault="00E94D14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DAIANE PEDROZO LUCIANO CORREA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26B36" w:rsidRDefault="00E94D14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68*-**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26B36" w:rsidRDefault="00E94D1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E94D14">
        <w:rPr>
          <w:rFonts w:ascii="Times New Roman" w:hAnsi="Times New Roman"/>
          <w:sz w:val="24"/>
          <w:szCs w:val="24"/>
        </w:rPr>
        <w:t>03 de fevereiro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1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1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36" w:rsidRPr="00FD67BB" w:rsidRDefault="00626B36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0164B">
      <w:rPr>
        <w:noProof/>
        <w:sz w:val="36"/>
        <w:szCs w:val="36"/>
        <w:u w:val="single"/>
        <w:lang w:eastAsia="pt-BR"/>
      </w:rPr>
      <w:pict>
        <v:group id=" 1" o:spid="_x0000_s20481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0970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0969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0968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0889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0967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0966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0965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096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0963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0962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0961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0960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095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0958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0957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0956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0955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095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0953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0952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0951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0950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09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0948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0947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0946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0945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094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0943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0942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0941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0940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093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0938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0937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0936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0935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093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0933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0932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0931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0930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092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0928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0927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0926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0925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092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0923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0922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0921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0920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091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0918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0917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0916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0915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091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0913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0912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0911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0910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090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0908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0907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0906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0905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090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0903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0902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0901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0900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08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0898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0897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0896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0895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089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0893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0892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0891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0890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0885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0888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0887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0886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0882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088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0883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087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0881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0880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087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0878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0877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0875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0874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0825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0871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0873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0872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086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087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086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0865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0867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0866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0862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0864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0863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0859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0861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0860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0856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0858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0857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085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0855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0854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0850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0852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0851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08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0848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0847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0846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0845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084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0843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0842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0841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0840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083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0838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0837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0836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0835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083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0833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0832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0831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0830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082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0828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0827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0826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0824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0746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0823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0818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0822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0821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0820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0819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0794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0811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0817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0812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0816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0815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0814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0813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0810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0795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0809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0806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0808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0807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0803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0805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0804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0802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0801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08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0799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0798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0797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0796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0773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0793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0790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0792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0791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0787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0789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0788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0784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0786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078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0781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0783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0782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0780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0779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0776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0778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0777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0775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0774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074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0770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0772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0771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0767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0769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0768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0764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0766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076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0761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0763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0762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0758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076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0759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0757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0754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0756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075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0751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0753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0752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0748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07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0749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0745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0711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074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0741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0743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0742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0740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073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0738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0737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0736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071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0735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0732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0734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0733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0731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0730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0729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0728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0727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0726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0725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0724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0723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0722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0721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0720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0719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0718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0717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0716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0715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0714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0712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067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070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0710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0709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0708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0686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0704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0706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0705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0701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0703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0702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0695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07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0699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0698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0697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0696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0692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0694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0693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0687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0691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0690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0689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0688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0672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0685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0684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0683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0682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0681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0680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0679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0678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0677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0676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0675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0674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0673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066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0670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066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0668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482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0661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0666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0665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0664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0663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0662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0636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0660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0659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0658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0657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0656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0655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0654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0653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0652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0651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0650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0649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0648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0647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0646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0645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0644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0643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0642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0641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0640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0639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0638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0637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0616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0635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0634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0633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0632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0631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0630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0629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0628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0627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0626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0625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0624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0623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0622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0621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0620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0619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0618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0617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0595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0615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0614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0613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0612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0611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0610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0609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0608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0607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0606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0605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0604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0603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0602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0601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0600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0599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0598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0597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0596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0575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0594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0593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0592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0591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0590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0589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0588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0587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0586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0585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0584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0583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0582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0581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0580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0579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0578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0577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0576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0555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0574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0573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0572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0571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0570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0569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0568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0567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0566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0565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0564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0563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0562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0561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0560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0559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0558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0557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0556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0549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0554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0553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0552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0551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0550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528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0548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0547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0546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0545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0544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0543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0542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0541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0540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0539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0538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0537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0536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0535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0534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0533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0532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531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530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529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483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527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526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525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524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523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522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521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520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519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518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517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516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515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514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513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512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511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510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509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508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507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506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505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504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503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502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501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500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499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498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497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496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495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494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493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492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491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490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489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488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487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486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485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484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971"/>
    <o:shapelayout v:ext="edit">
      <o:idmap v:ext="edit" data="20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70D-359A-4C6A-8D9B-4582466A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853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2026-02-03T13:38:00Z</dcterms:created>
  <dcterms:modified xsi:type="dcterms:W3CDTF">2026-02-03T13:38:00Z</dcterms:modified>
</cp:coreProperties>
</file>