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D1" w:rsidRPr="00C1319A" w:rsidRDefault="00436586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A20C8">
        <w:rPr>
          <w:b/>
        </w:rPr>
        <w:t xml:space="preserve"> 05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6D14B1" w:rsidRPr="000910BC" w:rsidTr="00427ED1">
        <w:tc>
          <w:tcPr>
            <w:tcW w:w="710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6D14B1" w:rsidRPr="006E1510" w:rsidRDefault="000A01CC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8C14EB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8C14EB" w:rsidRDefault="00CB760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8C14EB" w:rsidRDefault="00CB7603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FERNANDO ROCHA RODRIGUES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8C14EB" w:rsidRDefault="00CB7603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14*-**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8C14EB" w:rsidRDefault="00CB760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46,00</w:t>
            </w:r>
          </w:p>
        </w:tc>
      </w:tr>
      <w:tr w:rsidR="00CB7603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CB7603" w:rsidRDefault="00CB760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B7603" w:rsidRDefault="00CB7603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MAIRA ALEXANDRE PANIGUEL DE JESUS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B7603" w:rsidRDefault="00CB7603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415.***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82*-**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B7603" w:rsidRDefault="00CB760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46,00</w:t>
            </w:r>
          </w:p>
        </w:tc>
      </w:tr>
      <w:tr w:rsidR="00CB7603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CB7603" w:rsidRDefault="00CB760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B7603" w:rsidRDefault="00CB7603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HILDA ALVES DA SILVA DOS ANJOS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B7603" w:rsidRDefault="00CB7603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69*-**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B7603" w:rsidRDefault="00CB760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43,00</w:t>
            </w:r>
          </w:p>
        </w:tc>
      </w:tr>
      <w:tr w:rsidR="00CB7603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CB7603" w:rsidRDefault="00CB760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B7603" w:rsidRDefault="00CB7603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JULIETE GAMBINI SODRÉ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B7603" w:rsidRDefault="00CB7603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310.***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48*-**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B7603" w:rsidRDefault="00CB760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43,00</w:t>
            </w:r>
          </w:p>
        </w:tc>
      </w:tr>
      <w:tr w:rsidR="00CB7603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CB7603" w:rsidRDefault="00CB760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B7603" w:rsidRDefault="00CB7603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CRISTIMEIRE MACEDO 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B7603" w:rsidRDefault="00CB7603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316.***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50*-**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B7603" w:rsidRDefault="00CB760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43,00</w:t>
            </w:r>
          </w:p>
        </w:tc>
      </w:tr>
      <w:tr w:rsidR="00CB7603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CB7603" w:rsidRDefault="00CB760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B7603" w:rsidRDefault="00CB7603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CLAUDIA REGINA IGLESIAS SOARES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B7603" w:rsidRDefault="00CB7603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69*-**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B7603" w:rsidRDefault="00CB760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43,00</w:t>
            </w:r>
          </w:p>
        </w:tc>
      </w:tr>
      <w:tr w:rsidR="00CB7603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CB7603" w:rsidRDefault="0025568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B7603" w:rsidRDefault="00255683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FABIANA DE MELO GOES MARQUIZELLI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B7603" w:rsidRDefault="00255683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345.***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62*-**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B7603" w:rsidRDefault="0025568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43,00</w:t>
            </w:r>
          </w:p>
        </w:tc>
      </w:tr>
      <w:tr w:rsidR="00CB7603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CB7603" w:rsidRDefault="0025568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B7603" w:rsidRDefault="00255683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MONALIZA MARA MACHADO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B7603" w:rsidRDefault="00255683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335.***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21*-**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B7603" w:rsidRDefault="0025568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43,00</w:t>
            </w:r>
          </w:p>
        </w:tc>
      </w:tr>
      <w:tr w:rsidR="00CB7603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CB7603" w:rsidRDefault="0025568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B7603" w:rsidRDefault="00255683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ISABELLI DA COSTA SANTOS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B7603" w:rsidRDefault="00255683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453.***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51*-**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B7603" w:rsidRDefault="00255683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43,00</w:t>
            </w:r>
          </w:p>
        </w:tc>
      </w:tr>
    </w:tbl>
    <w:p w:rsidR="005C6246" w:rsidRPr="00240AA0" w:rsidRDefault="005C6246" w:rsidP="005C6246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>
        <w:rPr>
          <w:rFonts w:ascii="Times New Roman" w:hAnsi="Times New Roman"/>
          <w:b/>
          <w:sz w:val="24"/>
          <w:szCs w:val="24"/>
        </w:rPr>
        <w:t>PROFESSOR DE EDUCAÇÃO FÍSICA – PEB II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90"/>
        <w:gridCol w:w="1701"/>
        <w:gridCol w:w="1417"/>
      </w:tblGrid>
      <w:tr w:rsidR="005C6246" w:rsidRPr="000910BC" w:rsidTr="005C6246">
        <w:tc>
          <w:tcPr>
            <w:tcW w:w="710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6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5C6246" w:rsidRPr="000910BC" w:rsidTr="005C6246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01º</w:t>
            </w:r>
          </w:p>
        </w:tc>
        <w:tc>
          <w:tcPr>
            <w:tcW w:w="2736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DIMAS DE MATOS SILVA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5C6246" w:rsidP="005C624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377.***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83*-**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5C6246" w:rsidRDefault="005C6246" w:rsidP="005C624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5C6246" w:rsidRPr="000910BC" w:rsidTr="005C6246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02º</w:t>
            </w:r>
          </w:p>
        </w:tc>
        <w:tc>
          <w:tcPr>
            <w:tcW w:w="2736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BRUNA MARIA LOURENÇO IWAMOTO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379.***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03*-**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5C6246" w:rsidRDefault="005C6246" w:rsidP="005C624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</w:tbl>
    <w:p w:rsidR="005C6246" w:rsidRPr="00240AA0" w:rsidRDefault="005C6246" w:rsidP="005C6246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>
        <w:rPr>
          <w:rFonts w:ascii="Times New Roman" w:hAnsi="Times New Roman"/>
          <w:b/>
          <w:sz w:val="24"/>
          <w:szCs w:val="24"/>
        </w:rPr>
        <w:t xml:space="preserve">PROFESSOR DE LÍNGUA PORTUGUESA – PEB II 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90"/>
        <w:gridCol w:w="1701"/>
        <w:gridCol w:w="1417"/>
      </w:tblGrid>
      <w:tr w:rsidR="005C6246" w:rsidRPr="000910BC" w:rsidTr="005C6246">
        <w:tc>
          <w:tcPr>
            <w:tcW w:w="710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6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5C6246" w:rsidRPr="000910BC" w:rsidTr="005C6246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01º</w:t>
            </w:r>
          </w:p>
        </w:tc>
        <w:tc>
          <w:tcPr>
            <w:tcW w:w="2736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MILLENA RODRIGUES DE OLIVEIRA SILVA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476.***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17*-**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66,00</w:t>
            </w:r>
          </w:p>
        </w:tc>
      </w:tr>
    </w:tbl>
    <w:p w:rsidR="00C361FE" w:rsidRDefault="00C361FE" w:rsidP="005C624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5C6246" w:rsidRPr="00240AA0" w:rsidRDefault="005C6246" w:rsidP="005C6246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>
        <w:rPr>
          <w:rFonts w:ascii="Times New Roman" w:hAnsi="Times New Roman"/>
          <w:b/>
          <w:sz w:val="24"/>
          <w:szCs w:val="24"/>
        </w:rPr>
        <w:t>AUXILIAR DE DE</w:t>
      </w:r>
      <w:r w:rsidR="009472D1">
        <w:rPr>
          <w:rFonts w:ascii="Times New Roman" w:hAnsi="Times New Roman"/>
          <w:b/>
          <w:sz w:val="24"/>
          <w:szCs w:val="24"/>
        </w:rPr>
        <w:t>S</w:t>
      </w:r>
      <w:r>
        <w:rPr>
          <w:rFonts w:ascii="Times New Roman" w:hAnsi="Times New Roman"/>
          <w:b/>
          <w:sz w:val="24"/>
          <w:szCs w:val="24"/>
        </w:rPr>
        <w:t>ENVOLVIMENTO INFANTIL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5C6246" w:rsidRPr="000910BC" w:rsidTr="00C361FE">
        <w:tc>
          <w:tcPr>
            <w:tcW w:w="710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5C6246" w:rsidRPr="000910BC" w:rsidTr="00C361FE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BEATRIZ CAMARGO LEANDRO CORREA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448.***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24*-**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5C6246" w:rsidRPr="000910BC" w:rsidTr="00C361FE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MAYARA LIMA CLARO 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479.***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15*-**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5C6246" w:rsidRPr="000910BC" w:rsidTr="00C361FE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VITORIA ROQUE CELESTINO PIMENTEL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441.***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34*-**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5C6246" w:rsidRPr="000910BC" w:rsidTr="00C361FE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KEYLA TAYNARA FOGAÇA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409.***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20*-**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5C6246" w:rsidRPr="000910BC" w:rsidTr="00C361FE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05º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AGNES SERRANO CELESTINO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228.***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59*-**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5C6246" w:rsidRPr="000910BC" w:rsidTr="00C361FE">
        <w:trPr>
          <w:trHeight w:val="70"/>
        </w:trPr>
        <w:tc>
          <w:tcPr>
            <w:tcW w:w="710" w:type="pct"/>
            <w:shd w:val="clear" w:color="auto" w:fill="FFFFFF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GABRIELA MARQUES PONTES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466.***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10*-**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</w:p>
        </w:tc>
      </w:tr>
      <w:tr w:rsidR="005C6246" w:rsidRPr="000910BC" w:rsidTr="00C361FE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CAROLINA JANES MIGUEL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375.***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36*-**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Default="005C6246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39,00</w:t>
            </w:r>
          </w:p>
        </w:tc>
      </w:tr>
    </w:tbl>
    <w:p w:rsidR="00E6253E" w:rsidRDefault="00E6253E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lastRenderedPageBreak/>
        <w:t xml:space="preserve">Itatinga, </w:t>
      </w:r>
      <w:r w:rsidR="00027C57">
        <w:rPr>
          <w:rFonts w:ascii="Times New Roman" w:hAnsi="Times New Roman"/>
          <w:sz w:val="24"/>
          <w:szCs w:val="24"/>
        </w:rPr>
        <w:t>05</w:t>
      </w:r>
      <w:r w:rsidR="00427ED1">
        <w:rPr>
          <w:rFonts w:ascii="Times New Roman" w:hAnsi="Times New Roman"/>
          <w:sz w:val="24"/>
          <w:szCs w:val="24"/>
        </w:rPr>
        <w:t xml:space="preserve"> de fevereiro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735" w:rsidRDefault="00B93735" w:rsidP="00455CB7">
      <w:pPr>
        <w:spacing w:after="0" w:line="240" w:lineRule="auto"/>
      </w:pPr>
      <w:r>
        <w:separator/>
      </w:r>
    </w:p>
  </w:endnote>
  <w:endnote w:type="continuationSeparator" w:id="1">
    <w:p w:rsidR="00B93735" w:rsidRDefault="00B93735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735" w:rsidRDefault="00B93735" w:rsidP="00455CB7">
      <w:pPr>
        <w:spacing w:after="0" w:line="240" w:lineRule="auto"/>
      </w:pPr>
      <w:r>
        <w:separator/>
      </w:r>
    </w:p>
  </w:footnote>
  <w:footnote w:type="continuationSeparator" w:id="1">
    <w:p w:rsidR="00B93735" w:rsidRDefault="00B93735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735" w:rsidRPr="00FD67BB" w:rsidRDefault="005A7B23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5A7B23">
      <w:rPr>
        <w:noProof/>
        <w:sz w:val="36"/>
        <w:szCs w:val="36"/>
        <w:u w:val="single"/>
        <w:lang w:eastAsia="pt-BR"/>
      </w:rPr>
      <w:pict>
        <v:group id=" 1" o:spid="_x0000_s2662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711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711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711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703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711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711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710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710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710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710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710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710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710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710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710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710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709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709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709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709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709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709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709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709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709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709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708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708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708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708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708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708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708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708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708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708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707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707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707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707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707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707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707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707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7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707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706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706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706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706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706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706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706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706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706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706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705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705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705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705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705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705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705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705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705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705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704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704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704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704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704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704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704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704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704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704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703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703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703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703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703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703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702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703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703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703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702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702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702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702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702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702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702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702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70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701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701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696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701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701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701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701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701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701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700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701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701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700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700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700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700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700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700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700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700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700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699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699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699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699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699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699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699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699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699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699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698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698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698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698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698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698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698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698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698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698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697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697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697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697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697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697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697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697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69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697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696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689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696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696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696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696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696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696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693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695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696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695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696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695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695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695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695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693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695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695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695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695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694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694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694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694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694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694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694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694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694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694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691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693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693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693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693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693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693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693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692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693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692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692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692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692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692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692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692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69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692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691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691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689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691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691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691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691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691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691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690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691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690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690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690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690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690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690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690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690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689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690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689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689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689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689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689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689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689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688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685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688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688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688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688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688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688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688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688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688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685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687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687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687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687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687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687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687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687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687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687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686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686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686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686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686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686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686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686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686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686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685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685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685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681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685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685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685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685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683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684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685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684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684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684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684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683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684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684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684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684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684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683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683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683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683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683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683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683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683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681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682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682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682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682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682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682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682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682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682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682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681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681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681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681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681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681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681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662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680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681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680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680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680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680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678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680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680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680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680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680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679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679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679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679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679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679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679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679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679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679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678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678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678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678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678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678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678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678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678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676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677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677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677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677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677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677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677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677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677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677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676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676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676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676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676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676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676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676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676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673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675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675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675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675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675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675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675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675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675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675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674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674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674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674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674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674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674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674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674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674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671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673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673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673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673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673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673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673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673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673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672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672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672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672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672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672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672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672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672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672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669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671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671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671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671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671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671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671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671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671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670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670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670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670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670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670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670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670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670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670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669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669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669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669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669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669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667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669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669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669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668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668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668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668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668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668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668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668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668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668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667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667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667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667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667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667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667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662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667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667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666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666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666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666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666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666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666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666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666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666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665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665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665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665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665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665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665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665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665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665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664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664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664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664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664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664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664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664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664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664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663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663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663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663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663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663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663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663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663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663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662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662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93735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93735" w:rsidRPr="00797DB4" w:rsidRDefault="00B93735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93735" w:rsidRPr="00797DB4" w:rsidRDefault="00B93735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93735" w:rsidRPr="00F05B78" w:rsidRDefault="00B93735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93735" w:rsidRPr="00455CB7" w:rsidRDefault="00B93735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115"/>
    <o:shapelayout v:ext="edit">
      <o:idmap v:ext="edit" data="2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7C57"/>
    <w:rsid w:val="00031A44"/>
    <w:rsid w:val="00033BC8"/>
    <w:rsid w:val="00036147"/>
    <w:rsid w:val="00037F04"/>
    <w:rsid w:val="00050E29"/>
    <w:rsid w:val="000672CE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55683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A7B23"/>
    <w:rsid w:val="005B4B50"/>
    <w:rsid w:val="005B5EF6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523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507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B39BF"/>
    <w:rsid w:val="00CB7603"/>
    <w:rsid w:val="00CB7D39"/>
    <w:rsid w:val="00CD5B63"/>
    <w:rsid w:val="00CD5C31"/>
    <w:rsid w:val="00D01155"/>
    <w:rsid w:val="00D024BC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1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35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50C0C-B32D-4044-8BEC-C238ED7F6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42</TotalTime>
  <Pages>4</Pages>
  <Words>1033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6604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7</cp:revision>
  <cp:lastPrinted>2024-03-11T12:19:00Z</cp:lastPrinted>
  <dcterms:created xsi:type="dcterms:W3CDTF">2026-02-05T17:29:00Z</dcterms:created>
  <dcterms:modified xsi:type="dcterms:W3CDTF">2026-02-06T19:10:00Z</dcterms:modified>
</cp:coreProperties>
</file>