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2514F">
        <w:rPr>
          <w:b/>
        </w:rPr>
        <w:t xml:space="preserve"> 06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8C14EB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847BF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SILVANA FERREIRA DA 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847BF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51*-**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847BF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RENATA BERNARDO REIS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847BF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44*-**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CB7603" w:rsidRPr="000910BC" w:rsidTr="00427ED1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  <w:r w:rsidR="00CB7603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847BF1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IZILDA FIORUCI RIBEIRO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847BF1" w:rsidP="00427ED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60*-**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847BF1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40,00</w:t>
            </w:r>
          </w:p>
        </w:tc>
      </w:tr>
    </w:tbl>
    <w:p w:rsidR="005C6246" w:rsidRPr="00240AA0" w:rsidRDefault="005C6246" w:rsidP="005C62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90"/>
        <w:gridCol w:w="1701"/>
        <w:gridCol w:w="1417"/>
      </w:tblGrid>
      <w:tr w:rsidR="005C6246" w:rsidRPr="000910BC" w:rsidTr="005C6246">
        <w:tc>
          <w:tcPr>
            <w:tcW w:w="710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5C6246" w:rsidRPr="000910BC" w:rsidTr="005C6246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  <w:r w:rsidR="005C6246">
              <w:rPr>
                <w:rFonts w:ascii="Times New Roman" w:hAnsi="Times New Roman"/>
              </w:rPr>
              <w:t>º</w:t>
            </w:r>
          </w:p>
        </w:tc>
        <w:tc>
          <w:tcPr>
            <w:tcW w:w="2736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JULIO CESAR MORETTI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847BF1" w:rsidP="005C624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84*-**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C6246" w:rsidRDefault="00847BF1" w:rsidP="005C624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5C6246" w:rsidRPr="00240AA0" w:rsidRDefault="005C6246" w:rsidP="005C62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>
        <w:rPr>
          <w:rFonts w:ascii="Times New Roman" w:hAnsi="Times New Roman"/>
          <w:b/>
          <w:sz w:val="24"/>
          <w:szCs w:val="24"/>
        </w:rPr>
        <w:t>AUXILIAR DE DE</w:t>
      </w:r>
      <w:r w:rsidR="009472D1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>ENVOLVIMENTO INFANTIL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5C6246" w:rsidRPr="000910BC" w:rsidTr="00C361FE">
        <w:tc>
          <w:tcPr>
            <w:tcW w:w="710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Pr="006E1510" w:rsidRDefault="005C6246" w:rsidP="00C361F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KEROLLEN SAMARA VIEIRA AIRES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057.***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NATALIA CRISTINA FLORENCIO FONTANA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ELISANGELA CORREA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19*-**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847BF1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DANIELE SOARES LOPES </w:t>
            </w:r>
            <w:r w:rsidR="00B2514F">
              <w:rPr>
                <w:rFonts w:ascii="Times New Roman" w:hAnsi="Times New Roman"/>
              </w:rPr>
              <w:t>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5C6246" w:rsidRPr="000910BC" w:rsidTr="00C361FE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JOANA DE OLIVEIRA LOPES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53*-**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  <w:tr w:rsidR="005C6246" w:rsidRPr="000910BC" w:rsidTr="00C361FE">
        <w:trPr>
          <w:trHeight w:val="70"/>
        </w:trPr>
        <w:tc>
          <w:tcPr>
            <w:tcW w:w="710" w:type="pct"/>
            <w:shd w:val="clear" w:color="auto" w:fill="FFFFFF"/>
            <w:vAlign w:val="center"/>
          </w:tcPr>
          <w:p w:rsidR="005C6246" w:rsidRDefault="00847BF1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SCHENEIDER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39*-**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6246" w:rsidRDefault="00B2514F" w:rsidP="00C361F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E6253E" w:rsidRDefault="00E6253E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2514F">
        <w:rPr>
          <w:rFonts w:ascii="Times New Roman" w:hAnsi="Times New Roman"/>
          <w:sz w:val="24"/>
          <w:szCs w:val="24"/>
        </w:rPr>
        <w:t>11</w:t>
      </w:r>
      <w:r w:rsidR="00427ED1">
        <w:rPr>
          <w:rFonts w:ascii="Times New Roman" w:hAnsi="Times New Roman"/>
          <w:sz w:val="24"/>
          <w:szCs w:val="24"/>
        </w:rPr>
        <w:t xml:space="preserve">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847BF1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833D4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B39BF"/>
    <w:rsid w:val="00CB7603"/>
    <w:rsid w:val="00CB7D39"/>
    <w:rsid w:val="00CD5B63"/>
    <w:rsid w:val="00CD5C31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35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5</TotalTime>
  <Pages>3</Pages>
  <Words>944</Words>
  <Characters>5102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2026-02-11T14:15:00Z</dcterms:created>
  <dcterms:modified xsi:type="dcterms:W3CDTF">2026-02-11T14:15:00Z</dcterms:modified>
</cp:coreProperties>
</file>