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1A0EB1">
        <w:rPr>
          <w:b/>
        </w:rPr>
        <w:t xml:space="preserve"> 07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63735">
        <w:rPr>
          <w:b/>
          <w:u w:val="single"/>
        </w:rPr>
        <w:t>001/2025</w:t>
      </w:r>
    </w:p>
    <w:p w:rsidR="00BB595E" w:rsidRDefault="00BB595E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 xml:space="preserve">A Prefeitura Municipal de Itatinga, Estado de São Paulo, por intermédio do Prefeito que este subscreve, no uso de suas atribuições legais e nos termos do edital regulamentador, </w:t>
      </w:r>
      <w:r w:rsidRPr="002F5E5E">
        <w:rPr>
          <w:b/>
        </w:rPr>
        <w:t xml:space="preserve">CONVOCA </w:t>
      </w:r>
      <w:r w:rsidRPr="002F5E5E">
        <w:t xml:space="preserve">o(s) candidato(s) abaixo relacionado(s), aprovado(s) no Processo Seletivo </w:t>
      </w:r>
      <w:r>
        <w:t>–</w:t>
      </w:r>
      <w:r w:rsidRPr="002F5E5E">
        <w:t xml:space="preserve"> Simplificado</w:t>
      </w:r>
      <w:r>
        <w:t xml:space="preserve"> </w:t>
      </w:r>
      <w:r w:rsidRPr="002F5E5E">
        <w:t>Edital nº</w:t>
      </w:r>
      <w:r>
        <w:t xml:space="preserve"> 01/2025</w:t>
      </w:r>
      <w:r w:rsidRPr="002F5E5E">
        <w:t xml:space="preserve">, homologado através do </w:t>
      </w:r>
      <w:r>
        <w:t xml:space="preserve">Decreto nº 3.703, de 08 de outubro de 2025, </w:t>
      </w:r>
      <w:r w:rsidRPr="002F5E5E">
        <w:t xml:space="preserve">para </w:t>
      </w:r>
      <w:proofErr w:type="gramStart"/>
      <w:r w:rsidRPr="002F5E5E">
        <w:t>comparecer(</w:t>
      </w:r>
      <w:proofErr w:type="gramEnd"/>
      <w:r w:rsidRPr="002F5E5E">
        <w:t xml:space="preserve">em) no Setor de Recursos Humanos desta Prefeitura Municipal, no horário das </w:t>
      </w:r>
      <w:r>
        <w:t>10</w:t>
      </w:r>
      <w:r w:rsidRPr="002F5E5E">
        <w:t xml:space="preserve">:00 às </w:t>
      </w:r>
      <w:r>
        <w:t>12</w:t>
      </w:r>
      <w:r w:rsidRPr="002F5E5E">
        <w:t xml:space="preserve">:00 ou das 13:00 às 17:00 horas, </w:t>
      </w:r>
      <w:r w:rsidRPr="002F5E5E">
        <w:rPr>
          <w:b/>
        </w:rPr>
        <w:t xml:space="preserve">no prazo de </w:t>
      </w:r>
      <w:r>
        <w:rPr>
          <w:b/>
        </w:rPr>
        <w:t xml:space="preserve">10 </w:t>
      </w:r>
      <w:r w:rsidRPr="002F5E5E">
        <w:rPr>
          <w:b/>
        </w:rPr>
        <w:t>(</w:t>
      </w:r>
      <w:r>
        <w:rPr>
          <w:b/>
        </w:rPr>
        <w:t>dez</w:t>
      </w:r>
      <w:r w:rsidRPr="002F5E5E">
        <w:rPr>
          <w:b/>
        </w:rPr>
        <w:t>) dias úteis a contar do primeiro dia útil seguinte à publicação deste</w:t>
      </w:r>
      <w:r>
        <w:rPr>
          <w:b/>
        </w:rPr>
        <w:t xml:space="preserve"> para admissão e posse 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 w:rsidR="00E63735">
        <w:rPr>
          <w:rFonts w:ascii="Times New Roman" w:hAnsi="Times New Roman"/>
          <w:b/>
          <w:sz w:val="24"/>
          <w:szCs w:val="24"/>
        </w:rPr>
        <w:t>AGENTE DE COMBATE A ENDEMIAS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353"/>
        <w:gridCol w:w="2046"/>
        <w:gridCol w:w="1181"/>
      </w:tblGrid>
      <w:tr w:rsidR="006D14B1" w:rsidRPr="000910BC" w:rsidTr="00E63735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417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136" w:type="pct"/>
            <w:shd w:val="clear" w:color="auto" w:fill="auto"/>
            <w:vAlign w:val="center"/>
          </w:tcPr>
          <w:p w:rsidR="006D14B1" w:rsidRPr="006E1510" w:rsidRDefault="00E63735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E63735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12DBA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2B4B11">
              <w:rPr>
                <w:rFonts w:ascii="Times New Roman" w:hAnsi="Times New Roman"/>
              </w:rPr>
              <w:t>6</w:t>
            </w:r>
            <w:r w:rsidR="006D14B1">
              <w:rPr>
                <w:rFonts w:ascii="Times New Roman" w:hAnsi="Times New Roman"/>
              </w:rPr>
              <w:t>º</w:t>
            </w:r>
          </w:p>
        </w:tc>
        <w:tc>
          <w:tcPr>
            <w:tcW w:w="2417" w:type="pct"/>
            <w:shd w:val="clear" w:color="auto" w:fill="auto"/>
            <w:vAlign w:val="center"/>
          </w:tcPr>
          <w:p w:rsidR="006D14B1" w:rsidRPr="00665605" w:rsidRDefault="002B4B11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YURI OLIVEIRA MARIM</w:t>
            </w:r>
          </w:p>
        </w:tc>
        <w:tc>
          <w:tcPr>
            <w:tcW w:w="1136" w:type="pct"/>
            <w:shd w:val="clear" w:color="auto" w:fill="auto"/>
            <w:vAlign w:val="center"/>
          </w:tcPr>
          <w:p w:rsidR="006D14B1" w:rsidRPr="00665605" w:rsidRDefault="002B4B11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67*-**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2B4B11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)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considerado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0" w:name="_GoBack"/>
      <w:bookmarkEnd w:id="0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B4B11">
        <w:rPr>
          <w:rFonts w:ascii="Times New Roman" w:hAnsi="Times New Roman"/>
          <w:sz w:val="24"/>
          <w:szCs w:val="24"/>
        </w:rPr>
        <w:t>19</w:t>
      </w:r>
      <w:r w:rsidR="00E94D14">
        <w:rPr>
          <w:rFonts w:ascii="Times New Roman" w:hAnsi="Times New Roman"/>
          <w:sz w:val="24"/>
          <w:szCs w:val="24"/>
        </w:rPr>
        <w:t xml:space="preserve"> de fevereiro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E63735" w:rsidRPr="00020103" w:rsidRDefault="00E63735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4D14" w:rsidRDefault="00E94D14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B36" w:rsidRDefault="00626B36" w:rsidP="00455CB7">
      <w:pPr>
        <w:spacing w:after="0" w:line="240" w:lineRule="auto"/>
      </w:pPr>
      <w:r>
        <w:separator/>
      </w:r>
    </w:p>
  </w:endnote>
  <w:endnote w:type="continuationSeparator" w:id="1">
    <w:p w:rsidR="00626B36" w:rsidRDefault="00626B36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B36" w:rsidRDefault="00626B36" w:rsidP="00455CB7">
      <w:pPr>
        <w:spacing w:after="0" w:line="240" w:lineRule="auto"/>
      </w:pPr>
      <w:r>
        <w:separator/>
      </w:r>
    </w:p>
  </w:footnote>
  <w:footnote w:type="continuationSeparator" w:id="1">
    <w:p w:rsidR="00626B36" w:rsidRDefault="00626B36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B36" w:rsidRPr="00FD67BB" w:rsidRDefault="00E64F1D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E64F1D">
      <w:rPr>
        <w:noProof/>
        <w:sz w:val="36"/>
        <w:szCs w:val="36"/>
        <w:u w:val="single"/>
        <w:lang w:eastAsia="pt-BR"/>
      </w:rPr>
      <w:pict>
        <v:group id=" 1" o:spid="_x0000_s20481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0970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0969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0968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0889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0967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0966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0965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096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0963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0962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0961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0960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095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0958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0957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0956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0955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095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0953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0952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0951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0950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09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0948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0947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0946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0945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094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0943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0942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0941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0940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093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0938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0937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0936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0935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093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0933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0932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0931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0930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092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0928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0927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0926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0925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092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0923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0922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0921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0920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091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0918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0917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0916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0915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091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0913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0912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0911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0910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090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0908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0907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0906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0905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090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0903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0902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0901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0900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08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0898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0897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0896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0895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089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0893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0892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0891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0890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0885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0888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0887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0886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0882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088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0883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087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0881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0880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087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0878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0877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0875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0874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0825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0871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0873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0872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086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087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086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0865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0867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0866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0862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0864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0863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0859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0861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0860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0856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0858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0857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085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0855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0854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0850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0852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0851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08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0848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0847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0846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0845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084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0843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0842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0841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0840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083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0838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0837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0836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0835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083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0833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0832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0831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0830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082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0828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0827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0826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0824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0746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0823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0818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0822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0821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0820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0819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0794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0811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0817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0812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0816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0815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0814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0813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0810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0795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0809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0806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0808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0807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0803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0805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0804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0802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0801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08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0799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0798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0797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0796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0773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0793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0790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0792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0791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0787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0789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0788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0784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0786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078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0781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0783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0782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0780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0779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0776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0778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0777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0775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0774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074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0770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0772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0771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0767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0769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0768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0764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0766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076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0761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0763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0762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0758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076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0759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0757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0754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0756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075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0751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0753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0752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0748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07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0749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0745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0711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074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0741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0743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0742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0740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073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0738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0737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0736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071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0735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0732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0734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0733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0731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0730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0729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0728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0727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0726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0725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0724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0723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0722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0721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0720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0719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0718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0717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0716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0715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0714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0712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067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070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0710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0709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0708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0686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0704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0706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0705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0701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0703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0702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0695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07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0699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0698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0697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0696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0692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0694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0693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0687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0691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0690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0689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0688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0672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0685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0684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0683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0682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0681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0680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0679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0678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0677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0676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0675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0674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0673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066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0670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066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0668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0482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0661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0666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0665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0664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0663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0662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0636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0660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0659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0658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0657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0656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0655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0654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0653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0652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0651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0650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0649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0648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0647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0646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0645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0644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0643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0642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0641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0640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0639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0638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0637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0616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0635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0634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0633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0632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0631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0630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0629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0628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0627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0626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0625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0624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0623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0622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0621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0620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0619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0618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0617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0595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0615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0614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0613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0612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0611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0610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0609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0608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0607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0606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0605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0604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0603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0602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0601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0600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0599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0598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0597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0596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0575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0594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0593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0592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0591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0590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0589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0588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0587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0586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0585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0584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0583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0582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0581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0580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0579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0578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0577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0576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0555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0574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0573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0572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0571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0570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0569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0568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0567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0566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0565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0564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0563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0562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0561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0560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0559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0558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0557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0556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0549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0554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0553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0552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0551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0550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0528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0548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0547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0546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0545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0544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0543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0542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0541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0540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0539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0538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0537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0536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0535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0534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0533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0532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0531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0530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0529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0483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0527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0526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0525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0524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0523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0522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0521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0520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0519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0518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0517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0516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0515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0514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0513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0512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0511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0510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0509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0508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0507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0506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0505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0504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0503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0502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0501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0500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0499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0498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0497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0496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0495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0494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0493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0492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0491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0490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0489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0488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0487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0486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0485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0484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626B36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626B36" w:rsidRPr="00F05B78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626B36" w:rsidRPr="00455CB7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971"/>
    <o:shapelayout v:ext="edit">
      <o:idmap v:ext="edit" data="20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40A8"/>
    <w:rsid w:val="0018165F"/>
    <w:rsid w:val="00195DEB"/>
    <w:rsid w:val="001A0EB1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553"/>
    <w:rsid w:val="002A6791"/>
    <w:rsid w:val="002B4B1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0164B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26B36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4AF8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B595E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63735"/>
    <w:rsid w:val="00E64F1D"/>
    <w:rsid w:val="00E71C0A"/>
    <w:rsid w:val="00E71EFE"/>
    <w:rsid w:val="00E90DD3"/>
    <w:rsid w:val="00E94D14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D0CFE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2A70D-359A-4C6A-8D9B-4582466A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</TotalTime>
  <Pages>3</Pages>
  <Words>843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3</cp:revision>
  <cp:lastPrinted>2024-03-11T12:19:00Z</cp:lastPrinted>
  <dcterms:created xsi:type="dcterms:W3CDTF">2026-02-19T13:12:00Z</dcterms:created>
  <dcterms:modified xsi:type="dcterms:W3CDTF">2026-02-19T15:04:00Z</dcterms:modified>
</cp:coreProperties>
</file>