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ED1" w:rsidRPr="00C1319A" w:rsidRDefault="00436586" w:rsidP="00427ED1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633CE7">
        <w:rPr>
          <w:b/>
        </w:rPr>
        <w:t xml:space="preserve"> 08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0A01CC">
        <w:rPr>
          <w:b/>
          <w:u w:val="single"/>
        </w:rPr>
        <w:t>001/2025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</w:t>
      </w:r>
      <w:r w:rsidR="000A01CC" w:rsidRPr="002F5E5E">
        <w:t>Simplificado</w:t>
      </w:r>
      <w:r w:rsidR="000A01CC">
        <w:t xml:space="preserve"> </w:t>
      </w:r>
      <w:r w:rsidR="000A01CC" w:rsidRPr="002F5E5E">
        <w:t>Edital nº</w:t>
      </w:r>
      <w:r w:rsidR="000A01CC">
        <w:t xml:space="preserve"> 01/2025</w:t>
      </w:r>
      <w:r w:rsidR="000A01CC" w:rsidRPr="002F5E5E">
        <w:t xml:space="preserve">, homologado através do </w:t>
      </w:r>
      <w:r w:rsidR="000A01CC">
        <w:t>Decreto nº 3.703, de 08 de outubro de 2025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ESPECIAL</w:t>
      </w:r>
    </w:p>
    <w:tbl>
      <w:tblPr>
        <w:tblW w:w="55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4"/>
        <w:gridCol w:w="5488"/>
        <w:gridCol w:w="1701"/>
        <w:gridCol w:w="1419"/>
      </w:tblGrid>
      <w:tr w:rsidR="006D14B1" w:rsidRPr="000910BC" w:rsidTr="00427ED1">
        <w:tc>
          <w:tcPr>
            <w:tcW w:w="710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6D14B1" w:rsidRPr="006E1510" w:rsidRDefault="000A01CC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8C14EB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8C14EB" w:rsidRDefault="00CA0218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  <w:r w:rsidR="00CB7603">
              <w:rPr>
                <w:rFonts w:ascii="Times New Roman" w:hAnsi="Times New Roman"/>
              </w:rPr>
              <w:t>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8C14EB" w:rsidRDefault="00CA0218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EDLEUZA MONTEIRO DA SILVA CALDIN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8C14EB" w:rsidRDefault="00CA0218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497.***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83*-**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8C14EB" w:rsidRDefault="00CA0218" w:rsidP="00CA0218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40,00</w:t>
            </w:r>
          </w:p>
        </w:tc>
      </w:tr>
      <w:tr w:rsidR="00CB7603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CB7603" w:rsidRDefault="00CA0218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  <w:r w:rsidR="00CB7603">
              <w:rPr>
                <w:rFonts w:ascii="Times New Roman" w:hAnsi="Times New Roman"/>
              </w:rPr>
              <w:t>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CB7603" w:rsidRDefault="00CA0218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ROSANGELA MACHADO DE CAMARGO 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CB7603" w:rsidRDefault="00CA0218" w:rsidP="00CA0218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293.***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38*-**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CB7603" w:rsidRDefault="00CA0218" w:rsidP="00CA0218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40,00</w:t>
            </w:r>
          </w:p>
        </w:tc>
      </w:tr>
      <w:tr w:rsidR="00CB7603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CB7603" w:rsidRDefault="00CA0218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  <w:r w:rsidR="00CB7603">
              <w:rPr>
                <w:rFonts w:ascii="Times New Roman" w:hAnsi="Times New Roman"/>
              </w:rPr>
              <w:t>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CB7603" w:rsidRDefault="00CA0218" w:rsidP="00CA0218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CHARLENE RODRIGUES ANTUNES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CB7603" w:rsidRDefault="00CA0218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306.***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91*-**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CB7603" w:rsidRDefault="00CA0218" w:rsidP="00CA0218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40,00</w:t>
            </w:r>
          </w:p>
        </w:tc>
      </w:tr>
    </w:tbl>
    <w:p w:rsidR="00E6253E" w:rsidRDefault="00E6253E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CA0218">
        <w:rPr>
          <w:rFonts w:ascii="Times New Roman" w:hAnsi="Times New Roman"/>
          <w:sz w:val="24"/>
          <w:szCs w:val="24"/>
        </w:rPr>
        <w:t>19</w:t>
      </w:r>
      <w:r w:rsidR="00427ED1">
        <w:rPr>
          <w:rFonts w:ascii="Times New Roman" w:hAnsi="Times New Roman"/>
          <w:sz w:val="24"/>
          <w:szCs w:val="24"/>
        </w:rPr>
        <w:t xml:space="preserve"> de fevereiro de 2026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E29A1" w:rsidRDefault="00DE29A1" w:rsidP="00DE29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7AD8">
        <w:rPr>
          <w:rFonts w:ascii="Times New Roman" w:eastAsia="Times New Roman" w:hAnsi="Times New Roman"/>
          <w:sz w:val="24"/>
          <w:szCs w:val="24"/>
          <w:lang w:eastAsia="pt-BR"/>
        </w:rPr>
        <w:t>PAULO HENRIQUE DE OLIVEIRA DI ROCCO</w:t>
      </w:r>
      <w:r w:rsidRPr="00020103">
        <w:rPr>
          <w:rFonts w:ascii="Times New Roman" w:hAnsi="Times New Roman"/>
          <w:sz w:val="24"/>
          <w:szCs w:val="24"/>
        </w:rPr>
        <w:t xml:space="preserve"> 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7BF1" w:rsidRDefault="00847BF1" w:rsidP="00455CB7">
      <w:pPr>
        <w:spacing w:after="0" w:line="240" w:lineRule="auto"/>
      </w:pPr>
      <w:r>
        <w:separator/>
      </w:r>
    </w:p>
  </w:endnote>
  <w:endnote w:type="continuationSeparator" w:id="1">
    <w:p w:rsidR="00847BF1" w:rsidRDefault="00847BF1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7BF1" w:rsidRDefault="00847BF1" w:rsidP="00455CB7">
      <w:pPr>
        <w:spacing w:after="0" w:line="240" w:lineRule="auto"/>
      </w:pPr>
      <w:r>
        <w:separator/>
      </w:r>
    </w:p>
  </w:footnote>
  <w:footnote w:type="continuationSeparator" w:id="1">
    <w:p w:rsidR="00847BF1" w:rsidRDefault="00847BF1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BF1" w:rsidRPr="00FD67BB" w:rsidRDefault="008B38C3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8B38C3">
      <w:rPr>
        <w:noProof/>
        <w:sz w:val="36"/>
        <w:szCs w:val="36"/>
        <w:u w:val="single"/>
        <w:lang w:eastAsia="pt-BR"/>
      </w:rPr>
      <w:pict>
        <v:group id=" 1" o:spid="_x0000_s2662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2711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2711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2711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2703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2711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2711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2710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2710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2710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2710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2710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2710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2710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2710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2710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2710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2709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2709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2709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2709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2709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2709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2709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2709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2709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2709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2708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2708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2708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2708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2708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2708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2708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2708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2708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2708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2707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2707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2707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2707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2707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2707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2707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2707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27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2707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2706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2706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2706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2706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2706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2706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2706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2706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2706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2706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2705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2705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2705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2705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2705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2705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2705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2705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2705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2705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2704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2704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2704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2704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2704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2704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2704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2704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2704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2704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2703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2703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2703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2703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2703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2703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2702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2703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2703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2703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2702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2702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2702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2702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2702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2702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2702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2702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270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2701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2701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2696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2701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2701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2701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2701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2701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2701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2700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2701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2701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2700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2700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2700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2700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2700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2700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2700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2700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2700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2699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2699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2699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2699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2699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2699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2699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2699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2699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2699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2698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2698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2698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2698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2698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2698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2698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2698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2698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2698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2697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2697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2697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2697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2697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2697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2697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2697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269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2697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2696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2689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2696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2696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2696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2696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2696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2696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2693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2695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2696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2695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2696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2695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2695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2695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2695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2693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2695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2695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2695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2695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2694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2694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2694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2694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2694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2694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2694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2694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2694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2694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2691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2693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2693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2693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2693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2693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2693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2693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2692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2693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2692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2692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2692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2692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2692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2692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2692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269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2692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2691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2691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2689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2691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2691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2691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2691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2691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2691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2690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2691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2690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2690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2690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2690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2690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2690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2690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2690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2689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2690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2689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2689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2689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2689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2689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2689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2689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2688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2685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2688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2688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2688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2688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2688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2688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2688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2688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2688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2685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2687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2687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2687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2687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2687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2687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2687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2687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2687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2687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2686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2686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2686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2686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2686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2686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2686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2686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2686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2686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2685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2685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2685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2681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2685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2685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2685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2685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2683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2684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2685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2684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2684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2684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2684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2683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2684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2684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2684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2684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2684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2683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2683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2683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2683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2683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2683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2683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2683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2681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2682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2682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2682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2682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2682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2682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2682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2682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2682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2682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2681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2681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2681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2681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2681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2681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2681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2662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2680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2681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2680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2680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2680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2680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2678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2680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2680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2680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2680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2680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2679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2679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2679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2679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2679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2679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2679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2679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2679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2679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2678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2678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2678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2678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2678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2678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2678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2678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2678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2676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2677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2677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2677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2677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2677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2677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2677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2677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2677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2677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2676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2676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2676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2676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2676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2676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2676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2676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2676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2673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2675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2675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2675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2675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2675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2675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2675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2675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2675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2675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2674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2674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2674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2674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2674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2674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2674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2674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2674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2674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2671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2673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2673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2673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2673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2673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2673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2673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2673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2673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2672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2672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2672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2672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2672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2672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2672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2672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2672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2672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2669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2671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2671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2671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2671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2671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2671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2671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2671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2671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2670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2670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2670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2670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2670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2670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2670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2670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2670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2670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2669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2669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2669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2669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2669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2669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2667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2669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2669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2669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2668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2668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2668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2668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2668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2668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2668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2668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2668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2668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2667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2667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2667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2667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2667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2667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2667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2662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2667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2667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2666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2666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2666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2666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2666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2666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2666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2666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2666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2666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2665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2665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2665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2665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2665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2665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2665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2665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2665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2665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2664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2664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2664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2664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2664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2664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2664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2664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2664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2664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2663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2663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2663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2663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2663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2663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2663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2663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2663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2663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2662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2662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847BF1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847BF1" w:rsidRPr="00F05B78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847BF1" w:rsidRPr="00455CB7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7115"/>
    <o:shapelayout v:ext="edit">
      <o:idmap v:ext="edit" data="2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7C57"/>
    <w:rsid w:val="00031A44"/>
    <w:rsid w:val="00033BC8"/>
    <w:rsid w:val="00036147"/>
    <w:rsid w:val="00037F04"/>
    <w:rsid w:val="00050E29"/>
    <w:rsid w:val="000672CE"/>
    <w:rsid w:val="00067960"/>
    <w:rsid w:val="00075373"/>
    <w:rsid w:val="000910BC"/>
    <w:rsid w:val="00093ED4"/>
    <w:rsid w:val="000A01CC"/>
    <w:rsid w:val="000A13BD"/>
    <w:rsid w:val="000A79F1"/>
    <w:rsid w:val="000B447A"/>
    <w:rsid w:val="000B4B97"/>
    <w:rsid w:val="000C039F"/>
    <w:rsid w:val="000C3396"/>
    <w:rsid w:val="000D57AF"/>
    <w:rsid w:val="000D7B06"/>
    <w:rsid w:val="000E6891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833D4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55683"/>
    <w:rsid w:val="00262E14"/>
    <w:rsid w:val="00272734"/>
    <w:rsid w:val="0029319D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2758D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27ED1"/>
    <w:rsid w:val="00430798"/>
    <w:rsid w:val="00430933"/>
    <w:rsid w:val="0043573C"/>
    <w:rsid w:val="00436586"/>
    <w:rsid w:val="00446269"/>
    <w:rsid w:val="00455CB7"/>
    <w:rsid w:val="00456802"/>
    <w:rsid w:val="00470C66"/>
    <w:rsid w:val="004819EF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A7B23"/>
    <w:rsid w:val="005B4B50"/>
    <w:rsid w:val="005B5EF6"/>
    <w:rsid w:val="005C47E0"/>
    <w:rsid w:val="005C6246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33CE7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07F05"/>
    <w:rsid w:val="00713179"/>
    <w:rsid w:val="00714004"/>
    <w:rsid w:val="00714D2E"/>
    <w:rsid w:val="00721534"/>
    <w:rsid w:val="007256ED"/>
    <w:rsid w:val="0072655A"/>
    <w:rsid w:val="007270B1"/>
    <w:rsid w:val="00741F3F"/>
    <w:rsid w:val="007431DD"/>
    <w:rsid w:val="00743880"/>
    <w:rsid w:val="00762F42"/>
    <w:rsid w:val="007665F9"/>
    <w:rsid w:val="00794402"/>
    <w:rsid w:val="00795A8D"/>
    <w:rsid w:val="007A4C8A"/>
    <w:rsid w:val="007B373A"/>
    <w:rsid w:val="007C19A9"/>
    <w:rsid w:val="007C2908"/>
    <w:rsid w:val="007D4678"/>
    <w:rsid w:val="007D48DC"/>
    <w:rsid w:val="007E0BC2"/>
    <w:rsid w:val="007E293A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47BF1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8C3"/>
    <w:rsid w:val="008B39FD"/>
    <w:rsid w:val="008B4523"/>
    <w:rsid w:val="008B4CBE"/>
    <w:rsid w:val="008B7378"/>
    <w:rsid w:val="008C14EB"/>
    <w:rsid w:val="008C35F3"/>
    <w:rsid w:val="008C63ED"/>
    <w:rsid w:val="008D56DF"/>
    <w:rsid w:val="008D799D"/>
    <w:rsid w:val="008F5712"/>
    <w:rsid w:val="00905FEA"/>
    <w:rsid w:val="00914942"/>
    <w:rsid w:val="00931663"/>
    <w:rsid w:val="009426A5"/>
    <w:rsid w:val="009472D1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656ED"/>
    <w:rsid w:val="00A7013E"/>
    <w:rsid w:val="00A91D00"/>
    <w:rsid w:val="00A944B8"/>
    <w:rsid w:val="00AA4754"/>
    <w:rsid w:val="00AB0BCA"/>
    <w:rsid w:val="00AB1F5F"/>
    <w:rsid w:val="00AB246B"/>
    <w:rsid w:val="00AC1CA7"/>
    <w:rsid w:val="00AC3ACD"/>
    <w:rsid w:val="00AD1114"/>
    <w:rsid w:val="00AE3079"/>
    <w:rsid w:val="00AE320C"/>
    <w:rsid w:val="00AF1183"/>
    <w:rsid w:val="00B07507"/>
    <w:rsid w:val="00B07EB1"/>
    <w:rsid w:val="00B16B25"/>
    <w:rsid w:val="00B226B5"/>
    <w:rsid w:val="00B2514F"/>
    <w:rsid w:val="00B300E1"/>
    <w:rsid w:val="00B33376"/>
    <w:rsid w:val="00B406A2"/>
    <w:rsid w:val="00B77439"/>
    <w:rsid w:val="00B80091"/>
    <w:rsid w:val="00B837D3"/>
    <w:rsid w:val="00B85AE3"/>
    <w:rsid w:val="00B85F05"/>
    <w:rsid w:val="00B9373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361FE"/>
    <w:rsid w:val="00C439A0"/>
    <w:rsid w:val="00C51BD9"/>
    <w:rsid w:val="00C61476"/>
    <w:rsid w:val="00C637A9"/>
    <w:rsid w:val="00CA0218"/>
    <w:rsid w:val="00CB39BF"/>
    <w:rsid w:val="00CB7603"/>
    <w:rsid w:val="00CB7D39"/>
    <w:rsid w:val="00CD5B63"/>
    <w:rsid w:val="00CD5C31"/>
    <w:rsid w:val="00D01155"/>
    <w:rsid w:val="00D024BC"/>
    <w:rsid w:val="00D2558E"/>
    <w:rsid w:val="00D47975"/>
    <w:rsid w:val="00D67251"/>
    <w:rsid w:val="00D97F14"/>
    <w:rsid w:val="00DA20C8"/>
    <w:rsid w:val="00DB688D"/>
    <w:rsid w:val="00DB68BA"/>
    <w:rsid w:val="00DC5820"/>
    <w:rsid w:val="00DD2480"/>
    <w:rsid w:val="00DE29A1"/>
    <w:rsid w:val="00DF2F67"/>
    <w:rsid w:val="00DF4CAB"/>
    <w:rsid w:val="00E435E5"/>
    <w:rsid w:val="00E55EDE"/>
    <w:rsid w:val="00E6253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2618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11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218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7115F-BC66-411F-851A-67A0A937B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7</TotalTime>
  <Pages>3</Pages>
  <Words>865</Words>
  <Characters>4677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4</cp:revision>
  <cp:lastPrinted>2024-03-11T12:19:00Z</cp:lastPrinted>
  <dcterms:created xsi:type="dcterms:W3CDTF">2026-02-19T13:10:00Z</dcterms:created>
  <dcterms:modified xsi:type="dcterms:W3CDTF">2026-02-19T15:51:00Z</dcterms:modified>
</cp:coreProperties>
</file>