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ED1" w:rsidRPr="00C1319A" w:rsidRDefault="00436586" w:rsidP="00427ED1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CE4483">
        <w:rPr>
          <w:b/>
        </w:rPr>
        <w:t xml:space="preserve"> 09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0A01CC">
        <w:rPr>
          <w:b/>
          <w:u w:val="single"/>
        </w:rPr>
        <w:t>001/2025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</w:t>
      </w:r>
      <w:r w:rsidR="000A01CC" w:rsidRPr="002F5E5E">
        <w:t>Simplificado</w:t>
      </w:r>
      <w:r w:rsidR="000A01CC">
        <w:t xml:space="preserve"> </w:t>
      </w:r>
      <w:r w:rsidR="000A01CC" w:rsidRPr="002F5E5E">
        <w:t>Edital nº</w:t>
      </w:r>
      <w:r w:rsidR="000A01CC">
        <w:t xml:space="preserve"> 01/2025</w:t>
      </w:r>
      <w:r w:rsidR="000A01CC" w:rsidRPr="002F5E5E">
        <w:t xml:space="preserve">, homologado através do </w:t>
      </w:r>
      <w:r w:rsidR="000A01CC">
        <w:t>Decreto nº 3.703, de 08 de outubro de 2025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5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4"/>
        <w:gridCol w:w="5488"/>
        <w:gridCol w:w="1701"/>
        <w:gridCol w:w="1419"/>
      </w:tblGrid>
      <w:tr w:rsidR="006D14B1" w:rsidRPr="000910BC" w:rsidTr="00427ED1">
        <w:tc>
          <w:tcPr>
            <w:tcW w:w="710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6D14B1" w:rsidRPr="006E1510" w:rsidRDefault="000A01CC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8C14EB" w:rsidRPr="000910BC" w:rsidTr="00CE4483">
        <w:trPr>
          <w:trHeight w:val="188"/>
        </w:trPr>
        <w:tc>
          <w:tcPr>
            <w:tcW w:w="710" w:type="pct"/>
            <w:shd w:val="clear" w:color="auto" w:fill="FFFFFF"/>
            <w:vAlign w:val="center"/>
          </w:tcPr>
          <w:p w:rsidR="008C14EB" w:rsidRDefault="00CE4483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  <w:r w:rsidR="00CB7603">
              <w:rPr>
                <w:rFonts w:ascii="Times New Roman" w:hAnsi="Times New Roman"/>
              </w:rPr>
              <w:t>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8C14EB" w:rsidRDefault="00CE4483" w:rsidP="00CE448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ANIELLI CRISTINA KRUSINSKI INACIO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8C14EB" w:rsidRDefault="00CE4483" w:rsidP="00CE448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92*-**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8C14EB" w:rsidRDefault="00CE4483" w:rsidP="00CE448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40,00</w:t>
            </w:r>
          </w:p>
        </w:tc>
      </w:tr>
      <w:tr w:rsidR="00CB7603" w:rsidRPr="000910BC" w:rsidTr="00CE4483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CB7603" w:rsidRDefault="00CE4483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  <w:r w:rsidR="00CB7603">
              <w:rPr>
                <w:rFonts w:ascii="Times New Roman" w:hAnsi="Times New Roman"/>
              </w:rPr>
              <w:t>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CB7603" w:rsidRDefault="00CE4483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CAROLINE DOS </w:t>
            </w:r>
            <w:proofErr w:type="gramStart"/>
            <w:r>
              <w:rPr>
                <w:rFonts w:ascii="Times New Roman" w:hAnsi="Times New Roman"/>
              </w:rPr>
              <w:t>SANTOS PALMEIRA</w:t>
            </w:r>
            <w:proofErr w:type="gramEnd"/>
          </w:p>
        </w:tc>
        <w:tc>
          <w:tcPr>
            <w:tcW w:w="848" w:type="pct"/>
            <w:shd w:val="clear" w:color="auto" w:fill="auto"/>
            <w:vAlign w:val="center"/>
          </w:tcPr>
          <w:p w:rsidR="00CB7603" w:rsidRDefault="00CE4483" w:rsidP="00CE448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465.***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06*-**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CB7603" w:rsidRDefault="00CE4483" w:rsidP="00CE448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40,00</w:t>
            </w:r>
          </w:p>
        </w:tc>
      </w:tr>
    </w:tbl>
    <w:p w:rsidR="00CE4483" w:rsidRPr="00240AA0" w:rsidRDefault="00CE4483" w:rsidP="00CE4483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</w:t>
      </w:r>
      <w:r>
        <w:rPr>
          <w:rFonts w:ascii="Times New Roman" w:hAnsi="Times New Roman"/>
          <w:b/>
          <w:sz w:val="24"/>
          <w:szCs w:val="24"/>
        </w:rPr>
        <w:t>LINGUA PORTUGUESA – PEB II</w:t>
      </w:r>
    </w:p>
    <w:tbl>
      <w:tblPr>
        <w:tblW w:w="55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4"/>
        <w:gridCol w:w="5488"/>
        <w:gridCol w:w="1701"/>
        <w:gridCol w:w="1419"/>
      </w:tblGrid>
      <w:tr w:rsidR="00CE4483" w:rsidRPr="000910BC" w:rsidTr="00E9750C">
        <w:tc>
          <w:tcPr>
            <w:tcW w:w="710" w:type="pct"/>
            <w:shd w:val="clear" w:color="auto" w:fill="auto"/>
            <w:vAlign w:val="center"/>
          </w:tcPr>
          <w:p w:rsidR="00CE4483" w:rsidRPr="006E1510" w:rsidRDefault="00CE4483" w:rsidP="00E9750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CE4483" w:rsidRPr="006E1510" w:rsidRDefault="00CE4483" w:rsidP="00E9750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CE4483" w:rsidRPr="006E1510" w:rsidRDefault="00CE4483" w:rsidP="00E9750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CE4483" w:rsidRPr="006E1510" w:rsidRDefault="00CE4483" w:rsidP="00E9750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CE4483" w:rsidRPr="000910BC" w:rsidTr="00E9750C">
        <w:trPr>
          <w:trHeight w:val="188"/>
        </w:trPr>
        <w:tc>
          <w:tcPr>
            <w:tcW w:w="710" w:type="pct"/>
            <w:shd w:val="clear" w:color="auto" w:fill="FFFFFF"/>
            <w:vAlign w:val="center"/>
          </w:tcPr>
          <w:p w:rsidR="00CE4483" w:rsidRDefault="00CE4483" w:rsidP="00E9750C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CE4483" w:rsidRDefault="00CE4483" w:rsidP="00E9750C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TATIANA CRISTINA CUNHA PEDROSO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CE4483" w:rsidRDefault="00CE4483" w:rsidP="00E9750C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268.***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14*-**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CE4483" w:rsidRDefault="00CE4483" w:rsidP="00E9750C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58,00</w:t>
            </w:r>
          </w:p>
        </w:tc>
      </w:tr>
    </w:tbl>
    <w:p w:rsidR="00E6253E" w:rsidRDefault="00E6253E" w:rsidP="00CE448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2.9 – Certidão expedida por outro órgão público de que fora servidor/empregado das esferas federal, estadual e municipal, informando sua situação disciplinar ou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CE4483">
        <w:rPr>
          <w:rFonts w:ascii="Times New Roman" w:hAnsi="Times New Roman"/>
          <w:sz w:val="24"/>
          <w:szCs w:val="24"/>
        </w:rPr>
        <w:t>26</w:t>
      </w:r>
      <w:r w:rsidR="00427ED1">
        <w:rPr>
          <w:rFonts w:ascii="Times New Roman" w:hAnsi="Times New Roman"/>
          <w:sz w:val="24"/>
          <w:szCs w:val="24"/>
        </w:rPr>
        <w:t xml:space="preserve"> de fevereiro de 2026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29A1" w:rsidRDefault="00DE29A1" w:rsidP="00DE29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7AD8">
        <w:rPr>
          <w:rFonts w:ascii="Times New Roman" w:eastAsia="Times New Roman" w:hAnsi="Times New Roman"/>
          <w:sz w:val="24"/>
          <w:szCs w:val="24"/>
          <w:lang w:eastAsia="pt-BR"/>
        </w:rPr>
        <w:t>PAULO HENRIQUE DE OLIVEIRA DI ROCCO</w:t>
      </w:r>
      <w:r w:rsidRPr="00020103">
        <w:rPr>
          <w:rFonts w:ascii="Times New Roman" w:hAnsi="Times New Roman"/>
          <w:sz w:val="24"/>
          <w:szCs w:val="24"/>
        </w:rPr>
        <w:t xml:space="preserve"> 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BF1" w:rsidRDefault="00847BF1" w:rsidP="00455CB7">
      <w:pPr>
        <w:spacing w:after="0" w:line="240" w:lineRule="auto"/>
      </w:pPr>
      <w:r>
        <w:separator/>
      </w:r>
    </w:p>
  </w:endnote>
  <w:endnote w:type="continuationSeparator" w:id="1">
    <w:p w:rsidR="00847BF1" w:rsidRDefault="00847BF1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BF1" w:rsidRDefault="00847BF1" w:rsidP="00455CB7">
      <w:pPr>
        <w:spacing w:after="0" w:line="240" w:lineRule="auto"/>
      </w:pPr>
      <w:r>
        <w:separator/>
      </w:r>
    </w:p>
  </w:footnote>
  <w:footnote w:type="continuationSeparator" w:id="1">
    <w:p w:rsidR="00847BF1" w:rsidRDefault="00847BF1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BF1" w:rsidRPr="00FD67BB" w:rsidRDefault="006A03F0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6A03F0">
      <w:rPr>
        <w:noProof/>
        <w:sz w:val="36"/>
        <w:szCs w:val="36"/>
        <w:u w:val="single"/>
        <w:lang w:eastAsia="pt-BR"/>
      </w:rPr>
      <w:pict>
        <v:group id=" 1" o:spid="_x0000_s2662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2711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2711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2711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2703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2711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2711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2710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2710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2710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2710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2710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2710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2710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2710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2710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2710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2709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2709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2709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2709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2709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2709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2709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2709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2709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2709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2708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2708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2708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2708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2708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2708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2708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2708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2708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2708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2707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2707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2707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2707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2707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2707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2707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2707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27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2707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2706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2706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2706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2706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2706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2706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2706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2706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2706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2706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2705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2705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2705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2705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2705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2705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2705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2705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2705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2705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2704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2704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2704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2704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2704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2704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2704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2704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2704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2704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2703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2703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2703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2703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2703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2703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2702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2703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2703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2703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2702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2702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2702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2702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2702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2702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2702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2702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270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2701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2701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2696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2701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2701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2701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2701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2701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2701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2700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2701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2701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2700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2700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2700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2700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2700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2700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2700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2700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2700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2699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2699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2699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2699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2699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2699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2699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2699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2699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2699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2698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2698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2698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2698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2698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2698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2698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2698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2698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2698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2697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2697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2697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2697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2697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2697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2697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2697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269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2697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2696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2689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2696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2696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2696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2696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2696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2696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2693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2695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2696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2695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2696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2695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2695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2695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2695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2693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2695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2695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2695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2695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2694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2694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2694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2694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2694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2694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2694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2694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2694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2694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2691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2693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2693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2693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2693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2693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2693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2693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2692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2693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2692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2692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2692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2692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2692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2692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2692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269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2692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2691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2691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2689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2691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2691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2691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2691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2691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2691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2690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2691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2690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2690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2690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2690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2690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2690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2690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2690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2689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2690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2689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2689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2689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2689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2689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2689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2689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2688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2685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2688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2688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2688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2688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2688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2688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2688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2688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2688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2685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2687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2687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2687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2687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2687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2687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2687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2687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2687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2687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2686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2686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2686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2686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2686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2686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2686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2686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2686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2686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2685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2685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2685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2681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2685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2685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2685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2685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2683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2684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2685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2684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2684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2684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2684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2683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2684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2684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2684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2684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2684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2683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2683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2683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2683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2683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2683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2683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2683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2681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2682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2682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2682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2682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2682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2682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2682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2682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2682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2682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2681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2681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2681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2681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2681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2681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2681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2662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2680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2681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2680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2680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2680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2680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2678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2680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2680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2680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2680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2680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2679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2679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2679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2679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2679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2679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2679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2679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2679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2679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2678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2678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2678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2678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2678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2678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2678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2678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2678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2676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2677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2677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2677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2677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2677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2677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2677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2677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2677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2677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2676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2676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2676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2676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2676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2676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2676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2676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2676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2673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2675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2675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2675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2675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2675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2675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2675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2675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2675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2675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2674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2674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2674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2674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2674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2674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2674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2674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2674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2674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2671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2673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2673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2673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2673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2673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2673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2673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2673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2673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2672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2672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2672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2672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2672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2672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2672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2672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2672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2672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2669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2671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2671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2671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2671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2671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2671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2671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2671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2671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2670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2670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2670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2670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2670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2670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2670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2670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2670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2670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2669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2669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2669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2669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2669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2669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2667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2669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2669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2669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2668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2668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2668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2668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2668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2668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2668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2668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2668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2668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2667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2667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2667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2667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2667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2667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2667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2662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2667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2667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2666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2666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2666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2666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2666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2666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2666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2666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2666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2666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2665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2665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2665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2665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2665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2665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2665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2665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2665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2665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2664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2664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2664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2664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2664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2664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2664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2664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2664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2664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2663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2663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2663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2663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2663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2663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2663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2663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2663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2663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2662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2662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847BF1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847BF1" w:rsidRPr="00F05B78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847BF1" w:rsidRPr="00455CB7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7115"/>
    <o:shapelayout v:ext="edit">
      <o:idmap v:ext="edit" data="2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7C57"/>
    <w:rsid w:val="00031A44"/>
    <w:rsid w:val="00033BC8"/>
    <w:rsid w:val="00036147"/>
    <w:rsid w:val="00037F04"/>
    <w:rsid w:val="00050E29"/>
    <w:rsid w:val="000672CE"/>
    <w:rsid w:val="00067960"/>
    <w:rsid w:val="00075373"/>
    <w:rsid w:val="000910BC"/>
    <w:rsid w:val="00093ED4"/>
    <w:rsid w:val="000A01CC"/>
    <w:rsid w:val="000A13BD"/>
    <w:rsid w:val="000A79F1"/>
    <w:rsid w:val="000B447A"/>
    <w:rsid w:val="000B4B97"/>
    <w:rsid w:val="000C039F"/>
    <w:rsid w:val="000C3396"/>
    <w:rsid w:val="000D57AF"/>
    <w:rsid w:val="000D7B06"/>
    <w:rsid w:val="000E6891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833D4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55683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2758D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27ED1"/>
    <w:rsid w:val="00430798"/>
    <w:rsid w:val="00430933"/>
    <w:rsid w:val="0043573C"/>
    <w:rsid w:val="00436586"/>
    <w:rsid w:val="00446269"/>
    <w:rsid w:val="00455CB7"/>
    <w:rsid w:val="00456802"/>
    <w:rsid w:val="00470C66"/>
    <w:rsid w:val="004819EF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A7B23"/>
    <w:rsid w:val="005B4B50"/>
    <w:rsid w:val="005B5EF6"/>
    <w:rsid w:val="005C47E0"/>
    <w:rsid w:val="005C6246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33CE7"/>
    <w:rsid w:val="00646605"/>
    <w:rsid w:val="006477A4"/>
    <w:rsid w:val="00656E08"/>
    <w:rsid w:val="00665605"/>
    <w:rsid w:val="00667B47"/>
    <w:rsid w:val="00673BC9"/>
    <w:rsid w:val="006865AF"/>
    <w:rsid w:val="00687BA7"/>
    <w:rsid w:val="006A03F0"/>
    <w:rsid w:val="006A5180"/>
    <w:rsid w:val="006D12D2"/>
    <w:rsid w:val="006D14B1"/>
    <w:rsid w:val="006E0254"/>
    <w:rsid w:val="006E1510"/>
    <w:rsid w:val="006E6172"/>
    <w:rsid w:val="006E61CA"/>
    <w:rsid w:val="00707F05"/>
    <w:rsid w:val="00713179"/>
    <w:rsid w:val="00714004"/>
    <w:rsid w:val="00714D2E"/>
    <w:rsid w:val="00721534"/>
    <w:rsid w:val="007256ED"/>
    <w:rsid w:val="0072655A"/>
    <w:rsid w:val="007270B1"/>
    <w:rsid w:val="00741F3F"/>
    <w:rsid w:val="007431DD"/>
    <w:rsid w:val="00743880"/>
    <w:rsid w:val="00762F42"/>
    <w:rsid w:val="007665F9"/>
    <w:rsid w:val="00794402"/>
    <w:rsid w:val="00795A8D"/>
    <w:rsid w:val="007A4C8A"/>
    <w:rsid w:val="007B373A"/>
    <w:rsid w:val="007C19A9"/>
    <w:rsid w:val="007C2908"/>
    <w:rsid w:val="007D4678"/>
    <w:rsid w:val="007D48DC"/>
    <w:rsid w:val="007E0BC2"/>
    <w:rsid w:val="007E293A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47BF1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8C3"/>
    <w:rsid w:val="008B39FD"/>
    <w:rsid w:val="008B4523"/>
    <w:rsid w:val="008B4CBE"/>
    <w:rsid w:val="008B7378"/>
    <w:rsid w:val="008C14EB"/>
    <w:rsid w:val="008C35F3"/>
    <w:rsid w:val="008C63ED"/>
    <w:rsid w:val="008D56DF"/>
    <w:rsid w:val="008D799D"/>
    <w:rsid w:val="008F5712"/>
    <w:rsid w:val="00905FEA"/>
    <w:rsid w:val="00914942"/>
    <w:rsid w:val="00931663"/>
    <w:rsid w:val="009426A5"/>
    <w:rsid w:val="009472D1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656ED"/>
    <w:rsid w:val="00A7013E"/>
    <w:rsid w:val="00A91D00"/>
    <w:rsid w:val="00A944B8"/>
    <w:rsid w:val="00AA4754"/>
    <w:rsid w:val="00AB0BCA"/>
    <w:rsid w:val="00AB1F5F"/>
    <w:rsid w:val="00AB246B"/>
    <w:rsid w:val="00AC1CA7"/>
    <w:rsid w:val="00AC3ACD"/>
    <w:rsid w:val="00AD1114"/>
    <w:rsid w:val="00AE3079"/>
    <w:rsid w:val="00AE320C"/>
    <w:rsid w:val="00AF1183"/>
    <w:rsid w:val="00B07507"/>
    <w:rsid w:val="00B07EB1"/>
    <w:rsid w:val="00B16B25"/>
    <w:rsid w:val="00B226B5"/>
    <w:rsid w:val="00B2514F"/>
    <w:rsid w:val="00B300E1"/>
    <w:rsid w:val="00B33376"/>
    <w:rsid w:val="00B406A2"/>
    <w:rsid w:val="00B77439"/>
    <w:rsid w:val="00B80091"/>
    <w:rsid w:val="00B837D3"/>
    <w:rsid w:val="00B85AE3"/>
    <w:rsid w:val="00B85F05"/>
    <w:rsid w:val="00B9373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361FE"/>
    <w:rsid w:val="00C439A0"/>
    <w:rsid w:val="00C51BD9"/>
    <w:rsid w:val="00C61476"/>
    <w:rsid w:val="00C637A9"/>
    <w:rsid w:val="00CA0218"/>
    <w:rsid w:val="00CB39BF"/>
    <w:rsid w:val="00CB7603"/>
    <w:rsid w:val="00CB7D39"/>
    <w:rsid w:val="00CD5B63"/>
    <w:rsid w:val="00CD5C31"/>
    <w:rsid w:val="00CE4483"/>
    <w:rsid w:val="00D01155"/>
    <w:rsid w:val="00D024BC"/>
    <w:rsid w:val="00D2558E"/>
    <w:rsid w:val="00D47975"/>
    <w:rsid w:val="00D67251"/>
    <w:rsid w:val="00D97F14"/>
    <w:rsid w:val="00DA20C8"/>
    <w:rsid w:val="00DB688D"/>
    <w:rsid w:val="00DB68BA"/>
    <w:rsid w:val="00DC5820"/>
    <w:rsid w:val="00DD2480"/>
    <w:rsid w:val="00DE29A1"/>
    <w:rsid w:val="00DF2F67"/>
    <w:rsid w:val="00DF4CAB"/>
    <w:rsid w:val="00E435E5"/>
    <w:rsid w:val="00E55EDE"/>
    <w:rsid w:val="00E6253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2618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11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218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7115F-BC66-411F-851A-67A0A937B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7</TotalTime>
  <Pages>3</Pages>
  <Words>879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2024-03-11T12:19:00Z</cp:lastPrinted>
  <dcterms:created xsi:type="dcterms:W3CDTF">2026-02-26T16:16:00Z</dcterms:created>
  <dcterms:modified xsi:type="dcterms:W3CDTF">2026-02-26T16:16:00Z</dcterms:modified>
</cp:coreProperties>
</file>