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ED1" w:rsidRPr="00C1319A" w:rsidRDefault="00436586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C4242">
        <w:rPr>
          <w:b/>
        </w:rPr>
        <w:t xml:space="preserve"> 10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88"/>
        <w:gridCol w:w="1701"/>
        <w:gridCol w:w="1419"/>
      </w:tblGrid>
      <w:tr w:rsidR="006D14B1" w:rsidRPr="000910BC" w:rsidTr="00427ED1">
        <w:tc>
          <w:tcPr>
            <w:tcW w:w="710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6D14B1" w:rsidRPr="006E1510" w:rsidRDefault="000A01CC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8C14EB" w:rsidRPr="000910BC" w:rsidTr="00CE4483">
        <w:trPr>
          <w:trHeight w:val="188"/>
        </w:trPr>
        <w:tc>
          <w:tcPr>
            <w:tcW w:w="710" w:type="pct"/>
            <w:shd w:val="clear" w:color="auto" w:fill="FFFFFF"/>
            <w:vAlign w:val="center"/>
          </w:tcPr>
          <w:p w:rsidR="008C14EB" w:rsidRDefault="005C4242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8C14EB" w:rsidRDefault="005C4242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ROSA MARIA RIBEIRO CELESTINO 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8C14EB" w:rsidRDefault="005C4242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84*-**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8C14EB" w:rsidRDefault="005C4242" w:rsidP="00CE448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37,00</w:t>
            </w:r>
          </w:p>
        </w:tc>
      </w:tr>
      <w:tr w:rsidR="00CB7603" w:rsidRPr="000910BC" w:rsidTr="00CE4483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CB7603" w:rsidRDefault="005C4242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B7603" w:rsidRDefault="005C4242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LINDALVA TAINA LOURENÇO FERREIRA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CB7603" w:rsidRDefault="005C4242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291.***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08*-**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B7603" w:rsidRDefault="005C4242" w:rsidP="00CE448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37,00</w:t>
            </w:r>
          </w:p>
        </w:tc>
      </w:tr>
      <w:tr w:rsidR="005C4242" w:rsidRPr="000910BC" w:rsidTr="00CE4483">
        <w:trPr>
          <w:trHeight w:val="376"/>
        </w:trPr>
        <w:tc>
          <w:tcPr>
            <w:tcW w:w="710" w:type="pct"/>
            <w:shd w:val="clear" w:color="auto" w:fill="FFFFFF"/>
            <w:vAlign w:val="center"/>
          </w:tcPr>
          <w:p w:rsidR="005C4242" w:rsidRDefault="005C4242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5C4242" w:rsidRDefault="005C4242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H DE LIMA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5C4242" w:rsidRDefault="005C4242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307.***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33*-**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5C4242" w:rsidRDefault="005C4242" w:rsidP="00CE448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37,00</w:t>
            </w:r>
          </w:p>
        </w:tc>
      </w:tr>
    </w:tbl>
    <w:p w:rsidR="00CE4483" w:rsidRPr="00240AA0" w:rsidRDefault="00CE4483" w:rsidP="00CE4483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</w:t>
      </w:r>
      <w:r>
        <w:rPr>
          <w:rFonts w:ascii="Times New Roman" w:hAnsi="Times New Roman"/>
          <w:b/>
          <w:sz w:val="24"/>
          <w:szCs w:val="24"/>
        </w:rPr>
        <w:t>LINGUA PORTUGUESA – PEB II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88"/>
        <w:gridCol w:w="1701"/>
        <w:gridCol w:w="1419"/>
      </w:tblGrid>
      <w:tr w:rsidR="00CE4483" w:rsidRPr="000910BC" w:rsidTr="00E9750C">
        <w:tc>
          <w:tcPr>
            <w:tcW w:w="710" w:type="pct"/>
            <w:shd w:val="clear" w:color="auto" w:fill="auto"/>
            <w:vAlign w:val="center"/>
          </w:tcPr>
          <w:p w:rsidR="00CE4483" w:rsidRPr="006E1510" w:rsidRDefault="00CE4483" w:rsidP="00E9750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E4483" w:rsidRPr="006E1510" w:rsidRDefault="00CE4483" w:rsidP="00E9750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CE4483" w:rsidRPr="006E1510" w:rsidRDefault="00CE4483" w:rsidP="00E9750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E4483" w:rsidRPr="006E1510" w:rsidRDefault="00CE4483" w:rsidP="00E9750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CE4483" w:rsidRPr="000910BC" w:rsidTr="00E9750C">
        <w:trPr>
          <w:trHeight w:val="188"/>
        </w:trPr>
        <w:tc>
          <w:tcPr>
            <w:tcW w:w="710" w:type="pct"/>
            <w:shd w:val="clear" w:color="auto" w:fill="FFFFFF"/>
            <w:vAlign w:val="center"/>
          </w:tcPr>
          <w:p w:rsidR="00CE4483" w:rsidRDefault="005C4242" w:rsidP="00E9750C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CE4483" w:rsidRDefault="005C4242" w:rsidP="00E9750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SAMUEL MACHADO OLIVEIRA DA SILVA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CE4483" w:rsidRDefault="005C4242" w:rsidP="00E9750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515.***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78*-**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CE4483" w:rsidRDefault="005C4242" w:rsidP="00E9750C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52,00</w:t>
            </w:r>
          </w:p>
        </w:tc>
      </w:tr>
    </w:tbl>
    <w:p w:rsidR="00E6253E" w:rsidRDefault="00E6253E" w:rsidP="00CE448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. Caso tenha a conclusão de curso superior, apresentar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5C4242">
        <w:rPr>
          <w:rFonts w:ascii="Times New Roman" w:hAnsi="Times New Roman"/>
          <w:sz w:val="24"/>
          <w:szCs w:val="24"/>
        </w:rPr>
        <w:t>04 de março</w:t>
      </w:r>
      <w:r w:rsidR="00427E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27ED1">
        <w:rPr>
          <w:rFonts w:ascii="Times New Roman" w:hAnsi="Times New Roman"/>
          <w:sz w:val="24"/>
          <w:szCs w:val="24"/>
        </w:rPr>
        <w:t>de</w:t>
      </w:r>
      <w:proofErr w:type="spellEnd"/>
      <w:r w:rsidR="00427ED1">
        <w:rPr>
          <w:rFonts w:ascii="Times New Roman" w:hAnsi="Times New Roman"/>
          <w:sz w:val="24"/>
          <w:szCs w:val="24"/>
        </w:rPr>
        <w:t xml:space="preserve">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9A1" w:rsidRDefault="00DE29A1" w:rsidP="00DE29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BF1" w:rsidRDefault="00847BF1" w:rsidP="00455CB7">
      <w:pPr>
        <w:spacing w:after="0" w:line="240" w:lineRule="auto"/>
      </w:pPr>
      <w:r>
        <w:separator/>
      </w:r>
    </w:p>
  </w:endnote>
  <w:end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BF1" w:rsidRDefault="00847BF1" w:rsidP="00455CB7">
      <w:pPr>
        <w:spacing w:after="0" w:line="240" w:lineRule="auto"/>
      </w:pPr>
      <w:r>
        <w:separator/>
      </w:r>
    </w:p>
  </w:footnote>
  <w:foot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BF1" w:rsidRPr="00FD67BB" w:rsidRDefault="00AB3C7E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AB3C7E">
      <w:rPr>
        <w:noProof/>
        <w:sz w:val="36"/>
        <w:szCs w:val="36"/>
        <w:u w:val="single"/>
        <w:lang w:eastAsia="pt-BR"/>
      </w:rPr>
      <w:pict>
        <v:group id=" 1" o:spid="_x0000_s2662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2711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2711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2711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2703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2711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2711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2710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2710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2710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2710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2710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2710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2710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2710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2710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2710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2709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2709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2709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2709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2709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2709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2709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2709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2709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2709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2708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2708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2708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2708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2708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2708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2708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2708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2708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2708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2707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2707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2707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2707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2707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2707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2707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2707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27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2707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2706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2706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2706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2706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2706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2706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2706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2706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2706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2706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2705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2705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2705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2705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2705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2705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2705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2705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2705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2705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2704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2704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2704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2704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2704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2704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2704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2704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2704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2704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2703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2703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2703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2703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2703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2703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2702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2703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2703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2703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2702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2702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2702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2702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2702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2702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2702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2702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270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2701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2701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2696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2701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2701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2701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2701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2701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2701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2700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2701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2701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2700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2700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2700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2700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2700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2700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2700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2700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2700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2699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2699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2699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2699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2699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2699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2699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2699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2699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2699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2698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2698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2698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2698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2698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2698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2698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2698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2698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2698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2697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2697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2697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2697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2697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2697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2697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2697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269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2697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2696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2689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2696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2696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2696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2696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2696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2696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2693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2695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2696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2695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2696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2695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2695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2695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2695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2693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2695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2695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2695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2695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2694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2694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2694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2694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2694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2694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2694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2694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2694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2694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2691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2693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2693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2693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2693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2693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2693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2693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2692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2693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2692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2692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2692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2692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2692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2692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2692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269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2692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2691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2691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2689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2691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2691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2691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2691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2691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2691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2690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2691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2690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2690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2690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2690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2690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2690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2690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2690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2689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2690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2689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2689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2689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2689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2689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2689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2689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2688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2685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2688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2688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2688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2688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2688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2688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2688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2688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2688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2685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2687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2687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2687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2687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2687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2687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2687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2687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2687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2687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2686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2686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2686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2686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2686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2686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2686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2686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2686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2686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2685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2685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2685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2681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2685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2685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2685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2685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2683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2684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2685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2684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2684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2684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2684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2683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2684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2684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2684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2684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2684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2683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2683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2683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2683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2683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2683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2683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2683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2681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2682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2682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2682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2682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2682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2682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2682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2682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2682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2682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2681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2681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2681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2681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2681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2681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2681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2662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2680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2681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2680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2680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2680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2680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2678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2680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2680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2680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2680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2680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2679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2679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2679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2679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2679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2679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2679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2679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2679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2679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2678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2678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2678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2678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2678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2678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2678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2678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2678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2676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2677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2677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2677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2677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2677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2677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2677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2677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2677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2677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2676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2676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2676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2676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2676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2676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2676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2676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2676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2673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2675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2675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2675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2675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2675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2675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2675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2675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2675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2675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2674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2674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2674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2674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2674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2674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2674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2674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2674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2674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2671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2673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2673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2673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2673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2673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2673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2673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2673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2673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2672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2672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2672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2672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2672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2672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2672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2672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2672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2672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2669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2671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2671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2671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2671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2671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2671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2671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2671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2671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2670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2670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2670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2670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2670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2670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2670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2670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2670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2670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2669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2669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2669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2669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2669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2669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2667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2669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2669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2669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2668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2668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2668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2668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2668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2668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2668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2668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2668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2668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2667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2667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2667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2667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2667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2667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2667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2662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2667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2667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2666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2666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2666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2666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2666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2666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2666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2666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2666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2666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2665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2665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2665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2665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2665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2665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2665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2665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2665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2665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2664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2664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2664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2664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2664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2664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2664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2664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2664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2664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2663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2663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2663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2663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2663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2663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2663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2663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2663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2663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2662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2662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847BF1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847BF1" w:rsidRPr="00F05B78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847BF1" w:rsidRPr="00455CB7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7115"/>
    <o:shapelayout v:ext="edit">
      <o:idmap v:ext="edit" data="2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7C57"/>
    <w:rsid w:val="00031A44"/>
    <w:rsid w:val="00033BC8"/>
    <w:rsid w:val="00036147"/>
    <w:rsid w:val="00037F04"/>
    <w:rsid w:val="00050E29"/>
    <w:rsid w:val="000672CE"/>
    <w:rsid w:val="00067960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E6891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33D4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55683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2758D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A7B23"/>
    <w:rsid w:val="005B4B50"/>
    <w:rsid w:val="005B5EF6"/>
    <w:rsid w:val="005C4242"/>
    <w:rsid w:val="005C47E0"/>
    <w:rsid w:val="005C6246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33CE7"/>
    <w:rsid w:val="00646605"/>
    <w:rsid w:val="006477A4"/>
    <w:rsid w:val="00656E08"/>
    <w:rsid w:val="00665605"/>
    <w:rsid w:val="00667B47"/>
    <w:rsid w:val="00673BC9"/>
    <w:rsid w:val="006865AF"/>
    <w:rsid w:val="00687BA7"/>
    <w:rsid w:val="006A03F0"/>
    <w:rsid w:val="006A5180"/>
    <w:rsid w:val="006D12D2"/>
    <w:rsid w:val="006D14B1"/>
    <w:rsid w:val="006E0254"/>
    <w:rsid w:val="006E1510"/>
    <w:rsid w:val="006E6172"/>
    <w:rsid w:val="006E61CA"/>
    <w:rsid w:val="00707F05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47BF1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8C3"/>
    <w:rsid w:val="008B39FD"/>
    <w:rsid w:val="008B4523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472D1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0BCA"/>
    <w:rsid w:val="00AB1F5F"/>
    <w:rsid w:val="00AB246B"/>
    <w:rsid w:val="00AB3C7E"/>
    <w:rsid w:val="00AC1CA7"/>
    <w:rsid w:val="00AC3ACD"/>
    <w:rsid w:val="00AD1114"/>
    <w:rsid w:val="00AE3079"/>
    <w:rsid w:val="00AE320C"/>
    <w:rsid w:val="00AF1183"/>
    <w:rsid w:val="00B07507"/>
    <w:rsid w:val="00B07EB1"/>
    <w:rsid w:val="00B16B25"/>
    <w:rsid w:val="00B226B5"/>
    <w:rsid w:val="00B2514F"/>
    <w:rsid w:val="00B300E1"/>
    <w:rsid w:val="00B33376"/>
    <w:rsid w:val="00B406A2"/>
    <w:rsid w:val="00B77439"/>
    <w:rsid w:val="00B80091"/>
    <w:rsid w:val="00B837D3"/>
    <w:rsid w:val="00B85AE3"/>
    <w:rsid w:val="00B85F05"/>
    <w:rsid w:val="00B9373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61FE"/>
    <w:rsid w:val="00C439A0"/>
    <w:rsid w:val="00C51BD9"/>
    <w:rsid w:val="00C61476"/>
    <w:rsid w:val="00C637A9"/>
    <w:rsid w:val="00CA0218"/>
    <w:rsid w:val="00CB39BF"/>
    <w:rsid w:val="00CB7603"/>
    <w:rsid w:val="00CB7D39"/>
    <w:rsid w:val="00CD5B63"/>
    <w:rsid w:val="00CD5C31"/>
    <w:rsid w:val="00CE4483"/>
    <w:rsid w:val="00D01155"/>
    <w:rsid w:val="00D024BC"/>
    <w:rsid w:val="00D2558E"/>
    <w:rsid w:val="00D47975"/>
    <w:rsid w:val="00D67251"/>
    <w:rsid w:val="00D97F14"/>
    <w:rsid w:val="00DA20C8"/>
    <w:rsid w:val="00DB688D"/>
    <w:rsid w:val="00DB68BA"/>
    <w:rsid w:val="00DC5820"/>
    <w:rsid w:val="00DD2480"/>
    <w:rsid w:val="00DE29A1"/>
    <w:rsid w:val="00DF2F67"/>
    <w:rsid w:val="00DF4CAB"/>
    <w:rsid w:val="00E435E5"/>
    <w:rsid w:val="00E55EDE"/>
    <w:rsid w:val="00E6253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1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218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7115F-BC66-411F-851A-67A0A937B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4</TotalTime>
  <Pages>3</Pages>
  <Words>885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2026-03-04T18:57:00Z</dcterms:created>
  <dcterms:modified xsi:type="dcterms:W3CDTF">2026-03-04T18:57:00Z</dcterms:modified>
</cp:coreProperties>
</file>