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ED1" w:rsidRPr="00C1319A" w:rsidRDefault="002934E1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>
        <w:rPr>
          <w:b/>
        </w:rPr>
        <w:t xml:space="preserve"> </w:t>
      </w:r>
      <w:r w:rsidR="00436586"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C4242">
        <w:rPr>
          <w:b/>
        </w:rPr>
        <w:t xml:space="preserve"> </w:t>
      </w:r>
      <w:r>
        <w:rPr>
          <w:b/>
        </w:rPr>
        <w:t>12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88"/>
        <w:gridCol w:w="1701"/>
        <w:gridCol w:w="1419"/>
      </w:tblGrid>
      <w:tr w:rsidR="006D14B1" w:rsidRPr="000910BC" w:rsidTr="00427ED1">
        <w:tc>
          <w:tcPr>
            <w:tcW w:w="710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6D14B1" w:rsidRPr="006E1510" w:rsidRDefault="000A01CC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8C14EB" w:rsidRPr="000910BC" w:rsidTr="00CE4483">
        <w:trPr>
          <w:trHeight w:val="188"/>
        </w:trPr>
        <w:tc>
          <w:tcPr>
            <w:tcW w:w="710" w:type="pct"/>
            <w:shd w:val="clear" w:color="auto" w:fill="FFFFFF"/>
            <w:vAlign w:val="center"/>
          </w:tcPr>
          <w:p w:rsidR="008C14EB" w:rsidRDefault="002934E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  <w:r w:rsidR="005C4242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8C14EB" w:rsidRDefault="002934E1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JOANA DE OLIVEIRA LOPES</w:t>
            </w:r>
            <w:r w:rsidR="005C424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8C14EB" w:rsidRDefault="002934E1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301.***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53*-**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8C14EB" w:rsidRDefault="002934E1" w:rsidP="00CE448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34,00</w:t>
            </w:r>
          </w:p>
        </w:tc>
      </w:tr>
    </w:tbl>
    <w:p w:rsidR="00E6253E" w:rsidRDefault="00E6253E" w:rsidP="00CE448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2934E1">
        <w:rPr>
          <w:rFonts w:ascii="Times New Roman" w:hAnsi="Times New Roman"/>
          <w:sz w:val="24"/>
          <w:szCs w:val="24"/>
        </w:rPr>
        <w:t>09</w:t>
      </w:r>
      <w:r w:rsidR="005C4242">
        <w:rPr>
          <w:rFonts w:ascii="Times New Roman" w:hAnsi="Times New Roman"/>
          <w:sz w:val="24"/>
          <w:szCs w:val="24"/>
        </w:rPr>
        <w:t xml:space="preserve"> de março</w:t>
      </w:r>
      <w:r w:rsidR="00427ED1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BF1" w:rsidRDefault="00847BF1" w:rsidP="00455CB7">
      <w:pPr>
        <w:spacing w:after="0" w:line="240" w:lineRule="auto"/>
      </w:pPr>
      <w:r>
        <w:separator/>
      </w:r>
    </w:p>
  </w:endnote>
  <w:end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BF1" w:rsidRDefault="00847BF1" w:rsidP="00455CB7">
      <w:pPr>
        <w:spacing w:after="0" w:line="240" w:lineRule="auto"/>
      </w:pPr>
      <w:r>
        <w:separator/>
      </w:r>
    </w:p>
  </w:footnote>
  <w:foot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BF1" w:rsidRPr="00FD67BB" w:rsidRDefault="00E85F44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E85F44">
      <w:rPr>
        <w:noProof/>
        <w:sz w:val="36"/>
        <w:szCs w:val="36"/>
        <w:u w:val="single"/>
        <w:lang w:eastAsia="pt-BR"/>
      </w:rPr>
      <w:pict>
        <v:group id=" 1" o:spid="_x0000_s2662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2711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711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711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2703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711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2711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2710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2710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710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710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710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710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710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710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710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710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709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709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709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709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709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709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2709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2709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709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709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708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708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708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708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708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2708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2708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708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708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708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707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707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707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707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2707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707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2707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2707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27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2707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2706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2706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2706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2706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2706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706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706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706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706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706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705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705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705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705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705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705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2705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2705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2705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2705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2704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2704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2704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2704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2704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2704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704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704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704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704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703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703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703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703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703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703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702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703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703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703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702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702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702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702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702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702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702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702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70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701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701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696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701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701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701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701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701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701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700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701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701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700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700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2700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2700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700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700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700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700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700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699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699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699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699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699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699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699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699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699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699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698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698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698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698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698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698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698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698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698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698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697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697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697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697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697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697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697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697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69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697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696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689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696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2696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696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696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696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696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693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695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696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2695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696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695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695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695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695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2693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695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695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695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695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694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694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694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694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694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694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694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694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694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694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691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693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693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693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693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693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693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693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692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693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692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692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692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692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692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692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692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69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692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691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691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689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691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691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691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691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691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691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690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691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690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690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690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690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690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690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690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690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689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690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689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689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689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689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689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689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689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688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685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688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2688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688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2688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2688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688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688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688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688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685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687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687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687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687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687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687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687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687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687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687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686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686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686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686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686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686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686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686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686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686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685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685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685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2681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685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685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685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685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683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684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685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2684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2684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684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2684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2683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684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2684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2684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2684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2684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2683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683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2683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2683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683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2683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2683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2683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2681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682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2682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2682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2682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2682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2682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2682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2682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2682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2682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2681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2681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2681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2681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681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681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681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662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680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681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680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680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680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680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678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680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680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680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680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680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679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679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679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679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679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679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679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679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679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679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678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678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678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678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678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678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678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678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678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676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677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677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677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677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677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677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677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677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677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677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676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676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676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676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676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676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676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676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676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673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675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675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675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675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675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675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675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675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675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675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674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674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674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674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674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674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674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674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674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674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671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673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673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673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673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673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673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673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673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673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672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672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672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672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672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672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672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672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672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672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669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671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671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671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671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671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671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671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671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671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670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670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670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670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670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670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670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670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670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670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669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669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669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669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669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669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667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669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669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669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668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668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668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668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668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668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668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668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668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668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667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667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667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667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667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667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667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662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667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667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666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666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666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666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666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666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666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666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666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666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665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665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665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665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665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665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665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665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665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665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664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664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664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664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664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664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664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664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664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664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663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663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663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663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663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663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663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663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663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663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662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662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847BF1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847BF1" w:rsidRPr="00F05B78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847BF1" w:rsidRPr="00455CB7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7115"/>
    <o:shapelayout v:ext="edit">
      <o:idmap v:ext="edit" data="2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7C57"/>
    <w:rsid w:val="00031A44"/>
    <w:rsid w:val="00033BC8"/>
    <w:rsid w:val="00036147"/>
    <w:rsid w:val="00037F04"/>
    <w:rsid w:val="00050E29"/>
    <w:rsid w:val="000672CE"/>
    <w:rsid w:val="00067960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33D4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55683"/>
    <w:rsid w:val="00262E14"/>
    <w:rsid w:val="00272734"/>
    <w:rsid w:val="0029319D"/>
    <w:rsid w:val="002934E1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A7B23"/>
    <w:rsid w:val="005B4B50"/>
    <w:rsid w:val="005B5EF6"/>
    <w:rsid w:val="005C4242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33CE7"/>
    <w:rsid w:val="00646605"/>
    <w:rsid w:val="006477A4"/>
    <w:rsid w:val="00656E08"/>
    <w:rsid w:val="00665605"/>
    <w:rsid w:val="00667B47"/>
    <w:rsid w:val="00673BC9"/>
    <w:rsid w:val="006865AF"/>
    <w:rsid w:val="00687BA7"/>
    <w:rsid w:val="006A03F0"/>
    <w:rsid w:val="006A5180"/>
    <w:rsid w:val="006D12D2"/>
    <w:rsid w:val="006D14B1"/>
    <w:rsid w:val="006D7E44"/>
    <w:rsid w:val="006E0254"/>
    <w:rsid w:val="006E1510"/>
    <w:rsid w:val="006E6172"/>
    <w:rsid w:val="006E61CA"/>
    <w:rsid w:val="00707F05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47BF1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8C3"/>
    <w:rsid w:val="008B39FD"/>
    <w:rsid w:val="008B4523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2007D"/>
    <w:rsid w:val="00931663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0BCA"/>
    <w:rsid w:val="00AB1F5F"/>
    <w:rsid w:val="00AB246B"/>
    <w:rsid w:val="00AB3C7E"/>
    <w:rsid w:val="00AC1CA7"/>
    <w:rsid w:val="00AC3ACD"/>
    <w:rsid w:val="00AD1114"/>
    <w:rsid w:val="00AE3079"/>
    <w:rsid w:val="00AE320C"/>
    <w:rsid w:val="00AF1183"/>
    <w:rsid w:val="00B07507"/>
    <w:rsid w:val="00B07EB1"/>
    <w:rsid w:val="00B16B25"/>
    <w:rsid w:val="00B226B5"/>
    <w:rsid w:val="00B2514F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A0218"/>
    <w:rsid w:val="00CB39BF"/>
    <w:rsid w:val="00CB7603"/>
    <w:rsid w:val="00CB7D39"/>
    <w:rsid w:val="00CD5B63"/>
    <w:rsid w:val="00CD5C31"/>
    <w:rsid w:val="00CE4483"/>
    <w:rsid w:val="00D01155"/>
    <w:rsid w:val="00D024BC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85F44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1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218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7115F-BC66-411F-851A-67A0A937B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3</TotalTime>
  <Pages>3</Pages>
  <Words>847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2026-03-09T18:46:00Z</dcterms:created>
  <dcterms:modified xsi:type="dcterms:W3CDTF">2026-03-09T18:46:00Z</dcterms:modified>
</cp:coreProperties>
</file>