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D1" w:rsidRPr="00C1319A" w:rsidRDefault="002934E1" w:rsidP="00427ED1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>
        <w:rPr>
          <w:b/>
        </w:rPr>
        <w:t xml:space="preserve"> </w:t>
      </w:r>
      <w:r w:rsidR="00436586"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5C4242">
        <w:rPr>
          <w:b/>
        </w:rPr>
        <w:t xml:space="preserve"> </w:t>
      </w:r>
      <w:r w:rsidR="00B1065F">
        <w:rPr>
          <w:b/>
        </w:rPr>
        <w:t>14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0A01CC">
        <w:rPr>
          <w:b/>
          <w:u w:val="single"/>
        </w:rPr>
        <w:t>001/2025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</w:t>
      </w:r>
      <w:r w:rsidR="000A01CC" w:rsidRPr="002F5E5E">
        <w:t>Simplificado</w:t>
      </w:r>
      <w:r w:rsidR="000A01CC">
        <w:t xml:space="preserve"> </w:t>
      </w:r>
      <w:r w:rsidR="000A01CC" w:rsidRPr="002F5E5E">
        <w:t>Edital nº</w:t>
      </w:r>
      <w:r w:rsidR="000A01CC">
        <w:t xml:space="preserve"> 01/2025</w:t>
      </w:r>
      <w:r w:rsidR="000A01CC" w:rsidRPr="002F5E5E">
        <w:t xml:space="preserve">, homologado através do </w:t>
      </w:r>
      <w:r w:rsidR="000A01CC">
        <w:t>Decreto nº 3.703, de 08 de outubro de 2025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6D14B1" w:rsidRPr="00240AA0" w:rsidRDefault="006D14B1" w:rsidP="006D14B1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</w:t>
      </w:r>
      <w:r w:rsidR="007705E4">
        <w:rPr>
          <w:rFonts w:ascii="Times New Roman" w:hAnsi="Times New Roman"/>
          <w:b/>
          <w:sz w:val="24"/>
          <w:szCs w:val="24"/>
        </w:rPr>
        <w:t>LINGUA PORTUGUESA - PEB II</w:t>
      </w:r>
    </w:p>
    <w:tbl>
      <w:tblPr>
        <w:tblW w:w="557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4"/>
        <w:gridCol w:w="5488"/>
        <w:gridCol w:w="1701"/>
        <w:gridCol w:w="1419"/>
      </w:tblGrid>
      <w:tr w:rsidR="006D14B1" w:rsidRPr="000910BC" w:rsidTr="00427ED1">
        <w:tc>
          <w:tcPr>
            <w:tcW w:w="710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6D14B1" w:rsidRPr="006E1510" w:rsidRDefault="000A01CC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CPF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6D14B1" w:rsidRPr="006E1510" w:rsidRDefault="006D14B1" w:rsidP="000A01CC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8C14EB" w:rsidRPr="000910BC" w:rsidTr="00CE4483">
        <w:trPr>
          <w:trHeight w:val="188"/>
        </w:trPr>
        <w:tc>
          <w:tcPr>
            <w:tcW w:w="710" w:type="pct"/>
            <w:shd w:val="clear" w:color="auto" w:fill="FFFFFF"/>
            <w:vAlign w:val="center"/>
          </w:tcPr>
          <w:p w:rsidR="008C14EB" w:rsidRDefault="00B1065F" w:rsidP="0011694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</w:t>
            </w:r>
            <w:r w:rsidR="005C4242">
              <w:rPr>
                <w:rFonts w:ascii="Times New Roman" w:hAnsi="Times New Roman"/>
              </w:rPr>
              <w:t>º</w:t>
            </w:r>
          </w:p>
        </w:tc>
        <w:tc>
          <w:tcPr>
            <w:tcW w:w="2735" w:type="pct"/>
            <w:shd w:val="clear" w:color="auto" w:fill="auto"/>
            <w:vAlign w:val="center"/>
          </w:tcPr>
          <w:p w:rsidR="008C14EB" w:rsidRDefault="00B1065F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RUTE ARAUJO DE OLIVEIRA</w:t>
            </w:r>
            <w:r w:rsidR="005C4242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848" w:type="pct"/>
            <w:shd w:val="clear" w:color="auto" w:fill="auto"/>
            <w:vAlign w:val="center"/>
          </w:tcPr>
          <w:p w:rsidR="008C14EB" w:rsidRDefault="00B1065F" w:rsidP="00CE4483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249.***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>37*-**</w:t>
            </w:r>
          </w:p>
        </w:tc>
        <w:tc>
          <w:tcPr>
            <w:tcW w:w="707" w:type="pct"/>
            <w:shd w:val="clear" w:color="auto" w:fill="auto"/>
            <w:vAlign w:val="center"/>
          </w:tcPr>
          <w:p w:rsidR="008C14EB" w:rsidRDefault="00B1065F" w:rsidP="00CE448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43,00</w:t>
            </w:r>
          </w:p>
        </w:tc>
      </w:tr>
    </w:tbl>
    <w:p w:rsidR="00E6253E" w:rsidRDefault="00E6253E" w:rsidP="00CE448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B1065F">
        <w:rPr>
          <w:rFonts w:ascii="Times New Roman" w:hAnsi="Times New Roman"/>
          <w:sz w:val="24"/>
          <w:szCs w:val="24"/>
        </w:rPr>
        <w:t>16</w:t>
      </w:r>
      <w:r w:rsidR="005C4242">
        <w:rPr>
          <w:rFonts w:ascii="Times New Roman" w:hAnsi="Times New Roman"/>
          <w:sz w:val="24"/>
          <w:szCs w:val="24"/>
        </w:rPr>
        <w:t xml:space="preserve"> de março</w:t>
      </w:r>
      <w:r w:rsidR="00427ED1">
        <w:rPr>
          <w:rFonts w:ascii="Times New Roman" w:hAnsi="Times New Roman"/>
          <w:sz w:val="24"/>
          <w:szCs w:val="24"/>
        </w:rPr>
        <w:t xml:space="preserve"> de 2026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E29A1" w:rsidRDefault="00DE29A1" w:rsidP="00DE29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7AD8">
        <w:rPr>
          <w:rFonts w:ascii="Times New Roman" w:eastAsia="Times New Roman" w:hAnsi="Times New Roman"/>
          <w:sz w:val="24"/>
          <w:szCs w:val="24"/>
          <w:lang w:eastAsia="pt-BR"/>
        </w:rPr>
        <w:t>PAULO HENRIQUE DE OLIVEIRA DI ROCCO</w:t>
      </w:r>
      <w:r w:rsidRPr="00020103">
        <w:rPr>
          <w:rFonts w:ascii="Times New Roman" w:hAnsi="Times New Roman"/>
          <w:sz w:val="24"/>
          <w:szCs w:val="24"/>
        </w:rPr>
        <w:t xml:space="preserve"> 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BF1" w:rsidRDefault="00847BF1" w:rsidP="00455CB7">
      <w:pPr>
        <w:spacing w:after="0" w:line="240" w:lineRule="auto"/>
      </w:pPr>
      <w:r>
        <w:separator/>
      </w:r>
    </w:p>
  </w:endnote>
  <w:end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BF1" w:rsidRDefault="00847BF1" w:rsidP="00455CB7">
      <w:pPr>
        <w:spacing w:after="0" w:line="240" w:lineRule="auto"/>
      </w:pPr>
      <w:r>
        <w:separator/>
      </w:r>
    </w:p>
  </w:footnote>
  <w:footnote w:type="continuationSeparator" w:id="1">
    <w:p w:rsidR="00847BF1" w:rsidRDefault="00847BF1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BF1" w:rsidRPr="00FD67BB" w:rsidRDefault="008D6216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8D6216">
      <w:rPr>
        <w:noProof/>
        <w:sz w:val="36"/>
        <w:szCs w:val="36"/>
        <w:u w:val="single"/>
        <w:lang w:eastAsia="pt-BR"/>
      </w:rPr>
      <w:pict>
        <v:group id=" 1" o:spid="_x0000_s2662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2711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2711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2711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2703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2711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2711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2710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2710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2710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2710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2710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2710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2710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2710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2710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2710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2709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2709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2709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2709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2709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2709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2709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2709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2709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2709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2708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2708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2708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2708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2708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2708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2708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2708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2708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2708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2707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2707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2707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2707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2707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2707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2707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2707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27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2707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2706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2706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2706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2706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2706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2706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2706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2706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2706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2706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2705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2705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2705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2705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2705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2705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2705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2705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2705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2705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2704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2704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2704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2704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2704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2704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2704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2704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2704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2704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2703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2703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2703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2703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2703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2703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2702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2703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2703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2703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2702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2702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2702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2702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2702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2702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2702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2702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270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2701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2701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2696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2701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2701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2701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2701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2701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2701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2700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2701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2701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2700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2700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2700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2700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2700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2700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2700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2700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2700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2699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2699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2699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2699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2699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2699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2699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2699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2699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2699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2698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2698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2698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2698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2698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2698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2698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2698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2698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2698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2697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2697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2697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2697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2697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2697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2697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2697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269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2697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2696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2689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2696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2696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2696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2696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2696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2696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2693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2695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2696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2695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2696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2695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2695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2695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2695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2693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2695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2695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2695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2695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2694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2694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2694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2694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2694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2694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2694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2694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2694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2694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2691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2693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2693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2693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2693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2693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2693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2693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2692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2693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2692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2692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2692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2692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2692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2692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2692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269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2692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2691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2691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2689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2691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2691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2691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2691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2691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2691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2690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2691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2690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2690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2690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2690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2690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2690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2690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2690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2689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2690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2689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2689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2689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2689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2689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2689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2689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2688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2685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2688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2688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2688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2688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2688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2688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2688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2688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2688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2685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2687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2687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2687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2687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2687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2687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2687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2687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2687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2687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2686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2686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2686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2686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2686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2686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2686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2686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2686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2686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2685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2685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2685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2681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2685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2685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2685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2685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2683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2684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2685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2684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2684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2684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2684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2683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2684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2684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2684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2684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2684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2683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2683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2683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2683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2683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2683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2683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2683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2681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2682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2682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2682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2682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2682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2682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2682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2682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2682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2682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2681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2681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2681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2681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2681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2681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2681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2662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2680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2681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2680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2680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2680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2680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2678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2680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2680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2680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2680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2680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2679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2679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2679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2679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2679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2679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2679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2679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2679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2679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2678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2678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2678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2678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2678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2678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2678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2678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2678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2676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2677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2677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2677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2677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2677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2677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2677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2677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2677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2677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2676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2676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2676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2676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2676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2676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2676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2676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2676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2673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2675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2675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2675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2675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2675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2675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2675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2675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2675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2675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2674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2674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2674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2674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2674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2674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2674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2674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2674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2674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2671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2673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2673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2673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2673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2673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2673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2673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2673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2673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2672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2672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2672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2672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2672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2672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2672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2672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2672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2672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2669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2671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2671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2671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2671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2671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2671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2671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2671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2671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2670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2670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2670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2670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2670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2670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2670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2670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2670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2670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2669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2669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2669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2669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2669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2669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2667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2669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2669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2669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2668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2668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2668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2668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2668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2668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2668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2668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2668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2668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2667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2667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2667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2667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2667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2667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2667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2662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2667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2667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2666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2666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2666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2666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2666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2666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2666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2666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2666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2666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2665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2665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2665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2665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2665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2665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2665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2665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2665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2665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2664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2664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2664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2664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2664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2664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2664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2664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2664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2664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2663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2663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2663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2663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2663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2663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2663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2663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2663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2663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2662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2662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847BF1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847BF1" w:rsidRPr="00797DB4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847BF1" w:rsidRPr="00F05B78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847BF1" w:rsidRPr="00455CB7" w:rsidRDefault="00847BF1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7115"/>
    <o:shapelayout v:ext="edit">
      <o:idmap v:ext="edit" data="2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35D1"/>
    <w:rsid w:val="0000470F"/>
    <w:rsid w:val="00014409"/>
    <w:rsid w:val="00017B92"/>
    <w:rsid w:val="00020103"/>
    <w:rsid w:val="00027C57"/>
    <w:rsid w:val="00031A44"/>
    <w:rsid w:val="00033BC8"/>
    <w:rsid w:val="00036147"/>
    <w:rsid w:val="00037F04"/>
    <w:rsid w:val="00050E29"/>
    <w:rsid w:val="000672CE"/>
    <w:rsid w:val="00067960"/>
    <w:rsid w:val="00075373"/>
    <w:rsid w:val="000910BC"/>
    <w:rsid w:val="00093ED4"/>
    <w:rsid w:val="000A01CC"/>
    <w:rsid w:val="000A13BD"/>
    <w:rsid w:val="000A79F1"/>
    <w:rsid w:val="000B447A"/>
    <w:rsid w:val="000B4B97"/>
    <w:rsid w:val="000C039F"/>
    <w:rsid w:val="000C3396"/>
    <w:rsid w:val="000D57AF"/>
    <w:rsid w:val="000D7B06"/>
    <w:rsid w:val="000E6891"/>
    <w:rsid w:val="000F7D6F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833D4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55683"/>
    <w:rsid w:val="00262E14"/>
    <w:rsid w:val="00272734"/>
    <w:rsid w:val="0029319D"/>
    <w:rsid w:val="002934E1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2758D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27ED1"/>
    <w:rsid w:val="00430798"/>
    <w:rsid w:val="00430933"/>
    <w:rsid w:val="0043573C"/>
    <w:rsid w:val="00436586"/>
    <w:rsid w:val="00446269"/>
    <w:rsid w:val="00455CB7"/>
    <w:rsid w:val="00456802"/>
    <w:rsid w:val="00470C66"/>
    <w:rsid w:val="004819EF"/>
    <w:rsid w:val="00497232"/>
    <w:rsid w:val="004D19F7"/>
    <w:rsid w:val="004D2A6D"/>
    <w:rsid w:val="004E3818"/>
    <w:rsid w:val="004E4352"/>
    <w:rsid w:val="004F0DE7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A7B23"/>
    <w:rsid w:val="005B4B50"/>
    <w:rsid w:val="005B5EF6"/>
    <w:rsid w:val="005C4242"/>
    <w:rsid w:val="005C47E0"/>
    <w:rsid w:val="005C6246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33CE7"/>
    <w:rsid w:val="00646605"/>
    <w:rsid w:val="006477A4"/>
    <w:rsid w:val="00656E08"/>
    <w:rsid w:val="00665605"/>
    <w:rsid w:val="00667B47"/>
    <w:rsid w:val="00673BC9"/>
    <w:rsid w:val="006865AF"/>
    <w:rsid w:val="00687BA7"/>
    <w:rsid w:val="006A03F0"/>
    <w:rsid w:val="006A5180"/>
    <w:rsid w:val="006D12D2"/>
    <w:rsid w:val="006D14B1"/>
    <w:rsid w:val="006D7E44"/>
    <w:rsid w:val="006E0254"/>
    <w:rsid w:val="006E1510"/>
    <w:rsid w:val="006E6172"/>
    <w:rsid w:val="006E61CA"/>
    <w:rsid w:val="00707F05"/>
    <w:rsid w:val="00713179"/>
    <w:rsid w:val="00714004"/>
    <w:rsid w:val="00714D2E"/>
    <w:rsid w:val="00721534"/>
    <w:rsid w:val="007256ED"/>
    <w:rsid w:val="0072655A"/>
    <w:rsid w:val="007270B1"/>
    <w:rsid w:val="00741F3F"/>
    <w:rsid w:val="007431DD"/>
    <w:rsid w:val="00743880"/>
    <w:rsid w:val="00762F42"/>
    <w:rsid w:val="007665F9"/>
    <w:rsid w:val="007705E4"/>
    <w:rsid w:val="00794402"/>
    <w:rsid w:val="00795A8D"/>
    <w:rsid w:val="007A4C8A"/>
    <w:rsid w:val="007B373A"/>
    <w:rsid w:val="007C19A9"/>
    <w:rsid w:val="007C2908"/>
    <w:rsid w:val="007D4678"/>
    <w:rsid w:val="007D48DC"/>
    <w:rsid w:val="007E0BC2"/>
    <w:rsid w:val="007E293A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47BF1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8C3"/>
    <w:rsid w:val="008B39FD"/>
    <w:rsid w:val="008B4523"/>
    <w:rsid w:val="008B4CBE"/>
    <w:rsid w:val="008B7378"/>
    <w:rsid w:val="008C14EB"/>
    <w:rsid w:val="008C35F3"/>
    <w:rsid w:val="008C63ED"/>
    <w:rsid w:val="008D56DF"/>
    <w:rsid w:val="008D6216"/>
    <w:rsid w:val="008D799D"/>
    <w:rsid w:val="008F5712"/>
    <w:rsid w:val="00905FEA"/>
    <w:rsid w:val="00914942"/>
    <w:rsid w:val="0092007D"/>
    <w:rsid w:val="00931663"/>
    <w:rsid w:val="009426A5"/>
    <w:rsid w:val="009472D1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656ED"/>
    <w:rsid w:val="00A7013E"/>
    <w:rsid w:val="00A91D00"/>
    <w:rsid w:val="00A944B8"/>
    <w:rsid w:val="00AA4754"/>
    <w:rsid w:val="00AB0BCA"/>
    <w:rsid w:val="00AB1F5F"/>
    <w:rsid w:val="00AB246B"/>
    <w:rsid w:val="00AB3C7E"/>
    <w:rsid w:val="00AC1CA7"/>
    <w:rsid w:val="00AC3ACD"/>
    <w:rsid w:val="00AD1114"/>
    <w:rsid w:val="00AE3079"/>
    <w:rsid w:val="00AE320C"/>
    <w:rsid w:val="00AF1183"/>
    <w:rsid w:val="00B07507"/>
    <w:rsid w:val="00B07EB1"/>
    <w:rsid w:val="00B1065F"/>
    <w:rsid w:val="00B16B25"/>
    <w:rsid w:val="00B226B5"/>
    <w:rsid w:val="00B2514F"/>
    <w:rsid w:val="00B300E1"/>
    <w:rsid w:val="00B33376"/>
    <w:rsid w:val="00B406A2"/>
    <w:rsid w:val="00B77439"/>
    <w:rsid w:val="00B80091"/>
    <w:rsid w:val="00B837D3"/>
    <w:rsid w:val="00B85AE3"/>
    <w:rsid w:val="00B85F05"/>
    <w:rsid w:val="00B9373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361FE"/>
    <w:rsid w:val="00C439A0"/>
    <w:rsid w:val="00C51BD9"/>
    <w:rsid w:val="00C61476"/>
    <w:rsid w:val="00C637A9"/>
    <w:rsid w:val="00CA0218"/>
    <w:rsid w:val="00CB39BF"/>
    <w:rsid w:val="00CB7603"/>
    <w:rsid w:val="00CB7D39"/>
    <w:rsid w:val="00CD5B63"/>
    <w:rsid w:val="00CD5C31"/>
    <w:rsid w:val="00CE4483"/>
    <w:rsid w:val="00D01155"/>
    <w:rsid w:val="00D024BC"/>
    <w:rsid w:val="00D2558E"/>
    <w:rsid w:val="00D47975"/>
    <w:rsid w:val="00D67251"/>
    <w:rsid w:val="00D97F14"/>
    <w:rsid w:val="00DA20C8"/>
    <w:rsid w:val="00DB688D"/>
    <w:rsid w:val="00DB68BA"/>
    <w:rsid w:val="00DC5820"/>
    <w:rsid w:val="00DD2480"/>
    <w:rsid w:val="00DE29A1"/>
    <w:rsid w:val="00DF2F67"/>
    <w:rsid w:val="00DF4CAB"/>
    <w:rsid w:val="00E435E5"/>
    <w:rsid w:val="00E55EDE"/>
    <w:rsid w:val="00E6253E"/>
    <w:rsid w:val="00E71C0A"/>
    <w:rsid w:val="00E71EFE"/>
    <w:rsid w:val="00E85F44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2618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11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0218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17115F-BC66-411F-851A-67A0A937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847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2024-03-11T12:19:00Z</cp:lastPrinted>
  <dcterms:created xsi:type="dcterms:W3CDTF">2026-03-16T11:43:00Z</dcterms:created>
  <dcterms:modified xsi:type="dcterms:W3CDTF">2026-03-16T11:43:00Z</dcterms:modified>
</cp:coreProperties>
</file>