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ED1" w:rsidRPr="00C1319A" w:rsidRDefault="002934E1" w:rsidP="00427ED1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>
        <w:rPr>
          <w:b/>
        </w:rPr>
        <w:t xml:space="preserve"> </w:t>
      </w:r>
      <w:r w:rsidR="00436586"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5C4242">
        <w:rPr>
          <w:b/>
        </w:rPr>
        <w:t xml:space="preserve"> </w:t>
      </w:r>
      <w:r w:rsidR="00937276">
        <w:rPr>
          <w:b/>
        </w:rPr>
        <w:t>15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0A01CC">
        <w:rPr>
          <w:b/>
          <w:u w:val="single"/>
        </w:rPr>
        <w:t>001/2025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</w:t>
      </w:r>
      <w:r w:rsidR="000A01CC" w:rsidRPr="002F5E5E">
        <w:t>Simplificado</w:t>
      </w:r>
      <w:r w:rsidR="000A01CC">
        <w:t xml:space="preserve"> </w:t>
      </w:r>
      <w:r w:rsidR="000A01CC" w:rsidRPr="002F5E5E">
        <w:t>Edital nº</w:t>
      </w:r>
      <w:r w:rsidR="000A01CC">
        <w:t xml:space="preserve"> 01/2025</w:t>
      </w:r>
      <w:r w:rsidR="000A01CC" w:rsidRPr="002F5E5E">
        <w:t xml:space="preserve">, homologado através do </w:t>
      </w:r>
      <w:r w:rsidR="000A01CC">
        <w:t>Decreto nº 3.703, de 08 de outubro de 2025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</w:t>
      </w:r>
      <w:r w:rsidR="00937276">
        <w:rPr>
          <w:rFonts w:ascii="Times New Roman" w:hAnsi="Times New Roman"/>
          <w:b/>
          <w:sz w:val="24"/>
          <w:szCs w:val="24"/>
        </w:rPr>
        <w:t>EDUCAÇÃO BASICA ESPECIAL</w:t>
      </w:r>
    </w:p>
    <w:tbl>
      <w:tblPr>
        <w:tblW w:w="55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4"/>
        <w:gridCol w:w="5488"/>
        <w:gridCol w:w="1701"/>
        <w:gridCol w:w="1419"/>
      </w:tblGrid>
      <w:tr w:rsidR="006D14B1" w:rsidRPr="000910BC" w:rsidTr="00427ED1">
        <w:tc>
          <w:tcPr>
            <w:tcW w:w="710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6D14B1" w:rsidRPr="006E1510" w:rsidRDefault="000A01CC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8C14EB" w:rsidRPr="000910BC" w:rsidTr="00CE4483">
        <w:trPr>
          <w:trHeight w:val="188"/>
        </w:trPr>
        <w:tc>
          <w:tcPr>
            <w:tcW w:w="710" w:type="pct"/>
            <w:shd w:val="clear" w:color="auto" w:fill="FFFFFF"/>
            <w:vAlign w:val="center"/>
          </w:tcPr>
          <w:p w:rsidR="008C14EB" w:rsidRDefault="00937276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  <w:r w:rsidR="005C4242">
              <w:rPr>
                <w:rFonts w:ascii="Times New Roman" w:hAnsi="Times New Roman"/>
              </w:rPr>
              <w:t>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8C14EB" w:rsidRDefault="00937276" w:rsidP="00CE448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TABATA RAFAELE DE ANDRADE ROSA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8C14EB" w:rsidRDefault="00937276" w:rsidP="00CE448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405.***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18*-**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8C14EB" w:rsidRDefault="00937276" w:rsidP="0093727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34,00</w:t>
            </w:r>
          </w:p>
        </w:tc>
      </w:tr>
      <w:tr w:rsidR="00937276" w:rsidRPr="000910BC" w:rsidTr="00CE4483">
        <w:trPr>
          <w:trHeight w:val="188"/>
        </w:trPr>
        <w:tc>
          <w:tcPr>
            <w:tcW w:w="710" w:type="pct"/>
            <w:shd w:val="clear" w:color="auto" w:fill="FFFFFF"/>
            <w:vAlign w:val="center"/>
          </w:tcPr>
          <w:p w:rsidR="00937276" w:rsidRDefault="00937276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937276" w:rsidRDefault="00937276" w:rsidP="00CE448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GABRIELA MARQUES PONTES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937276" w:rsidRDefault="00937276" w:rsidP="00CE448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466.***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10*-**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937276" w:rsidRDefault="00937276" w:rsidP="00CE448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34,00</w:t>
            </w:r>
          </w:p>
        </w:tc>
      </w:tr>
    </w:tbl>
    <w:p w:rsidR="001A2EC7" w:rsidRPr="00240AA0" w:rsidRDefault="001A2EC7" w:rsidP="001A2EC7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</w:t>
      </w:r>
      <w:r>
        <w:rPr>
          <w:rFonts w:ascii="Times New Roman" w:hAnsi="Times New Roman"/>
          <w:b/>
          <w:sz w:val="24"/>
          <w:szCs w:val="24"/>
        </w:rPr>
        <w:t>AUXILIAR DE DESENVOLVIMENTO INFANTIL</w:t>
      </w:r>
    </w:p>
    <w:tbl>
      <w:tblPr>
        <w:tblW w:w="55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4"/>
        <w:gridCol w:w="5488"/>
        <w:gridCol w:w="1701"/>
        <w:gridCol w:w="1419"/>
      </w:tblGrid>
      <w:tr w:rsidR="001A2EC7" w:rsidRPr="000910BC" w:rsidTr="00D06216">
        <w:tc>
          <w:tcPr>
            <w:tcW w:w="710" w:type="pct"/>
            <w:shd w:val="clear" w:color="auto" w:fill="auto"/>
            <w:vAlign w:val="center"/>
          </w:tcPr>
          <w:p w:rsidR="001A2EC7" w:rsidRPr="006E1510" w:rsidRDefault="001A2EC7" w:rsidP="00D0621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1A2EC7" w:rsidRPr="006E1510" w:rsidRDefault="001A2EC7" w:rsidP="00D0621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1A2EC7" w:rsidRPr="006E1510" w:rsidRDefault="001A2EC7" w:rsidP="00D0621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1A2EC7" w:rsidRPr="006E1510" w:rsidRDefault="001A2EC7" w:rsidP="00D0621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1A2EC7" w:rsidRPr="000910BC" w:rsidTr="00D06216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1A2EC7" w:rsidRDefault="001A2EC7" w:rsidP="00D0621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1A2EC7" w:rsidRDefault="001A2EC7" w:rsidP="00D0621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SABRIAN ALVES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1A2EC7" w:rsidRDefault="001A2EC7" w:rsidP="00D0621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469.***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14*-**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1A2EC7" w:rsidRDefault="001A2EC7" w:rsidP="00D0621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33,00</w:t>
            </w:r>
          </w:p>
        </w:tc>
      </w:tr>
      <w:tr w:rsidR="001A2EC7" w:rsidRPr="000910BC" w:rsidTr="00D06216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1A2EC7" w:rsidRDefault="001A2EC7" w:rsidP="00D0621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1A2EC7" w:rsidRDefault="001A2EC7" w:rsidP="00D0621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JESSILENE CASSIANO PONTES RODRIGUES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1A2EC7" w:rsidRDefault="001A2EC7" w:rsidP="00D0621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19*-**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1A2EC7" w:rsidRDefault="001A2EC7" w:rsidP="00D0621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30,00</w:t>
            </w:r>
          </w:p>
        </w:tc>
      </w:tr>
      <w:tr w:rsidR="001A2EC7" w:rsidRPr="000910BC" w:rsidTr="00D06216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1A2EC7" w:rsidRDefault="001A2EC7" w:rsidP="00D0621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1A2EC7" w:rsidRDefault="001A2EC7" w:rsidP="00D0621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FABIOLA RENATA JANES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1A2EC7" w:rsidRDefault="001A2EC7" w:rsidP="00D0621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306.***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60*-**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1A2EC7" w:rsidRDefault="001A2EC7" w:rsidP="00D0621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30,00</w:t>
            </w:r>
          </w:p>
        </w:tc>
      </w:tr>
      <w:tr w:rsidR="001A2EC7" w:rsidRPr="000910BC" w:rsidTr="00D06216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1A2EC7" w:rsidRDefault="001A2EC7" w:rsidP="00D0621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1A2EC7" w:rsidRDefault="001A2EC7" w:rsidP="00D0621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PAMELA NATHIELI DOS SANTOS PRADO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1A2EC7" w:rsidRDefault="001A2EC7" w:rsidP="00D0621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479.***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36*-**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1A2EC7" w:rsidRDefault="001A2EC7" w:rsidP="00D0621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30,00</w:t>
            </w:r>
          </w:p>
        </w:tc>
      </w:tr>
    </w:tbl>
    <w:p w:rsidR="00E6253E" w:rsidRDefault="00E6253E" w:rsidP="00CE448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937276">
        <w:rPr>
          <w:rFonts w:ascii="Times New Roman" w:hAnsi="Times New Roman"/>
          <w:sz w:val="24"/>
          <w:szCs w:val="24"/>
        </w:rPr>
        <w:t>23</w:t>
      </w:r>
      <w:r w:rsidR="005C4242">
        <w:rPr>
          <w:rFonts w:ascii="Times New Roman" w:hAnsi="Times New Roman"/>
          <w:sz w:val="24"/>
          <w:szCs w:val="24"/>
        </w:rPr>
        <w:t xml:space="preserve"> de março</w:t>
      </w:r>
      <w:r w:rsidR="00427ED1">
        <w:rPr>
          <w:rFonts w:ascii="Times New Roman" w:hAnsi="Times New Roman"/>
          <w:sz w:val="24"/>
          <w:szCs w:val="24"/>
        </w:rPr>
        <w:t xml:space="preserve"> de 2026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E29A1" w:rsidRDefault="00DE29A1" w:rsidP="00DE29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7AD8">
        <w:rPr>
          <w:rFonts w:ascii="Times New Roman" w:eastAsia="Times New Roman" w:hAnsi="Times New Roman"/>
          <w:sz w:val="24"/>
          <w:szCs w:val="24"/>
          <w:lang w:eastAsia="pt-BR"/>
        </w:rPr>
        <w:t>PAULO HENRIQUE DE OLIVEIRA DI ROCCO</w:t>
      </w:r>
      <w:r w:rsidRPr="00020103">
        <w:rPr>
          <w:rFonts w:ascii="Times New Roman" w:hAnsi="Times New Roman"/>
          <w:sz w:val="24"/>
          <w:szCs w:val="24"/>
        </w:rPr>
        <w:t xml:space="preserve"> 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7BF1" w:rsidRDefault="00847BF1" w:rsidP="00455CB7">
      <w:pPr>
        <w:spacing w:after="0" w:line="240" w:lineRule="auto"/>
      </w:pPr>
      <w:r>
        <w:separator/>
      </w:r>
    </w:p>
  </w:endnote>
  <w:endnote w:type="continuationSeparator" w:id="1">
    <w:p w:rsidR="00847BF1" w:rsidRDefault="00847BF1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7BF1" w:rsidRDefault="00847BF1" w:rsidP="00455CB7">
      <w:pPr>
        <w:spacing w:after="0" w:line="240" w:lineRule="auto"/>
      </w:pPr>
      <w:r>
        <w:separator/>
      </w:r>
    </w:p>
  </w:footnote>
  <w:footnote w:type="continuationSeparator" w:id="1">
    <w:p w:rsidR="00847BF1" w:rsidRDefault="00847BF1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BF1" w:rsidRPr="00FD67BB" w:rsidRDefault="00D212F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D212F2">
      <w:rPr>
        <w:noProof/>
        <w:sz w:val="36"/>
        <w:szCs w:val="36"/>
        <w:u w:val="single"/>
        <w:lang w:eastAsia="pt-BR"/>
      </w:rPr>
      <w:pict>
        <v:group id=" 1" o:spid="_x0000_s2662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2711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2711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2711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2703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2711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2711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2710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2710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2710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2710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2710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2710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2710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2710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2710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2710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2709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2709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2709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2709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2709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2709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2709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2709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2709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2709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2708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2708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2708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2708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2708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2708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2708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2708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2708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2708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2707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2707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2707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2707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2707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2707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2707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2707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27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2707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2706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2706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2706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2706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2706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2706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2706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2706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2706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2706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2705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2705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2705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2705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2705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2705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2705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2705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2705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2705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2704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2704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2704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2704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2704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2704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2704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2704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2704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2704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2703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2703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2703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2703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2703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2703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2702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2703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2703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2703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2702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2702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2702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2702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2702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2702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2702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2702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270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2701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2701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2696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2701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2701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2701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2701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2701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2701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2700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2701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2701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2700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2700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2700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2700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2700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2700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2700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2700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2700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2699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2699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2699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2699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2699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2699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2699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2699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2699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2699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2698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2698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2698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2698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2698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2698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2698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2698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2698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2698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2697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2697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2697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2697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2697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2697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2697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2697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269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2697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2696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2689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2696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2696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2696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2696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2696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2696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2693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2695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2696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2695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2696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2695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2695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2695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2695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2693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2695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2695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2695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2695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2694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2694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2694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2694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2694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2694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2694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2694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2694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2694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2691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2693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2693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2693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2693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2693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2693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2693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2692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2693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2692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2692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2692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2692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2692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2692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2692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269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2692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2691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2691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2689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2691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2691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2691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2691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2691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2691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2690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2691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2690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2690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2690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2690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2690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2690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2690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2690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2689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2690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2689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2689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2689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2689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2689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2689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2689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2688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2685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2688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2688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2688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2688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2688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2688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2688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2688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2688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2685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2687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2687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2687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2687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2687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2687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2687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2687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2687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2687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2686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2686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2686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2686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2686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2686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2686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2686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2686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2686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2685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2685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2685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2681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2685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2685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2685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2685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2683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2684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2685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2684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2684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2684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2684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2683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2684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2684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2684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2684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2684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2683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2683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2683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2683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2683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2683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2683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2683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2681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2682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2682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2682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2682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2682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2682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2682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2682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2682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2682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2681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2681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2681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2681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2681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2681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2681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2662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2680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2681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2680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2680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2680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2680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2678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2680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2680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2680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2680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2680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2679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2679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2679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2679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2679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2679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2679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2679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2679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2679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2678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2678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2678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2678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2678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2678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2678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2678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2678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2676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2677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2677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2677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2677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2677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2677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2677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2677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2677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2677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2676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2676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2676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2676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2676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2676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2676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2676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2676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2673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2675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2675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2675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2675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2675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2675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2675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2675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2675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2675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2674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2674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2674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2674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2674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2674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2674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2674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2674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2674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2671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2673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2673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2673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2673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2673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2673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2673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2673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2673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2672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2672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2672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2672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2672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2672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2672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2672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2672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2672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2669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2671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2671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2671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2671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2671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2671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2671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2671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2671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2670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2670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2670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2670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2670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2670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2670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2670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2670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2670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2669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2669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2669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2669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2669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2669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2667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2669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2669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2669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2668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2668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2668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2668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2668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2668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2668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2668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2668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2668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2667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2667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2667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2667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2667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2667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2667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2662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2667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2667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2666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2666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2666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2666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2666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2666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2666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2666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2666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2666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2665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2665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2665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2665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2665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2665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2665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2665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2665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2665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2664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2664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2664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2664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2664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2664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2664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2664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2664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2664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2663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2663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2663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2663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2663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2663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2663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2663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2663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2663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2662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2662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847BF1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847BF1" w:rsidRPr="00F05B78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847BF1" w:rsidRPr="00455CB7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7115"/>
    <o:shapelayout v:ext="edit">
      <o:idmap v:ext="edit" data="2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35D1"/>
    <w:rsid w:val="0000470F"/>
    <w:rsid w:val="00014409"/>
    <w:rsid w:val="00017B92"/>
    <w:rsid w:val="00020103"/>
    <w:rsid w:val="00027C57"/>
    <w:rsid w:val="00031A44"/>
    <w:rsid w:val="00033BC8"/>
    <w:rsid w:val="00036147"/>
    <w:rsid w:val="00037F04"/>
    <w:rsid w:val="00050E29"/>
    <w:rsid w:val="000672CE"/>
    <w:rsid w:val="00067960"/>
    <w:rsid w:val="00075373"/>
    <w:rsid w:val="000910BC"/>
    <w:rsid w:val="00093ED4"/>
    <w:rsid w:val="000A01CC"/>
    <w:rsid w:val="000A13BD"/>
    <w:rsid w:val="000A79F1"/>
    <w:rsid w:val="000B447A"/>
    <w:rsid w:val="000B4B97"/>
    <w:rsid w:val="000C039F"/>
    <w:rsid w:val="000C3396"/>
    <w:rsid w:val="000D57AF"/>
    <w:rsid w:val="000D7B06"/>
    <w:rsid w:val="000E6891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833D4"/>
    <w:rsid w:val="00195DEB"/>
    <w:rsid w:val="001A2EC7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55683"/>
    <w:rsid w:val="00262E14"/>
    <w:rsid w:val="00272734"/>
    <w:rsid w:val="0029319D"/>
    <w:rsid w:val="002934E1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2758D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27ED1"/>
    <w:rsid w:val="00430798"/>
    <w:rsid w:val="00430933"/>
    <w:rsid w:val="0043573C"/>
    <w:rsid w:val="00436586"/>
    <w:rsid w:val="00446269"/>
    <w:rsid w:val="00455CB7"/>
    <w:rsid w:val="00456802"/>
    <w:rsid w:val="00470C66"/>
    <w:rsid w:val="004819EF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7597F"/>
    <w:rsid w:val="0059592B"/>
    <w:rsid w:val="005A6CD4"/>
    <w:rsid w:val="005A7B23"/>
    <w:rsid w:val="005B4B50"/>
    <w:rsid w:val="005B5EF6"/>
    <w:rsid w:val="005C4242"/>
    <w:rsid w:val="005C47E0"/>
    <w:rsid w:val="005C6246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33CE7"/>
    <w:rsid w:val="00646605"/>
    <w:rsid w:val="006477A4"/>
    <w:rsid w:val="00656E08"/>
    <w:rsid w:val="00665605"/>
    <w:rsid w:val="00667B47"/>
    <w:rsid w:val="00673BC9"/>
    <w:rsid w:val="006865AF"/>
    <w:rsid w:val="00687BA7"/>
    <w:rsid w:val="006A03F0"/>
    <w:rsid w:val="006A5180"/>
    <w:rsid w:val="006D12D2"/>
    <w:rsid w:val="006D14B1"/>
    <w:rsid w:val="006D7E44"/>
    <w:rsid w:val="006E0254"/>
    <w:rsid w:val="006E1510"/>
    <w:rsid w:val="006E6172"/>
    <w:rsid w:val="006E61CA"/>
    <w:rsid w:val="00707F05"/>
    <w:rsid w:val="00713179"/>
    <w:rsid w:val="00714004"/>
    <w:rsid w:val="00714D2E"/>
    <w:rsid w:val="00721534"/>
    <w:rsid w:val="007256ED"/>
    <w:rsid w:val="0072655A"/>
    <w:rsid w:val="007270B1"/>
    <w:rsid w:val="00741F3F"/>
    <w:rsid w:val="007431DD"/>
    <w:rsid w:val="00743880"/>
    <w:rsid w:val="00762F42"/>
    <w:rsid w:val="007665F9"/>
    <w:rsid w:val="007705E4"/>
    <w:rsid w:val="00794402"/>
    <w:rsid w:val="00795A8D"/>
    <w:rsid w:val="007A4C8A"/>
    <w:rsid w:val="007B373A"/>
    <w:rsid w:val="007C19A9"/>
    <w:rsid w:val="007C2908"/>
    <w:rsid w:val="007D4678"/>
    <w:rsid w:val="007D48DC"/>
    <w:rsid w:val="007E0BC2"/>
    <w:rsid w:val="007E293A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47BF1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8C3"/>
    <w:rsid w:val="008B39FD"/>
    <w:rsid w:val="008B4523"/>
    <w:rsid w:val="008B4CBE"/>
    <w:rsid w:val="008B7378"/>
    <w:rsid w:val="008C14EB"/>
    <w:rsid w:val="008C35F3"/>
    <w:rsid w:val="008C63ED"/>
    <w:rsid w:val="008D56DF"/>
    <w:rsid w:val="008D6216"/>
    <w:rsid w:val="008D799D"/>
    <w:rsid w:val="008F5712"/>
    <w:rsid w:val="00905FEA"/>
    <w:rsid w:val="00914942"/>
    <w:rsid w:val="0092007D"/>
    <w:rsid w:val="00931663"/>
    <w:rsid w:val="00937276"/>
    <w:rsid w:val="009426A5"/>
    <w:rsid w:val="009472D1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656ED"/>
    <w:rsid w:val="00A7013E"/>
    <w:rsid w:val="00A91D00"/>
    <w:rsid w:val="00A944B8"/>
    <w:rsid w:val="00AA4754"/>
    <w:rsid w:val="00AB0BCA"/>
    <w:rsid w:val="00AB1F5F"/>
    <w:rsid w:val="00AB246B"/>
    <w:rsid w:val="00AB3C7E"/>
    <w:rsid w:val="00AC1CA7"/>
    <w:rsid w:val="00AC3ACD"/>
    <w:rsid w:val="00AD1114"/>
    <w:rsid w:val="00AE3079"/>
    <w:rsid w:val="00AE320C"/>
    <w:rsid w:val="00AF1183"/>
    <w:rsid w:val="00B07507"/>
    <w:rsid w:val="00B07EB1"/>
    <w:rsid w:val="00B1065F"/>
    <w:rsid w:val="00B16B25"/>
    <w:rsid w:val="00B226B5"/>
    <w:rsid w:val="00B2514F"/>
    <w:rsid w:val="00B300E1"/>
    <w:rsid w:val="00B33376"/>
    <w:rsid w:val="00B406A2"/>
    <w:rsid w:val="00B77439"/>
    <w:rsid w:val="00B80091"/>
    <w:rsid w:val="00B837D3"/>
    <w:rsid w:val="00B85AE3"/>
    <w:rsid w:val="00B85F05"/>
    <w:rsid w:val="00B9373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361FE"/>
    <w:rsid w:val="00C439A0"/>
    <w:rsid w:val="00C51BD9"/>
    <w:rsid w:val="00C61476"/>
    <w:rsid w:val="00C637A9"/>
    <w:rsid w:val="00CA0218"/>
    <w:rsid w:val="00CB39BF"/>
    <w:rsid w:val="00CB7603"/>
    <w:rsid w:val="00CB7D39"/>
    <w:rsid w:val="00CD5B63"/>
    <w:rsid w:val="00CD5C31"/>
    <w:rsid w:val="00CE4483"/>
    <w:rsid w:val="00D01155"/>
    <w:rsid w:val="00D024BC"/>
    <w:rsid w:val="00D212F2"/>
    <w:rsid w:val="00D2558E"/>
    <w:rsid w:val="00D47975"/>
    <w:rsid w:val="00D67251"/>
    <w:rsid w:val="00D97F14"/>
    <w:rsid w:val="00DA20C8"/>
    <w:rsid w:val="00DB688D"/>
    <w:rsid w:val="00DB68BA"/>
    <w:rsid w:val="00DC5820"/>
    <w:rsid w:val="00DD2480"/>
    <w:rsid w:val="00DE29A1"/>
    <w:rsid w:val="00DF2F67"/>
    <w:rsid w:val="00DF4CAB"/>
    <w:rsid w:val="00E435E5"/>
    <w:rsid w:val="00E55EDE"/>
    <w:rsid w:val="00E6253E"/>
    <w:rsid w:val="00E71C0A"/>
    <w:rsid w:val="00E71EFE"/>
    <w:rsid w:val="00E85F44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2618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11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218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7115F-BC66-411F-851A-67A0A937B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6</TotalTime>
  <Pages>3</Pages>
  <Words>900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3</cp:revision>
  <cp:lastPrinted>2024-03-11T12:19:00Z</cp:lastPrinted>
  <dcterms:created xsi:type="dcterms:W3CDTF">2026-03-23T12:20:00Z</dcterms:created>
  <dcterms:modified xsi:type="dcterms:W3CDTF">2026-03-23T16:16:00Z</dcterms:modified>
</cp:coreProperties>
</file>