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ED1" w:rsidRPr="00C1319A" w:rsidRDefault="002934E1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>
        <w:rPr>
          <w:b/>
        </w:rPr>
        <w:t xml:space="preserve"> </w:t>
      </w:r>
      <w:r w:rsidR="00436586"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C4242">
        <w:rPr>
          <w:b/>
        </w:rPr>
        <w:t xml:space="preserve"> </w:t>
      </w:r>
      <w:r w:rsidR="000251DE">
        <w:rPr>
          <w:b/>
        </w:rPr>
        <w:t>17</w:t>
      </w:r>
      <w:bookmarkStart w:id="0" w:name="_GoBack"/>
      <w:bookmarkEnd w:id="0"/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0251DE" w:rsidRDefault="000251DE" w:rsidP="000251D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AUXILIAR DE DESENVOLVIMENTO INFANTIL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5349"/>
        <w:gridCol w:w="1659"/>
        <w:gridCol w:w="1383"/>
      </w:tblGrid>
      <w:tr w:rsidR="000251DE" w:rsidTr="000251DE"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0251DE" w:rsidTr="000251DE">
        <w:trPr>
          <w:trHeight w:val="376"/>
        </w:trPr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1DE" w:rsidRDefault="000251D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05º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AGNES SERRANO CELESTINO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228.***.59*-**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0251DE" w:rsidTr="000251DE">
        <w:trPr>
          <w:trHeight w:val="70"/>
        </w:trPr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1DE" w:rsidRDefault="000251D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06º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GABRIELA MARQUES PONTES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466.***.10*-**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</w:p>
        </w:tc>
      </w:tr>
      <w:tr w:rsidR="000251DE" w:rsidTr="000251DE">
        <w:trPr>
          <w:trHeight w:val="376"/>
        </w:trPr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1DE" w:rsidRDefault="000251D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07º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CAROLINA JANES MIGUEL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375.***.36*-**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39,00</w:t>
            </w:r>
          </w:p>
        </w:tc>
      </w:tr>
      <w:tr w:rsidR="000251DE" w:rsidTr="000251DE">
        <w:trPr>
          <w:trHeight w:val="376"/>
        </w:trPr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1DE" w:rsidRDefault="000251D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09º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1DE" w:rsidRDefault="000251D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NATALIA CRISTINA FLORENCIO FONTANA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1DE" w:rsidRDefault="000251D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492.***.19*-**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1DE" w:rsidRDefault="000251D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39,00</w:t>
            </w:r>
          </w:p>
        </w:tc>
      </w:tr>
    </w:tbl>
    <w:p w:rsidR="000251DE" w:rsidRDefault="000251DE" w:rsidP="00CE448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0251DE">
        <w:rPr>
          <w:rFonts w:ascii="Times New Roman" w:hAnsi="Times New Roman"/>
          <w:sz w:val="24"/>
          <w:szCs w:val="24"/>
        </w:rPr>
        <w:t>15</w:t>
      </w:r>
      <w:r w:rsidR="00870DEF">
        <w:rPr>
          <w:rFonts w:ascii="Times New Roman" w:hAnsi="Times New Roman"/>
          <w:sz w:val="24"/>
          <w:szCs w:val="24"/>
        </w:rPr>
        <w:t xml:space="preserve"> de abril</w:t>
      </w:r>
      <w:r w:rsidR="00427ED1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0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0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BF1" w:rsidRPr="00FD67BB" w:rsidRDefault="00870DEF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C48880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35D1"/>
    <w:rsid w:val="0000470F"/>
    <w:rsid w:val="00014409"/>
    <w:rsid w:val="00017B92"/>
    <w:rsid w:val="00020103"/>
    <w:rsid w:val="000251DE"/>
    <w:rsid w:val="00027C57"/>
    <w:rsid w:val="00031A44"/>
    <w:rsid w:val="00033BC8"/>
    <w:rsid w:val="00036147"/>
    <w:rsid w:val="00037F04"/>
    <w:rsid w:val="00050E29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2EC7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55683"/>
    <w:rsid w:val="00262E14"/>
    <w:rsid w:val="00272734"/>
    <w:rsid w:val="0029319D"/>
    <w:rsid w:val="002934E1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7597F"/>
    <w:rsid w:val="0059592B"/>
    <w:rsid w:val="005A6CD4"/>
    <w:rsid w:val="005A7B23"/>
    <w:rsid w:val="005B4B50"/>
    <w:rsid w:val="005B5EF6"/>
    <w:rsid w:val="005C4242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03F0"/>
    <w:rsid w:val="006A5180"/>
    <w:rsid w:val="006D12D2"/>
    <w:rsid w:val="006D14B1"/>
    <w:rsid w:val="006D7E44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705E4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47BF1"/>
    <w:rsid w:val="008538C7"/>
    <w:rsid w:val="00853B44"/>
    <w:rsid w:val="008643B8"/>
    <w:rsid w:val="00867F2A"/>
    <w:rsid w:val="00870DEF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6216"/>
    <w:rsid w:val="008D799D"/>
    <w:rsid w:val="008F5712"/>
    <w:rsid w:val="00905FEA"/>
    <w:rsid w:val="00914942"/>
    <w:rsid w:val="0092007D"/>
    <w:rsid w:val="00931663"/>
    <w:rsid w:val="00937276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B3C7E"/>
    <w:rsid w:val="00AC1CA7"/>
    <w:rsid w:val="00AC3ACD"/>
    <w:rsid w:val="00AD1114"/>
    <w:rsid w:val="00AE3079"/>
    <w:rsid w:val="00AE320C"/>
    <w:rsid w:val="00AF1183"/>
    <w:rsid w:val="00B07507"/>
    <w:rsid w:val="00B07EB1"/>
    <w:rsid w:val="00B1065F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CE4483"/>
    <w:rsid w:val="00D01155"/>
    <w:rsid w:val="00D024BC"/>
    <w:rsid w:val="00D212F2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85F44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FF4CA5E"/>
  <w15:docId w15:val="{22C424D4-D41D-4735-A471-423CF334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7BFE2-072C-4A82-AE45-3132C7269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872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2026-04-15T11:49:00Z</dcterms:created>
  <dcterms:modified xsi:type="dcterms:W3CDTF">2026-04-15T11:49:00Z</dcterms:modified>
</cp:coreProperties>
</file>