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E02E9E">
        <w:rPr>
          <w:b/>
        </w:rPr>
        <w:t xml:space="preserve"> 24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63735">
        <w:rPr>
          <w:b/>
          <w:u w:val="single"/>
        </w:rPr>
        <w:t>001/2025</w:t>
      </w:r>
    </w:p>
    <w:p w:rsidR="00BB595E" w:rsidRDefault="00BB595E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  <w:rPr>
          <w:b/>
        </w:rPr>
      </w:pPr>
      <w:r w:rsidRPr="002F5E5E">
        <w:t xml:space="preserve">A Prefeitura Municipal de Itatinga, Estado de São Paulo, por intermédio do Prefeito que este subscreve, no uso de suas atribuições legais e nos termos do edital regulamentador, </w:t>
      </w:r>
      <w:r w:rsidRPr="002F5E5E">
        <w:rPr>
          <w:b/>
        </w:rPr>
        <w:t xml:space="preserve">CONVOCA </w:t>
      </w:r>
      <w:r w:rsidRPr="002F5E5E">
        <w:t xml:space="preserve">o(s) candidato(s) abaixo relacionado(s), aprovado(s) no Processo Seletivo </w:t>
      </w:r>
      <w:r>
        <w:t>–</w:t>
      </w:r>
      <w:r w:rsidRPr="002F5E5E">
        <w:t xml:space="preserve"> Simplificado</w:t>
      </w:r>
      <w:r>
        <w:t xml:space="preserve"> </w:t>
      </w:r>
      <w:r w:rsidRPr="002F5E5E">
        <w:t>Edital nº</w:t>
      </w:r>
      <w:r>
        <w:t xml:space="preserve"> 01/2025</w:t>
      </w:r>
      <w:r w:rsidRPr="002F5E5E">
        <w:t xml:space="preserve">, homologado através do </w:t>
      </w:r>
      <w:r>
        <w:t xml:space="preserve">Decreto nº 3.703, de 08 de outubro de 2025, </w:t>
      </w:r>
      <w:r w:rsidRPr="002F5E5E">
        <w:t xml:space="preserve">para comparecer(em) no Setor de Recursos Humanos desta Prefeitura Municipal, no horário das </w:t>
      </w:r>
      <w:r>
        <w:t>10</w:t>
      </w:r>
      <w:r w:rsidRPr="002F5E5E">
        <w:t xml:space="preserve">:00 às </w:t>
      </w:r>
      <w:r>
        <w:t>12</w:t>
      </w:r>
      <w:r w:rsidRPr="002F5E5E">
        <w:t xml:space="preserve">:00 ou das 13:00 às 17:00 horas, </w:t>
      </w:r>
      <w:r w:rsidRPr="002F5E5E">
        <w:rPr>
          <w:b/>
        </w:rPr>
        <w:t xml:space="preserve">no prazo de </w:t>
      </w:r>
      <w:r>
        <w:rPr>
          <w:b/>
        </w:rPr>
        <w:t xml:space="preserve">10 </w:t>
      </w:r>
      <w:r w:rsidRPr="002F5E5E">
        <w:rPr>
          <w:b/>
        </w:rPr>
        <w:t>(</w:t>
      </w:r>
      <w:r>
        <w:rPr>
          <w:b/>
        </w:rPr>
        <w:t>dez</w:t>
      </w:r>
      <w:r w:rsidRPr="002F5E5E">
        <w:rPr>
          <w:b/>
        </w:rPr>
        <w:t>) dias úteis a contar do primeiro dia útil seguinte à publicação deste</w:t>
      </w:r>
      <w:r>
        <w:rPr>
          <w:b/>
        </w:rPr>
        <w:t xml:space="preserve"> para admissão e posse no serviço público.</w:t>
      </w:r>
    </w:p>
    <w:p w:rsidR="00A357D7" w:rsidRDefault="00A357D7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</w:t>
      </w:r>
      <w:r w:rsidR="009009C3">
        <w:rPr>
          <w:rFonts w:ascii="Times New Roman" w:hAnsi="Times New Roman"/>
          <w:b/>
          <w:sz w:val="24"/>
          <w:szCs w:val="24"/>
        </w:rPr>
        <w:t>AGENTE COMUNITÁRIO DE SAUDE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382"/>
        <w:gridCol w:w="1856"/>
        <w:gridCol w:w="1152"/>
      </w:tblGrid>
      <w:tr w:rsidR="006D14B1" w:rsidRPr="000910BC" w:rsidTr="009009C3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6D14B1" w:rsidRPr="006E1510" w:rsidRDefault="00E63735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626B36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C51C74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E02E9E">
              <w:rPr>
                <w:rFonts w:ascii="Times New Roman" w:hAnsi="Times New Roman"/>
              </w:rPr>
              <w:t>3</w:t>
            </w:r>
            <w:r w:rsidR="009009C3">
              <w:rPr>
                <w:rFonts w:ascii="Times New Roman" w:hAnsi="Times New Roman"/>
              </w:rPr>
              <w:t>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6D14B1" w:rsidRPr="00665605" w:rsidRDefault="00E02E9E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LUANA ALVES SILVA NASCIMENTO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6D14B1" w:rsidRPr="00665605" w:rsidRDefault="00E02E9E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506.***.22*-**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9F1163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8B104C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8B104C" w:rsidRDefault="008B104C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8B104C" w:rsidRDefault="008B104C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JOICE SILVERIO DE BRITO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8B104C" w:rsidRDefault="008B104C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520.***.01*-**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8B104C" w:rsidRDefault="008B104C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</w:p>
        </w:tc>
      </w:tr>
      <w:tr w:rsidR="00334DA8" w:rsidRPr="000910BC" w:rsidTr="009009C3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334DA8" w:rsidRDefault="00334DA8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25º</w:t>
            </w:r>
          </w:p>
        </w:tc>
        <w:tc>
          <w:tcPr>
            <w:tcW w:w="2496" w:type="pct"/>
            <w:shd w:val="clear" w:color="auto" w:fill="auto"/>
            <w:vAlign w:val="center"/>
          </w:tcPr>
          <w:p w:rsidR="00334DA8" w:rsidRDefault="00334DA8" w:rsidP="00626B3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MATHEUS HENRIQUE DE LIMA SANTOS</w:t>
            </w:r>
          </w:p>
        </w:tc>
        <w:tc>
          <w:tcPr>
            <w:tcW w:w="1057" w:type="pct"/>
            <w:shd w:val="clear" w:color="auto" w:fill="auto"/>
            <w:vAlign w:val="center"/>
          </w:tcPr>
          <w:p w:rsidR="00334DA8" w:rsidRDefault="00334DA8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522.***.62*-**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334DA8" w:rsidRDefault="00334DA8" w:rsidP="00626B3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51,00</w:t>
            </w:r>
            <w:bookmarkStart w:id="0" w:name="_GoBack"/>
            <w:bookmarkEnd w:id="0"/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Se o(s) candidato(s) convocado(s) não comparecer(em) no prazo acima fixado será(ão)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2.1 - 01 (uma) foto 3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constando algum apontamento a respectiva certidão de objeto e pé do(s)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A357D7" w:rsidRDefault="00A357D7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8B104C">
        <w:rPr>
          <w:rFonts w:ascii="Times New Roman" w:hAnsi="Times New Roman"/>
          <w:sz w:val="24"/>
          <w:szCs w:val="24"/>
        </w:rPr>
        <w:t>04 de maio</w:t>
      </w:r>
      <w:r w:rsidR="00E94D14">
        <w:rPr>
          <w:rFonts w:ascii="Times New Roman" w:hAnsi="Times New Roman"/>
          <w:sz w:val="24"/>
          <w:szCs w:val="24"/>
        </w:rPr>
        <w:t xml:space="preserve">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E63735" w:rsidRPr="00020103" w:rsidRDefault="00E63735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4D14" w:rsidRDefault="00E94D14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B36" w:rsidRDefault="00626B36" w:rsidP="00455CB7">
      <w:pPr>
        <w:spacing w:after="0" w:line="240" w:lineRule="auto"/>
      </w:pPr>
      <w:r>
        <w:separator/>
      </w:r>
    </w:p>
  </w:endnote>
  <w:endnote w:type="continuationSeparator" w:id="0">
    <w:p w:rsidR="00626B36" w:rsidRDefault="00626B36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B36" w:rsidRDefault="00626B36" w:rsidP="00455CB7">
      <w:pPr>
        <w:spacing w:after="0" w:line="240" w:lineRule="auto"/>
      </w:pPr>
      <w:r>
        <w:separator/>
      </w:r>
    </w:p>
  </w:footnote>
  <w:footnote w:type="continuationSeparator" w:id="0">
    <w:p w:rsidR="00626B36" w:rsidRDefault="00626B36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B36" w:rsidRPr="00FD67BB" w:rsidRDefault="00A357D7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81000 w 50"/>
                            <a:gd name="T1" fmla="*/ 0 h 84"/>
                            <a:gd name="T2" fmla="*/ 0 w 50"/>
                            <a:gd name="T3" fmla="*/ 81614 h 84"/>
                            <a:gd name="T4" fmla="*/ 0 w 50"/>
                            <a:gd name="T5" fmla="*/ 200531 h 84"/>
                            <a:gd name="T6" fmla="*/ 81000 w 50"/>
                            <a:gd name="T7" fmla="*/ 285528 h 84"/>
                            <a:gd name="T8" fmla="*/ 84375 w 50"/>
                            <a:gd name="T9" fmla="*/ 285528 h 84"/>
                            <a:gd name="T10" fmla="*/ 168750 w 50"/>
                            <a:gd name="T11" fmla="*/ 200531 h 84"/>
                            <a:gd name="T12" fmla="*/ 168750 w 50"/>
                            <a:gd name="T13" fmla="*/ 81614 h 84"/>
                            <a:gd name="T14" fmla="*/ 84375 w 50"/>
                            <a:gd name="T15" fmla="*/ 0 h 84"/>
                            <a:gd name="T16" fmla="*/ 810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74861 h 104"/>
                              <a:gd name="T2" fmla="*/ 81093 w 226"/>
                              <a:gd name="T3" fmla="*/ 44333 h 104"/>
                              <a:gd name="T4" fmla="*/ 91239 w 226"/>
                              <a:gd name="T5" fmla="*/ 78245 h 104"/>
                              <a:gd name="T6" fmla="*/ 145301 w 226"/>
                              <a:gd name="T7" fmla="*/ 64680 h 104"/>
                              <a:gd name="T8" fmla="*/ 141924 w 226"/>
                              <a:gd name="T9" fmla="*/ 30528 h 104"/>
                              <a:gd name="T10" fmla="*/ 236750 w 226"/>
                              <a:gd name="T11" fmla="*/ 10181 h 104"/>
                              <a:gd name="T12" fmla="*/ 246896 w 226"/>
                              <a:gd name="T13" fmla="*/ 115571 h 104"/>
                              <a:gd name="T14" fmla="*/ 287434 w 226"/>
                              <a:gd name="T15" fmla="*/ 112172 h 104"/>
                              <a:gd name="T16" fmla="*/ 284057 w 226"/>
                              <a:gd name="T17" fmla="*/ 6782 h 104"/>
                              <a:gd name="T18" fmla="*/ 331365 w 226"/>
                              <a:gd name="T19" fmla="*/ 0 h 104"/>
                              <a:gd name="T20" fmla="*/ 334742 w 226"/>
                              <a:gd name="T21" fmla="*/ 33927 h 104"/>
                              <a:gd name="T22" fmla="*/ 358396 w 226"/>
                              <a:gd name="T23" fmla="*/ 33927 h 104"/>
                              <a:gd name="T24" fmla="*/ 361773 w 226"/>
                              <a:gd name="T25" fmla="*/ 0 h 104"/>
                              <a:gd name="T26" fmla="*/ 419212 w 226"/>
                              <a:gd name="T27" fmla="*/ 0 h 104"/>
                              <a:gd name="T28" fmla="*/ 419212 w 226"/>
                              <a:gd name="T29" fmla="*/ 33927 h 104"/>
                              <a:gd name="T30" fmla="*/ 449635 w 226"/>
                              <a:gd name="T31" fmla="*/ 33927 h 104"/>
                              <a:gd name="T32" fmla="*/ 449635 w 226"/>
                              <a:gd name="T33" fmla="*/ 3399 h 104"/>
                              <a:gd name="T34" fmla="*/ 500320 w 226"/>
                              <a:gd name="T35" fmla="*/ 6782 h 104"/>
                              <a:gd name="T36" fmla="*/ 493551 w 226"/>
                              <a:gd name="T37" fmla="*/ 115571 h 104"/>
                              <a:gd name="T38" fmla="*/ 537482 w 226"/>
                              <a:gd name="T39" fmla="*/ 122353 h 104"/>
                              <a:gd name="T40" fmla="*/ 547628 w 226"/>
                              <a:gd name="T41" fmla="*/ 16963 h 104"/>
                              <a:gd name="T42" fmla="*/ 632323 w 226"/>
                              <a:gd name="T43" fmla="*/ 30528 h 104"/>
                              <a:gd name="T44" fmla="*/ 632323 w 226"/>
                              <a:gd name="T45" fmla="*/ 68079 h 104"/>
                              <a:gd name="T46" fmla="*/ 683008 w 226"/>
                              <a:gd name="T47" fmla="*/ 81644 h 104"/>
                              <a:gd name="T48" fmla="*/ 689762 w 226"/>
                              <a:gd name="T49" fmla="*/ 51116 h 104"/>
                              <a:gd name="T50" fmla="*/ 764101 w 226"/>
                              <a:gd name="T51" fmla="*/ 74861 h 104"/>
                              <a:gd name="T52" fmla="*/ 662731 w 226"/>
                              <a:gd name="T53" fmla="*/ 353705 h 104"/>
                              <a:gd name="T54" fmla="*/ 108124 w 226"/>
                              <a:gd name="T55" fmla="*/ 353705 h 104"/>
                              <a:gd name="T56" fmla="*/ 0 w 226"/>
                              <a:gd name="T57" fmla="*/ 7486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73477 h 51"/>
                              <a:gd name="T2" fmla="*/ 135000 w 41"/>
                              <a:gd name="T3" fmla="*/ 173477 h 51"/>
                              <a:gd name="T4" fmla="*/ 138375 w 41"/>
                              <a:gd name="T5" fmla="*/ 54502 h 51"/>
                              <a:gd name="T6" fmla="*/ 67500 w 41"/>
                              <a:gd name="T7" fmla="*/ 0 h 51"/>
                              <a:gd name="T8" fmla="*/ 0 w 41"/>
                              <a:gd name="T9" fmla="*/ 54502 h 51"/>
                              <a:gd name="T10" fmla="*/ 0 w 41"/>
                              <a:gd name="T11" fmla="*/ 17347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149853 h 44"/>
                              <a:gd name="T2" fmla="*/ 84375 w 26"/>
                              <a:gd name="T3" fmla="*/ 149853 h 44"/>
                              <a:gd name="T4" fmla="*/ 87750 w 26"/>
                              <a:gd name="T5" fmla="*/ 40969 h 44"/>
                              <a:gd name="T6" fmla="*/ 47250 w 26"/>
                              <a:gd name="T7" fmla="*/ 0 h 44"/>
                              <a:gd name="T8" fmla="*/ 3375 w 26"/>
                              <a:gd name="T9" fmla="*/ 40969 h 44"/>
                              <a:gd name="T10" fmla="*/ 0 w 26"/>
                              <a:gd name="T11" fmla="*/ 149853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33900 h 60"/>
                              <a:gd name="T2" fmla="*/ 142426 w 42"/>
                              <a:gd name="T3" fmla="*/ 183512 h 60"/>
                              <a:gd name="T4" fmla="*/ 71333 w 42"/>
                              <a:gd name="T5" fmla="*/ 203852 h 60"/>
                              <a:gd name="T6" fmla="*/ 0 w 42"/>
                              <a:gd name="T7" fmla="*/ 3390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30527 h 53"/>
                              <a:gd name="T2" fmla="*/ 105301 w 31"/>
                              <a:gd name="T3" fmla="*/ 163265 h 53"/>
                              <a:gd name="T4" fmla="*/ 57844 w 31"/>
                              <a:gd name="T5" fmla="*/ 180227 h 53"/>
                              <a:gd name="T6" fmla="*/ 0 w 31"/>
                              <a:gd name="T7" fmla="*/ 30527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132301 w 39"/>
                              <a:gd name="T1" fmla="*/ 30518 h 60"/>
                              <a:gd name="T2" fmla="*/ 0 w 39"/>
                              <a:gd name="T3" fmla="*/ 186909 h 60"/>
                              <a:gd name="T4" fmla="*/ 67961 w 39"/>
                              <a:gd name="T5" fmla="*/ 203852 h 60"/>
                              <a:gd name="T6" fmla="*/ 132301 w 39"/>
                              <a:gd name="T7" fmla="*/ 30518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101926 w 30"/>
                              <a:gd name="T1" fmla="*/ 27143 h 53"/>
                              <a:gd name="T2" fmla="*/ 0 w 30"/>
                              <a:gd name="T3" fmla="*/ 163265 h 53"/>
                              <a:gd name="T4" fmla="*/ 47460 w 30"/>
                              <a:gd name="T5" fmla="*/ 180227 h 53"/>
                              <a:gd name="T6" fmla="*/ 101926 w 30"/>
                              <a:gd name="T7" fmla="*/ 27143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47897 h 15"/>
                              <a:gd name="T2" fmla="*/ 290250 w 166"/>
                              <a:gd name="T3" fmla="*/ 0 h 15"/>
                              <a:gd name="T4" fmla="*/ 560250 w 166"/>
                              <a:gd name="T5" fmla="*/ 51302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30375 h 9"/>
                              <a:gd name="T2" fmla="*/ 74250 w 47"/>
                              <a:gd name="T3" fmla="*/ 13500 h 9"/>
                              <a:gd name="T4" fmla="*/ 158625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34428 h 10"/>
                              <a:gd name="T2" fmla="*/ 114750 w 51"/>
                              <a:gd name="T3" fmla="*/ 6840 h 10"/>
                              <a:gd name="T4" fmla="*/ 17212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37125 h 11"/>
                              <a:gd name="T2" fmla="*/ 111375 w 54"/>
                              <a:gd name="T3" fmla="*/ 10125 h 11"/>
                              <a:gd name="T4" fmla="*/ 182250 w 54"/>
                              <a:gd name="T5" fmla="*/ 337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40500 h 12"/>
                              <a:gd name="T2" fmla="*/ 111375 w 60"/>
                              <a:gd name="T3" fmla="*/ 13500 h 12"/>
                              <a:gd name="T4" fmla="*/ 192375 w 60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41178 h 12"/>
                              <a:gd name="T2" fmla="*/ 111375 w 69"/>
                              <a:gd name="T3" fmla="*/ 13650 h 12"/>
                              <a:gd name="T4" fmla="*/ 23287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50625 h 15"/>
                              <a:gd name="T2" fmla="*/ 115270 w 53"/>
                              <a:gd name="T3" fmla="*/ 13500 h 15"/>
                              <a:gd name="T4" fmla="*/ 179551 w 53"/>
                              <a:gd name="T5" fmla="*/ 337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33750 h 10"/>
                              <a:gd name="T2" fmla="*/ 7762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6875 h 5"/>
                              <a:gd name="T2" fmla="*/ 9112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10810 h 3"/>
                              <a:gd name="T2" fmla="*/ 50625 w 15"/>
                              <a:gd name="T3" fmla="*/ 7283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13500 h 4"/>
                              <a:gd name="T2" fmla="*/ 97875 w 62"/>
                              <a:gd name="T3" fmla="*/ 0 h 4"/>
                              <a:gd name="T4" fmla="*/ 209250 w 62"/>
                              <a:gd name="T5" fmla="*/ 135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58625 w 47"/>
                              <a:gd name="T1" fmla="*/ 30375 h 9"/>
                              <a:gd name="T2" fmla="*/ 87750 w 47"/>
                              <a:gd name="T3" fmla="*/ 13500 h 9"/>
                              <a:gd name="T4" fmla="*/ 0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68750 w 50"/>
                              <a:gd name="T1" fmla="*/ 37803 h 11"/>
                              <a:gd name="T2" fmla="*/ 60750 w 50"/>
                              <a:gd name="T3" fmla="*/ 10247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85625 w 55"/>
                              <a:gd name="T1" fmla="*/ 40500 h 12"/>
                              <a:gd name="T2" fmla="*/ 74250 w 55"/>
                              <a:gd name="T3" fmla="*/ 13500 h 12"/>
                              <a:gd name="T4" fmla="*/ 0 w 55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99125 w 59"/>
                              <a:gd name="T1" fmla="*/ 40500 h 12"/>
                              <a:gd name="T2" fmla="*/ 87750 w 59"/>
                              <a:gd name="T3" fmla="*/ 13500 h 12"/>
                              <a:gd name="T4" fmla="*/ 6750 w 59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226125 w 67"/>
                              <a:gd name="T1" fmla="*/ 34428 h 10"/>
                              <a:gd name="T2" fmla="*/ 121500 w 67"/>
                              <a:gd name="T3" fmla="*/ 13681 h 10"/>
                              <a:gd name="T4" fmla="*/ 337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59301 w 47"/>
                              <a:gd name="T1" fmla="*/ 47250 h 14"/>
                              <a:gd name="T2" fmla="*/ 57531 w 47"/>
                              <a:gd name="T3" fmla="*/ 13500 h 14"/>
                              <a:gd name="T4" fmla="*/ 0 w 47"/>
                              <a:gd name="T5" fmla="*/ 337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70875 w 21"/>
                              <a:gd name="T1" fmla="*/ 270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84375 w 25"/>
                              <a:gd name="T1" fmla="*/ 202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57375 w 17"/>
                              <a:gd name="T1" fmla="*/ 14183 h 4"/>
                              <a:gd name="T2" fmla="*/ 0 w 17"/>
                              <a:gd name="T3" fmla="*/ 721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33750 w 16"/>
                              <a:gd name="T1" fmla="*/ 0 h 21"/>
                              <a:gd name="T2" fmla="*/ 3375 w 16"/>
                              <a:gd name="T3" fmla="*/ 23775 h 21"/>
                              <a:gd name="T4" fmla="*/ 6750 w 16"/>
                              <a:gd name="T5" fmla="*/ 27176 h 21"/>
                              <a:gd name="T6" fmla="*/ 6750 w 16"/>
                              <a:gd name="T7" fmla="*/ 30562 h 21"/>
                              <a:gd name="T8" fmla="*/ 3375 w 16"/>
                              <a:gd name="T9" fmla="*/ 33962 h 21"/>
                              <a:gd name="T10" fmla="*/ 3375 w 16"/>
                              <a:gd name="T11" fmla="*/ 54563 h 21"/>
                              <a:gd name="T12" fmla="*/ 6750 w 16"/>
                              <a:gd name="T13" fmla="*/ 54563 h 21"/>
                              <a:gd name="T14" fmla="*/ 10125 w 16"/>
                              <a:gd name="T15" fmla="*/ 64765 h 21"/>
                              <a:gd name="T16" fmla="*/ 54000 w 16"/>
                              <a:gd name="T17" fmla="*/ 16989 h 21"/>
                              <a:gd name="T18" fmla="*/ 337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6778 h 36"/>
                                  <a:gd name="T2" fmla="*/ 3375 w 20"/>
                                  <a:gd name="T3" fmla="*/ 6778 h 36"/>
                                  <a:gd name="T4" fmla="*/ 3375 w 20"/>
                                  <a:gd name="T5" fmla="*/ 6778 h 36"/>
                                  <a:gd name="T6" fmla="*/ 10125 w 20"/>
                                  <a:gd name="T7" fmla="*/ 3381 h 36"/>
                                  <a:gd name="T8" fmla="*/ 10125 w 20"/>
                                  <a:gd name="T9" fmla="*/ 6778 h 36"/>
                                  <a:gd name="T10" fmla="*/ 13500 w 20"/>
                                  <a:gd name="T11" fmla="*/ 0 h 36"/>
                                  <a:gd name="T12" fmla="*/ 16875 w 20"/>
                                  <a:gd name="T13" fmla="*/ 3381 h 36"/>
                                  <a:gd name="T14" fmla="*/ 20250 w 20"/>
                                  <a:gd name="T15" fmla="*/ 0 h 36"/>
                                  <a:gd name="T16" fmla="*/ 23625 w 20"/>
                                  <a:gd name="T17" fmla="*/ 3381 h 36"/>
                                  <a:gd name="T18" fmla="*/ 23625 w 20"/>
                                  <a:gd name="T19" fmla="*/ 6778 h 36"/>
                                  <a:gd name="T20" fmla="*/ 27000 w 20"/>
                                  <a:gd name="T21" fmla="*/ 10159 h 36"/>
                                  <a:gd name="T22" fmla="*/ 27000 w 20"/>
                                  <a:gd name="T23" fmla="*/ 16936 h 36"/>
                                  <a:gd name="T24" fmla="*/ 30375 w 20"/>
                                  <a:gd name="T25" fmla="*/ 20333 h 36"/>
                                  <a:gd name="T26" fmla="*/ 30375 w 20"/>
                                  <a:gd name="T27" fmla="*/ 27095 h 36"/>
                                  <a:gd name="T28" fmla="*/ 30375 w 20"/>
                                  <a:gd name="T29" fmla="*/ 30491 h 36"/>
                                  <a:gd name="T30" fmla="*/ 30375 w 20"/>
                                  <a:gd name="T31" fmla="*/ 44031 h 36"/>
                                  <a:gd name="T32" fmla="*/ 47250 w 20"/>
                                  <a:gd name="T33" fmla="*/ 61208 h 36"/>
                                  <a:gd name="T34" fmla="*/ 67500 w 20"/>
                                  <a:gd name="T35" fmla="*/ 78144 h 36"/>
                                  <a:gd name="T36" fmla="*/ 64125 w 20"/>
                                  <a:gd name="T37" fmla="*/ 81526 h 36"/>
                                  <a:gd name="T38" fmla="*/ 64125 w 20"/>
                                  <a:gd name="T39" fmla="*/ 84907 h 36"/>
                                  <a:gd name="T40" fmla="*/ 67500 w 20"/>
                                  <a:gd name="T41" fmla="*/ 88303 h 36"/>
                                  <a:gd name="T42" fmla="*/ 67500 w 20"/>
                                  <a:gd name="T43" fmla="*/ 108621 h 36"/>
                                  <a:gd name="T44" fmla="*/ 64125 w 20"/>
                                  <a:gd name="T45" fmla="*/ 108621 h 36"/>
                                  <a:gd name="T46" fmla="*/ 64125 w 20"/>
                                  <a:gd name="T47" fmla="*/ 122176 h 36"/>
                                  <a:gd name="T48" fmla="*/ 0 w 20"/>
                                  <a:gd name="T49" fmla="*/ 37269 h 36"/>
                                  <a:gd name="T50" fmla="*/ 0 w 20"/>
                                  <a:gd name="T51" fmla="*/ 6778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40500 w 12"/>
                                <a:gd name="T1" fmla="*/ 10125 h 20"/>
                                <a:gd name="T2" fmla="*/ 37125 w 12"/>
                                <a:gd name="T3" fmla="*/ 6750 h 20"/>
                                <a:gd name="T4" fmla="*/ 33750 w 12"/>
                                <a:gd name="T5" fmla="*/ 6750 h 20"/>
                                <a:gd name="T6" fmla="*/ 30375 w 12"/>
                                <a:gd name="T7" fmla="*/ 3375 h 20"/>
                                <a:gd name="T8" fmla="*/ 30375 w 12"/>
                                <a:gd name="T9" fmla="*/ 6750 h 20"/>
                                <a:gd name="T10" fmla="*/ 27000 w 12"/>
                                <a:gd name="T11" fmla="*/ 3375 h 20"/>
                                <a:gd name="T12" fmla="*/ 23625 w 12"/>
                                <a:gd name="T13" fmla="*/ 3375 h 20"/>
                                <a:gd name="T14" fmla="*/ 20250 w 12"/>
                                <a:gd name="T15" fmla="*/ 0 h 20"/>
                                <a:gd name="T16" fmla="*/ 16875 w 12"/>
                                <a:gd name="T17" fmla="*/ 3375 h 20"/>
                                <a:gd name="T18" fmla="*/ 16875 w 12"/>
                                <a:gd name="T19" fmla="*/ 10125 h 20"/>
                                <a:gd name="T20" fmla="*/ 10125 w 12"/>
                                <a:gd name="T21" fmla="*/ 10125 h 20"/>
                                <a:gd name="T22" fmla="*/ 10125 w 12"/>
                                <a:gd name="T23" fmla="*/ 16875 h 20"/>
                                <a:gd name="T24" fmla="*/ 6750 w 12"/>
                                <a:gd name="T25" fmla="*/ 23625 h 20"/>
                                <a:gd name="T26" fmla="*/ 6750 w 12"/>
                                <a:gd name="T27" fmla="*/ 30375 h 20"/>
                                <a:gd name="T28" fmla="*/ 10125 w 12"/>
                                <a:gd name="T29" fmla="*/ 33750 h 20"/>
                                <a:gd name="T30" fmla="*/ 10125 w 12"/>
                                <a:gd name="T31" fmla="*/ 43875 h 20"/>
                                <a:gd name="T32" fmla="*/ 3375 w 12"/>
                                <a:gd name="T33" fmla="*/ 57375 h 20"/>
                                <a:gd name="T34" fmla="*/ 20250 w 12"/>
                                <a:gd name="T35" fmla="*/ 67500 h 20"/>
                                <a:gd name="T36" fmla="*/ 40500 w 12"/>
                                <a:gd name="T37" fmla="*/ 40500 h 20"/>
                                <a:gd name="T38" fmla="*/ 40500 w 12"/>
                                <a:gd name="T39" fmla="*/ 1012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115985 h 39"/>
                              <a:gd name="T2" fmla="*/ 230142 w 74"/>
                              <a:gd name="T3" fmla="*/ 0 h 39"/>
                              <a:gd name="T4" fmla="*/ 243669 w 74"/>
                              <a:gd name="T5" fmla="*/ 68182 h 39"/>
                              <a:gd name="T6" fmla="*/ 240276 w 74"/>
                              <a:gd name="T7" fmla="*/ 112584 h 39"/>
                              <a:gd name="T8" fmla="*/ 182805 w 74"/>
                              <a:gd name="T9" fmla="*/ 132978 h 39"/>
                              <a:gd name="T10" fmla="*/ 159143 w 74"/>
                              <a:gd name="T11" fmla="*/ 122788 h 39"/>
                              <a:gd name="T12" fmla="*/ 179427 w 74"/>
                              <a:gd name="T13" fmla="*/ 115985 h 39"/>
                              <a:gd name="T14" fmla="*/ 179427 w 74"/>
                              <a:gd name="T15" fmla="*/ 98767 h 39"/>
                              <a:gd name="T16" fmla="*/ 155750 w 74"/>
                              <a:gd name="T17" fmla="*/ 122788 h 39"/>
                              <a:gd name="T18" fmla="*/ 179427 w 74"/>
                              <a:gd name="T19" fmla="*/ 98767 h 39"/>
                              <a:gd name="T20" fmla="*/ 179427 w 74"/>
                              <a:gd name="T21" fmla="*/ 81789 h 39"/>
                              <a:gd name="T22" fmla="*/ 169277 w 74"/>
                              <a:gd name="T23" fmla="*/ 64796 h 39"/>
                              <a:gd name="T24" fmla="*/ 165899 w 74"/>
                              <a:gd name="T25" fmla="*/ 30584 h 39"/>
                              <a:gd name="T26" fmla="*/ 0 w 74"/>
                              <a:gd name="T27" fmla="*/ 115985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74839 h 27"/>
                              <a:gd name="T2" fmla="*/ 33750 w 57"/>
                              <a:gd name="T3" fmla="*/ 91801 h 27"/>
                              <a:gd name="T4" fmla="*/ 43875 w 57"/>
                              <a:gd name="T5" fmla="*/ 81621 h 27"/>
                              <a:gd name="T6" fmla="*/ 57375 w 57"/>
                              <a:gd name="T7" fmla="*/ 74839 h 27"/>
                              <a:gd name="T8" fmla="*/ 74250 w 57"/>
                              <a:gd name="T9" fmla="*/ 64674 h 27"/>
                              <a:gd name="T10" fmla="*/ 87750 w 57"/>
                              <a:gd name="T11" fmla="*/ 64674 h 27"/>
                              <a:gd name="T12" fmla="*/ 104625 w 57"/>
                              <a:gd name="T13" fmla="*/ 64674 h 27"/>
                              <a:gd name="T14" fmla="*/ 121500 w 57"/>
                              <a:gd name="T15" fmla="*/ 68058 h 27"/>
                              <a:gd name="T16" fmla="*/ 138375 w 57"/>
                              <a:gd name="T17" fmla="*/ 74839 h 27"/>
                              <a:gd name="T18" fmla="*/ 155250 w 57"/>
                              <a:gd name="T19" fmla="*/ 85019 h 27"/>
                              <a:gd name="T20" fmla="*/ 192375 w 57"/>
                              <a:gd name="T21" fmla="*/ 68058 h 27"/>
                              <a:gd name="T22" fmla="*/ 97875 w 57"/>
                              <a:gd name="T23" fmla="*/ 0 h 27"/>
                              <a:gd name="T24" fmla="*/ 0 w 57"/>
                              <a:gd name="T25" fmla="*/ 74839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6875 h 7"/>
                                  <a:gd name="T2" fmla="*/ 3375 w 5"/>
                                  <a:gd name="T3" fmla="*/ 23625 h 7"/>
                                  <a:gd name="T4" fmla="*/ 3375 w 5"/>
                                  <a:gd name="T5" fmla="*/ 23625 h 7"/>
                                  <a:gd name="T6" fmla="*/ 10125 w 5"/>
                                  <a:gd name="T7" fmla="*/ 13500 h 7"/>
                                  <a:gd name="T8" fmla="*/ 10125 w 5"/>
                                  <a:gd name="T9" fmla="*/ 6750 h 7"/>
                                  <a:gd name="T10" fmla="*/ 6750 w 5"/>
                                  <a:gd name="T11" fmla="*/ 6750 h 7"/>
                                  <a:gd name="T12" fmla="*/ 3375 w 5"/>
                                  <a:gd name="T13" fmla="*/ 6750 h 7"/>
                                  <a:gd name="T14" fmla="*/ 0 w 5"/>
                                  <a:gd name="T15" fmla="*/ 10125 h 7"/>
                                  <a:gd name="T16" fmla="*/ 0 w 5"/>
                                  <a:gd name="T17" fmla="*/ 10125 h 7"/>
                                  <a:gd name="T18" fmla="*/ 0 w 5"/>
                                  <a:gd name="T19" fmla="*/ 3375 h 7"/>
                                  <a:gd name="T20" fmla="*/ 3375 w 5"/>
                                  <a:gd name="T21" fmla="*/ 3375 h 7"/>
                                  <a:gd name="T22" fmla="*/ 6750 w 5"/>
                                  <a:gd name="T23" fmla="*/ 0 h 7"/>
                                  <a:gd name="T24" fmla="*/ 10125 w 5"/>
                                  <a:gd name="T25" fmla="*/ 3375 h 7"/>
                                  <a:gd name="T26" fmla="*/ 13500 w 5"/>
                                  <a:gd name="T27" fmla="*/ 3375 h 7"/>
                                  <a:gd name="T28" fmla="*/ 13500 w 5"/>
                                  <a:gd name="T29" fmla="*/ 6750 h 7"/>
                                  <a:gd name="T30" fmla="*/ 6750 w 5"/>
                                  <a:gd name="T31" fmla="*/ 16875 h 7"/>
                                  <a:gd name="T32" fmla="*/ 13500 w 5"/>
                                  <a:gd name="T33" fmla="*/ 16875 h 7"/>
                                  <a:gd name="T34" fmla="*/ 16875 w 5"/>
                                  <a:gd name="T35" fmla="*/ 13500 h 7"/>
                                  <a:gd name="T36" fmla="*/ 16875 w 5"/>
                                  <a:gd name="T37" fmla="*/ 13500 h 7"/>
                                  <a:gd name="T38" fmla="*/ 16875 w 5"/>
                                  <a:gd name="T39" fmla="*/ 13500 h 7"/>
                                  <a:gd name="T40" fmla="*/ 16875 w 5"/>
                                  <a:gd name="T41" fmla="*/ 13500 h 7"/>
                                  <a:gd name="T42" fmla="*/ 16875 w 5"/>
                                  <a:gd name="T43" fmla="*/ 168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7487 h 6"/>
                                  <a:gd name="T2" fmla="*/ 6750 w 5"/>
                                  <a:gd name="T3" fmla="*/ 0 h 6"/>
                                  <a:gd name="T4" fmla="*/ 10125 w 5"/>
                                  <a:gd name="T5" fmla="*/ 0 h 6"/>
                                  <a:gd name="T6" fmla="*/ 13500 w 5"/>
                                  <a:gd name="T7" fmla="*/ 10586 h 6"/>
                                  <a:gd name="T8" fmla="*/ 16875 w 5"/>
                                  <a:gd name="T9" fmla="*/ 10586 h 6"/>
                                  <a:gd name="T10" fmla="*/ 16875 w 5"/>
                                  <a:gd name="T11" fmla="*/ 14029 h 6"/>
                                  <a:gd name="T12" fmla="*/ 13500 w 5"/>
                                  <a:gd name="T13" fmla="*/ 14029 h 6"/>
                                  <a:gd name="T14" fmla="*/ 16875 w 5"/>
                                  <a:gd name="T15" fmla="*/ 17487 h 6"/>
                                  <a:gd name="T16" fmla="*/ 10125 w 5"/>
                                  <a:gd name="T17" fmla="*/ 20930 h 6"/>
                                  <a:gd name="T18" fmla="*/ 10125 w 5"/>
                                  <a:gd name="T19" fmla="*/ 17487 h 6"/>
                                  <a:gd name="T20" fmla="*/ 0 w 5"/>
                                  <a:gd name="T21" fmla="*/ 20930 h 6"/>
                                  <a:gd name="T22" fmla="*/ 0 w 5"/>
                                  <a:gd name="T23" fmla="*/ 17487 h 6"/>
                                  <a:gd name="T24" fmla="*/ 0 w 5"/>
                                  <a:gd name="T25" fmla="*/ 17487 h 6"/>
                                  <a:gd name="T26" fmla="*/ 6750 w 5"/>
                                  <a:gd name="T27" fmla="*/ 14029 h 6"/>
                                  <a:gd name="T28" fmla="*/ 6750 w 5"/>
                                  <a:gd name="T29" fmla="*/ 6901 h 6"/>
                                  <a:gd name="T30" fmla="*/ 0 w 5"/>
                                  <a:gd name="T31" fmla="*/ 17487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10125 w 6"/>
                                  <a:gd name="T1" fmla="*/ 0 h 7"/>
                                  <a:gd name="T2" fmla="*/ 16875 w 6"/>
                                  <a:gd name="T3" fmla="*/ 13992 h 7"/>
                                  <a:gd name="T4" fmla="*/ 20250 w 6"/>
                                  <a:gd name="T5" fmla="*/ 13992 h 7"/>
                                  <a:gd name="T6" fmla="*/ 20250 w 6"/>
                                  <a:gd name="T7" fmla="*/ 13992 h 7"/>
                                  <a:gd name="T8" fmla="*/ 20250 w 6"/>
                                  <a:gd name="T9" fmla="*/ 13992 h 7"/>
                                  <a:gd name="T10" fmla="*/ 20250 w 6"/>
                                  <a:gd name="T11" fmla="*/ 13992 h 7"/>
                                  <a:gd name="T12" fmla="*/ 16875 w 6"/>
                                  <a:gd name="T13" fmla="*/ 20867 h 7"/>
                                  <a:gd name="T14" fmla="*/ 13500 w 6"/>
                                  <a:gd name="T15" fmla="*/ 17429 h 7"/>
                                  <a:gd name="T16" fmla="*/ 13500 w 6"/>
                                  <a:gd name="T17" fmla="*/ 20867 h 7"/>
                                  <a:gd name="T18" fmla="*/ 10125 w 6"/>
                                  <a:gd name="T19" fmla="*/ 20867 h 7"/>
                                  <a:gd name="T20" fmla="*/ 6750 w 6"/>
                                  <a:gd name="T21" fmla="*/ 24304 h 7"/>
                                  <a:gd name="T22" fmla="*/ 3375 w 6"/>
                                  <a:gd name="T23" fmla="*/ 20867 h 7"/>
                                  <a:gd name="T24" fmla="*/ 0 w 6"/>
                                  <a:gd name="T25" fmla="*/ 17429 h 7"/>
                                  <a:gd name="T26" fmla="*/ 3375 w 6"/>
                                  <a:gd name="T27" fmla="*/ 13992 h 7"/>
                                  <a:gd name="T28" fmla="*/ 6750 w 6"/>
                                  <a:gd name="T29" fmla="*/ 10312 h 7"/>
                                  <a:gd name="T30" fmla="*/ 6750 w 6"/>
                                  <a:gd name="T31" fmla="*/ 10312 h 7"/>
                                  <a:gd name="T32" fmla="*/ 10125 w 6"/>
                                  <a:gd name="T33" fmla="*/ 10312 h 7"/>
                                  <a:gd name="T34" fmla="*/ 6750 w 6"/>
                                  <a:gd name="T35" fmla="*/ 6875 h 7"/>
                                  <a:gd name="T36" fmla="*/ 6750 w 6"/>
                                  <a:gd name="T37" fmla="*/ 3437 h 7"/>
                                  <a:gd name="T38" fmla="*/ 6750 w 6"/>
                                  <a:gd name="T39" fmla="*/ 3437 h 7"/>
                                  <a:gd name="T40" fmla="*/ 3375 w 6"/>
                                  <a:gd name="T41" fmla="*/ 3437 h 7"/>
                                  <a:gd name="T42" fmla="*/ 3375 w 6"/>
                                  <a:gd name="T43" fmla="*/ 3437 h 7"/>
                                  <a:gd name="T44" fmla="*/ 10125 w 6"/>
                                  <a:gd name="T45" fmla="*/ 0 h 7"/>
                                  <a:gd name="T46" fmla="*/ 10125 w 6"/>
                                  <a:gd name="T47" fmla="*/ 10312 h 7"/>
                                  <a:gd name="T48" fmla="*/ 6750 w 6"/>
                                  <a:gd name="T49" fmla="*/ 10312 h 7"/>
                                  <a:gd name="T50" fmla="*/ 6750 w 6"/>
                                  <a:gd name="T51" fmla="*/ 10312 h 7"/>
                                  <a:gd name="T52" fmla="*/ 6750 w 6"/>
                                  <a:gd name="T53" fmla="*/ 13992 h 7"/>
                                  <a:gd name="T54" fmla="*/ 6750 w 6"/>
                                  <a:gd name="T55" fmla="*/ 17429 h 7"/>
                                  <a:gd name="T56" fmla="*/ 10125 w 6"/>
                                  <a:gd name="T57" fmla="*/ 20867 h 7"/>
                                  <a:gd name="T58" fmla="*/ 10125 w 6"/>
                                  <a:gd name="T59" fmla="*/ 20867 h 7"/>
                                  <a:gd name="T60" fmla="*/ 13500 w 6"/>
                                  <a:gd name="T61" fmla="*/ 20867 h 7"/>
                                  <a:gd name="T62" fmla="*/ 13500 w 6"/>
                                  <a:gd name="T63" fmla="*/ 17429 h 7"/>
                                  <a:gd name="T64" fmla="*/ 10125 w 6"/>
                                  <a:gd name="T65" fmla="*/ 10312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3375 h 5"/>
                                  <a:gd name="T2" fmla="*/ 6750 w 5"/>
                                  <a:gd name="T3" fmla="*/ 10125 h 5"/>
                                  <a:gd name="T4" fmla="*/ 10125 w 5"/>
                                  <a:gd name="T5" fmla="*/ 13500 h 5"/>
                                  <a:gd name="T6" fmla="*/ 13500 w 5"/>
                                  <a:gd name="T7" fmla="*/ 10125 h 5"/>
                                  <a:gd name="T8" fmla="*/ 13500 w 5"/>
                                  <a:gd name="T9" fmla="*/ 10125 h 5"/>
                                  <a:gd name="T10" fmla="*/ 13500 w 5"/>
                                  <a:gd name="T11" fmla="*/ 6750 h 5"/>
                                  <a:gd name="T12" fmla="*/ 16875 w 5"/>
                                  <a:gd name="T13" fmla="*/ 6750 h 5"/>
                                  <a:gd name="T14" fmla="*/ 13500 w 5"/>
                                  <a:gd name="T15" fmla="*/ 10125 h 5"/>
                                  <a:gd name="T16" fmla="*/ 10125 w 5"/>
                                  <a:gd name="T17" fmla="*/ 13500 h 5"/>
                                  <a:gd name="T18" fmla="*/ 3375 w 5"/>
                                  <a:gd name="T19" fmla="*/ 16875 h 5"/>
                                  <a:gd name="T20" fmla="*/ 0 w 5"/>
                                  <a:gd name="T21" fmla="*/ 13500 h 5"/>
                                  <a:gd name="T22" fmla="*/ 0 w 5"/>
                                  <a:gd name="T23" fmla="*/ 6750 h 5"/>
                                  <a:gd name="T24" fmla="*/ 3375 w 5"/>
                                  <a:gd name="T25" fmla="*/ 3375 h 5"/>
                                  <a:gd name="T26" fmla="*/ 10125 w 5"/>
                                  <a:gd name="T27" fmla="*/ 0 h 5"/>
                                  <a:gd name="T28" fmla="*/ 13500 w 5"/>
                                  <a:gd name="T29" fmla="*/ 3375 h 5"/>
                                  <a:gd name="T30" fmla="*/ 10125 w 5"/>
                                  <a:gd name="T31" fmla="*/ 6750 h 5"/>
                                  <a:gd name="T32" fmla="*/ 6750 w 5"/>
                                  <a:gd name="T33" fmla="*/ 3375 h 5"/>
                                  <a:gd name="T34" fmla="*/ 6750 w 5"/>
                                  <a:gd name="T35" fmla="*/ 3375 h 5"/>
                                  <a:gd name="T36" fmla="*/ 6750 w 5"/>
                                  <a:gd name="T37" fmla="*/ 3375 h 5"/>
                                  <a:gd name="T38" fmla="*/ 3375 w 5"/>
                                  <a:gd name="T39" fmla="*/ 3375 h 5"/>
                                  <a:gd name="T40" fmla="*/ 3375 w 5"/>
                                  <a:gd name="T41" fmla="*/ 6750 h 5"/>
                                  <a:gd name="T42" fmla="*/ 3375 w 5"/>
                                  <a:gd name="T43" fmla="*/ 10125 h 5"/>
                                  <a:gd name="T44" fmla="*/ 10125 w 5"/>
                                  <a:gd name="T45" fmla="*/ 67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3375 w 4"/>
                                  <a:gd name="T1" fmla="*/ 0 h 6"/>
                                  <a:gd name="T2" fmla="*/ 3375 w 4"/>
                                  <a:gd name="T3" fmla="*/ 0 h 6"/>
                                  <a:gd name="T4" fmla="*/ 13500 w 4"/>
                                  <a:gd name="T5" fmla="*/ 0 h 6"/>
                                  <a:gd name="T6" fmla="*/ 13500 w 4"/>
                                  <a:gd name="T7" fmla="*/ 0 h 6"/>
                                  <a:gd name="T8" fmla="*/ 13500 w 4"/>
                                  <a:gd name="T9" fmla="*/ 0 h 6"/>
                                  <a:gd name="T10" fmla="*/ 13500 w 4"/>
                                  <a:gd name="T11" fmla="*/ 0 h 6"/>
                                  <a:gd name="T12" fmla="*/ 10125 w 4"/>
                                  <a:gd name="T13" fmla="*/ 0 h 6"/>
                                  <a:gd name="T14" fmla="*/ 10125 w 4"/>
                                  <a:gd name="T15" fmla="*/ 3375 h 6"/>
                                  <a:gd name="T16" fmla="*/ 13500 w 4"/>
                                  <a:gd name="T17" fmla="*/ 13500 h 6"/>
                                  <a:gd name="T18" fmla="*/ 13500 w 4"/>
                                  <a:gd name="T19" fmla="*/ 16875 h 6"/>
                                  <a:gd name="T20" fmla="*/ 10125 w 4"/>
                                  <a:gd name="T21" fmla="*/ 20250 h 6"/>
                                  <a:gd name="T22" fmla="*/ 6750 w 4"/>
                                  <a:gd name="T23" fmla="*/ 20250 h 6"/>
                                  <a:gd name="T24" fmla="*/ 0 w 4"/>
                                  <a:gd name="T25" fmla="*/ 20250 h 6"/>
                                  <a:gd name="T26" fmla="*/ 0 w 4"/>
                                  <a:gd name="T27" fmla="*/ 16875 h 6"/>
                                  <a:gd name="T28" fmla="*/ 0 w 4"/>
                                  <a:gd name="T29" fmla="*/ 13500 h 6"/>
                                  <a:gd name="T30" fmla="*/ 3375 w 4"/>
                                  <a:gd name="T31" fmla="*/ 13500 h 6"/>
                                  <a:gd name="T32" fmla="*/ 3375 w 4"/>
                                  <a:gd name="T33" fmla="*/ 13500 h 6"/>
                                  <a:gd name="T34" fmla="*/ 3375 w 4"/>
                                  <a:gd name="T35" fmla="*/ 16875 h 6"/>
                                  <a:gd name="T36" fmla="*/ 3375 w 4"/>
                                  <a:gd name="T37" fmla="*/ 16875 h 6"/>
                                  <a:gd name="T38" fmla="*/ 3375 w 4"/>
                                  <a:gd name="T39" fmla="*/ 16875 h 6"/>
                                  <a:gd name="T40" fmla="*/ 3375 w 4"/>
                                  <a:gd name="T41" fmla="*/ 16875 h 6"/>
                                  <a:gd name="T42" fmla="*/ 3375 w 4"/>
                                  <a:gd name="T43" fmla="*/ 20250 h 6"/>
                                  <a:gd name="T44" fmla="*/ 6750 w 4"/>
                                  <a:gd name="T45" fmla="*/ 20250 h 6"/>
                                  <a:gd name="T46" fmla="*/ 6750 w 4"/>
                                  <a:gd name="T47" fmla="*/ 16875 h 6"/>
                                  <a:gd name="T48" fmla="*/ 6750 w 4"/>
                                  <a:gd name="T49" fmla="*/ 16875 h 6"/>
                                  <a:gd name="T50" fmla="*/ 6750 w 4"/>
                                  <a:gd name="T51" fmla="*/ 13500 h 6"/>
                                  <a:gd name="T52" fmla="*/ 6750 w 4"/>
                                  <a:gd name="T53" fmla="*/ 3375 h 6"/>
                                  <a:gd name="T54" fmla="*/ 6750 w 4"/>
                                  <a:gd name="T55" fmla="*/ 3375 h 6"/>
                                  <a:gd name="T56" fmla="*/ 3375 w 4"/>
                                  <a:gd name="T57" fmla="*/ 0 h 6"/>
                                  <a:gd name="T58" fmla="*/ 3375 w 4"/>
                                  <a:gd name="T59" fmla="*/ 0 h 6"/>
                                  <a:gd name="T60" fmla="*/ 337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0 h 4"/>
                                  <a:gd name="T2" fmla="*/ 16875 w 5"/>
                                  <a:gd name="T3" fmla="*/ 10125 h 4"/>
                                  <a:gd name="T4" fmla="*/ 16875 w 5"/>
                                  <a:gd name="T5" fmla="*/ 13500 h 4"/>
                                  <a:gd name="T6" fmla="*/ 16875 w 5"/>
                                  <a:gd name="T7" fmla="*/ 13500 h 4"/>
                                  <a:gd name="T8" fmla="*/ 16875 w 5"/>
                                  <a:gd name="T9" fmla="*/ 13500 h 4"/>
                                  <a:gd name="T10" fmla="*/ 10125 w 5"/>
                                  <a:gd name="T11" fmla="*/ 13500 h 4"/>
                                  <a:gd name="T12" fmla="*/ 10125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13500 h 4"/>
                                  <a:gd name="T20" fmla="*/ 3375 w 5"/>
                                  <a:gd name="T21" fmla="*/ 13500 h 4"/>
                                  <a:gd name="T22" fmla="*/ 3375 w 5"/>
                                  <a:gd name="T23" fmla="*/ 10125 h 4"/>
                                  <a:gd name="T24" fmla="*/ 0 w 5"/>
                                  <a:gd name="T25" fmla="*/ 3375 h 4"/>
                                  <a:gd name="T26" fmla="*/ 0 w 5"/>
                                  <a:gd name="T27" fmla="*/ 3375 h 4"/>
                                  <a:gd name="T28" fmla="*/ 0 w 5"/>
                                  <a:gd name="T29" fmla="*/ 3375 h 4"/>
                                  <a:gd name="T30" fmla="*/ 0 w 5"/>
                                  <a:gd name="T31" fmla="*/ 3375 h 4"/>
                                  <a:gd name="T32" fmla="*/ 6750 w 5"/>
                                  <a:gd name="T33" fmla="*/ 0 h 4"/>
                                  <a:gd name="T34" fmla="*/ 6750 w 5"/>
                                  <a:gd name="T35" fmla="*/ 10125 h 4"/>
                                  <a:gd name="T36" fmla="*/ 6750 w 5"/>
                                  <a:gd name="T37" fmla="*/ 13500 h 4"/>
                                  <a:gd name="T38" fmla="*/ 6750 w 5"/>
                                  <a:gd name="T39" fmla="*/ 13500 h 4"/>
                                  <a:gd name="T40" fmla="*/ 6750 w 5"/>
                                  <a:gd name="T41" fmla="*/ 13500 h 4"/>
                                  <a:gd name="T42" fmla="*/ 10125 w 5"/>
                                  <a:gd name="T43" fmla="*/ 13500 h 4"/>
                                  <a:gd name="T44" fmla="*/ 10125 w 5"/>
                                  <a:gd name="T45" fmla="*/ 10125 h 4"/>
                                  <a:gd name="T46" fmla="*/ 10125 w 5"/>
                                  <a:gd name="T47" fmla="*/ 3375 h 4"/>
                                  <a:gd name="T48" fmla="*/ 10125 w 5"/>
                                  <a:gd name="T49" fmla="*/ 3375 h 4"/>
                                  <a:gd name="T50" fmla="*/ 6750 w 5"/>
                                  <a:gd name="T51" fmla="*/ 0 h 4"/>
                                  <a:gd name="T52" fmla="*/ 6750 w 5"/>
                                  <a:gd name="T53" fmla="*/ 0 h 4"/>
                                  <a:gd name="T54" fmla="*/ 135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6750 w 3"/>
                                  <a:gd name="T1" fmla="*/ 0 h 6"/>
                                  <a:gd name="T2" fmla="*/ 6750 w 3"/>
                                  <a:gd name="T3" fmla="*/ 16875 h 6"/>
                                  <a:gd name="T4" fmla="*/ 10125 w 3"/>
                                  <a:gd name="T5" fmla="*/ 16875 h 6"/>
                                  <a:gd name="T6" fmla="*/ 10125 w 3"/>
                                  <a:gd name="T7" fmla="*/ 20250 h 6"/>
                                  <a:gd name="T8" fmla="*/ 10125 w 3"/>
                                  <a:gd name="T9" fmla="*/ 20250 h 6"/>
                                  <a:gd name="T10" fmla="*/ 3375 w 3"/>
                                  <a:gd name="T11" fmla="*/ 20250 h 6"/>
                                  <a:gd name="T12" fmla="*/ 3375 w 3"/>
                                  <a:gd name="T13" fmla="*/ 20250 h 6"/>
                                  <a:gd name="T14" fmla="*/ 3375 w 3"/>
                                  <a:gd name="T15" fmla="*/ 20250 h 6"/>
                                  <a:gd name="T16" fmla="*/ 3375 w 3"/>
                                  <a:gd name="T17" fmla="*/ 16875 h 6"/>
                                  <a:gd name="T18" fmla="*/ 3375 w 3"/>
                                  <a:gd name="T19" fmla="*/ 3375 h 6"/>
                                  <a:gd name="T20" fmla="*/ 3375 w 3"/>
                                  <a:gd name="T21" fmla="*/ 337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67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6750 w 5"/>
                                  <a:gd name="T1" fmla="*/ 0 h 6"/>
                                  <a:gd name="T2" fmla="*/ 6750 w 5"/>
                                  <a:gd name="T3" fmla="*/ 6750 h 6"/>
                                  <a:gd name="T4" fmla="*/ 10125 w 5"/>
                                  <a:gd name="T5" fmla="*/ 6750 h 6"/>
                                  <a:gd name="T6" fmla="*/ 10125 w 5"/>
                                  <a:gd name="T7" fmla="*/ 3375 h 6"/>
                                  <a:gd name="T8" fmla="*/ 13500 w 5"/>
                                  <a:gd name="T9" fmla="*/ 3375 h 6"/>
                                  <a:gd name="T10" fmla="*/ 16875 w 5"/>
                                  <a:gd name="T11" fmla="*/ 6750 h 6"/>
                                  <a:gd name="T12" fmla="*/ 16875 w 5"/>
                                  <a:gd name="T13" fmla="*/ 10125 h 6"/>
                                  <a:gd name="T14" fmla="*/ 16875 w 5"/>
                                  <a:gd name="T15" fmla="*/ 13500 h 6"/>
                                  <a:gd name="T16" fmla="*/ 16875 w 5"/>
                                  <a:gd name="T17" fmla="*/ 16875 h 6"/>
                                  <a:gd name="T18" fmla="*/ 16875 w 5"/>
                                  <a:gd name="T19" fmla="*/ 16875 h 6"/>
                                  <a:gd name="T20" fmla="*/ 16875 w 5"/>
                                  <a:gd name="T21" fmla="*/ 16875 h 6"/>
                                  <a:gd name="T22" fmla="*/ 10125 w 5"/>
                                  <a:gd name="T23" fmla="*/ 16875 h 6"/>
                                  <a:gd name="T24" fmla="*/ 10125 w 5"/>
                                  <a:gd name="T25" fmla="*/ 16875 h 6"/>
                                  <a:gd name="T26" fmla="*/ 10125 w 5"/>
                                  <a:gd name="T27" fmla="*/ 16875 h 6"/>
                                  <a:gd name="T28" fmla="*/ 13500 w 5"/>
                                  <a:gd name="T29" fmla="*/ 16875 h 6"/>
                                  <a:gd name="T30" fmla="*/ 10125 w 5"/>
                                  <a:gd name="T31" fmla="*/ 10125 h 6"/>
                                  <a:gd name="T32" fmla="*/ 10125 w 5"/>
                                  <a:gd name="T33" fmla="*/ 6750 h 6"/>
                                  <a:gd name="T34" fmla="*/ 10125 w 5"/>
                                  <a:gd name="T35" fmla="*/ 6750 h 6"/>
                                  <a:gd name="T36" fmla="*/ 10125 w 5"/>
                                  <a:gd name="T37" fmla="*/ 6750 h 6"/>
                                  <a:gd name="T38" fmla="*/ 6750 w 5"/>
                                  <a:gd name="T39" fmla="*/ 6750 h 6"/>
                                  <a:gd name="T40" fmla="*/ 6750 w 5"/>
                                  <a:gd name="T41" fmla="*/ 10125 h 6"/>
                                  <a:gd name="T42" fmla="*/ 6750 w 5"/>
                                  <a:gd name="T43" fmla="*/ 16875 h 6"/>
                                  <a:gd name="T44" fmla="*/ 6750 w 5"/>
                                  <a:gd name="T45" fmla="*/ 16875 h 6"/>
                                  <a:gd name="T46" fmla="*/ 10125 w 5"/>
                                  <a:gd name="T47" fmla="*/ 16875 h 6"/>
                                  <a:gd name="T48" fmla="*/ 10125 w 5"/>
                                  <a:gd name="T49" fmla="*/ 16875 h 6"/>
                                  <a:gd name="T50" fmla="*/ 3375 w 5"/>
                                  <a:gd name="T51" fmla="*/ 20250 h 6"/>
                                  <a:gd name="T52" fmla="*/ 3375 w 5"/>
                                  <a:gd name="T53" fmla="*/ 20250 h 6"/>
                                  <a:gd name="T54" fmla="*/ 3375 w 5"/>
                                  <a:gd name="T55" fmla="*/ 16875 h 6"/>
                                  <a:gd name="T56" fmla="*/ 3375 w 5"/>
                                  <a:gd name="T57" fmla="*/ 16875 h 6"/>
                                  <a:gd name="T58" fmla="*/ 3375 w 5"/>
                                  <a:gd name="T59" fmla="*/ 337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67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6750 w 4"/>
                                  <a:gd name="T1" fmla="*/ 0 h 4"/>
                                  <a:gd name="T2" fmla="*/ 10125 w 4"/>
                                  <a:gd name="T3" fmla="*/ 0 h 4"/>
                                  <a:gd name="T4" fmla="*/ 13500 w 4"/>
                                  <a:gd name="T5" fmla="*/ 3375 h 4"/>
                                  <a:gd name="T6" fmla="*/ 13500 w 4"/>
                                  <a:gd name="T7" fmla="*/ 6750 h 4"/>
                                  <a:gd name="T8" fmla="*/ 13500 w 4"/>
                                  <a:gd name="T9" fmla="*/ 10125 h 4"/>
                                  <a:gd name="T10" fmla="*/ 6750 w 4"/>
                                  <a:gd name="T11" fmla="*/ 13500 h 4"/>
                                  <a:gd name="T12" fmla="*/ 3375 w 4"/>
                                  <a:gd name="T13" fmla="*/ 13500 h 4"/>
                                  <a:gd name="T14" fmla="*/ 0 w 4"/>
                                  <a:gd name="T15" fmla="*/ 6750 h 4"/>
                                  <a:gd name="T16" fmla="*/ 0 w 4"/>
                                  <a:gd name="T17" fmla="*/ 3375 h 4"/>
                                  <a:gd name="T18" fmla="*/ 6750 w 4"/>
                                  <a:gd name="T19" fmla="*/ 0 h 4"/>
                                  <a:gd name="T20" fmla="*/ 6750 w 4"/>
                                  <a:gd name="T21" fmla="*/ 0 h 4"/>
                                  <a:gd name="T22" fmla="*/ 3375 w 4"/>
                                  <a:gd name="T23" fmla="*/ 0 h 4"/>
                                  <a:gd name="T24" fmla="*/ 3375 w 4"/>
                                  <a:gd name="T25" fmla="*/ 3375 h 4"/>
                                  <a:gd name="T26" fmla="*/ 3375 w 4"/>
                                  <a:gd name="T27" fmla="*/ 6750 h 4"/>
                                  <a:gd name="T28" fmla="*/ 6750 w 4"/>
                                  <a:gd name="T29" fmla="*/ 10125 h 4"/>
                                  <a:gd name="T30" fmla="*/ 6750 w 4"/>
                                  <a:gd name="T31" fmla="*/ 13500 h 4"/>
                                  <a:gd name="T32" fmla="*/ 6750 w 4"/>
                                  <a:gd name="T33" fmla="*/ 13500 h 4"/>
                                  <a:gd name="T34" fmla="*/ 10125 w 4"/>
                                  <a:gd name="T35" fmla="*/ 13500 h 4"/>
                                  <a:gd name="T36" fmla="*/ 10125 w 4"/>
                                  <a:gd name="T37" fmla="*/ 10125 h 4"/>
                                  <a:gd name="T38" fmla="*/ 10125 w 4"/>
                                  <a:gd name="T39" fmla="*/ 6750 h 4"/>
                                  <a:gd name="T40" fmla="*/ 10125 w 4"/>
                                  <a:gd name="T41" fmla="*/ 3375 h 4"/>
                                  <a:gd name="T42" fmla="*/ 6750 w 4"/>
                                  <a:gd name="T43" fmla="*/ 0 h 4"/>
                                  <a:gd name="T44" fmla="*/ 67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6"/>
                                  <a:gd name="T2" fmla="*/ 13500 w 6"/>
                                  <a:gd name="T3" fmla="*/ 16875 h 6"/>
                                  <a:gd name="T4" fmla="*/ 13500 w 6"/>
                                  <a:gd name="T5" fmla="*/ 20250 h 6"/>
                                  <a:gd name="T6" fmla="*/ 13500 w 6"/>
                                  <a:gd name="T7" fmla="*/ 20250 h 6"/>
                                  <a:gd name="T8" fmla="*/ 13500 w 6"/>
                                  <a:gd name="T9" fmla="*/ 20250 h 6"/>
                                  <a:gd name="T10" fmla="*/ 13500 w 6"/>
                                  <a:gd name="T11" fmla="*/ 20250 h 6"/>
                                  <a:gd name="T12" fmla="*/ 6750 w 6"/>
                                  <a:gd name="T13" fmla="*/ 16875 h 6"/>
                                  <a:gd name="T14" fmla="*/ 10125 w 6"/>
                                  <a:gd name="T15" fmla="*/ 16875 h 6"/>
                                  <a:gd name="T16" fmla="*/ 6750 w 6"/>
                                  <a:gd name="T17" fmla="*/ 16875 h 6"/>
                                  <a:gd name="T18" fmla="*/ 3375 w 6"/>
                                  <a:gd name="T19" fmla="*/ 16875 h 6"/>
                                  <a:gd name="T20" fmla="*/ 0 w 6"/>
                                  <a:gd name="T21" fmla="*/ 13500 h 6"/>
                                  <a:gd name="T22" fmla="*/ 0 w 6"/>
                                  <a:gd name="T23" fmla="*/ 6750 h 6"/>
                                  <a:gd name="T24" fmla="*/ 3375 w 6"/>
                                  <a:gd name="T25" fmla="*/ 3375 h 6"/>
                                  <a:gd name="T26" fmla="*/ 6750 w 6"/>
                                  <a:gd name="T27" fmla="*/ 3375 h 6"/>
                                  <a:gd name="T28" fmla="*/ 10125 w 6"/>
                                  <a:gd name="T29" fmla="*/ 3375 h 6"/>
                                  <a:gd name="T30" fmla="*/ 10125 w 6"/>
                                  <a:gd name="T31" fmla="*/ 6750 h 6"/>
                                  <a:gd name="T32" fmla="*/ 13500 w 6"/>
                                  <a:gd name="T33" fmla="*/ 6750 h 6"/>
                                  <a:gd name="T34" fmla="*/ 13500 w 6"/>
                                  <a:gd name="T35" fmla="*/ 3375 h 6"/>
                                  <a:gd name="T36" fmla="*/ 16875 w 6"/>
                                  <a:gd name="T37" fmla="*/ 3375 h 6"/>
                                  <a:gd name="T38" fmla="*/ 13500 w 6"/>
                                  <a:gd name="T39" fmla="*/ 3375 h 6"/>
                                  <a:gd name="T40" fmla="*/ 13500 w 6"/>
                                  <a:gd name="T41" fmla="*/ 0 h 6"/>
                                  <a:gd name="T42" fmla="*/ 13500 w 6"/>
                                  <a:gd name="T43" fmla="*/ 0 h 6"/>
                                  <a:gd name="T44" fmla="*/ 20250 w 6"/>
                                  <a:gd name="T45" fmla="*/ 3375 h 6"/>
                                  <a:gd name="T46" fmla="*/ 13500 w 6"/>
                                  <a:gd name="T47" fmla="*/ 10125 h 6"/>
                                  <a:gd name="T48" fmla="*/ 10125 w 6"/>
                                  <a:gd name="T49" fmla="*/ 6750 h 6"/>
                                  <a:gd name="T50" fmla="*/ 10125 w 6"/>
                                  <a:gd name="T51" fmla="*/ 6750 h 6"/>
                                  <a:gd name="T52" fmla="*/ 6750 w 6"/>
                                  <a:gd name="T53" fmla="*/ 6750 h 6"/>
                                  <a:gd name="T54" fmla="*/ 6750 w 6"/>
                                  <a:gd name="T55" fmla="*/ 10125 h 6"/>
                                  <a:gd name="T56" fmla="*/ 3375 w 6"/>
                                  <a:gd name="T57" fmla="*/ 13500 h 6"/>
                                  <a:gd name="T58" fmla="*/ 3375 w 6"/>
                                  <a:gd name="T59" fmla="*/ 13500 h 6"/>
                                  <a:gd name="T60" fmla="*/ 6750 w 6"/>
                                  <a:gd name="T61" fmla="*/ 16875 h 6"/>
                                  <a:gd name="T62" fmla="*/ 10125 w 6"/>
                                  <a:gd name="T63" fmla="*/ 16875 h 6"/>
                                  <a:gd name="T64" fmla="*/ 13500 w 6"/>
                                  <a:gd name="T65" fmla="*/ 1012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0125 h 4"/>
                                  <a:gd name="T2" fmla="*/ 6750 w 5"/>
                                  <a:gd name="T3" fmla="*/ 6750 h 4"/>
                                  <a:gd name="T4" fmla="*/ 6750 w 5"/>
                                  <a:gd name="T5" fmla="*/ 10125 h 4"/>
                                  <a:gd name="T6" fmla="*/ 10125 w 5"/>
                                  <a:gd name="T7" fmla="*/ 13500 h 4"/>
                                  <a:gd name="T8" fmla="*/ 10125 w 5"/>
                                  <a:gd name="T9" fmla="*/ 13500 h 4"/>
                                  <a:gd name="T10" fmla="*/ 13500 w 5"/>
                                  <a:gd name="T11" fmla="*/ 13500 h 4"/>
                                  <a:gd name="T12" fmla="*/ 13500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6750 h 4"/>
                                  <a:gd name="T20" fmla="*/ 3375 w 5"/>
                                  <a:gd name="T21" fmla="*/ 3375 h 4"/>
                                  <a:gd name="T22" fmla="*/ 6750 w 5"/>
                                  <a:gd name="T23" fmla="*/ 0 h 4"/>
                                  <a:gd name="T24" fmla="*/ 13500 w 5"/>
                                  <a:gd name="T25" fmla="*/ 0 h 4"/>
                                  <a:gd name="T26" fmla="*/ 16875 w 5"/>
                                  <a:gd name="T27" fmla="*/ 3375 h 4"/>
                                  <a:gd name="T28" fmla="*/ 16875 w 5"/>
                                  <a:gd name="T29" fmla="*/ 10125 h 4"/>
                                  <a:gd name="T30" fmla="*/ 13500 w 5"/>
                                  <a:gd name="T31" fmla="*/ 6750 h 4"/>
                                  <a:gd name="T32" fmla="*/ 13500 w 5"/>
                                  <a:gd name="T33" fmla="*/ 3375 h 4"/>
                                  <a:gd name="T34" fmla="*/ 13500 w 5"/>
                                  <a:gd name="T35" fmla="*/ 3375 h 4"/>
                                  <a:gd name="T36" fmla="*/ 13500 w 5"/>
                                  <a:gd name="T37" fmla="*/ 0 h 4"/>
                                  <a:gd name="T38" fmla="*/ 10125 w 5"/>
                                  <a:gd name="T39" fmla="*/ 0 h 4"/>
                                  <a:gd name="T40" fmla="*/ 6750 w 5"/>
                                  <a:gd name="T41" fmla="*/ 3375 h 4"/>
                                  <a:gd name="T42" fmla="*/ 6750 w 5"/>
                                  <a:gd name="T43" fmla="*/ 3375 h 4"/>
                                  <a:gd name="T44" fmla="*/ 13500 w 5"/>
                                  <a:gd name="T45" fmla="*/ 67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0 h 6"/>
                                  <a:gd name="T2" fmla="*/ 10125 w 5"/>
                                  <a:gd name="T3" fmla="*/ 14029 h 6"/>
                                  <a:gd name="T4" fmla="*/ 6750 w 5"/>
                                  <a:gd name="T5" fmla="*/ 17487 h 6"/>
                                  <a:gd name="T6" fmla="*/ 6750 w 5"/>
                                  <a:gd name="T7" fmla="*/ 17487 h 6"/>
                                  <a:gd name="T8" fmla="*/ 10125 w 5"/>
                                  <a:gd name="T9" fmla="*/ 20930 h 6"/>
                                  <a:gd name="T10" fmla="*/ 10125 w 5"/>
                                  <a:gd name="T11" fmla="*/ 20930 h 6"/>
                                  <a:gd name="T12" fmla="*/ 10125 w 5"/>
                                  <a:gd name="T13" fmla="*/ 20930 h 6"/>
                                  <a:gd name="T14" fmla="*/ 0 w 5"/>
                                  <a:gd name="T15" fmla="*/ 14029 h 6"/>
                                  <a:gd name="T16" fmla="*/ 0 w 5"/>
                                  <a:gd name="T17" fmla="*/ 14029 h 6"/>
                                  <a:gd name="T18" fmla="*/ 0 w 5"/>
                                  <a:gd name="T19" fmla="*/ 14029 h 6"/>
                                  <a:gd name="T20" fmla="*/ 0 w 5"/>
                                  <a:gd name="T21" fmla="*/ 14029 h 6"/>
                                  <a:gd name="T22" fmla="*/ 3375 w 5"/>
                                  <a:gd name="T23" fmla="*/ 14029 h 6"/>
                                  <a:gd name="T24" fmla="*/ 3375 w 5"/>
                                  <a:gd name="T25" fmla="*/ 14029 h 6"/>
                                  <a:gd name="T26" fmla="*/ 6750 w 5"/>
                                  <a:gd name="T27" fmla="*/ 3458 h 6"/>
                                  <a:gd name="T28" fmla="*/ 10125 w 5"/>
                                  <a:gd name="T29" fmla="*/ 3458 h 6"/>
                                  <a:gd name="T30" fmla="*/ 6750 w 5"/>
                                  <a:gd name="T31" fmla="*/ 0 h 6"/>
                                  <a:gd name="T32" fmla="*/ 6750 w 5"/>
                                  <a:gd name="T33" fmla="*/ 0 h 6"/>
                                  <a:gd name="T34" fmla="*/ 6750 w 5"/>
                                  <a:gd name="T35" fmla="*/ 0 h 6"/>
                                  <a:gd name="T36" fmla="*/ 6750 w 5"/>
                                  <a:gd name="T37" fmla="*/ 0 h 6"/>
                                  <a:gd name="T38" fmla="*/ 13500 w 5"/>
                                  <a:gd name="T39" fmla="*/ 0 h 6"/>
                                  <a:gd name="T40" fmla="*/ 168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13500 w 6"/>
                                  <a:gd name="T1" fmla="*/ 10586 h 6"/>
                                  <a:gd name="T2" fmla="*/ 13500 w 6"/>
                                  <a:gd name="T3" fmla="*/ 14029 h 6"/>
                                  <a:gd name="T4" fmla="*/ 13500 w 6"/>
                                  <a:gd name="T5" fmla="*/ 17487 h 6"/>
                                  <a:gd name="T6" fmla="*/ 10125 w 6"/>
                                  <a:gd name="T7" fmla="*/ 20930 h 6"/>
                                  <a:gd name="T8" fmla="*/ 3375 w 6"/>
                                  <a:gd name="T9" fmla="*/ 17487 h 6"/>
                                  <a:gd name="T10" fmla="*/ 0 w 6"/>
                                  <a:gd name="T11" fmla="*/ 14029 h 6"/>
                                  <a:gd name="T12" fmla="*/ 0 w 6"/>
                                  <a:gd name="T13" fmla="*/ 10586 h 6"/>
                                  <a:gd name="T14" fmla="*/ 0 w 6"/>
                                  <a:gd name="T15" fmla="*/ 10586 h 6"/>
                                  <a:gd name="T16" fmla="*/ 6750 w 6"/>
                                  <a:gd name="T17" fmla="*/ 10586 h 6"/>
                                  <a:gd name="T18" fmla="*/ 3375 w 6"/>
                                  <a:gd name="T19" fmla="*/ 3458 h 6"/>
                                  <a:gd name="T20" fmla="*/ 3375 w 6"/>
                                  <a:gd name="T21" fmla="*/ 3458 h 6"/>
                                  <a:gd name="T22" fmla="*/ 6750 w 6"/>
                                  <a:gd name="T23" fmla="*/ 0 h 6"/>
                                  <a:gd name="T24" fmla="*/ 13500 w 6"/>
                                  <a:gd name="T25" fmla="*/ 0 h 6"/>
                                  <a:gd name="T26" fmla="*/ 16875 w 6"/>
                                  <a:gd name="T27" fmla="*/ 6901 h 6"/>
                                  <a:gd name="T28" fmla="*/ 16875 w 6"/>
                                  <a:gd name="T29" fmla="*/ 10586 h 6"/>
                                  <a:gd name="T30" fmla="*/ 16875 w 6"/>
                                  <a:gd name="T31" fmla="*/ 10586 h 6"/>
                                  <a:gd name="T32" fmla="*/ 13500 w 6"/>
                                  <a:gd name="T33" fmla="*/ 10586 h 6"/>
                                  <a:gd name="T34" fmla="*/ 10125 w 6"/>
                                  <a:gd name="T35" fmla="*/ 10586 h 6"/>
                                  <a:gd name="T36" fmla="*/ 13500 w 6"/>
                                  <a:gd name="T37" fmla="*/ 6901 h 6"/>
                                  <a:gd name="T38" fmla="*/ 13500 w 6"/>
                                  <a:gd name="T39" fmla="*/ 6901 h 6"/>
                                  <a:gd name="T40" fmla="*/ 13500 w 6"/>
                                  <a:gd name="T41" fmla="*/ 3458 h 6"/>
                                  <a:gd name="T42" fmla="*/ 13500 w 6"/>
                                  <a:gd name="T43" fmla="*/ 3458 h 6"/>
                                  <a:gd name="T44" fmla="*/ 10125 w 6"/>
                                  <a:gd name="T45" fmla="*/ 3458 h 6"/>
                                  <a:gd name="T46" fmla="*/ 10125 w 6"/>
                                  <a:gd name="T47" fmla="*/ 3458 h 6"/>
                                  <a:gd name="T48" fmla="*/ 10125 w 6"/>
                                  <a:gd name="T49" fmla="*/ 6901 h 6"/>
                                  <a:gd name="T50" fmla="*/ 10125 w 6"/>
                                  <a:gd name="T51" fmla="*/ 10586 h 6"/>
                                  <a:gd name="T52" fmla="*/ 6750 w 6"/>
                                  <a:gd name="T53" fmla="*/ 10586 h 6"/>
                                  <a:gd name="T54" fmla="*/ 6750 w 6"/>
                                  <a:gd name="T55" fmla="*/ 10586 h 6"/>
                                  <a:gd name="T56" fmla="*/ 3375 w 6"/>
                                  <a:gd name="T57" fmla="*/ 10586 h 6"/>
                                  <a:gd name="T58" fmla="*/ 3375 w 6"/>
                                  <a:gd name="T59" fmla="*/ 14029 h 6"/>
                                  <a:gd name="T60" fmla="*/ 3375 w 6"/>
                                  <a:gd name="T61" fmla="*/ 14029 h 6"/>
                                  <a:gd name="T62" fmla="*/ 3375 w 6"/>
                                  <a:gd name="T63" fmla="*/ 17487 h 6"/>
                                  <a:gd name="T64" fmla="*/ 3375 w 6"/>
                                  <a:gd name="T65" fmla="*/ 17487 h 6"/>
                                  <a:gd name="T66" fmla="*/ 6750 w 6"/>
                                  <a:gd name="T67" fmla="*/ 17487 h 6"/>
                                  <a:gd name="T68" fmla="*/ 10125 w 6"/>
                                  <a:gd name="T69" fmla="*/ 17487 h 6"/>
                                  <a:gd name="T70" fmla="*/ 6750 w 6"/>
                                  <a:gd name="T71" fmla="*/ 1058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3500 h 5"/>
                                  <a:gd name="T2" fmla="*/ 0 w 6"/>
                                  <a:gd name="T3" fmla="*/ 13500 h 5"/>
                                  <a:gd name="T4" fmla="*/ 6750 w 6"/>
                                  <a:gd name="T5" fmla="*/ 13500 h 5"/>
                                  <a:gd name="T6" fmla="*/ 10125 w 6"/>
                                  <a:gd name="T7" fmla="*/ 13500 h 5"/>
                                  <a:gd name="T8" fmla="*/ 13500 w 6"/>
                                  <a:gd name="T9" fmla="*/ 10125 h 5"/>
                                  <a:gd name="T10" fmla="*/ 10125 w 6"/>
                                  <a:gd name="T11" fmla="*/ 10125 h 5"/>
                                  <a:gd name="T12" fmla="*/ 10125 w 6"/>
                                  <a:gd name="T13" fmla="*/ 10125 h 5"/>
                                  <a:gd name="T14" fmla="*/ 6750 w 6"/>
                                  <a:gd name="T15" fmla="*/ 6750 h 5"/>
                                  <a:gd name="T16" fmla="*/ 6750 w 6"/>
                                  <a:gd name="T17" fmla="*/ 3375 h 5"/>
                                  <a:gd name="T18" fmla="*/ 10125 w 6"/>
                                  <a:gd name="T19" fmla="*/ 0 h 5"/>
                                  <a:gd name="T20" fmla="*/ 13500 w 6"/>
                                  <a:gd name="T21" fmla="*/ 0 h 5"/>
                                  <a:gd name="T22" fmla="*/ 16875 w 6"/>
                                  <a:gd name="T23" fmla="*/ 0 h 5"/>
                                  <a:gd name="T24" fmla="*/ 20250 w 6"/>
                                  <a:gd name="T25" fmla="*/ 3375 h 5"/>
                                  <a:gd name="T26" fmla="*/ 20250 w 6"/>
                                  <a:gd name="T27" fmla="*/ 6750 h 5"/>
                                  <a:gd name="T28" fmla="*/ 20250 w 6"/>
                                  <a:gd name="T29" fmla="*/ 10125 h 5"/>
                                  <a:gd name="T30" fmla="*/ 16875 w 6"/>
                                  <a:gd name="T31" fmla="*/ 13500 h 5"/>
                                  <a:gd name="T32" fmla="*/ 10125 w 6"/>
                                  <a:gd name="T33" fmla="*/ 16875 h 5"/>
                                  <a:gd name="T34" fmla="*/ 0 w 6"/>
                                  <a:gd name="T35" fmla="*/ 13500 h 5"/>
                                  <a:gd name="T36" fmla="*/ 13500 w 6"/>
                                  <a:gd name="T37" fmla="*/ 10125 h 5"/>
                                  <a:gd name="T38" fmla="*/ 16875 w 6"/>
                                  <a:gd name="T39" fmla="*/ 6750 h 5"/>
                                  <a:gd name="T40" fmla="*/ 16875 w 6"/>
                                  <a:gd name="T41" fmla="*/ 3375 h 5"/>
                                  <a:gd name="T42" fmla="*/ 16875 w 6"/>
                                  <a:gd name="T43" fmla="*/ 0 h 5"/>
                                  <a:gd name="T44" fmla="*/ 16875 w 6"/>
                                  <a:gd name="T45" fmla="*/ 0 h 5"/>
                                  <a:gd name="T46" fmla="*/ 13500 w 6"/>
                                  <a:gd name="T47" fmla="*/ 0 h 5"/>
                                  <a:gd name="T48" fmla="*/ 13500 w 6"/>
                                  <a:gd name="T49" fmla="*/ 3375 h 5"/>
                                  <a:gd name="T50" fmla="*/ 10125 w 6"/>
                                  <a:gd name="T51" fmla="*/ 6750 h 5"/>
                                  <a:gd name="T52" fmla="*/ 13500 w 6"/>
                                  <a:gd name="T53" fmla="*/ 10125 h 5"/>
                                  <a:gd name="T54" fmla="*/ 13500 w 6"/>
                                  <a:gd name="T55" fmla="*/ 1012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5"/>
                                  <a:gd name="T2" fmla="*/ 20250 w 6"/>
                                  <a:gd name="T3" fmla="*/ 3375 h 5"/>
                                  <a:gd name="T4" fmla="*/ 16875 w 6"/>
                                  <a:gd name="T5" fmla="*/ 0 h 5"/>
                                  <a:gd name="T6" fmla="*/ 10125 w 6"/>
                                  <a:gd name="T7" fmla="*/ 3375 h 5"/>
                                  <a:gd name="T8" fmla="*/ 6750 w 6"/>
                                  <a:gd name="T9" fmla="*/ 3375 h 5"/>
                                  <a:gd name="T10" fmla="*/ 10125 w 6"/>
                                  <a:gd name="T11" fmla="*/ 3375 h 5"/>
                                  <a:gd name="T12" fmla="*/ 13500 w 6"/>
                                  <a:gd name="T13" fmla="*/ 6750 h 5"/>
                                  <a:gd name="T14" fmla="*/ 16875 w 6"/>
                                  <a:gd name="T15" fmla="*/ 10125 h 5"/>
                                  <a:gd name="T16" fmla="*/ 16875 w 6"/>
                                  <a:gd name="T17" fmla="*/ 13500 h 5"/>
                                  <a:gd name="T18" fmla="*/ 13500 w 6"/>
                                  <a:gd name="T19" fmla="*/ 16875 h 5"/>
                                  <a:gd name="T20" fmla="*/ 10125 w 6"/>
                                  <a:gd name="T21" fmla="*/ 16875 h 5"/>
                                  <a:gd name="T22" fmla="*/ 6750 w 6"/>
                                  <a:gd name="T23" fmla="*/ 16875 h 5"/>
                                  <a:gd name="T24" fmla="*/ 3375 w 6"/>
                                  <a:gd name="T25" fmla="*/ 13500 h 5"/>
                                  <a:gd name="T26" fmla="*/ 0 w 6"/>
                                  <a:gd name="T27" fmla="*/ 10125 h 5"/>
                                  <a:gd name="T28" fmla="*/ 0 w 6"/>
                                  <a:gd name="T29" fmla="*/ 6750 h 5"/>
                                  <a:gd name="T30" fmla="*/ 6750 w 6"/>
                                  <a:gd name="T31" fmla="*/ 0 h 5"/>
                                  <a:gd name="T32" fmla="*/ 13500 w 6"/>
                                  <a:gd name="T33" fmla="*/ 0 h 5"/>
                                  <a:gd name="T34" fmla="*/ 20250 w 6"/>
                                  <a:gd name="T35" fmla="*/ 3375 h 5"/>
                                  <a:gd name="T36" fmla="*/ 6750 w 6"/>
                                  <a:gd name="T37" fmla="*/ 6750 h 5"/>
                                  <a:gd name="T38" fmla="*/ 6750 w 6"/>
                                  <a:gd name="T39" fmla="*/ 6750 h 5"/>
                                  <a:gd name="T40" fmla="*/ 3375 w 6"/>
                                  <a:gd name="T41" fmla="*/ 10125 h 5"/>
                                  <a:gd name="T42" fmla="*/ 6750 w 6"/>
                                  <a:gd name="T43" fmla="*/ 13500 h 5"/>
                                  <a:gd name="T44" fmla="*/ 6750 w 6"/>
                                  <a:gd name="T45" fmla="*/ 13500 h 5"/>
                                  <a:gd name="T46" fmla="*/ 6750 w 6"/>
                                  <a:gd name="T47" fmla="*/ 13500 h 5"/>
                                  <a:gd name="T48" fmla="*/ 10125 w 6"/>
                                  <a:gd name="T49" fmla="*/ 13500 h 5"/>
                                  <a:gd name="T50" fmla="*/ 10125 w 6"/>
                                  <a:gd name="T51" fmla="*/ 6750 h 5"/>
                                  <a:gd name="T52" fmla="*/ 10125 w 6"/>
                                  <a:gd name="T53" fmla="*/ 6750 h 5"/>
                                  <a:gd name="T54" fmla="*/ 6750 w 6"/>
                                  <a:gd name="T55" fmla="*/ 67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27000 w 9"/>
                                <a:gd name="T1" fmla="*/ 10125 h 7"/>
                                <a:gd name="T2" fmla="*/ 23625 w 9"/>
                                <a:gd name="T3" fmla="*/ 10125 h 7"/>
                                <a:gd name="T4" fmla="*/ 16875 w 9"/>
                                <a:gd name="T5" fmla="*/ 23625 h 7"/>
                                <a:gd name="T6" fmla="*/ 13500 w 9"/>
                                <a:gd name="T7" fmla="*/ 23625 h 7"/>
                                <a:gd name="T8" fmla="*/ 23625 w 9"/>
                                <a:gd name="T9" fmla="*/ 10125 h 7"/>
                                <a:gd name="T10" fmla="*/ 16875 w 9"/>
                                <a:gd name="T11" fmla="*/ 6750 h 7"/>
                                <a:gd name="T12" fmla="*/ 0 w 9"/>
                                <a:gd name="T13" fmla="*/ 13500 h 7"/>
                                <a:gd name="T14" fmla="*/ 0 w 9"/>
                                <a:gd name="T15" fmla="*/ 13500 h 7"/>
                                <a:gd name="T16" fmla="*/ 16875 w 9"/>
                                <a:gd name="T17" fmla="*/ 6750 h 7"/>
                                <a:gd name="T18" fmla="*/ 13500 w 9"/>
                                <a:gd name="T19" fmla="*/ 6750 h 7"/>
                                <a:gd name="T20" fmla="*/ 13500 w 9"/>
                                <a:gd name="T21" fmla="*/ 3375 h 7"/>
                                <a:gd name="T22" fmla="*/ 16875 w 9"/>
                                <a:gd name="T23" fmla="*/ 6750 h 7"/>
                                <a:gd name="T24" fmla="*/ 30375 w 9"/>
                                <a:gd name="T25" fmla="*/ 0 h 7"/>
                                <a:gd name="T26" fmla="*/ 30375 w 9"/>
                                <a:gd name="T27" fmla="*/ 0 h 7"/>
                                <a:gd name="T28" fmla="*/ 23625 w 9"/>
                                <a:gd name="T29" fmla="*/ 10125 h 7"/>
                                <a:gd name="T30" fmla="*/ 27000 w 9"/>
                                <a:gd name="T31" fmla="*/ 10125 h 7"/>
                                <a:gd name="T32" fmla="*/ 23625 w 9"/>
                                <a:gd name="T33" fmla="*/ 6750 h 7"/>
                                <a:gd name="T34" fmla="*/ 27000 w 9"/>
                                <a:gd name="T35" fmla="*/ 0 h 7"/>
                                <a:gd name="T36" fmla="*/ 16875 w 9"/>
                                <a:gd name="T37" fmla="*/ 6750 h 7"/>
                                <a:gd name="T38" fmla="*/ 23625 w 9"/>
                                <a:gd name="T39" fmla="*/ 67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6875 w 6"/>
                                <a:gd name="T1" fmla="*/ 20250 h 8"/>
                                <a:gd name="T2" fmla="*/ 10125 w 6"/>
                                <a:gd name="T3" fmla="*/ 23625 h 8"/>
                                <a:gd name="T4" fmla="*/ 3375 w 6"/>
                                <a:gd name="T5" fmla="*/ 23625 h 8"/>
                                <a:gd name="T6" fmla="*/ 3375 w 6"/>
                                <a:gd name="T7" fmla="*/ 27000 h 8"/>
                                <a:gd name="T8" fmla="*/ 0 w 6"/>
                                <a:gd name="T9" fmla="*/ 23625 h 8"/>
                                <a:gd name="T10" fmla="*/ 3375 w 6"/>
                                <a:gd name="T11" fmla="*/ 23625 h 8"/>
                                <a:gd name="T12" fmla="*/ 0 w 6"/>
                                <a:gd name="T13" fmla="*/ 23625 h 8"/>
                                <a:gd name="T14" fmla="*/ 0 w 6"/>
                                <a:gd name="T15" fmla="*/ 23625 h 8"/>
                                <a:gd name="T16" fmla="*/ 3375 w 6"/>
                                <a:gd name="T17" fmla="*/ 23625 h 8"/>
                                <a:gd name="T18" fmla="*/ 10125 w 6"/>
                                <a:gd name="T19" fmla="*/ 13500 h 8"/>
                                <a:gd name="T20" fmla="*/ 6750 w 6"/>
                                <a:gd name="T21" fmla="*/ 13500 h 8"/>
                                <a:gd name="T22" fmla="*/ 6750 w 6"/>
                                <a:gd name="T23" fmla="*/ 13500 h 8"/>
                                <a:gd name="T24" fmla="*/ 10125 w 6"/>
                                <a:gd name="T25" fmla="*/ 13500 h 8"/>
                                <a:gd name="T26" fmla="*/ 16875 w 6"/>
                                <a:gd name="T27" fmla="*/ 0 h 8"/>
                                <a:gd name="T28" fmla="*/ 16875 w 6"/>
                                <a:gd name="T29" fmla="*/ 0 h 8"/>
                                <a:gd name="T30" fmla="*/ 10125 w 6"/>
                                <a:gd name="T31" fmla="*/ 13500 h 8"/>
                                <a:gd name="T32" fmla="*/ 13500 w 6"/>
                                <a:gd name="T33" fmla="*/ 13500 h 8"/>
                                <a:gd name="T34" fmla="*/ 16875 w 6"/>
                                <a:gd name="T35" fmla="*/ 16875 h 8"/>
                                <a:gd name="T36" fmla="*/ 16875 w 6"/>
                                <a:gd name="T37" fmla="*/ 20250 h 8"/>
                                <a:gd name="T38" fmla="*/ 16875 w 6"/>
                                <a:gd name="T39" fmla="*/ 20250 h 8"/>
                                <a:gd name="T40" fmla="*/ 16875 w 6"/>
                                <a:gd name="T41" fmla="*/ 16875 h 8"/>
                                <a:gd name="T42" fmla="*/ 13500 w 6"/>
                                <a:gd name="T43" fmla="*/ 13500 h 8"/>
                                <a:gd name="T44" fmla="*/ 10125 w 6"/>
                                <a:gd name="T45" fmla="*/ 13500 h 8"/>
                                <a:gd name="T46" fmla="*/ 3375 w 6"/>
                                <a:gd name="T47" fmla="*/ 23625 h 8"/>
                                <a:gd name="T48" fmla="*/ 10125 w 6"/>
                                <a:gd name="T49" fmla="*/ 23625 h 8"/>
                                <a:gd name="T50" fmla="*/ 16875 w 6"/>
                                <a:gd name="T51" fmla="*/ 202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27000 w 8"/>
                                <a:gd name="T1" fmla="*/ 0 h 8"/>
                                <a:gd name="T2" fmla="*/ 20250 w 8"/>
                                <a:gd name="T3" fmla="*/ 16875 h 8"/>
                                <a:gd name="T4" fmla="*/ 16875 w 8"/>
                                <a:gd name="T5" fmla="*/ 23625 h 8"/>
                                <a:gd name="T6" fmla="*/ 6750 w 8"/>
                                <a:gd name="T7" fmla="*/ 27000 h 8"/>
                                <a:gd name="T8" fmla="*/ 3375 w 8"/>
                                <a:gd name="T9" fmla="*/ 23625 h 8"/>
                                <a:gd name="T10" fmla="*/ 0 w 8"/>
                                <a:gd name="T11" fmla="*/ 16875 h 8"/>
                                <a:gd name="T12" fmla="*/ 0 w 8"/>
                                <a:gd name="T13" fmla="*/ 16875 h 8"/>
                                <a:gd name="T14" fmla="*/ 6750 w 8"/>
                                <a:gd name="T15" fmla="*/ 0 h 8"/>
                                <a:gd name="T16" fmla="*/ 6750 w 8"/>
                                <a:gd name="T17" fmla="*/ 0 h 8"/>
                                <a:gd name="T18" fmla="*/ 0 w 8"/>
                                <a:gd name="T19" fmla="*/ 16875 h 8"/>
                                <a:gd name="T20" fmla="*/ 0 w 8"/>
                                <a:gd name="T21" fmla="*/ 16875 h 8"/>
                                <a:gd name="T22" fmla="*/ 3375 w 8"/>
                                <a:gd name="T23" fmla="*/ 23625 h 8"/>
                                <a:gd name="T24" fmla="*/ 6750 w 8"/>
                                <a:gd name="T25" fmla="*/ 23625 h 8"/>
                                <a:gd name="T26" fmla="*/ 16875 w 8"/>
                                <a:gd name="T27" fmla="*/ 23625 h 8"/>
                                <a:gd name="T28" fmla="*/ 20250 w 8"/>
                                <a:gd name="T29" fmla="*/ 16875 h 8"/>
                                <a:gd name="T30" fmla="*/ 270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0 h 4"/>
                                <a:gd name="T2" fmla="*/ 3375 w 3"/>
                                <a:gd name="T3" fmla="*/ 3375 h 4"/>
                                <a:gd name="T4" fmla="*/ 0 w 3"/>
                                <a:gd name="T5" fmla="*/ 13500 h 4"/>
                                <a:gd name="T6" fmla="*/ 0 w 3"/>
                                <a:gd name="T7" fmla="*/ 13500 h 4"/>
                                <a:gd name="T8" fmla="*/ 3375 w 3"/>
                                <a:gd name="T9" fmla="*/ 3375 h 4"/>
                                <a:gd name="T10" fmla="*/ 1012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20250 h 9"/>
                                <a:gd name="T2" fmla="*/ 10125 w 5"/>
                                <a:gd name="T3" fmla="*/ 27000 h 9"/>
                                <a:gd name="T4" fmla="*/ 3375 w 5"/>
                                <a:gd name="T5" fmla="*/ 27000 h 9"/>
                                <a:gd name="T6" fmla="*/ 3375 w 5"/>
                                <a:gd name="T7" fmla="*/ 30375 h 9"/>
                                <a:gd name="T8" fmla="*/ 3375 w 5"/>
                                <a:gd name="T9" fmla="*/ 30375 h 9"/>
                                <a:gd name="T10" fmla="*/ 3375 w 5"/>
                                <a:gd name="T11" fmla="*/ 27000 h 9"/>
                                <a:gd name="T12" fmla="*/ 0 w 5"/>
                                <a:gd name="T13" fmla="*/ 27000 h 9"/>
                                <a:gd name="T14" fmla="*/ 3375 w 5"/>
                                <a:gd name="T15" fmla="*/ 27000 h 9"/>
                                <a:gd name="T16" fmla="*/ 3375 w 5"/>
                                <a:gd name="T17" fmla="*/ 27000 h 9"/>
                                <a:gd name="T18" fmla="*/ 6750 w 5"/>
                                <a:gd name="T19" fmla="*/ 16875 h 9"/>
                                <a:gd name="T20" fmla="*/ 6750 w 5"/>
                                <a:gd name="T21" fmla="*/ 16875 h 9"/>
                                <a:gd name="T22" fmla="*/ 6750 w 5"/>
                                <a:gd name="T23" fmla="*/ 13500 h 9"/>
                                <a:gd name="T24" fmla="*/ 6750 w 5"/>
                                <a:gd name="T25" fmla="*/ 13500 h 9"/>
                                <a:gd name="T26" fmla="*/ 10125 w 5"/>
                                <a:gd name="T27" fmla="*/ 0 h 9"/>
                                <a:gd name="T28" fmla="*/ 13500 w 5"/>
                                <a:gd name="T29" fmla="*/ 0 h 9"/>
                                <a:gd name="T30" fmla="*/ 6750 w 5"/>
                                <a:gd name="T31" fmla="*/ 13500 h 9"/>
                                <a:gd name="T32" fmla="*/ 13500 w 5"/>
                                <a:gd name="T33" fmla="*/ 13500 h 9"/>
                                <a:gd name="T34" fmla="*/ 16875 w 5"/>
                                <a:gd name="T35" fmla="*/ 16875 h 9"/>
                                <a:gd name="T36" fmla="*/ 16875 w 5"/>
                                <a:gd name="T37" fmla="*/ 20250 h 9"/>
                                <a:gd name="T38" fmla="*/ 16875 w 5"/>
                                <a:gd name="T39" fmla="*/ 20250 h 9"/>
                                <a:gd name="T40" fmla="*/ 16875 w 5"/>
                                <a:gd name="T41" fmla="*/ 16875 h 9"/>
                                <a:gd name="T42" fmla="*/ 13500 w 5"/>
                                <a:gd name="T43" fmla="*/ 13500 h 9"/>
                                <a:gd name="T44" fmla="*/ 6750 w 5"/>
                                <a:gd name="T45" fmla="*/ 16875 h 9"/>
                                <a:gd name="T46" fmla="*/ 3375 w 5"/>
                                <a:gd name="T47" fmla="*/ 27000 h 9"/>
                                <a:gd name="T48" fmla="*/ 10125 w 5"/>
                                <a:gd name="T49" fmla="*/ 23625 h 9"/>
                                <a:gd name="T50" fmla="*/ 16875 w 5"/>
                                <a:gd name="T51" fmla="*/ 202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3375 h 5"/>
                                <a:gd name="T2" fmla="*/ 3375 w 5"/>
                                <a:gd name="T3" fmla="*/ 10125 h 5"/>
                                <a:gd name="T4" fmla="*/ 3375 w 5"/>
                                <a:gd name="T5" fmla="*/ 10125 h 5"/>
                                <a:gd name="T6" fmla="*/ 3375 w 5"/>
                                <a:gd name="T7" fmla="*/ 13500 h 5"/>
                                <a:gd name="T8" fmla="*/ 6750 w 5"/>
                                <a:gd name="T9" fmla="*/ 16875 h 5"/>
                                <a:gd name="T10" fmla="*/ 13500 w 5"/>
                                <a:gd name="T11" fmla="*/ 13500 h 5"/>
                                <a:gd name="T12" fmla="*/ 13500 w 5"/>
                                <a:gd name="T13" fmla="*/ 13500 h 5"/>
                                <a:gd name="T14" fmla="*/ 6750 w 5"/>
                                <a:gd name="T15" fmla="*/ 16875 h 5"/>
                                <a:gd name="T16" fmla="*/ 3375 w 5"/>
                                <a:gd name="T17" fmla="*/ 13500 h 5"/>
                                <a:gd name="T18" fmla="*/ 0 w 5"/>
                                <a:gd name="T19" fmla="*/ 10125 h 5"/>
                                <a:gd name="T20" fmla="*/ 3375 w 5"/>
                                <a:gd name="T21" fmla="*/ 3375 h 5"/>
                                <a:gd name="T22" fmla="*/ 13500 w 5"/>
                                <a:gd name="T23" fmla="*/ 0 h 5"/>
                                <a:gd name="T24" fmla="*/ 16875 w 5"/>
                                <a:gd name="T25" fmla="*/ 3375 h 5"/>
                                <a:gd name="T26" fmla="*/ 16875 w 5"/>
                                <a:gd name="T27" fmla="*/ 3375 h 5"/>
                                <a:gd name="T28" fmla="*/ 13500 w 5"/>
                                <a:gd name="T29" fmla="*/ 3375 h 5"/>
                                <a:gd name="T30" fmla="*/ 6750 w 5"/>
                                <a:gd name="T31" fmla="*/ 3375 h 5"/>
                                <a:gd name="T32" fmla="*/ 3375 w 5"/>
                                <a:gd name="T33" fmla="*/ 6750 h 5"/>
                                <a:gd name="T34" fmla="*/ 16875 w 5"/>
                                <a:gd name="T35" fmla="*/ 337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23625 w 7"/>
                                <a:gd name="T1" fmla="*/ 13500 h 8"/>
                                <a:gd name="T2" fmla="*/ 20250 w 7"/>
                                <a:gd name="T3" fmla="*/ 23625 h 8"/>
                                <a:gd name="T4" fmla="*/ 13500 w 7"/>
                                <a:gd name="T5" fmla="*/ 27000 h 8"/>
                                <a:gd name="T6" fmla="*/ 10125 w 7"/>
                                <a:gd name="T7" fmla="*/ 27000 h 8"/>
                                <a:gd name="T8" fmla="*/ 3375 w 7"/>
                                <a:gd name="T9" fmla="*/ 20250 h 8"/>
                                <a:gd name="T10" fmla="*/ 0 w 7"/>
                                <a:gd name="T11" fmla="*/ 13500 h 8"/>
                                <a:gd name="T12" fmla="*/ 3375 w 7"/>
                                <a:gd name="T13" fmla="*/ 3375 h 8"/>
                                <a:gd name="T14" fmla="*/ 13500 w 7"/>
                                <a:gd name="T15" fmla="*/ 0 h 8"/>
                                <a:gd name="T16" fmla="*/ 20250 w 7"/>
                                <a:gd name="T17" fmla="*/ 0 h 8"/>
                                <a:gd name="T18" fmla="*/ 20250 w 7"/>
                                <a:gd name="T19" fmla="*/ 0 h 8"/>
                                <a:gd name="T20" fmla="*/ 13500 w 7"/>
                                <a:gd name="T21" fmla="*/ 0 h 8"/>
                                <a:gd name="T22" fmla="*/ 3375 w 7"/>
                                <a:gd name="T23" fmla="*/ 3375 h 8"/>
                                <a:gd name="T24" fmla="*/ 0 w 7"/>
                                <a:gd name="T25" fmla="*/ 13500 h 8"/>
                                <a:gd name="T26" fmla="*/ 3375 w 7"/>
                                <a:gd name="T27" fmla="*/ 20250 h 8"/>
                                <a:gd name="T28" fmla="*/ 10125 w 7"/>
                                <a:gd name="T29" fmla="*/ 23625 h 8"/>
                                <a:gd name="T30" fmla="*/ 13500 w 7"/>
                                <a:gd name="T31" fmla="*/ 27000 h 8"/>
                                <a:gd name="T32" fmla="*/ 20250 w 7"/>
                                <a:gd name="T33" fmla="*/ 23625 h 8"/>
                                <a:gd name="T34" fmla="*/ 23625 w 7"/>
                                <a:gd name="T35" fmla="*/ 135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6750 w 5"/>
                                <a:gd name="T1" fmla="*/ 13500 h 4"/>
                                <a:gd name="T2" fmla="*/ 3375 w 5"/>
                                <a:gd name="T3" fmla="*/ 13500 h 4"/>
                                <a:gd name="T4" fmla="*/ 0 w 5"/>
                                <a:gd name="T5" fmla="*/ 10125 h 4"/>
                                <a:gd name="T6" fmla="*/ 0 w 5"/>
                                <a:gd name="T7" fmla="*/ 10125 h 4"/>
                                <a:gd name="T8" fmla="*/ 3375 w 5"/>
                                <a:gd name="T9" fmla="*/ 3375 h 4"/>
                                <a:gd name="T10" fmla="*/ 10125 w 5"/>
                                <a:gd name="T11" fmla="*/ 0 h 4"/>
                                <a:gd name="T12" fmla="*/ 13500 w 5"/>
                                <a:gd name="T13" fmla="*/ 0 h 4"/>
                                <a:gd name="T14" fmla="*/ 16875 w 5"/>
                                <a:gd name="T15" fmla="*/ 3375 h 4"/>
                                <a:gd name="T16" fmla="*/ 13500 w 5"/>
                                <a:gd name="T17" fmla="*/ 10125 h 4"/>
                                <a:gd name="T18" fmla="*/ 6750 w 5"/>
                                <a:gd name="T19" fmla="*/ 13500 h 4"/>
                                <a:gd name="T20" fmla="*/ 16875 w 5"/>
                                <a:gd name="T21" fmla="*/ 3375 h 4"/>
                                <a:gd name="T22" fmla="*/ 13500 w 5"/>
                                <a:gd name="T23" fmla="*/ 0 h 4"/>
                                <a:gd name="T24" fmla="*/ 10125 w 5"/>
                                <a:gd name="T25" fmla="*/ 0 h 4"/>
                                <a:gd name="T26" fmla="*/ 3375 w 5"/>
                                <a:gd name="T27" fmla="*/ 3375 h 4"/>
                                <a:gd name="T28" fmla="*/ 3375 w 5"/>
                                <a:gd name="T29" fmla="*/ 10125 h 4"/>
                                <a:gd name="T30" fmla="*/ 3375 w 5"/>
                                <a:gd name="T31" fmla="*/ 10125 h 4"/>
                                <a:gd name="T32" fmla="*/ 3375 w 5"/>
                                <a:gd name="T33" fmla="*/ 13500 h 4"/>
                                <a:gd name="T34" fmla="*/ 6750 w 5"/>
                                <a:gd name="T35" fmla="*/ 13500 h 4"/>
                                <a:gd name="T36" fmla="*/ 13500 w 5"/>
                                <a:gd name="T37" fmla="*/ 10125 h 4"/>
                                <a:gd name="T38" fmla="*/ 16875 w 5"/>
                                <a:gd name="T39" fmla="*/ 337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3375 h 5"/>
                                <a:gd name="T2" fmla="*/ 10125 w 3"/>
                                <a:gd name="T3" fmla="*/ 16875 h 5"/>
                                <a:gd name="T4" fmla="*/ 10125 w 3"/>
                                <a:gd name="T5" fmla="*/ 16875 h 5"/>
                                <a:gd name="T6" fmla="*/ 10125 w 3"/>
                                <a:gd name="T7" fmla="*/ 3375 h 5"/>
                                <a:gd name="T8" fmla="*/ 10125 w 3"/>
                                <a:gd name="T9" fmla="*/ 3375 h 5"/>
                                <a:gd name="T10" fmla="*/ 10125 w 3"/>
                                <a:gd name="T11" fmla="*/ 3375 h 5"/>
                                <a:gd name="T12" fmla="*/ 6750 w 3"/>
                                <a:gd name="T13" fmla="*/ 3375 h 5"/>
                                <a:gd name="T14" fmla="*/ 3375 w 3"/>
                                <a:gd name="T15" fmla="*/ 3375 h 5"/>
                                <a:gd name="T16" fmla="*/ 0 w 3"/>
                                <a:gd name="T17" fmla="*/ 16875 h 5"/>
                                <a:gd name="T18" fmla="*/ 0 w 3"/>
                                <a:gd name="T19" fmla="*/ 16875 h 5"/>
                                <a:gd name="T20" fmla="*/ 3375 w 3"/>
                                <a:gd name="T21" fmla="*/ 6750 h 5"/>
                                <a:gd name="T22" fmla="*/ 0 w 3"/>
                                <a:gd name="T23" fmla="*/ 6750 h 5"/>
                                <a:gd name="T24" fmla="*/ 3375 w 3"/>
                                <a:gd name="T25" fmla="*/ 3375 h 5"/>
                                <a:gd name="T26" fmla="*/ 3375 w 3"/>
                                <a:gd name="T27" fmla="*/ 0 h 5"/>
                                <a:gd name="T28" fmla="*/ 3375 w 3"/>
                                <a:gd name="T29" fmla="*/ 0 h 5"/>
                                <a:gd name="T30" fmla="*/ 3375 w 3"/>
                                <a:gd name="T31" fmla="*/ 3375 h 5"/>
                                <a:gd name="T32" fmla="*/ 6750 w 3"/>
                                <a:gd name="T33" fmla="*/ 0 h 5"/>
                                <a:gd name="T34" fmla="*/ 10125 w 3"/>
                                <a:gd name="T35" fmla="*/ 0 h 5"/>
                                <a:gd name="T36" fmla="*/ 10125 w 3"/>
                                <a:gd name="T37" fmla="*/ 3375 h 5"/>
                                <a:gd name="T38" fmla="*/ 10125 w 3"/>
                                <a:gd name="T39" fmla="*/ 337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13500 w 4"/>
                                <a:gd name="T1" fmla="*/ 0 h 9"/>
                                <a:gd name="T2" fmla="*/ 10125 w 4"/>
                                <a:gd name="T3" fmla="*/ 13500 h 9"/>
                                <a:gd name="T4" fmla="*/ 13500 w 4"/>
                                <a:gd name="T5" fmla="*/ 10125 h 9"/>
                                <a:gd name="T6" fmla="*/ 13500 w 4"/>
                                <a:gd name="T7" fmla="*/ 13500 h 9"/>
                                <a:gd name="T8" fmla="*/ 10125 w 4"/>
                                <a:gd name="T9" fmla="*/ 13500 h 9"/>
                                <a:gd name="T10" fmla="*/ 10125 w 4"/>
                                <a:gd name="T11" fmla="*/ 23625 h 9"/>
                                <a:gd name="T12" fmla="*/ 10125 w 4"/>
                                <a:gd name="T13" fmla="*/ 23625 h 9"/>
                                <a:gd name="T14" fmla="*/ 10125 w 4"/>
                                <a:gd name="T15" fmla="*/ 27000 h 9"/>
                                <a:gd name="T16" fmla="*/ 10125 w 4"/>
                                <a:gd name="T17" fmla="*/ 27000 h 9"/>
                                <a:gd name="T18" fmla="*/ 10125 w 4"/>
                                <a:gd name="T19" fmla="*/ 27000 h 9"/>
                                <a:gd name="T20" fmla="*/ 10125 w 4"/>
                                <a:gd name="T21" fmla="*/ 27000 h 9"/>
                                <a:gd name="T22" fmla="*/ 6750 w 4"/>
                                <a:gd name="T23" fmla="*/ 27000 h 9"/>
                                <a:gd name="T24" fmla="*/ 0 w 4"/>
                                <a:gd name="T25" fmla="*/ 27000 h 9"/>
                                <a:gd name="T26" fmla="*/ 0 w 4"/>
                                <a:gd name="T27" fmla="*/ 23625 h 9"/>
                                <a:gd name="T28" fmla="*/ 3375 w 4"/>
                                <a:gd name="T29" fmla="*/ 16875 h 9"/>
                                <a:gd name="T30" fmla="*/ 10125 w 4"/>
                                <a:gd name="T31" fmla="*/ 13500 h 9"/>
                                <a:gd name="T32" fmla="*/ 10125 w 4"/>
                                <a:gd name="T33" fmla="*/ 0 h 9"/>
                                <a:gd name="T34" fmla="*/ 13500 w 4"/>
                                <a:gd name="T35" fmla="*/ 0 h 9"/>
                                <a:gd name="T36" fmla="*/ 10125 w 4"/>
                                <a:gd name="T37" fmla="*/ 13500 h 9"/>
                                <a:gd name="T38" fmla="*/ 3375 w 4"/>
                                <a:gd name="T39" fmla="*/ 16875 h 9"/>
                                <a:gd name="T40" fmla="*/ 0 w 4"/>
                                <a:gd name="T41" fmla="*/ 23625 h 9"/>
                                <a:gd name="T42" fmla="*/ 0 w 4"/>
                                <a:gd name="T43" fmla="*/ 27000 h 9"/>
                                <a:gd name="T44" fmla="*/ 3375 w 4"/>
                                <a:gd name="T45" fmla="*/ 27000 h 9"/>
                                <a:gd name="T46" fmla="*/ 10125 w 4"/>
                                <a:gd name="T47" fmla="*/ 27000 h 9"/>
                                <a:gd name="T48" fmla="*/ 10125 w 4"/>
                                <a:gd name="T49" fmla="*/ 135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3375 h 6"/>
                                <a:gd name="T4" fmla="*/ 0 w 1"/>
                                <a:gd name="T5" fmla="*/ 3375 h 6"/>
                                <a:gd name="T6" fmla="*/ 0 w 1"/>
                                <a:gd name="T7" fmla="*/ 0 h 6"/>
                                <a:gd name="T8" fmla="*/ 0 w 1"/>
                                <a:gd name="T9" fmla="*/ 6750 h 6"/>
                                <a:gd name="T10" fmla="*/ 0 w 1"/>
                                <a:gd name="T11" fmla="*/ 20250 h 6"/>
                                <a:gd name="T12" fmla="*/ 0 w 1"/>
                                <a:gd name="T13" fmla="*/ 20250 h 6"/>
                                <a:gd name="T14" fmla="*/ 0 w 1"/>
                                <a:gd name="T15" fmla="*/ 67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6750 w 2"/>
                                <a:gd name="T1" fmla="*/ 13500 h 9"/>
                                <a:gd name="T2" fmla="*/ 3375 w 2"/>
                                <a:gd name="T3" fmla="*/ 13500 h 9"/>
                                <a:gd name="T4" fmla="*/ 3375 w 2"/>
                                <a:gd name="T5" fmla="*/ 30375 h 9"/>
                                <a:gd name="T6" fmla="*/ 3375 w 2"/>
                                <a:gd name="T7" fmla="*/ 30375 h 9"/>
                                <a:gd name="T8" fmla="*/ 3375 w 2"/>
                                <a:gd name="T9" fmla="*/ 13500 h 9"/>
                                <a:gd name="T10" fmla="*/ 0 w 2"/>
                                <a:gd name="T11" fmla="*/ 16875 h 9"/>
                                <a:gd name="T12" fmla="*/ 0 w 2"/>
                                <a:gd name="T13" fmla="*/ 13500 h 9"/>
                                <a:gd name="T14" fmla="*/ 3375 w 2"/>
                                <a:gd name="T15" fmla="*/ 13500 h 9"/>
                                <a:gd name="T16" fmla="*/ 0 w 2"/>
                                <a:gd name="T17" fmla="*/ 0 h 9"/>
                                <a:gd name="T18" fmla="*/ 3375 w 2"/>
                                <a:gd name="T19" fmla="*/ 0 h 9"/>
                                <a:gd name="T20" fmla="*/ 3375 w 2"/>
                                <a:gd name="T21" fmla="*/ 13500 h 9"/>
                                <a:gd name="T22" fmla="*/ 6750 w 2"/>
                                <a:gd name="T23" fmla="*/ 10125 h 9"/>
                                <a:gd name="T24" fmla="*/ 6750 w 2"/>
                                <a:gd name="T25" fmla="*/ 135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10125 w 4"/>
                                <a:gd name="T1" fmla="*/ 0 h 5"/>
                                <a:gd name="T2" fmla="*/ 13500 w 4"/>
                                <a:gd name="T3" fmla="*/ 10125 h 5"/>
                                <a:gd name="T4" fmla="*/ 13500 w 4"/>
                                <a:gd name="T5" fmla="*/ 13500 h 5"/>
                                <a:gd name="T6" fmla="*/ 10125 w 4"/>
                                <a:gd name="T7" fmla="*/ 6750 h 5"/>
                                <a:gd name="T8" fmla="*/ 10125 w 4"/>
                                <a:gd name="T9" fmla="*/ 16875 h 5"/>
                                <a:gd name="T10" fmla="*/ 6750 w 4"/>
                                <a:gd name="T11" fmla="*/ 16875 h 5"/>
                                <a:gd name="T12" fmla="*/ 3375 w 4"/>
                                <a:gd name="T13" fmla="*/ 13500 h 5"/>
                                <a:gd name="T14" fmla="*/ 3375 w 4"/>
                                <a:gd name="T15" fmla="*/ 13500 h 5"/>
                                <a:gd name="T16" fmla="*/ 3375 w 4"/>
                                <a:gd name="T17" fmla="*/ 6750 h 5"/>
                                <a:gd name="T18" fmla="*/ 6750 w 4"/>
                                <a:gd name="T19" fmla="*/ 0 h 5"/>
                                <a:gd name="T20" fmla="*/ 6750 w 4"/>
                                <a:gd name="T21" fmla="*/ 0 h 5"/>
                                <a:gd name="T22" fmla="*/ 6750 w 4"/>
                                <a:gd name="T23" fmla="*/ 0 h 5"/>
                                <a:gd name="T24" fmla="*/ 6750 w 4"/>
                                <a:gd name="T25" fmla="*/ 0 h 5"/>
                                <a:gd name="T26" fmla="*/ 3375 w 4"/>
                                <a:gd name="T27" fmla="*/ 6750 h 5"/>
                                <a:gd name="T28" fmla="*/ 3375 w 4"/>
                                <a:gd name="T29" fmla="*/ 13500 h 5"/>
                                <a:gd name="T30" fmla="*/ 3375 w 4"/>
                                <a:gd name="T31" fmla="*/ 13500 h 5"/>
                                <a:gd name="T32" fmla="*/ 6750 w 4"/>
                                <a:gd name="T33" fmla="*/ 16875 h 5"/>
                                <a:gd name="T34" fmla="*/ 10125 w 4"/>
                                <a:gd name="T35" fmla="*/ 13500 h 5"/>
                                <a:gd name="T36" fmla="*/ 10125 w 4"/>
                                <a:gd name="T37" fmla="*/ 10125 h 5"/>
                                <a:gd name="T38" fmla="*/ 10125 w 4"/>
                                <a:gd name="T39" fmla="*/ 3375 h 5"/>
                                <a:gd name="T40" fmla="*/ 1012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2DFC02A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HxKcboBABblDwAOAAAAZHJzL2Uyb0RvYy54bWzsfW1vG0mS5vcD7j8Q+rhAt1lk8c0Y76LP&#10;3Z5bYHZngNbdd1mSLWFlUUvJ7Z5Z7H/fJzIjsiKYGVllidTYo5oBmrQYFZUZGRnvGfmHf/n9083k&#10;t8vd/fX29s1J8+P0ZHJ5e769uL79+Obk/52++2F9Mrl/OLu9OLvZ3l6+Ofnr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1215000,0;0,1227125;0,3015127;1215000,4293117;1265625,4293117;2531250,3015127;2531250,1227125;1265625,0;1215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1125794;1217113,666700;1369392,1176684;2180801,972688;2130116,459094;3553345,153107;3705625,1738010;4314054,1686894;4263369,101991;4973407,0;5024092,510210;5379112,510210;5429797,0;6291890,0;6291890,510210;6748504,510210;6748504,51116;7509228,101991;7407633,1738010;8066986,1840001;8219266,255097;9490441,459094;9490441,1023803;10251164,1227800;10352534,768706;11468277,1125794;9946830,5319179;1622817,5319179;0,1125794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2608958;2025000,2608958;2075625,819667;1012500,0;0,819667;0,2608958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2254607;1265625,2254607;1316250,616397;708750,0;50625,616397;0,2254607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509630;2139781,2758797;1071693,3064575;0,50963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459057;1582912,2455136;869526,2710206;0,45905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987907,458787;0,2809865;1021158,3064575;1987907,458787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532288,408169;0,2455136;713482,2710206;1532288,408169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721648;4353750,0;8403750,772950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455625;1113750,202500;2379375,506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519863;1721250,103284;25818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556875;1670625,151875;2733750,506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607500;1670625,202500;2885625,506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621102;1670625,205888;34931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759375;1731225,202500;2696653,506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506250;11643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253125;13668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65753;759375,11167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202500;1468125,0;3138750,202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2379375,455625;1316250,202500;0,506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2531250,570482;911250,15463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2784375,607500;1113750,202500;0,506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2986875,607500;1316250,202500;101250,506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3391875,519863;1822500,206583;506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2392904,708750;864189,202500;0,506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1063125,405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1265625,3037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860625,216291;0,109998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506250,0;50625,357757;101250,408934;101250,459885;50625,511047;50625,821043;101250,821043;151875,974559;810000,255644;506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101858;50625,101858;50625,101858;151875,50809;151875,101858;202500,0;253125,50809;303750,0;354375,50809;354375,101858;405000,152667;405000,254510;455625,305560;455625,407178;455625,458212;455625,661688;708750,919820;1012500,1174331;961875,1225155;961875,1275964;1012500,1326998;1012500,1632332;961875,1632332;961875,1836034;0,560070;0,10185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607500,151875;556875,101250;506250,101250;455625,50625;455625,101250;405000,50625;354375,50625;303750,0;253125,50625;253125,151875;151875,151875;151875,253125;101250,354375;101250,455625;151875,506250;151875,658125;50625,860625;303750,1012500;607500,607500;607500,1518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745723;3455240,0;3658328,1026227;3607387,1694534;2744545,2001489;2389296,1848117;2693830,1745723;2693830,1486570;2338355,1848117;2693830,1486570;2693830,1231029;2541443,975263;2490727,460328;0,1745723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1125357;506250,1380415;658125,1227338;860625,1125357;1113750,972505;1316250,972505;1569375,972505;1822500,1023391;2075625,1125357;2328750,1278434;2885625,1023391;1468125,0;0,112535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253125,253125;50625,354375;50625,354375;151875,202500;151875,101250;101250,101250;50625,101250;0,151875;0,151875;0,50625;50625,50625;101250,0;151875,50625;202500,50625;202500,101250;101250,253125;202500,253125;253125,202500;253125,202500;253125,202500;253125,202500;253125,253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265220;101250,0;151875,0;202500,160554;253125,160554;253125,212773;202500,212773;253125,265220;151875,317438;151875,265220;0,317438;0,265220;0,265220;101250,212773;101250,104665;0,265220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51875,0;253125,211879;303750,211879;303750,211879;303750,211879;303750,211879;253125,315986;202500,263925;202500,315986;151875,315986;101250,368032;50625,315986;0,263925;50625,211879;101250,156153;101250,156153;151875,156153;101250,104107;101250,52046;101250,52046;50625,52046;50625,52046;151875,0;151875,156153;101250,156153;101250,156153;101250,211879;101250,263925;151875,315986;151875,315986;202500,315986;202500,263925;151875,156153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202500,50625;101250,151875;151875,202500;202500,151875;202500,151875;202500,101250;253125,101250;202500,151875;151875,202500;50625,253125;0,202500;0,101250;50625,50625;151875,0;202500,50625;151875,101250;101250,50625;101250,50625;101250,50625;50625,50625;50625,101250;50625,151875;151875,1012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50625,0;50625,0;202500,0;202500,0;202500,0;202500,0;151875,0;151875,50625;202500,202500;202500,253125;151875,303750;101250,303750;0,303750;0,253125;0,202500;50625,202500;50625,202500;50625,253125;50625,253125;50625,253125;50625,253125;50625,303750;101250,303750;101250,253125;101250,253125;101250,202500;101250,50625;101250,50625;50625,0;50625,0;506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202500,0;253125,151875;253125,202500;253125,202500;253125,202500;151875,202500;151875,202500;151875,202500;101250,202500;50625,202500;50625,202500;50625,151875;0,50625;0,50625;0,50625;0,50625;101250,0;101250,151875;101250,202500;101250,202500;101250,202500;151875,202500;151875,151875;151875,50625;151875,50625;101250,0;101250,0;202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101250,0;101250,253125;151875,253125;151875,303750;151875,303750;50625,303750;50625,303750;50625,303750;50625,253125;50625,50625;50625,50625;0,0;0,0;1012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101250,0;101250,101250;151875,101250;151875,50625;202500,50625;253125,101250;253125,151875;253125,202500;253125,253125;253125,253125;253125,253125;151875,253125;151875,253125;151875,253125;202500,253125;151875,151875;151875,101250;151875,101250;151875,101250;101250,101250;101250,151875;101250,253125;101250,253125;151875,253125;151875,253125;50625,303750;50625,303750;50625,253125;50625,253125;50625,50625;0,0;0,0;0,0;1012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101250,0;151875,0;202500,50625;202500,101250;202500,151875;101250,202500;50625,202500;0,101250;0,50625;101250,0;101250,0;50625,0;50625,50625;50625,101250;101250,151875;101250,202500;101250,202500;151875,202500;151875,151875;151875,101250;151875,50625;101250,0;1012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303750,50625;202500,253125;202500,303750;202500,303750;202500,303750;202500,303750;101250,253125;151875,253125;101250,253125;50625,253125;0,202500;0,101250;50625,50625;101250,50625;151875,50625;151875,101250;202500,101250;202500,50625;253125,50625;202500,50625;202500,0;202500,0;303750,50625;202500,151875;151875,101250;151875,101250;101250,101250;101250,151875;50625,202500;50625,202500;101250,253125;151875,253125;202500,1518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253125,151875;101250,101250;101250,151875;151875,202500;151875,202500;202500,202500;202500,202500;151875,202500;101250,202500;50625,101250;50625,50625;101250,0;202500,0;253125,50625;253125,151875;202500,101250;202500,50625;202500,50625;202500,0;151875,0;101250,50625;101250,50625;202500,1012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253125,0;151875,212773;101250,265220;101250,265220;151875,317438;151875,317438;151875,317438;0,212773;0,212773;0,212773;0,212773;50625,212773;50625,212773;101250,52446;151875,52446;101250,0;101250,0;101250,0;101250,0;202500,0;253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202500,160554;202500,212773;202500,265220;151875,317438;50625,265220;0,212773;0,160554;0,160554;101250,160554;50625,52446;50625,52446;101250,0;202500,0;253125,104665;253125,160554;253125,160554;202500,160554;151875,160554;202500,104665;202500,104665;202500,52446;202500,52446;151875,52446;151875,52446;151875,104665;151875,160554;101250,160554;101250,160554;50625,160554;50625,212773;50625,212773;50625,265220;50625,265220;101250,265220;151875,265220;101250,160554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202500;0,202500;101250,202500;151875,202500;202500,151875;151875,151875;151875,151875;101250,101250;101250,50625;151875,0;202500,0;253125,0;303750,50625;303750,101250;303750,151875;253125,202500;151875,253125;0,202500;202500,151875;253125,101250;253125,50625;253125,0;253125,0;202500,0;202500,50625;151875,101250;202500,151875;202500,1518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303750,50625;303750,50625;253125,0;151875,50625;101250,50625;151875,50625;202500,101250;253125,151875;253125,202500;202500,253125;151875,253125;101250,253125;50625,202500;0,151875;0,101250;101250,0;202500,0;303750,50625;101250,101250;101250,101250;50625,151875;101250,202500;101250,202500;101250,202500;151875,202500;151875,101250;151875,101250;101250,1012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405000,151875;354375,151875;253125,354375;202500,354375;354375,151875;253125,101250;0,202500;0,202500;253125,101250;202500,101250;202500,50625;253125,101250;455625,0;455625,0;354375,151875;405000,151875;354375,101250;405000,0;253125,101250;354375,1012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253125,303750;151875,354375;50625,354375;50625,405000;0,354375;50625,354375;0,354375;0,354375;50625,354375;151875,202500;101250,202500;101250,202500;151875,202500;253125,0;253125,0;151875,202500;202500,202500;253125,253125;253125,303750;253125,303750;253125,253125;202500,202500;151875,202500;50625,354375;151875,354375;253125,3037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405000,0;303750,253125;253125,354375;101250,405000;50625,354375;0,253125;0,253125;101250,0;101250,0;0,253125;0,253125;50625,354375;101250,354375;253125,354375;303750,253125;405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51875,0;50625,50625;0,202500;0,202500;50625,50625;1518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253125,303750;151875,405000;50625,405000;50625,455625;50625,455625;50625,405000;0,405000;50625,405000;50625,405000;101250,253125;101250,253125;101250,202500;101250,202500;151875,0;202500,0;101250,202500;202500,202500;253125,253125;253125,303750;253125,303750;253125,253125;202500,202500;101250,253125;50625,405000;151875,354375;253125,3037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253125,50625;50625,151875;50625,151875;50625,202500;101250,253125;202500,202500;202500,202500;101250,253125;50625,202500;0,151875;50625,50625;202500,0;253125,50625;253125,50625;202500,50625;101250,50625;50625,101250;253125,506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354375,202500;303750,354375;202500,405000;151875,405000;50625,303750;0,202500;50625,50625;202500,0;303750,0;303750,0;202500,0;50625,50625;0,202500;50625,303750;151875,354375;202500,405000;303750,354375;354375,202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101250,202500;50625,202500;0,151875;0,151875;50625,50625;151875,0;202500,0;253125,50625;202500,151875;101250,202500;253125,50625;202500,0;151875,0;50625,50625;50625,151875;50625,151875;50625,202500;101250,202500;202500,151875;253125,506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51875,50625;151875,253125;151875,253125;151875,50625;151875,50625;151875,50625;101250,50625;50625,50625;0,253125;0,253125;50625,101250;0,101250;50625,50625;50625,0;50625,0;50625,50625;101250,0;151875,0;151875,50625;151875,506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202500,0;151875,202500;202500,151875;202500,202500;151875,202500;151875,354375;151875,354375;151875,405000;151875,405000;151875,405000;151875,405000;101250,405000;0,405000;0,354375;50625,253125;151875,202500;151875,0;202500,0;151875,202500;50625,253125;0,354375;0,405000;50625,405000;151875,405000;151875,202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50625;0,50625;0,0;0,101250;0,303750;0,303750;0,1012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101250,202500;50625,202500;50625,455625;50625,455625;50625,202500;0,253125;0,202500;50625,202500;0,0;50625,0;50625,202500;101250,151875;101250,202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51875,0;202500,151875;202500,202500;151875,101250;151875,253125;101250,253125;50625,202500;50625,202500;50625,101250;101250,0;101250,0;101250,0;101250,0;50625,101250;50625,202500;50625,202500;101250,253125;151875,202500;151875,151875;151875,50625;1518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626B36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626B36" w:rsidRPr="00797DB4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626B36" w:rsidRPr="00797DB4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626B36" w:rsidRPr="00F05B78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626B36" w:rsidRPr="00455CB7" w:rsidRDefault="00626B36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740A8"/>
    <w:rsid w:val="0018165F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553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34DA8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0164B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26B36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104C"/>
    <w:rsid w:val="008B39FD"/>
    <w:rsid w:val="008B4CBE"/>
    <w:rsid w:val="008B7378"/>
    <w:rsid w:val="008C35F3"/>
    <w:rsid w:val="008C63ED"/>
    <w:rsid w:val="008D56DF"/>
    <w:rsid w:val="008D799D"/>
    <w:rsid w:val="008F5712"/>
    <w:rsid w:val="009009C3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1163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357D7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B595E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51C74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02E9E"/>
    <w:rsid w:val="00E435E5"/>
    <w:rsid w:val="00E55EDE"/>
    <w:rsid w:val="00E63735"/>
    <w:rsid w:val="00E71C0A"/>
    <w:rsid w:val="00E71EFE"/>
    <w:rsid w:val="00E90DD3"/>
    <w:rsid w:val="00E94D14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D0CFE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8563C14"/>
  <w15:docId w15:val="{E3CB39D7-D5B1-4AAE-B293-5E3102147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CFBF7-ED4A-4A21-AC4F-8D9A86ABC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5</TotalTime>
  <Pages>3</Pages>
  <Words>861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4</cp:revision>
  <cp:lastPrinted>2024-03-11T12:19:00Z</cp:lastPrinted>
  <dcterms:created xsi:type="dcterms:W3CDTF">2026-04-30T16:45:00Z</dcterms:created>
  <dcterms:modified xsi:type="dcterms:W3CDTF">2026-05-04T19:17:00Z</dcterms:modified>
</cp:coreProperties>
</file>