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ED1" w:rsidRPr="00C1319A" w:rsidRDefault="002934E1" w:rsidP="00427ED1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>
        <w:rPr>
          <w:b/>
        </w:rPr>
        <w:t xml:space="preserve"> </w:t>
      </w:r>
      <w:r w:rsidR="00436586"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5C4242">
        <w:rPr>
          <w:b/>
        </w:rPr>
        <w:t xml:space="preserve"> </w:t>
      </w:r>
      <w:r w:rsidR="00057701">
        <w:rPr>
          <w:b/>
        </w:rPr>
        <w:t>25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0A01CC">
        <w:rPr>
          <w:b/>
          <w:u w:val="single"/>
        </w:rPr>
        <w:t>001/2025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</w:t>
      </w:r>
      <w:r w:rsidR="000A01CC" w:rsidRPr="002F5E5E">
        <w:t>Simplificado</w:t>
      </w:r>
      <w:r w:rsidR="000A01CC">
        <w:t xml:space="preserve"> </w:t>
      </w:r>
      <w:r w:rsidR="000A01CC" w:rsidRPr="002F5E5E">
        <w:t>Edital nº</w:t>
      </w:r>
      <w:r w:rsidR="000A01CC">
        <w:t xml:space="preserve"> 01/2025</w:t>
      </w:r>
      <w:r w:rsidR="000A01CC" w:rsidRPr="002F5E5E">
        <w:t xml:space="preserve">, homologado através do </w:t>
      </w:r>
      <w:r w:rsidR="000A01CC">
        <w:t>Decreto nº 3.703, de 08 de outubro de 2025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0251DE" w:rsidRDefault="000251DE" w:rsidP="000251DE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Função: </w:t>
      </w:r>
      <w:r w:rsidR="00236B79">
        <w:rPr>
          <w:rFonts w:ascii="Times New Roman" w:hAnsi="Times New Roman"/>
          <w:b/>
          <w:sz w:val="24"/>
          <w:szCs w:val="24"/>
        </w:rPr>
        <w:t>PROFESSOR DE EDUCAÇÃO FÍSICA – PEB II</w:t>
      </w:r>
    </w:p>
    <w:tbl>
      <w:tblPr>
        <w:tblW w:w="55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5349"/>
        <w:gridCol w:w="1659"/>
        <w:gridCol w:w="1383"/>
      </w:tblGrid>
      <w:tr w:rsidR="000251DE" w:rsidTr="000251DE"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0251D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0251D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0251D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CPF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0251D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0251DE" w:rsidTr="000251DE">
        <w:trPr>
          <w:trHeight w:val="376"/>
        </w:trPr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1DE" w:rsidRDefault="0005770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</w:t>
            </w:r>
            <w:r w:rsidR="000251DE">
              <w:rPr>
                <w:rFonts w:ascii="Times New Roman" w:hAnsi="Times New Roman"/>
              </w:rPr>
              <w:t>º</w:t>
            </w:r>
          </w:p>
        </w:tc>
        <w:tc>
          <w:tcPr>
            <w:tcW w:w="2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05770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TAINARA CRISTINA DELGADO DAMACENO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05770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481.***.22*-**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05770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39,00</w:t>
            </w:r>
          </w:p>
        </w:tc>
      </w:tr>
    </w:tbl>
    <w:p w:rsidR="000251DE" w:rsidRDefault="000251DE" w:rsidP="00CE448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Se o(s) candidato(s) convocado(s) não comparecer(em) no prazo acima fixado será(ão)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2.1 - 01 (uma) foto 3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constando algum apontamento a respectiva certidão de objeto e pé do(s)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4C4C91">
        <w:rPr>
          <w:rFonts w:ascii="Times New Roman" w:hAnsi="Times New Roman"/>
          <w:sz w:val="24"/>
          <w:szCs w:val="24"/>
        </w:rPr>
        <w:t>04 de maio</w:t>
      </w:r>
      <w:bookmarkStart w:id="0" w:name="_GoBack"/>
      <w:bookmarkEnd w:id="0"/>
      <w:r w:rsidR="00427ED1">
        <w:rPr>
          <w:rFonts w:ascii="Times New Roman" w:hAnsi="Times New Roman"/>
          <w:sz w:val="24"/>
          <w:szCs w:val="24"/>
        </w:rPr>
        <w:t xml:space="preserve"> de 2026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E29A1" w:rsidRDefault="00DE29A1" w:rsidP="00DE29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7AD8">
        <w:rPr>
          <w:rFonts w:ascii="Times New Roman" w:eastAsia="Times New Roman" w:hAnsi="Times New Roman"/>
          <w:sz w:val="24"/>
          <w:szCs w:val="24"/>
          <w:lang w:eastAsia="pt-BR"/>
        </w:rPr>
        <w:t>PAULO HENRIQUE DE OLIVEIRA DI ROCCO</w:t>
      </w:r>
      <w:r w:rsidRPr="00020103">
        <w:rPr>
          <w:rFonts w:ascii="Times New Roman" w:hAnsi="Times New Roman"/>
          <w:sz w:val="24"/>
          <w:szCs w:val="24"/>
        </w:rPr>
        <w:t xml:space="preserve"> 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BF1" w:rsidRDefault="00847BF1" w:rsidP="00455CB7">
      <w:pPr>
        <w:spacing w:after="0" w:line="240" w:lineRule="auto"/>
      </w:pPr>
      <w:r>
        <w:separator/>
      </w:r>
    </w:p>
  </w:endnote>
  <w:endnote w:type="continuationSeparator" w:id="0">
    <w:p w:rsidR="00847BF1" w:rsidRDefault="00847BF1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BF1" w:rsidRDefault="00847BF1" w:rsidP="00455CB7">
      <w:pPr>
        <w:spacing w:after="0" w:line="240" w:lineRule="auto"/>
      </w:pPr>
      <w:r>
        <w:separator/>
      </w:r>
    </w:p>
  </w:footnote>
  <w:footnote w:type="continuationSeparator" w:id="0">
    <w:p w:rsidR="00847BF1" w:rsidRDefault="00847BF1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BF1" w:rsidRPr="00FD67BB" w:rsidRDefault="00870DEF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81000 w 50"/>
                            <a:gd name="T1" fmla="*/ 0 h 84"/>
                            <a:gd name="T2" fmla="*/ 0 w 50"/>
                            <a:gd name="T3" fmla="*/ 81614 h 84"/>
                            <a:gd name="T4" fmla="*/ 0 w 50"/>
                            <a:gd name="T5" fmla="*/ 200531 h 84"/>
                            <a:gd name="T6" fmla="*/ 81000 w 50"/>
                            <a:gd name="T7" fmla="*/ 285528 h 84"/>
                            <a:gd name="T8" fmla="*/ 84375 w 50"/>
                            <a:gd name="T9" fmla="*/ 285528 h 84"/>
                            <a:gd name="T10" fmla="*/ 168750 w 50"/>
                            <a:gd name="T11" fmla="*/ 200531 h 84"/>
                            <a:gd name="T12" fmla="*/ 168750 w 50"/>
                            <a:gd name="T13" fmla="*/ 81614 h 84"/>
                            <a:gd name="T14" fmla="*/ 84375 w 50"/>
                            <a:gd name="T15" fmla="*/ 0 h 84"/>
                            <a:gd name="T16" fmla="*/ 810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74861 h 104"/>
                              <a:gd name="T2" fmla="*/ 81093 w 226"/>
                              <a:gd name="T3" fmla="*/ 44333 h 104"/>
                              <a:gd name="T4" fmla="*/ 91239 w 226"/>
                              <a:gd name="T5" fmla="*/ 78245 h 104"/>
                              <a:gd name="T6" fmla="*/ 145301 w 226"/>
                              <a:gd name="T7" fmla="*/ 64680 h 104"/>
                              <a:gd name="T8" fmla="*/ 141924 w 226"/>
                              <a:gd name="T9" fmla="*/ 30528 h 104"/>
                              <a:gd name="T10" fmla="*/ 236750 w 226"/>
                              <a:gd name="T11" fmla="*/ 10181 h 104"/>
                              <a:gd name="T12" fmla="*/ 246896 w 226"/>
                              <a:gd name="T13" fmla="*/ 115571 h 104"/>
                              <a:gd name="T14" fmla="*/ 287434 w 226"/>
                              <a:gd name="T15" fmla="*/ 112172 h 104"/>
                              <a:gd name="T16" fmla="*/ 284057 w 226"/>
                              <a:gd name="T17" fmla="*/ 6782 h 104"/>
                              <a:gd name="T18" fmla="*/ 331365 w 226"/>
                              <a:gd name="T19" fmla="*/ 0 h 104"/>
                              <a:gd name="T20" fmla="*/ 334742 w 226"/>
                              <a:gd name="T21" fmla="*/ 33927 h 104"/>
                              <a:gd name="T22" fmla="*/ 358396 w 226"/>
                              <a:gd name="T23" fmla="*/ 33927 h 104"/>
                              <a:gd name="T24" fmla="*/ 361773 w 226"/>
                              <a:gd name="T25" fmla="*/ 0 h 104"/>
                              <a:gd name="T26" fmla="*/ 419212 w 226"/>
                              <a:gd name="T27" fmla="*/ 0 h 104"/>
                              <a:gd name="T28" fmla="*/ 419212 w 226"/>
                              <a:gd name="T29" fmla="*/ 33927 h 104"/>
                              <a:gd name="T30" fmla="*/ 449635 w 226"/>
                              <a:gd name="T31" fmla="*/ 33927 h 104"/>
                              <a:gd name="T32" fmla="*/ 449635 w 226"/>
                              <a:gd name="T33" fmla="*/ 3399 h 104"/>
                              <a:gd name="T34" fmla="*/ 500320 w 226"/>
                              <a:gd name="T35" fmla="*/ 6782 h 104"/>
                              <a:gd name="T36" fmla="*/ 493551 w 226"/>
                              <a:gd name="T37" fmla="*/ 115571 h 104"/>
                              <a:gd name="T38" fmla="*/ 537482 w 226"/>
                              <a:gd name="T39" fmla="*/ 122353 h 104"/>
                              <a:gd name="T40" fmla="*/ 547628 w 226"/>
                              <a:gd name="T41" fmla="*/ 16963 h 104"/>
                              <a:gd name="T42" fmla="*/ 632323 w 226"/>
                              <a:gd name="T43" fmla="*/ 30528 h 104"/>
                              <a:gd name="T44" fmla="*/ 632323 w 226"/>
                              <a:gd name="T45" fmla="*/ 68079 h 104"/>
                              <a:gd name="T46" fmla="*/ 683008 w 226"/>
                              <a:gd name="T47" fmla="*/ 81644 h 104"/>
                              <a:gd name="T48" fmla="*/ 689762 w 226"/>
                              <a:gd name="T49" fmla="*/ 51116 h 104"/>
                              <a:gd name="T50" fmla="*/ 764101 w 226"/>
                              <a:gd name="T51" fmla="*/ 74861 h 104"/>
                              <a:gd name="T52" fmla="*/ 662731 w 226"/>
                              <a:gd name="T53" fmla="*/ 353705 h 104"/>
                              <a:gd name="T54" fmla="*/ 108124 w 226"/>
                              <a:gd name="T55" fmla="*/ 353705 h 104"/>
                              <a:gd name="T56" fmla="*/ 0 w 226"/>
                              <a:gd name="T57" fmla="*/ 74861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73477 h 51"/>
                              <a:gd name="T2" fmla="*/ 135000 w 41"/>
                              <a:gd name="T3" fmla="*/ 173477 h 51"/>
                              <a:gd name="T4" fmla="*/ 138375 w 41"/>
                              <a:gd name="T5" fmla="*/ 54502 h 51"/>
                              <a:gd name="T6" fmla="*/ 67500 w 41"/>
                              <a:gd name="T7" fmla="*/ 0 h 51"/>
                              <a:gd name="T8" fmla="*/ 0 w 41"/>
                              <a:gd name="T9" fmla="*/ 54502 h 51"/>
                              <a:gd name="T10" fmla="*/ 0 w 41"/>
                              <a:gd name="T11" fmla="*/ 173477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149853 h 44"/>
                              <a:gd name="T2" fmla="*/ 84375 w 26"/>
                              <a:gd name="T3" fmla="*/ 149853 h 44"/>
                              <a:gd name="T4" fmla="*/ 87750 w 26"/>
                              <a:gd name="T5" fmla="*/ 40969 h 44"/>
                              <a:gd name="T6" fmla="*/ 47250 w 26"/>
                              <a:gd name="T7" fmla="*/ 0 h 44"/>
                              <a:gd name="T8" fmla="*/ 3375 w 26"/>
                              <a:gd name="T9" fmla="*/ 40969 h 44"/>
                              <a:gd name="T10" fmla="*/ 0 w 26"/>
                              <a:gd name="T11" fmla="*/ 149853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33900 h 60"/>
                              <a:gd name="T2" fmla="*/ 142426 w 42"/>
                              <a:gd name="T3" fmla="*/ 183512 h 60"/>
                              <a:gd name="T4" fmla="*/ 71333 w 42"/>
                              <a:gd name="T5" fmla="*/ 203852 h 60"/>
                              <a:gd name="T6" fmla="*/ 0 w 42"/>
                              <a:gd name="T7" fmla="*/ 3390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30527 h 53"/>
                              <a:gd name="T2" fmla="*/ 105301 w 31"/>
                              <a:gd name="T3" fmla="*/ 163265 h 53"/>
                              <a:gd name="T4" fmla="*/ 57844 w 31"/>
                              <a:gd name="T5" fmla="*/ 180227 h 53"/>
                              <a:gd name="T6" fmla="*/ 0 w 31"/>
                              <a:gd name="T7" fmla="*/ 30527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132301 w 39"/>
                              <a:gd name="T1" fmla="*/ 30518 h 60"/>
                              <a:gd name="T2" fmla="*/ 0 w 39"/>
                              <a:gd name="T3" fmla="*/ 186909 h 60"/>
                              <a:gd name="T4" fmla="*/ 67961 w 39"/>
                              <a:gd name="T5" fmla="*/ 203852 h 60"/>
                              <a:gd name="T6" fmla="*/ 132301 w 39"/>
                              <a:gd name="T7" fmla="*/ 30518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101926 w 30"/>
                              <a:gd name="T1" fmla="*/ 27143 h 53"/>
                              <a:gd name="T2" fmla="*/ 0 w 30"/>
                              <a:gd name="T3" fmla="*/ 163265 h 53"/>
                              <a:gd name="T4" fmla="*/ 47460 w 30"/>
                              <a:gd name="T5" fmla="*/ 180227 h 53"/>
                              <a:gd name="T6" fmla="*/ 101926 w 30"/>
                              <a:gd name="T7" fmla="*/ 27143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47897 h 15"/>
                              <a:gd name="T2" fmla="*/ 290250 w 166"/>
                              <a:gd name="T3" fmla="*/ 0 h 15"/>
                              <a:gd name="T4" fmla="*/ 560250 w 166"/>
                              <a:gd name="T5" fmla="*/ 51302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30375 h 9"/>
                              <a:gd name="T2" fmla="*/ 74250 w 47"/>
                              <a:gd name="T3" fmla="*/ 13500 h 9"/>
                              <a:gd name="T4" fmla="*/ 158625 w 47"/>
                              <a:gd name="T5" fmla="*/ 337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34428 h 10"/>
                              <a:gd name="T2" fmla="*/ 114750 w 51"/>
                              <a:gd name="T3" fmla="*/ 6840 h 10"/>
                              <a:gd name="T4" fmla="*/ 17212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37125 h 11"/>
                              <a:gd name="T2" fmla="*/ 111375 w 54"/>
                              <a:gd name="T3" fmla="*/ 10125 h 11"/>
                              <a:gd name="T4" fmla="*/ 182250 w 54"/>
                              <a:gd name="T5" fmla="*/ 337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40500 h 12"/>
                              <a:gd name="T2" fmla="*/ 111375 w 60"/>
                              <a:gd name="T3" fmla="*/ 13500 h 12"/>
                              <a:gd name="T4" fmla="*/ 192375 w 60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41178 h 12"/>
                              <a:gd name="T2" fmla="*/ 111375 w 69"/>
                              <a:gd name="T3" fmla="*/ 13650 h 12"/>
                              <a:gd name="T4" fmla="*/ 23287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50625 h 15"/>
                              <a:gd name="T2" fmla="*/ 115270 w 53"/>
                              <a:gd name="T3" fmla="*/ 13500 h 15"/>
                              <a:gd name="T4" fmla="*/ 179551 w 53"/>
                              <a:gd name="T5" fmla="*/ 337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33750 h 10"/>
                              <a:gd name="T2" fmla="*/ 7762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6875 h 5"/>
                              <a:gd name="T2" fmla="*/ 9112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10810 h 3"/>
                              <a:gd name="T2" fmla="*/ 50625 w 15"/>
                              <a:gd name="T3" fmla="*/ 7283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13500 h 4"/>
                              <a:gd name="T2" fmla="*/ 97875 w 62"/>
                              <a:gd name="T3" fmla="*/ 0 h 4"/>
                              <a:gd name="T4" fmla="*/ 209250 w 62"/>
                              <a:gd name="T5" fmla="*/ 135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58625 w 47"/>
                              <a:gd name="T1" fmla="*/ 30375 h 9"/>
                              <a:gd name="T2" fmla="*/ 87750 w 47"/>
                              <a:gd name="T3" fmla="*/ 13500 h 9"/>
                              <a:gd name="T4" fmla="*/ 0 w 47"/>
                              <a:gd name="T5" fmla="*/ 337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68750 w 50"/>
                              <a:gd name="T1" fmla="*/ 37803 h 11"/>
                              <a:gd name="T2" fmla="*/ 60750 w 50"/>
                              <a:gd name="T3" fmla="*/ 10247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85625 w 55"/>
                              <a:gd name="T1" fmla="*/ 40500 h 12"/>
                              <a:gd name="T2" fmla="*/ 74250 w 55"/>
                              <a:gd name="T3" fmla="*/ 13500 h 12"/>
                              <a:gd name="T4" fmla="*/ 0 w 55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99125 w 59"/>
                              <a:gd name="T1" fmla="*/ 40500 h 12"/>
                              <a:gd name="T2" fmla="*/ 87750 w 59"/>
                              <a:gd name="T3" fmla="*/ 13500 h 12"/>
                              <a:gd name="T4" fmla="*/ 6750 w 59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226125 w 67"/>
                              <a:gd name="T1" fmla="*/ 34428 h 10"/>
                              <a:gd name="T2" fmla="*/ 121500 w 67"/>
                              <a:gd name="T3" fmla="*/ 13681 h 10"/>
                              <a:gd name="T4" fmla="*/ 337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59301 w 47"/>
                              <a:gd name="T1" fmla="*/ 47250 h 14"/>
                              <a:gd name="T2" fmla="*/ 57531 w 47"/>
                              <a:gd name="T3" fmla="*/ 13500 h 14"/>
                              <a:gd name="T4" fmla="*/ 0 w 47"/>
                              <a:gd name="T5" fmla="*/ 337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70875 w 21"/>
                              <a:gd name="T1" fmla="*/ 270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84375 w 25"/>
                              <a:gd name="T1" fmla="*/ 202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57375 w 17"/>
                              <a:gd name="T1" fmla="*/ 14183 h 4"/>
                              <a:gd name="T2" fmla="*/ 0 w 17"/>
                              <a:gd name="T3" fmla="*/ 721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3375 w 3"/>
                                <a:gd name="T1" fmla="*/ 60750 h 19"/>
                                <a:gd name="T2" fmla="*/ 6750 w 3"/>
                                <a:gd name="T3" fmla="*/ 57375 h 19"/>
                                <a:gd name="T4" fmla="*/ 3375 w 3"/>
                                <a:gd name="T5" fmla="*/ 54000 h 19"/>
                                <a:gd name="T6" fmla="*/ 6750 w 3"/>
                                <a:gd name="T7" fmla="*/ 50625 h 19"/>
                                <a:gd name="T8" fmla="*/ 0 w 3"/>
                                <a:gd name="T9" fmla="*/ 47250 h 19"/>
                                <a:gd name="T10" fmla="*/ 6750 w 3"/>
                                <a:gd name="T11" fmla="*/ 43875 h 19"/>
                                <a:gd name="T12" fmla="*/ 3375 w 3"/>
                                <a:gd name="T13" fmla="*/ 43875 h 19"/>
                                <a:gd name="T14" fmla="*/ 6750 w 3"/>
                                <a:gd name="T15" fmla="*/ 40500 h 19"/>
                                <a:gd name="T16" fmla="*/ 3375 w 3"/>
                                <a:gd name="T17" fmla="*/ 37125 h 19"/>
                                <a:gd name="T18" fmla="*/ 6750 w 3"/>
                                <a:gd name="T19" fmla="*/ 30375 h 19"/>
                                <a:gd name="T20" fmla="*/ 3375 w 3"/>
                                <a:gd name="T21" fmla="*/ 23625 h 19"/>
                                <a:gd name="T22" fmla="*/ 3375 w 3"/>
                                <a:gd name="T23" fmla="*/ 20250 h 19"/>
                                <a:gd name="T24" fmla="*/ 10125 w 3"/>
                                <a:gd name="T25" fmla="*/ 16875 h 19"/>
                                <a:gd name="T26" fmla="*/ 3375 w 3"/>
                                <a:gd name="T27" fmla="*/ 13500 h 19"/>
                                <a:gd name="T28" fmla="*/ 6750 w 3"/>
                                <a:gd name="T29" fmla="*/ 10125 h 19"/>
                                <a:gd name="T30" fmla="*/ 3375 w 3"/>
                                <a:gd name="T31" fmla="*/ 10125 h 19"/>
                                <a:gd name="T32" fmla="*/ 6750 w 3"/>
                                <a:gd name="T33" fmla="*/ 3375 h 19"/>
                                <a:gd name="T34" fmla="*/ 337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3375 w 3"/>
                                <a:gd name="T1" fmla="*/ 60750 h 19"/>
                                <a:gd name="T2" fmla="*/ 6750 w 3"/>
                                <a:gd name="T3" fmla="*/ 57375 h 19"/>
                                <a:gd name="T4" fmla="*/ 3375 w 3"/>
                                <a:gd name="T5" fmla="*/ 54000 h 19"/>
                                <a:gd name="T6" fmla="*/ 6750 w 3"/>
                                <a:gd name="T7" fmla="*/ 50625 h 19"/>
                                <a:gd name="T8" fmla="*/ 0 w 3"/>
                                <a:gd name="T9" fmla="*/ 47250 h 19"/>
                                <a:gd name="T10" fmla="*/ 6750 w 3"/>
                                <a:gd name="T11" fmla="*/ 43875 h 19"/>
                                <a:gd name="T12" fmla="*/ 3375 w 3"/>
                                <a:gd name="T13" fmla="*/ 43875 h 19"/>
                                <a:gd name="T14" fmla="*/ 6750 w 3"/>
                                <a:gd name="T15" fmla="*/ 40500 h 19"/>
                                <a:gd name="T16" fmla="*/ 3375 w 3"/>
                                <a:gd name="T17" fmla="*/ 37125 h 19"/>
                                <a:gd name="T18" fmla="*/ 6750 w 3"/>
                                <a:gd name="T19" fmla="*/ 30375 h 19"/>
                                <a:gd name="T20" fmla="*/ 3375 w 3"/>
                                <a:gd name="T21" fmla="*/ 23625 h 19"/>
                                <a:gd name="T22" fmla="*/ 3375 w 3"/>
                                <a:gd name="T23" fmla="*/ 20250 h 19"/>
                                <a:gd name="T24" fmla="*/ 10125 w 3"/>
                                <a:gd name="T25" fmla="*/ 16875 h 19"/>
                                <a:gd name="T26" fmla="*/ 3375 w 3"/>
                                <a:gd name="T27" fmla="*/ 13500 h 19"/>
                                <a:gd name="T28" fmla="*/ 6750 w 3"/>
                                <a:gd name="T29" fmla="*/ 10125 h 19"/>
                                <a:gd name="T30" fmla="*/ 3375 w 3"/>
                                <a:gd name="T31" fmla="*/ 10125 h 19"/>
                                <a:gd name="T32" fmla="*/ 6750 w 3"/>
                                <a:gd name="T33" fmla="*/ 3375 h 19"/>
                                <a:gd name="T34" fmla="*/ 337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33750 w 16"/>
                              <a:gd name="T1" fmla="*/ 0 h 21"/>
                              <a:gd name="T2" fmla="*/ 3375 w 16"/>
                              <a:gd name="T3" fmla="*/ 23775 h 21"/>
                              <a:gd name="T4" fmla="*/ 6750 w 16"/>
                              <a:gd name="T5" fmla="*/ 27176 h 21"/>
                              <a:gd name="T6" fmla="*/ 6750 w 16"/>
                              <a:gd name="T7" fmla="*/ 30562 h 21"/>
                              <a:gd name="T8" fmla="*/ 3375 w 16"/>
                              <a:gd name="T9" fmla="*/ 33962 h 21"/>
                              <a:gd name="T10" fmla="*/ 3375 w 16"/>
                              <a:gd name="T11" fmla="*/ 54563 h 21"/>
                              <a:gd name="T12" fmla="*/ 6750 w 16"/>
                              <a:gd name="T13" fmla="*/ 54563 h 21"/>
                              <a:gd name="T14" fmla="*/ 10125 w 16"/>
                              <a:gd name="T15" fmla="*/ 64765 h 21"/>
                              <a:gd name="T16" fmla="*/ 54000 w 16"/>
                              <a:gd name="T17" fmla="*/ 16989 h 21"/>
                              <a:gd name="T18" fmla="*/ 337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6778 h 36"/>
                                  <a:gd name="T2" fmla="*/ 3375 w 20"/>
                                  <a:gd name="T3" fmla="*/ 6778 h 36"/>
                                  <a:gd name="T4" fmla="*/ 3375 w 20"/>
                                  <a:gd name="T5" fmla="*/ 6778 h 36"/>
                                  <a:gd name="T6" fmla="*/ 10125 w 20"/>
                                  <a:gd name="T7" fmla="*/ 3381 h 36"/>
                                  <a:gd name="T8" fmla="*/ 10125 w 20"/>
                                  <a:gd name="T9" fmla="*/ 6778 h 36"/>
                                  <a:gd name="T10" fmla="*/ 13500 w 20"/>
                                  <a:gd name="T11" fmla="*/ 0 h 36"/>
                                  <a:gd name="T12" fmla="*/ 16875 w 20"/>
                                  <a:gd name="T13" fmla="*/ 3381 h 36"/>
                                  <a:gd name="T14" fmla="*/ 20250 w 20"/>
                                  <a:gd name="T15" fmla="*/ 0 h 36"/>
                                  <a:gd name="T16" fmla="*/ 23625 w 20"/>
                                  <a:gd name="T17" fmla="*/ 3381 h 36"/>
                                  <a:gd name="T18" fmla="*/ 23625 w 20"/>
                                  <a:gd name="T19" fmla="*/ 6778 h 36"/>
                                  <a:gd name="T20" fmla="*/ 27000 w 20"/>
                                  <a:gd name="T21" fmla="*/ 10159 h 36"/>
                                  <a:gd name="T22" fmla="*/ 27000 w 20"/>
                                  <a:gd name="T23" fmla="*/ 16936 h 36"/>
                                  <a:gd name="T24" fmla="*/ 30375 w 20"/>
                                  <a:gd name="T25" fmla="*/ 20333 h 36"/>
                                  <a:gd name="T26" fmla="*/ 30375 w 20"/>
                                  <a:gd name="T27" fmla="*/ 27095 h 36"/>
                                  <a:gd name="T28" fmla="*/ 30375 w 20"/>
                                  <a:gd name="T29" fmla="*/ 30491 h 36"/>
                                  <a:gd name="T30" fmla="*/ 30375 w 20"/>
                                  <a:gd name="T31" fmla="*/ 44031 h 36"/>
                                  <a:gd name="T32" fmla="*/ 47250 w 20"/>
                                  <a:gd name="T33" fmla="*/ 61208 h 36"/>
                                  <a:gd name="T34" fmla="*/ 67500 w 20"/>
                                  <a:gd name="T35" fmla="*/ 78144 h 36"/>
                                  <a:gd name="T36" fmla="*/ 64125 w 20"/>
                                  <a:gd name="T37" fmla="*/ 81526 h 36"/>
                                  <a:gd name="T38" fmla="*/ 64125 w 20"/>
                                  <a:gd name="T39" fmla="*/ 84907 h 36"/>
                                  <a:gd name="T40" fmla="*/ 67500 w 20"/>
                                  <a:gd name="T41" fmla="*/ 88303 h 36"/>
                                  <a:gd name="T42" fmla="*/ 67500 w 20"/>
                                  <a:gd name="T43" fmla="*/ 108621 h 36"/>
                                  <a:gd name="T44" fmla="*/ 64125 w 20"/>
                                  <a:gd name="T45" fmla="*/ 108621 h 36"/>
                                  <a:gd name="T46" fmla="*/ 64125 w 20"/>
                                  <a:gd name="T47" fmla="*/ 122176 h 36"/>
                                  <a:gd name="T48" fmla="*/ 0 w 20"/>
                                  <a:gd name="T49" fmla="*/ 37269 h 36"/>
                                  <a:gd name="T50" fmla="*/ 0 w 20"/>
                                  <a:gd name="T51" fmla="*/ 6778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40500 w 12"/>
                                <a:gd name="T1" fmla="*/ 10125 h 20"/>
                                <a:gd name="T2" fmla="*/ 37125 w 12"/>
                                <a:gd name="T3" fmla="*/ 6750 h 20"/>
                                <a:gd name="T4" fmla="*/ 33750 w 12"/>
                                <a:gd name="T5" fmla="*/ 6750 h 20"/>
                                <a:gd name="T6" fmla="*/ 30375 w 12"/>
                                <a:gd name="T7" fmla="*/ 3375 h 20"/>
                                <a:gd name="T8" fmla="*/ 30375 w 12"/>
                                <a:gd name="T9" fmla="*/ 6750 h 20"/>
                                <a:gd name="T10" fmla="*/ 27000 w 12"/>
                                <a:gd name="T11" fmla="*/ 3375 h 20"/>
                                <a:gd name="T12" fmla="*/ 23625 w 12"/>
                                <a:gd name="T13" fmla="*/ 3375 h 20"/>
                                <a:gd name="T14" fmla="*/ 20250 w 12"/>
                                <a:gd name="T15" fmla="*/ 0 h 20"/>
                                <a:gd name="T16" fmla="*/ 16875 w 12"/>
                                <a:gd name="T17" fmla="*/ 3375 h 20"/>
                                <a:gd name="T18" fmla="*/ 16875 w 12"/>
                                <a:gd name="T19" fmla="*/ 10125 h 20"/>
                                <a:gd name="T20" fmla="*/ 10125 w 12"/>
                                <a:gd name="T21" fmla="*/ 10125 h 20"/>
                                <a:gd name="T22" fmla="*/ 10125 w 12"/>
                                <a:gd name="T23" fmla="*/ 16875 h 20"/>
                                <a:gd name="T24" fmla="*/ 6750 w 12"/>
                                <a:gd name="T25" fmla="*/ 23625 h 20"/>
                                <a:gd name="T26" fmla="*/ 6750 w 12"/>
                                <a:gd name="T27" fmla="*/ 30375 h 20"/>
                                <a:gd name="T28" fmla="*/ 10125 w 12"/>
                                <a:gd name="T29" fmla="*/ 33750 h 20"/>
                                <a:gd name="T30" fmla="*/ 10125 w 12"/>
                                <a:gd name="T31" fmla="*/ 43875 h 20"/>
                                <a:gd name="T32" fmla="*/ 3375 w 12"/>
                                <a:gd name="T33" fmla="*/ 57375 h 20"/>
                                <a:gd name="T34" fmla="*/ 20250 w 12"/>
                                <a:gd name="T35" fmla="*/ 67500 h 20"/>
                                <a:gd name="T36" fmla="*/ 40500 w 12"/>
                                <a:gd name="T37" fmla="*/ 40500 h 20"/>
                                <a:gd name="T38" fmla="*/ 40500 w 12"/>
                                <a:gd name="T39" fmla="*/ 1012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115985 h 39"/>
                              <a:gd name="T2" fmla="*/ 230142 w 74"/>
                              <a:gd name="T3" fmla="*/ 0 h 39"/>
                              <a:gd name="T4" fmla="*/ 243669 w 74"/>
                              <a:gd name="T5" fmla="*/ 68182 h 39"/>
                              <a:gd name="T6" fmla="*/ 240276 w 74"/>
                              <a:gd name="T7" fmla="*/ 112584 h 39"/>
                              <a:gd name="T8" fmla="*/ 182805 w 74"/>
                              <a:gd name="T9" fmla="*/ 132978 h 39"/>
                              <a:gd name="T10" fmla="*/ 159143 w 74"/>
                              <a:gd name="T11" fmla="*/ 122788 h 39"/>
                              <a:gd name="T12" fmla="*/ 179427 w 74"/>
                              <a:gd name="T13" fmla="*/ 115985 h 39"/>
                              <a:gd name="T14" fmla="*/ 179427 w 74"/>
                              <a:gd name="T15" fmla="*/ 98767 h 39"/>
                              <a:gd name="T16" fmla="*/ 155750 w 74"/>
                              <a:gd name="T17" fmla="*/ 122788 h 39"/>
                              <a:gd name="T18" fmla="*/ 179427 w 74"/>
                              <a:gd name="T19" fmla="*/ 98767 h 39"/>
                              <a:gd name="T20" fmla="*/ 179427 w 74"/>
                              <a:gd name="T21" fmla="*/ 81789 h 39"/>
                              <a:gd name="T22" fmla="*/ 169277 w 74"/>
                              <a:gd name="T23" fmla="*/ 64796 h 39"/>
                              <a:gd name="T24" fmla="*/ 165899 w 74"/>
                              <a:gd name="T25" fmla="*/ 30584 h 39"/>
                              <a:gd name="T26" fmla="*/ 0 w 74"/>
                              <a:gd name="T27" fmla="*/ 115985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250425 w 74"/>
                                <a:gd name="T1" fmla="*/ 115985 h 39"/>
                                <a:gd name="T2" fmla="*/ 23661 w 74"/>
                                <a:gd name="T3" fmla="*/ 0 h 39"/>
                                <a:gd name="T4" fmla="*/ 6756 w 74"/>
                                <a:gd name="T5" fmla="*/ 71584 h 39"/>
                                <a:gd name="T6" fmla="*/ 10149 w 74"/>
                                <a:gd name="T7" fmla="*/ 115985 h 39"/>
                                <a:gd name="T8" fmla="*/ 70999 w 74"/>
                                <a:gd name="T9" fmla="*/ 132978 h 39"/>
                                <a:gd name="T10" fmla="*/ 94675 w 74"/>
                                <a:gd name="T11" fmla="*/ 126190 h 39"/>
                                <a:gd name="T12" fmla="*/ 70999 w 74"/>
                                <a:gd name="T13" fmla="*/ 115985 h 39"/>
                                <a:gd name="T14" fmla="*/ 70999 w 74"/>
                                <a:gd name="T15" fmla="*/ 102394 h 39"/>
                                <a:gd name="T16" fmla="*/ 94675 w 74"/>
                                <a:gd name="T17" fmla="*/ 122788 h 39"/>
                                <a:gd name="T18" fmla="*/ 70999 w 74"/>
                                <a:gd name="T19" fmla="*/ 98767 h 39"/>
                                <a:gd name="T20" fmla="*/ 74377 w 74"/>
                                <a:gd name="T21" fmla="*/ 85175 h 39"/>
                                <a:gd name="T22" fmla="*/ 81148 w 74"/>
                                <a:gd name="T23" fmla="*/ 68182 h 39"/>
                                <a:gd name="T24" fmla="*/ 84526 w 74"/>
                                <a:gd name="T25" fmla="*/ 34212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250425 w 74"/>
                                <a:gd name="T1" fmla="*/ 115985 h 39"/>
                                <a:gd name="T2" fmla="*/ 23661 w 74"/>
                                <a:gd name="T3" fmla="*/ 0 h 39"/>
                                <a:gd name="T4" fmla="*/ 6756 w 74"/>
                                <a:gd name="T5" fmla="*/ 71584 h 39"/>
                                <a:gd name="T6" fmla="*/ 10149 w 74"/>
                                <a:gd name="T7" fmla="*/ 115985 h 39"/>
                                <a:gd name="T8" fmla="*/ 70999 w 74"/>
                                <a:gd name="T9" fmla="*/ 132978 h 39"/>
                                <a:gd name="T10" fmla="*/ 94675 w 74"/>
                                <a:gd name="T11" fmla="*/ 126190 h 39"/>
                                <a:gd name="T12" fmla="*/ 70999 w 74"/>
                                <a:gd name="T13" fmla="*/ 115985 h 39"/>
                                <a:gd name="T14" fmla="*/ 70999 w 74"/>
                                <a:gd name="T15" fmla="*/ 102394 h 39"/>
                                <a:gd name="T16" fmla="*/ 94675 w 74"/>
                                <a:gd name="T17" fmla="*/ 122788 h 39"/>
                                <a:gd name="T18" fmla="*/ 70999 w 74"/>
                                <a:gd name="T19" fmla="*/ 98767 h 39"/>
                                <a:gd name="T20" fmla="*/ 74377 w 74"/>
                                <a:gd name="T21" fmla="*/ 85175 h 39"/>
                                <a:gd name="T22" fmla="*/ 81148 w 74"/>
                                <a:gd name="T23" fmla="*/ 68182 h 39"/>
                                <a:gd name="T24" fmla="*/ 84526 w 74"/>
                                <a:gd name="T25" fmla="*/ 34212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74839 h 27"/>
                              <a:gd name="T2" fmla="*/ 33750 w 57"/>
                              <a:gd name="T3" fmla="*/ 91801 h 27"/>
                              <a:gd name="T4" fmla="*/ 43875 w 57"/>
                              <a:gd name="T5" fmla="*/ 81621 h 27"/>
                              <a:gd name="T6" fmla="*/ 57375 w 57"/>
                              <a:gd name="T7" fmla="*/ 74839 h 27"/>
                              <a:gd name="T8" fmla="*/ 74250 w 57"/>
                              <a:gd name="T9" fmla="*/ 64674 h 27"/>
                              <a:gd name="T10" fmla="*/ 87750 w 57"/>
                              <a:gd name="T11" fmla="*/ 64674 h 27"/>
                              <a:gd name="T12" fmla="*/ 104625 w 57"/>
                              <a:gd name="T13" fmla="*/ 64674 h 27"/>
                              <a:gd name="T14" fmla="*/ 121500 w 57"/>
                              <a:gd name="T15" fmla="*/ 68058 h 27"/>
                              <a:gd name="T16" fmla="*/ 138375 w 57"/>
                              <a:gd name="T17" fmla="*/ 74839 h 27"/>
                              <a:gd name="T18" fmla="*/ 155250 w 57"/>
                              <a:gd name="T19" fmla="*/ 85019 h 27"/>
                              <a:gd name="T20" fmla="*/ 192375 w 57"/>
                              <a:gd name="T21" fmla="*/ 68058 h 27"/>
                              <a:gd name="T22" fmla="*/ 97875 w 57"/>
                              <a:gd name="T23" fmla="*/ 0 h 27"/>
                              <a:gd name="T24" fmla="*/ 0 w 57"/>
                              <a:gd name="T25" fmla="*/ 74839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16875 h 7"/>
                                  <a:gd name="T2" fmla="*/ 3375 w 5"/>
                                  <a:gd name="T3" fmla="*/ 23625 h 7"/>
                                  <a:gd name="T4" fmla="*/ 3375 w 5"/>
                                  <a:gd name="T5" fmla="*/ 23625 h 7"/>
                                  <a:gd name="T6" fmla="*/ 10125 w 5"/>
                                  <a:gd name="T7" fmla="*/ 13500 h 7"/>
                                  <a:gd name="T8" fmla="*/ 10125 w 5"/>
                                  <a:gd name="T9" fmla="*/ 6750 h 7"/>
                                  <a:gd name="T10" fmla="*/ 6750 w 5"/>
                                  <a:gd name="T11" fmla="*/ 6750 h 7"/>
                                  <a:gd name="T12" fmla="*/ 3375 w 5"/>
                                  <a:gd name="T13" fmla="*/ 6750 h 7"/>
                                  <a:gd name="T14" fmla="*/ 0 w 5"/>
                                  <a:gd name="T15" fmla="*/ 10125 h 7"/>
                                  <a:gd name="T16" fmla="*/ 0 w 5"/>
                                  <a:gd name="T17" fmla="*/ 10125 h 7"/>
                                  <a:gd name="T18" fmla="*/ 0 w 5"/>
                                  <a:gd name="T19" fmla="*/ 3375 h 7"/>
                                  <a:gd name="T20" fmla="*/ 3375 w 5"/>
                                  <a:gd name="T21" fmla="*/ 3375 h 7"/>
                                  <a:gd name="T22" fmla="*/ 6750 w 5"/>
                                  <a:gd name="T23" fmla="*/ 0 h 7"/>
                                  <a:gd name="T24" fmla="*/ 10125 w 5"/>
                                  <a:gd name="T25" fmla="*/ 3375 h 7"/>
                                  <a:gd name="T26" fmla="*/ 13500 w 5"/>
                                  <a:gd name="T27" fmla="*/ 3375 h 7"/>
                                  <a:gd name="T28" fmla="*/ 13500 w 5"/>
                                  <a:gd name="T29" fmla="*/ 6750 h 7"/>
                                  <a:gd name="T30" fmla="*/ 6750 w 5"/>
                                  <a:gd name="T31" fmla="*/ 16875 h 7"/>
                                  <a:gd name="T32" fmla="*/ 13500 w 5"/>
                                  <a:gd name="T33" fmla="*/ 16875 h 7"/>
                                  <a:gd name="T34" fmla="*/ 16875 w 5"/>
                                  <a:gd name="T35" fmla="*/ 13500 h 7"/>
                                  <a:gd name="T36" fmla="*/ 16875 w 5"/>
                                  <a:gd name="T37" fmla="*/ 13500 h 7"/>
                                  <a:gd name="T38" fmla="*/ 16875 w 5"/>
                                  <a:gd name="T39" fmla="*/ 13500 h 7"/>
                                  <a:gd name="T40" fmla="*/ 16875 w 5"/>
                                  <a:gd name="T41" fmla="*/ 13500 h 7"/>
                                  <a:gd name="T42" fmla="*/ 16875 w 5"/>
                                  <a:gd name="T43" fmla="*/ 1687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7487 h 6"/>
                                  <a:gd name="T2" fmla="*/ 6750 w 5"/>
                                  <a:gd name="T3" fmla="*/ 0 h 6"/>
                                  <a:gd name="T4" fmla="*/ 10125 w 5"/>
                                  <a:gd name="T5" fmla="*/ 0 h 6"/>
                                  <a:gd name="T6" fmla="*/ 13500 w 5"/>
                                  <a:gd name="T7" fmla="*/ 10586 h 6"/>
                                  <a:gd name="T8" fmla="*/ 16875 w 5"/>
                                  <a:gd name="T9" fmla="*/ 10586 h 6"/>
                                  <a:gd name="T10" fmla="*/ 16875 w 5"/>
                                  <a:gd name="T11" fmla="*/ 14029 h 6"/>
                                  <a:gd name="T12" fmla="*/ 13500 w 5"/>
                                  <a:gd name="T13" fmla="*/ 14029 h 6"/>
                                  <a:gd name="T14" fmla="*/ 16875 w 5"/>
                                  <a:gd name="T15" fmla="*/ 17487 h 6"/>
                                  <a:gd name="T16" fmla="*/ 10125 w 5"/>
                                  <a:gd name="T17" fmla="*/ 20930 h 6"/>
                                  <a:gd name="T18" fmla="*/ 10125 w 5"/>
                                  <a:gd name="T19" fmla="*/ 17487 h 6"/>
                                  <a:gd name="T20" fmla="*/ 0 w 5"/>
                                  <a:gd name="T21" fmla="*/ 20930 h 6"/>
                                  <a:gd name="T22" fmla="*/ 0 w 5"/>
                                  <a:gd name="T23" fmla="*/ 17487 h 6"/>
                                  <a:gd name="T24" fmla="*/ 0 w 5"/>
                                  <a:gd name="T25" fmla="*/ 17487 h 6"/>
                                  <a:gd name="T26" fmla="*/ 6750 w 5"/>
                                  <a:gd name="T27" fmla="*/ 14029 h 6"/>
                                  <a:gd name="T28" fmla="*/ 6750 w 5"/>
                                  <a:gd name="T29" fmla="*/ 6901 h 6"/>
                                  <a:gd name="T30" fmla="*/ 0 w 5"/>
                                  <a:gd name="T31" fmla="*/ 17487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10125 w 6"/>
                                  <a:gd name="T1" fmla="*/ 0 h 7"/>
                                  <a:gd name="T2" fmla="*/ 16875 w 6"/>
                                  <a:gd name="T3" fmla="*/ 13992 h 7"/>
                                  <a:gd name="T4" fmla="*/ 20250 w 6"/>
                                  <a:gd name="T5" fmla="*/ 13992 h 7"/>
                                  <a:gd name="T6" fmla="*/ 20250 w 6"/>
                                  <a:gd name="T7" fmla="*/ 13992 h 7"/>
                                  <a:gd name="T8" fmla="*/ 20250 w 6"/>
                                  <a:gd name="T9" fmla="*/ 13992 h 7"/>
                                  <a:gd name="T10" fmla="*/ 20250 w 6"/>
                                  <a:gd name="T11" fmla="*/ 13992 h 7"/>
                                  <a:gd name="T12" fmla="*/ 16875 w 6"/>
                                  <a:gd name="T13" fmla="*/ 20867 h 7"/>
                                  <a:gd name="T14" fmla="*/ 13500 w 6"/>
                                  <a:gd name="T15" fmla="*/ 17429 h 7"/>
                                  <a:gd name="T16" fmla="*/ 13500 w 6"/>
                                  <a:gd name="T17" fmla="*/ 20867 h 7"/>
                                  <a:gd name="T18" fmla="*/ 10125 w 6"/>
                                  <a:gd name="T19" fmla="*/ 20867 h 7"/>
                                  <a:gd name="T20" fmla="*/ 6750 w 6"/>
                                  <a:gd name="T21" fmla="*/ 24304 h 7"/>
                                  <a:gd name="T22" fmla="*/ 3375 w 6"/>
                                  <a:gd name="T23" fmla="*/ 20867 h 7"/>
                                  <a:gd name="T24" fmla="*/ 0 w 6"/>
                                  <a:gd name="T25" fmla="*/ 17429 h 7"/>
                                  <a:gd name="T26" fmla="*/ 3375 w 6"/>
                                  <a:gd name="T27" fmla="*/ 13992 h 7"/>
                                  <a:gd name="T28" fmla="*/ 6750 w 6"/>
                                  <a:gd name="T29" fmla="*/ 10312 h 7"/>
                                  <a:gd name="T30" fmla="*/ 6750 w 6"/>
                                  <a:gd name="T31" fmla="*/ 10312 h 7"/>
                                  <a:gd name="T32" fmla="*/ 10125 w 6"/>
                                  <a:gd name="T33" fmla="*/ 10312 h 7"/>
                                  <a:gd name="T34" fmla="*/ 6750 w 6"/>
                                  <a:gd name="T35" fmla="*/ 6875 h 7"/>
                                  <a:gd name="T36" fmla="*/ 6750 w 6"/>
                                  <a:gd name="T37" fmla="*/ 3437 h 7"/>
                                  <a:gd name="T38" fmla="*/ 6750 w 6"/>
                                  <a:gd name="T39" fmla="*/ 3437 h 7"/>
                                  <a:gd name="T40" fmla="*/ 3375 w 6"/>
                                  <a:gd name="T41" fmla="*/ 3437 h 7"/>
                                  <a:gd name="T42" fmla="*/ 3375 w 6"/>
                                  <a:gd name="T43" fmla="*/ 3437 h 7"/>
                                  <a:gd name="T44" fmla="*/ 10125 w 6"/>
                                  <a:gd name="T45" fmla="*/ 0 h 7"/>
                                  <a:gd name="T46" fmla="*/ 10125 w 6"/>
                                  <a:gd name="T47" fmla="*/ 10312 h 7"/>
                                  <a:gd name="T48" fmla="*/ 6750 w 6"/>
                                  <a:gd name="T49" fmla="*/ 10312 h 7"/>
                                  <a:gd name="T50" fmla="*/ 6750 w 6"/>
                                  <a:gd name="T51" fmla="*/ 10312 h 7"/>
                                  <a:gd name="T52" fmla="*/ 6750 w 6"/>
                                  <a:gd name="T53" fmla="*/ 13992 h 7"/>
                                  <a:gd name="T54" fmla="*/ 6750 w 6"/>
                                  <a:gd name="T55" fmla="*/ 17429 h 7"/>
                                  <a:gd name="T56" fmla="*/ 10125 w 6"/>
                                  <a:gd name="T57" fmla="*/ 20867 h 7"/>
                                  <a:gd name="T58" fmla="*/ 10125 w 6"/>
                                  <a:gd name="T59" fmla="*/ 20867 h 7"/>
                                  <a:gd name="T60" fmla="*/ 13500 w 6"/>
                                  <a:gd name="T61" fmla="*/ 20867 h 7"/>
                                  <a:gd name="T62" fmla="*/ 13500 w 6"/>
                                  <a:gd name="T63" fmla="*/ 17429 h 7"/>
                                  <a:gd name="T64" fmla="*/ 10125 w 6"/>
                                  <a:gd name="T65" fmla="*/ 10312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13500 w 5"/>
                                  <a:gd name="T1" fmla="*/ 3375 h 5"/>
                                  <a:gd name="T2" fmla="*/ 6750 w 5"/>
                                  <a:gd name="T3" fmla="*/ 10125 h 5"/>
                                  <a:gd name="T4" fmla="*/ 10125 w 5"/>
                                  <a:gd name="T5" fmla="*/ 13500 h 5"/>
                                  <a:gd name="T6" fmla="*/ 13500 w 5"/>
                                  <a:gd name="T7" fmla="*/ 10125 h 5"/>
                                  <a:gd name="T8" fmla="*/ 13500 w 5"/>
                                  <a:gd name="T9" fmla="*/ 10125 h 5"/>
                                  <a:gd name="T10" fmla="*/ 13500 w 5"/>
                                  <a:gd name="T11" fmla="*/ 6750 h 5"/>
                                  <a:gd name="T12" fmla="*/ 16875 w 5"/>
                                  <a:gd name="T13" fmla="*/ 6750 h 5"/>
                                  <a:gd name="T14" fmla="*/ 13500 w 5"/>
                                  <a:gd name="T15" fmla="*/ 10125 h 5"/>
                                  <a:gd name="T16" fmla="*/ 10125 w 5"/>
                                  <a:gd name="T17" fmla="*/ 13500 h 5"/>
                                  <a:gd name="T18" fmla="*/ 3375 w 5"/>
                                  <a:gd name="T19" fmla="*/ 16875 h 5"/>
                                  <a:gd name="T20" fmla="*/ 0 w 5"/>
                                  <a:gd name="T21" fmla="*/ 13500 h 5"/>
                                  <a:gd name="T22" fmla="*/ 0 w 5"/>
                                  <a:gd name="T23" fmla="*/ 6750 h 5"/>
                                  <a:gd name="T24" fmla="*/ 3375 w 5"/>
                                  <a:gd name="T25" fmla="*/ 3375 h 5"/>
                                  <a:gd name="T26" fmla="*/ 10125 w 5"/>
                                  <a:gd name="T27" fmla="*/ 0 h 5"/>
                                  <a:gd name="T28" fmla="*/ 13500 w 5"/>
                                  <a:gd name="T29" fmla="*/ 3375 h 5"/>
                                  <a:gd name="T30" fmla="*/ 10125 w 5"/>
                                  <a:gd name="T31" fmla="*/ 6750 h 5"/>
                                  <a:gd name="T32" fmla="*/ 6750 w 5"/>
                                  <a:gd name="T33" fmla="*/ 3375 h 5"/>
                                  <a:gd name="T34" fmla="*/ 6750 w 5"/>
                                  <a:gd name="T35" fmla="*/ 3375 h 5"/>
                                  <a:gd name="T36" fmla="*/ 6750 w 5"/>
                                  <a:gd name="T37" fmla="*/ 3375 h 5"/>
                                  <a:gd name="T38" fmla="*/ 3375 w 5"/>
                                  <a:gd name="T39" fmla="*/ 3375 h 5"/>
                                  <a:gd name="T40" fmla="*/ 3375 w 5"/>
                                  <a:gd name="T41" fmla="*/ 6750 h 5"/>
                                  <a:gd name="T42" fmla="*/ 3375 w 5"/>
                                  <a:gd name="T43" fmla="*/ 10125 h 5"/>
                                  <a:gd name="T44" fmla="*/ 10125 w 5"/>
                                  <a:gd name="T45" fmla="*/ 67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3375 w 4"/>
                                  <a:gd name="T1" fmla="*/ 0 h 6"/>
                                  <a:gd name="T2" fmla="*/ 3375 w 4"/>
                                  <a:gd name="T3" fmla="*/ 0 h 6"/>
                                  <a:gd name="T4" fmla="*/ 13500 w 4"/>
                                  <a:gd name="T5" fmla="*/ 0 h 6"/>
                                  <a:gd name="T6" fmla="*/ 13500 w 4"/>
                                  <a:gd name="T7" fmla="*/ 0 h 6"/>
                                  <a:gd name="T8" fmla="*/ 13500 w 4"/>
                                  <a:gd name="T9" fmla="*/ 0 h 6"/>
                                  <a:gd name="T10" fmla="*/ 13500 w 4"/>
                                  <a:gd name="T11" fmla="*/ 0 h 6"/>
                                  <a:gd name="T12" fmla="*/ 10125 w 4"/>
                                  <a:gd name="T13" fmla="*/ 0 h 6"/>
                                  <a:gd name="T14" fmla="*/ 10125 w 4"/>
                                  <a:gd name="T15" fmla="*/ 3375 h 6"/>
                                  <a:gd name="T16" fmla="*/ 13500 w 4"/>
                                  <a:gd name="T17" fmla="*/ 13500 h 6"/>
                                  <a:gd name="T18" fmla="*/ 13500 w 4"/>
                                  <a:gd name="T19" fmla="*/ 16875 h 6"/>
                                  <a:gd name="T20" fmla="*/ 10125 w 4"/>
                                  <a:gd name="T21" fmla="*/ 20250 h 6"/>
                                  <a:gd name="T22" fmla="*/ 6750 w 4"/>
                                  <a:gd name="T23" fmla="*/ 20250 h 6"/>
                                  <a:gd name="T24" fmla="*/ 0 w 4"/>
                                  <a:gd name="T25" fmla="*/ 20250 h 6"/>
                                  <a:gd name="T26" fmla="*/ 0 w 4"/>
                                  <a:gd name="T27" fmla="*/ 16875 h 6"/>
                                  <a:gd name="T28" fmla="*/ 0 w 4"/>
                                  <a:gd name="T29" fmla="*/ 13500 h 6"/>
                                  <a:gd name="T30" fmla="*/ 3375 w 4"/>
                                  <a:gd name="T31" fmla="*/ 13500 h 6"/>
                                  <a:gd name="T32" fmla="*/ 3375 w 4"/>
                                  <a:gd name="T33" fmla="*/ 13500 h 6"/>
                                  <a:gd name="T34" fmla="*/ 3375 w 4"/>
                                  <a:gd name="T35" fmla="*/ 16875 h 6"/>
                                  <a:gd name="T36" fmla="*/ 3375 w 4"/>
                                  <a:gd name="T37" fmla="*/ 16875 h 6"/>
                                  <a:gd name="T38" fmla="*/ 3375 w 4"/>
                                  <a:gd name="T39" fmla="*/ 16875 h 6"/>
                                  <a:gd name="T40" fmla="*/ 3375 w 4"/>
                                  <a:gd name="T41" fmla="*/ 16875 h 6"/>
                                  <a:gd name="T42" fmla="*/ 3375 w 4"/>
                                  <a:gd name="T43" fmla="*/ 20250 h 6"/>
                                  <a:gd name="T44" fmla="*/ 6750 w 4"/>
                                  <a:gd name="T45" fmla="*/ 20250 h 6"/>
                                  <a:gd name="T46" fmla="*/ 6750 w 4"/>
                                  <a:gd name="T47" fmla="*/ 16875 h 6"/>
                                  <a:gd name="T48" fmla="*/ 6750 w 4"/>
                                  <a:gd name="T49" fmla="*/ 16875 h 6"/>
                                  <a:gd name="T50" fmla="*/ 6750 w 4"/>
                                  <a:gd name="T51" fmla="*/ 13500 h 6"/>
                                  <a:gd name="T52" fmla="*/ 6750 w 4"/>
                                  <a:gd name="T53" fmla="*/ 3375 h 6"/>
                                  <a:gd name="T54" fmla="*/ 6750 w 4"/>
                                  <a:gd name="T55" fmla="*/ 3375 h 6"/>
                                  <a:gd name="T56" fmla="*/ 3375 w 4"/>
                                  <a:gd name="T57" fmla="*/ 0 h 6"/>
                                  <a:gd name="T58" fmla="*/ 3375 w 4"/>
                                  <a:gd name="T59" fmla="*/ 0 h 6"/>
                                  <a:gd name="T60" fmla="*/ 337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3500 w 5"/>
                                  <a:gd name="T1" fmla="*/ 0 h 4"/>
                                  <a:gd name="T2" fmla="*/ 16875 w 5"/>
                                  <a:gd name="T3" fmla="*/ 10125 h 4"/>
                                  <a:gd name="T4" fmla="*/ 16875 w 5"/>
                                  <a:gd name="T5" fmla="*/ 13500 h 4"/>
                                  <a:gd name="T6" fmla="*/ 16875 w 5"/>
                                  <a:gd name="T7" fmla="*/ 13500 h 4"/>
                                  <a:gd name="T8" fmla="*/ 16875 w 5"/>
                                  <a:gd name="T9" fmla="*/ 13500 h 4"/>
                                  <a:gd name="T10" fmla="*/ 10125 w 5"/>
                                  <a:gd name="T11" fmla="*/ 13500 h 4"/>
                                  <a:gd name="T12" fmla="*/ 10125 w 5"/>
                                  <a:gd name="T13" fmla="*/ 13500 h 4"/>
                                  <a:gd name="T14" fmla="*/ 10125 w 5"/>
                                  <a:gd name="T15" fmla="*/ 13500 h 4"/>
                                  <a:gd name="T16" fmla="*/ 6750 w 5"/>
                                  <a:gd name="T17" fmla="*/ 13500 h 4"/>
                                  <a:gd name="T18" fmla="*/ 3375 w 5"/>
                                  <a:gd name="T19" fmla="*/ 13500 h 4"/>
                                  <a:gd name="T20" fmla="*/ 3375 w 5"/>
                                  <a:gd name="T21" fmla="*/ 13500 h 4"/>
                                  <a:gd name="T22" fmla="*/ 3375 w 5"/>
                                  <a:gd name="T23" fmla="*/ 10125 h 4"/>
                                  <a:gd name="T24" fmla="*/ 0 w 5"/>
                                  <a:gd name="T25" fmla="*/ 3375 h 4"/>
                                  <a:gd name="T26" fmla="*/ 0 w 5"/>
                                  <a:gd name="T27" fmla="*/ 3375 h 4"/>
                                  <a:gd name="T28" fmla="*/ 0 w 5"/>
                                  <a:gd name="T29" fmla="*/ 3375 h 4"/>
                                  <a:gd name="T30" fmla="*/ 0 w 5"/>
                                  <a:gd name="T31" fmla="*/ 3375 h 4"/>
                                  <a:gd name="T32" fmla="*/ 6750 w 5"/>
                                  <a:gd name="T33" fmla="*/ 0 h 4"/>
                                  <a:gd name="T34" fmla="*/ 6750 w 5"/>
                                  <a:gd name="T35" fmla="*/ 10125 h 4"/>
                                  <a:gd name="T36" fmla="*/ 6750 w 5"/>
                                  <a:gd name="T37" fmla="*/ 13500 h 4"/>
                                  <a:gd name="T38" fmla="*/ 6750 w 5"/>
                                  <a:gd name="T39" fmla="*/ 13500 h 4"/>
                                  <a:gd name="T40" fmla="*/ 6750 w 5"/>
                                  <a:gd name="T41" fmla="*/ 13500 h 4"/>
                                  <a:gd name="T42" fmla="*/ 10125 w 5"/>
                                  <a:gd name="T43" fmla="*/ 13500 h 4"/>
                                  <a:gd name="T44" fmla="*/ 10125 w 5"/>
                                  <a:gd name="T45" fmla="*/ 10125 h 4"/>
                                  <a:gd name="T46" fmla="*/ 10125 w 5"/>
                                  <a:gd name="T47" fmla="*/ 3375 h 4"/>
                                  <a:gd name="T48" fmla="*/ 10125 w 5"/>
                                  <a:gd name="T49" fmla="*/ 3375 h 4"/>
                                  <a:gd name="T50" fmla="*/ 6750 w 5"/>
                                  <a:gd name="T51" fmla="*/ 0 h 4"/>
                                  <a:gd name="T52" fmla="*/ 6750 w 5"/>
                                  <a:gd name="T53" fmla="*/ 0 h 4"/>
                                  <a:gd name="T54" fmla="*/ 135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6750 w 3"/>
                                  <a:gd name="T1" fmla="*/ 0 h 6"/>
                                  <a:gd name="T2" fmla="*/ 6750 w 3"/>
                                  <a:gd name="T3" fmla="*/ 16875 h 6"/>
                                  <a:gd name="T4" fmla="*/ 10125 w 3"/>
                                  <a:gd name="T5" fmla="*/ 16875 h 6"/>
                                  <a:gd name="T6" fmla="*/ 10125 w 3"/>
                                  <a:gd name="T7" fmla="*/ 20250 h 6"/>
                                  <a:gd name="T8" fmla="*/ 10125 w 3"/>
                                  <a:gd name="T9" fmla="*/ 20250 h 6"/>
                                  <a:gd name="T10" fmla="*/ 3375 w 3"/>
                                  <a:gd name="T11" fmla="*/ 20250 h 6"/>
                                  <a:gd name="T12" fmla="*/ 3375 w 3"/>
                                  <a:gd name="T13" fmla="*/ 20250 h 6"/>
                                  <a:gd name="T14" fmla="*/ 3375 w 3"/>
                                  <a:gd name="T15" fmla="*/ 20250 h 6"/>
                                  <a:gd name="T16" fmla="*/ 3375 w 3"/>
                                  <a:gd name="T17" fmla="*/ 16875 h 6"/>
                                  <a:gd name="T18" fmla="*/ 3375 w 3"/>
                                  <a:gd name="T19" fmla="*/ 3375 h 6"/>
                                  <a:gd name="T20" fmla="*/ 3375 w 3"/>
                                  <a:gd name="T21" fmla="*/ 337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67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6750 w 5"/>
                                  <a:gd name="T1" fmla="*/ 0 h 6"/>
                                  <a:gd name="T2" fmla="*/ 6750 w 5"/>
                                  <a:gd name="T3" fmla="*/ 6750 h 6"/>
                                  <a:gd name="T4" fmla="*/ 10125 w 5"/>
                                  <a:gd name="T5" fmla="*/ 6750 h 6"/>
                                  <a:gd name="T6" fmla="*/ 10125 w 5"/>
                                  <a:gd name="T7" fmla="*/ 3375 h 6"/>
                                  <a:gd name="T8" fmla="*/ 13500 w 5"/>
                                  <a:gd name="T9" fmla="*/ 3375 h 6"/>
                                  <a:gd name="T10" fmla="*/ 16875 w 5"/>
                                  <a:gd name="T11" fmla="*/ 6750 h 6"/>
                                  <a:gd name="T12" fmla="*/ 16875 w 5"/>
                                  <a:gd name="T13" fmla="*/ 10125 h 6"/>
                                  <a:gd name="T14" fmla="*/ 16875 w 5"/>
                                  <a:gd name="T15" fmla="*/ 13500 h 6"/>
                                  <a:gd name="T16" fmla="*/ 16875 w 5"/>
                                  <a:gd name="T17" fmla="*/ 16875 h 6"/>
                                  <a:gd name="T18" fmla="*/ 16875 w 5"/>
                                  <a:gd name="T19" fmla="*/ 16875 h 6"/>
                                  <a:gd name="T20" fmla="*/ 16875 w 5"/>
                                  <a:gd name="T21" fmla="*/ 16875 h 6"/>
                                  <a:gd name="T22" fmla="*/ 10125 w 5"/>
                                  <a:gd name="T23" fmla="*/ 16875 h 6"/>
                                  <a:gd name="T24" fmla="*/ 10125 w 5"/>
                                  <a:gd name="T25" fmla="*/ 16875 h 6"/>
                                  <a:gd name="T26" fmla="*/ 10125 w 5"/>
                                  <a:gd name="T27" fmla="*/ 16875 h 6"/>
                                  <a:gd name="T28" fmla="*/ 13500 w 5"/>
                                  <a:gd name="T29" fmla="*/ 16875 h 6"/>
                                  <a:gd name="T30" fmla="*/ 10125 w 5"/>
                                  <a:gd name="T31" fmla="*/ 10125 h 6"/>
                                  <a:gd name="T32" fmla="*/ 10125 w 5"/>
                                  <a:gd name="T33" fmla="*/ 6750 h 6"/>
                                  <a:gd name="T34" fmla="*/ 10125 w 5"/>
                                  <a:gd name="T35" fmla="*/ 6750 h 6"/>
                                  <a:gd name="T36" fmla="*/ 10125 w 5"/>
                                  <a:gd name="T37" fmla="*/ 6750 h 6"/>
                                  <a:gd name="T38" fmla="*/ 6750 w 5"/>
                                  <a:gd name="T39" fmla="*/ 6750 h 6"/>
                                  <a:gd name="T40" fmla="*/ 6750 w 5"/>
                                  <a:gd name="T41" fmla="*/ 10125 h 6"/>
                                  <a:gd name="T42" fmla="*/ 6750 w 5"/>
                                  <a:gd name="T43" fmla="*/ 16875 h 6"/>
                                  <a:gd name="T44" fmla="*/ 6750 w 5"/>
                                  <a:gd name="T45" fmla="*/ 16875 h 6"/>
                                  <a:gd name="T46" fmla="*/ 10125 w 5"/>
                                  <a:gd name="T47" fmla="*/ 16875 h 6"/>
                                  <a:gd name="T48" fmla="*/ 10125 w 5"/>
                                  <a:gd name="T49" fmla="*/ 16875 h 6"/>
                                  <a:gd name="T50" fmla="*/ 3375 w 5"/>
                                  <a:gd name="T51" fmla="*/ 20250 h 6"/>
                                  <a:gd name="T52" fmla="*/ 3375 w 5"/>
                                  <a:gd name="T53" fmla="*/ 20250 h 6"/>
                                  <a:gd name="T54" fmla="*/ 3375 w 5"/>
                                  <a:gd name="T55" fmla="*/ 16875 h 6"/>
                                  <a:gd name="T56" fmla="*/ 3375 w 5"/>
                                  <a:gd name="T57" fmla="*/ 16875 h 6"/>
                                  <a:gd name="T58" fmla="*/ 3375 w 5"/>
                                  <a:gd name="T59" fmla="*/ 337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67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6750 w 4"/>
                                  <a:gd name="T1" fmla="*/ 0 h 4"/>
                                  <a:gd name="T2" fmla="*/ 10125 w 4"/>
                                  <a:gd name="T3" fmla="*/ 0 h 4"/>
                                  <a:gd name="T4" fmla="*/ 13500 w 4"/>
                                  <a:gd name="T5" fmla="*/ 3375 h 4"/>
                                  <a:gd name="T6" fmla="*/ 13500 w 4"/>
                                  <a:gd name="T7" fmla="*/ 6750 h 4"/>
                                  <a:gd name="T8" fmla="*/ 13500 w 4"/>
                                  <a:gd name="T9" fmla="*/ 10125 h 4"/>
                                  <a:gd name="T10" fmla="*/ 6750 w 4"/>
                                  <a:gd name="T11" fmla="*/ 13500 h 4"/>
                                  <a:gd name="T12" fmla="*/ 3375 w 4"/>
                                  <a:gd name="T13" fmla="*/ 13500 h 4"/>
                                  <a:gd name="T14" fmla="*/ 0 w 4"/>
                                  <a:gd name="T15" fmla="*/ 6750 h 4"/>
                                  <a:gd name="T16" fmla="*/ 0 w 4"/>
                                  <a:gd name="T17" fmla="*/ 3375 h 4"/>
                                  <a:gd name="T18" fmla="*/ 6750 w 4"/>
                                  <a:gd name="T19" fmla="*/ 0 h 4"/>
                                  <a:gd name="T20" fmla="*/ 6750 w 4"/>
                                  <a:gd name="T21" fmla="*/ 0 h 4"/>
                                  <a:gd name="T22" fmla="*/ 3375 w 4"/>
                                  <a:gd name="T23" fmla="*/ 0 h 4"/>
                                  <a:gd name="T24" fmla="*/ 3375 w 4"/>
                                  <a:gd name="T25" fmla="*/ 3375 h 4"/>
                                  <a:gd name="T26" fmla="*/ 3375 w 4"/>
                                  <a:gd name="T27" fmla="*/ 6750 h 4"/>
                                  <a:gd name="T28" fmla="*/ 6750 w 4"/>
                                  <a:gd name="T29" fmla="*/ 10125 h 4"/>
                                  <a:gd name="T30" fmla="*/ 6750 w 4"/>
                                  <a:gd name="T31" fmla="*/ 13500 h 4"/>
                                  <a:gd name="T32" fmla="*/ 6750 w 4"/>
                                  <a:gd name="T33" fmla="*/ 13500 h 4"/>
                                  <a:gd name="T34" fmla="*/ 10125 w 4"/>
                                  <a:gd name="T35" fmla="*/ 13500 h 4"/>
                                  <a:gd name="T36" fmla="*/ 10125 w 4"/>
                                  <a:gd name="T37" fmla="*/ 10125 h 4"/>
                                  <a:gd name="T38" fmla="*/ 10125 w 4"/>
                                  <a:gd name="T39" fmla="*/ 6750 h 4"/>
                                  <a:gd name="T40" fmla="*/ 10125 w 4"/>
                                  <a:gd name="T41" fmla="*/ 3375 h 4"/>
                                  <a:gd name="T42" fmla="*/ 6750 w 4"/>
                                  <a:gd name="T43" fmla="*/ 0 h 4"/>
                                  <a:gd name="T44" fmla="*/ 67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20250 w 6"/>
                                  <a:gd name="T1" fmla="*/ 3375 h 6"/>
                                  <a:gd name="T2" fmla="*/ 13500 w 6"/>
                                  <a:gd name="T3" fmla="*/ 16875 h 6"/>
                                  <a:gd name="T4" fmla="*/ 13500 w 6"/>
                                  <a:gd name="T5" fmla="*/ 20250 h 6"/>
                                  <a:gd name="T6" fmla="*/ 13500 w 6"/>
                                  <a:gd name="T7" fmla="*/ 20250 h 6"/>
                                  <a:gd name="T8" fmla="*/ 13500 w 6"/>
                                  <a:gd name="T9" fmla="*/ 20250 h 6"/>
                                  <a:gd name="T10" fmla="*/ 13500 w 6"/>
                                  <a:gd name="T11" fmla="*/ 20250 h 6"/>
                                  <a:gd name="T12" fmla="*/ 6750 w 6"/>
                                  <a:gd name="T13" fmla="*/ 16875 h 6"/>
                                  <a:gd name="T14" fmla="*/ 10125 w 6"/>
                                  <a:gd name="T15" fmla="*/ 16875 h 6"/>
                                  <a:gd name="T16" fmla="*/ 6750 w 6"/>
                                  <a:gd name="T17" fmla="*/ 16875 h 6"/>
                                  <a:gd name="T18" fmla="*/ 3375 w 6"/>
                                  <a:gd name="T19" fmla="*/ 16875 h 6"/>
                                  <a:gd name="T20" fmla="*/ 0 w 6"/>
                                  <a:gd name="T21" fmla="*/ 13500 h 6"/>
                                  <a:gd name="T22" fmla="*/ 0 w 6"/>
                                  <a:gd name="T23" fmla="*/ 6750 h 6"/>
                                  <a:gd name="T24" fmla="*/ 3375 w 6"/>
                                  <a:gd name="T25" fmla="*/ 3375 h 6"/>
                                  <a:gd name="T26" fmla="*/ 6750 w 6"/>
                                  <a:gd name="T27" fmla="*/ 3375 h 6"/>
                                  <a:gd name="T28" fmla="*/ 10125 w 6"/>
                                  <a:gd name="T29" fmla="*/ 3375 h 6"/>
                                  <a:gd name="T30" fmla="*/ 10125 w 6"/>
                                  <a:gd name="T31" fmla="*/ 6750 h 6"/>
                                  <a:gd name="T32" fmla="*/ 13500 w 6"/>
                                  <a:gd name="T33" fmla="*/ 6750 h 6"/>
                                  <a:gd name="T34" fmla="*/ 13500 w 6"/>
                                  <a:gd name="T35" fmla="*/ 3375 h 6"/>
                                  <a:gd name="T36" fmla="*/ 16875 w 6"/>
                                  <a:gd name="T37" fmla="*/ 3375 h 6"/>
                                  <a:gd name="T38" fmla="*/ 13500 w 6"/>
                                  <a:gd name="T39" fmla="*/ 3375 h 6"/>
                                  <a:gd name="T40" fmla="*/ 13500 w 6"/>
                                  <a:gd name="T41" fmla="*/ 0 h 6"/>
                                  <a:gd name="T42" fmla="*/ 13500 w 6"/>
                                  <a:gd name="T43" fmla="*/ 0 h 6"/>
                                  <a:gd name="T44" fmla="*/ 20250 w 6"/>
                                  <a:gd name="T45" fmla="*/ 3375 h 6"/>
                                  <a:gd name="T46" fmla="*/ 13500 w 6"/>
                                  <a:gd name="T47" fmla="*/ 10125 h 6"/>
                                  <a:gd name="T48" fmla="*/ 10125 w 6"/>
                                  <a:gd name="T49" fmla="*/ 6750 h 6"/>
                                  <a:gd name="T50" fmla="*/ 10125 w 6"/>
                                  <a:gd name="T51" fmla="*/ 6750 h 6"/>
                                  <a:gd name="T52" fmla="*/ 6750 w 6"/>
                                  <a:gd name="T53" fmla="*/ 6750 h 6"/>
                                  <a:gd name="T54" fmla="*/ 6750 w 6"/>
                                  <a:gd name="T55" fmla="*/ 10125 h 6"/>
                                  <a:gd name="T56" fmla="*/ 3375 w 6"/>
                                  <a:gd name="T57" fmla="*/ 13500 h 6"/>
                                  <a:gd name="T58" fmla="*/ 3375 w 6"/>
                                  <a:gd name="T59" fmla="*/ 13500 h 6"/>
                                  <a:gd name="T60" fmla="*/ 6750 w 6"/>
                                  <a:gd name="T61" fmla="*/ 16875 h 6"/>
                                  <a:gd name="T62" fmla="*/ 10125 w 6"/>
                                  <a:gd name="T63" fmla="*/ 16875 h 6"/>
                                  <a:gd name="T64" fmla="*/ 13500 w 6"/>
                                  <a:gd name="T65" fmla="*/ 1012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10125 h 4"/>
                                  <a:gd name="T2" fmla="*/ 6750 w 5"/>
                                  <a:gd name="T3" fmla="*/ 6750 h 4"/>
                                  <a:gd name="T4" fmla="*/ 6750 w 5"/>
                                  <a:gd name="T5" fmla="*/ 10125 h 4"/>
                                  <a:gd name="T6" fmla="*/ 10125 w 5"/>
                                  <a:gd name="T7" fmla="*/ 13500 h 4"/>
                                  <a:gd name="T8" fmla="*/ 10125 w 5"/>
                                  <a:gd name="T9" fmla="*/ 13500 h 4"/>
                                  <a:gd name="T10" fmla="*/ 13500 w 5"/>
                                  <a:gd name="T11" fmla="*/ 13500 h 4"/>
                                  <a:gd name="T12" fmla="*/ 13500 w 5"/>
                                  <a:gd name="T13" fmla="*/ 13500 h 4"/>
                                  <a:gd name="T14" fmla="*/ 10125 w 5"/>
                                  <a:gd name="T15" fmla="*/ 13500 h 4"/>
                                  <a:gd name="T16" fmla="*/ 6750 w 5"/>
                                  <a:gd name="T17" fmla="*/ 13500 h 4"/>
                                  <a:gd name="T18" fmla="*/ 3375 w 5"/>
                                  <a:gd name="T19" fmla="*/ 6750 h 4"/>
                                  <a:gd name="T20" fmla="*/ 3375 w 5"/>
                                  <a:gd name="T21" fmla="*/ 3375 h 4"/>
                                  <a:gd name="T22" fmla="*/ 6750 w 5"/>
                                  <a:gd name="T23" fmla="*/ 0 h 4"/>
                                  <a:gd name="T24" fmla="*/ 13500 w 5"/>
                                  <a:gd name="T25" fmla="*/ 0 h 4"/>
                                  <a:gd name="T26" fmla="*/ 16875 w 5"/>
                                  <a:gd name="T27" fmla="*/ 3375 h 4"/>
                                  <a:gd name="T28" fmla="*/ 16875 w 5"/>
                                  <a:gd name="T29" fmla="*/ 10125 h 4"/>
                                  <a:gd name="T30" fmla="*/ 13500 w 5"/>
                                  <a:gd name="T31" fmla="*/ 6750 h 4"/>
                                  <a:gd name="T32" fmla="*/ 13500 w 5"/>
                                  <a:gd name="T33" fmla="*/ 3375 h 4"/>
                                  <a:gd name="T34" fmla="*/ 13500 w 5"/>
                                  <a:gd name="T35" fmla="*/ 3375 h 4"/>
                                  <a:gd name="T36" fmla="*/ 13500 w 5"/>
                                  <a:gd name="T37" fmla="*/ 0 h 4"/>
                                  <a:gd name="T38" fmla="*/ 10125 w 5"/>
                                  <a:gd name="T39" fmla="*/ 0 h 4"/>
                                  <a:gd name="T40" fmla="*/ 6750 w 5"/>
                                  <a:gd name="T41" fmla="*/ 3375 h 4"/>
                                  <a:gd name="T42" fmla="*/ 6750 w 5"/>
                                  <a:gd name="T43" fmla="*/ 3375 h 4"/>
                                  <a:gd name="T44" fmla="*/ 13500 w 5"/>
                                  <a:gd name="T45" fmla="*/ 67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0 h 6"/>
                                  <a:gd name="T2" fmla="*/ 10125 w 5"/>
                                  <a:gd name="T3" fmla="*/ 14029 h 6"/>
                                  <a:gd name="T4" fmla="*/ 6750 w 5"/>
                                  <a:gd name="T5" fmla="*/ 17487 h 6"/>
                                  <a:gd name="T6" fmla="*/ 6750 w 5"/>
                                  <a:gd name="T7" fmla="*/ 17487 h 6"/>
                                  <a:gd name="T8" fmla="*/ 10125 w 5"/>
                                  <a:gd name="T9" fmla="*/ 20930 h 6"/>
                                  <a:gd name="T10" fmla="*/ 10125 w 5"/>
                                  <a:gd name="T11" fmla="*/ 20930 h 6"/>
                                  <a:gd name="T12" fmla="*/ 10125 w 5"/>
                                  <a:gd name="T13" fmla="*/ 20930 h 6"/>
                                  <a:gd name="T14" fmla="*/ 0 w 5"/>
                                  <a:gd name="T15" fmla="*/ 14029 h 6"/>
                                  <a:gd name="T16" fmla="*/ 0 w 5"/>
                                  <a:gd name="T17" fmla="*/ 14029 h 6"/>
                                  <a:gd name="T18" fmla="*/ 0 w 5"/>
                                  <a:gd name="T19" fmla="*/ 14029 h 6"/>
                                  <a:gd name="T20" fmla="*/ 0 w 5"/>
                                  <a:gd name="T21" fmla="*/ 14029 h 6"/>
                                  <a:gd name="T22" fmla="*/ 3375 w 5"/>
                                  <a:gd name="T23" fmla="*/ 14029 h 6"/>
                                  <a:gd name="T24" fmla="*/ 3375 w 5"/>
                                  <a:gd name="T25" fmla="*/ 14029 h 6"/>
                                  <a:gd name="T26" fmla="*/ 6750 w 5"/>
                                  <a:gd name="T27" fmla="*/ 3458 h 6"/>
                                  <a:gd name="T28" fmla="*/ 10125 w 5"/>
                                  <a:gd name="T29" fmla="*/ 3458 h 6"/>
                                  <a:gd name="T30" fmla="*/ 6750 w 5"/>
                                  <a:gd name="T31" fmla="*/ 0 h 6"/>
                                  <a:gd name="T32" fmla="*/ 6750 w 5"/>
                                  <a:gd name="T33" fmla="*/ 0 h 6"/>
                                  <a:gd name="T34" fmla="*/ 6750 w 5"/>
                                  <a:gd name="T35" fmla="*/ 0 h 6"/>
                                  <a:gd name="T36" fmla="*/ 6750 w 5"/>
                                  <a:gd name="T37" fmla="*/ 0 h 6"/>
                                  <a:gd name="T38" fmla="*/ 13500 w 5"/>
                                  <a:gd name="T39" fmla="*/ 0 h 6"/>
                                  <a:gd name="T40" fmla="*/ 1687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13500 w 6"/>
                                  <a:gd name="T1" fmla="*/ 10586 h 6"/>
                                  <a:gd name="T2" fmla="*/ 13500 w 6"/>
                                  <a:gd name="T3" fmla="*/ 14029 h 6"/>
                                  <a:gd name="T4" fmla="*/ 13500 w 6"/>
                                  <a:gd name="T5" fmla="*/ 17487 h 6"/>
                                  <a:gd name="T6" fmla="*/ 10125 w 6"/>
                                  <a:gd name="T7" fmla="*/ 20930 h 6"/>
                                  <a:gd name="T8" fmla="*/ 3375 w 6"/>
                                  <a:gd name="T9" fmla="*/ 17487 h 6"/>
                                  <a:gd name="T10" fmla="*/ 0 w 6"/>
                                  <a:gd name="T11" fmla="*/ 14029 h 6"/>
                                  <a:gd name="T12" fmla="*/ 0 w 6"/>
                                  <a:gd name="T13" fmla="*/ 10586 h 6"/>
                                  <a:gd name="T14" fmla="*/ 0 w 6"/>
                                  <a:gd name="T15" fmla="*/ 10586 h 6"/>
                                  <a:gd name="T16" fmla="*/ 6750 w 6"/>
                                  <a:gd name="T17" fmla="*/ 10586 h 6"/>
                                  <a:gd name="T18" fmla="*/ 3375 w 6"/>
                                  <a:gd name="T19" fmla="*/ 3458 h 6"/>
                                  <a:gd name="T20" fmla="*/ 3375 w 6"/>
                                  <a:gd name="T21" fmla="*/ 3458 h 6"/>
                                  <a:gd name="T22" fmla="*/ 6750 w 6"/>
                                  <a:gd name="T23" fmla="*/ 0 h 6"/>
                                  <a:gd name="T24" fmla="*/ 13500 w 6"/>
                                  <a:gd name="T25" fmla="*/ 0 h 6"/>
                                  <a:gd name="T26" fmla="*/ 16875 w 6"/>
                                  <a:gd name="T27" fmla="*/ 6901 h 6"/>
                                  <a:gd name="T28" fmla="*/ 16875 w 6"/>
                                  <a:gd name="T29" fmla="*/ 10586 h 6"/>
                                  <a:gd name="T30" fmla="*/ 16875 w 6"/>
                                  <a:gd name="T31" fmla="*/ 10586 h 6"/>
                                  <a:gd name="T32" fmla="*/ 13500 w 6"/>
                                  <a:gd name="T33" fmla="*/ 10586 h 6"/>
                                  <a:gd name="T34" fmla="*/ 10125 w 6"/>
                                  <a:gd name="T35" fmla="*/ 10586 h 6"/>
                                  <a:gd name="T36" fmla="*/ 13500 w 6"/>
                                  <a:gd name="T37" fmla="*/ 6901 h 6"/>
                                  <a:gd name="T38" fmla="*/ 13500 w 6"/>
                                  <a:gd name="T39" fmla="*/ 6901 h 6"/>
                                  <a:gd name="T40" fmla="*/ 13500 w 6"/>
                                  <a:gd name="T41" fmla="*/ 3458 h 6"/>
                                  <a:gd name="T42" fmla="*/ 13500 w 6"/>
                                  <a:gd name="T43" fmla="*/ 3458 h 6"/>
                                  <a:gd name="T44" fmla="*/ 10125 w 6"/>
                                  <a:gd name="T45" fmla="*/ 3458 h 6"/>
                                  <a:gd name="T46" fmla="*/ 10125 w 6"/>
                                  <a:gd name="T47" fmla="*/ 3458 h 6"/>
                                  <a:gd name="T48" fmla="*/ 10125 w 6"/>
                                  <a:gd name="T49" fmla="*/ 6901 h 6"/>
                                  <a:gd name="T50" fmla="*/ 10125 w 6"/>
                                  <a:gd name="T51" fmla="*/ 10586 h 6"/>
                                  <a:gd name="T52" fmla="*/ 6750 w 6"/>
                                  <a:gd name="T53" fmla="*/ 10586 h 6"/>
                                  <a:gd name="T54" fmla="*/ 6750 w 6"/>
                                  <a:gd name="T55" fmla="*/ 10586 h 6"/>
                                  <a:gd name="T56" fmla="*/ 3375 w 6"/>
                                  <a:gd name="T57" fmla="*/ 10586 h 6"/>
                                  <a:gd name="T58" fmla="*/ 3375 w 6"/>
                                  <a:gd name="T59" fmla="*/ 14029 h 6"/>
                                  <a:gd name="T60" fmla="*/ 3375 w 6"/>
                                  <a:gd name="T61" fmla="*/ 14029 h 6"/>
                                  <a:gd name="T62" fmla="*/ 3375 w 6"/>
                                  <a:gd name="T63" fmla="*/ 17487 h 6"/>
                                  <a:gd name="T64" fmla="*/ 3375 w 6"/>
                                  <a:gd name="T65" fmla="*/ 17487 h 6"/>
                                  <a:gd name="T66" fmla="*/ 6750 w 6"/>
                                  <a:gd name="T67" fmla="*/ 17487 h 6"/>
                                  <a:gd name="T68" fmla="*/ 10125 w 6"/>
                                  <a:gd name="T69" fmla="*/ 17487 h 6"/>
                                  <a:gd name="T70" fmla="*/ 6750 w 6"/>
                                  <a:gd name="T71" fmla="*/ 10586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3500 h 5"/>
                                  <a:gd name="T2" fmla="*/ 0 w 6"/>
                                  <a:gd name="T3" fmla="*/ 13500 h 5"/>
                                  <a:gd name="T4" fmla="*/ 6750 w 6"/>
                                  <a:gd name="T5" fmla="*/ 13500 h 5"/>
                                  <a:gd name="T6" fmla="*/ 10125 w 6"/>
                                  <a:gd name="T7" fmla="*/ 13500 h 5"/>
                                  <a:gd name="T8" fmla="*/ 13500 w 6"/>
                                  <a:gd name="T9" fmla="*/ 10125 h 5"/>
                                  <a:gd name="T10" fmla="*/ 10125 w 6"/>
                                  <a:gd name="T11" fmla="*/ 10125 h 5"/>
                                  <a:gd name="T12" fmla="*/ 10125 w 6"/>
                                  <a:gd name="T13" fmla="*/ 10125 h 5"/>
                                  <a:gd name="T14" fmla="*/ 6750 w 6"/>
                                  <a:gd name="T15" fmla="*/ 6750 h 5"/>
                                  <a:gd name="T16" fmla="*/ 6750 w 6"/>
                                  <a:gd name="T17" fmla="*/ 3375 h 5"/>
                                  <a:gd name="T18" fmla="*/ 10125 w 6"/>
                                  <a:gd name="T19" fmla="*/ 0 h 5"/>
                                  <a:gd name="T20" fmla="*/ 13500 w 6"/>
                                  <a:gd name="T21" fmla="*/ 0 h 5"/>
                                  <a:gd name="T22" fmla="*/ 16875 w 6"/>
                                  <a:gd name="T23" fmla="*/ 0 h 5"/>
                                  <a:gd name="T24" fmla="*/ 20250 w 6"/>
                                  <a:gd name="T25" fmla="*/ 3375 h 5"/>
                                  <a:gd name="T26" fmla="*/ 20250 w 6"/>
                                  <a:gd name="T27" fmla="*/ 6750 h 5"/>
                                  <a:gd name="T28" fmla="*/ 20250 w 6"/>
                                  <a:gd name="T29" fmla="*/ 10125 h 5"/>
                                  <a:gd name="T30" fmla="*/ 16875 w 6"/>
                                  <a:gd name="T31" fmla="*/ 13500 h 5"/>
                                  <a:gd name="T32" fmla="*/ 10125 w 6"/>
                                  <a:gd name="T33" fmla="*/ 16875 h 5"/>
                                  <a:gd name="T34" fmla="*/ 0 w 6"/>
                                  <a:gd name="T35" fmla="*/ 13500 h 5"/>
                                  <a:gd name="T36" fmla="*/ 13500 w 6"/>
                                  <a:gd name="T37" fmla="*/ 10125 h 5"/>
                                  <a:gd name="T38" fmla="*/ 16875 w 6"/>
                                  <a:gd name="T39" fmla="*/ 6750 h 5"/>
                                  <a:gd name="T40" fmla="*/ 16875 w 6"/>
                                  <a:gd name="T41" fmla="*/ 3375 h 5"/>
                                  <a:gd name="T42" fmla="*/ 16875 w 6"/>
                                  <a:gd name="T43" fmla="*/ 0 h 5"/>
                                  <a:gd name="T44" fmla="*/ 16875 w 6"/>
                                  <a:gd name="T45" fmla="*/ 0 h 5"/>
                                  <a:gd name="T46" fmla="*/ 13500 w 6"/>
                                  <a:gd name="T47" fmla="*/ 0 h 5"/>
                                  <a:gd name="T48" fmla="*/ 13500 w 6"/>
                                  <a:gd name="T49" fmla="*/ 3375 h 5"/>
                                  <a:gd name="T50" fmla="*/ 10125 w 6"/>
                                  <a:gd name="T51" fmla="*/ 6750 h 5"/>
                                  <a:gd name="T52" fmla="*/ 13500 w 6"/>
                                  <a:gd name="T53" fmla="*/ 10125 h 5"/>
                                  <a:gd name="T54" fmla="*/ 13500 w 6"/>
                                  <a:gd name="T55" fmla="*/ 1012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20250 w 6"/>
                                  <a:gd name="T1" fmla="*/ 3375 h 5"/>
                                  <a:gd name="T2" fmla="*/ 20250 w 6"/>
                                  <a:gd name="T3" fmla="*/ 3375 h 5"/>
                                  <a:gd name="T4" fmla="*/ 16875 w 6"/>
                                  <a:gd name="T5" fmla="*/ 0 h 5"/>
                                  <a:gd name="T6" fmla="*/ 10125 w 6"/>
                                  <a:gd name="T7" fmla="*/ 3375 h 5"/>
                                  <a:gd name="T8" fmla="*/ 6750 w 6"/>
                                  <a:gd name="T9" fmla="*/ 3375 h 5"/>
                                  <a:gd name="T10" fmla="*/ 10125 w 6"/>
                                  <a:gd name="T11" fmla="*/ 3375 h 5"/>
                                  <a:gd name="T12" fmla="*/ 13500 w 6"/>
                                  <a:gd name="T13" fmla="*/ 6750 h 5"/>
                                  <a:gd name="T14" fmla="*/ 16875 w 6"/>
                                  <a:gd name="T15" fmla="*/ 10125 h 5"/>
                                  <a:gd name="T16" fmla="*/ 16875 w 6"/>
                                  <a:gd name="T17" fmla="*/ 13500 h 5"/>
                                  <a:gd name="T18" fmla="*/ 13500 w 6"/>
                                  <a:gd name="T19" fmla="*/ 16875 h 5"/>
                                  <a:gd name="T20" fmla="*/ 10125 w 6"/>
                                  <a:gd name="T21" fmla="*/ 16875 h 5"/>
                                  <a:gd name="T22" fmla="*/ 6750 w 6"/>
                                  <a:gd name="T23" fmla="*/ 16875 h 5"/>
                                  <a:gd name="T24" fmla="*/ 3375 w 6"/>
                                  <a:gd name="T25" fmla="*/ 13500 h 5"/>
                                  <a:gd name="T26" fmla="*/ 0 w 6"/>
                                  <a:gd name="T27" fmla="*/ 10125 h 5"/>
                                  <a:gd name="T28" fmla="*/ 0 w 6"/>
                                  <a:gd name="T29" fmla="*/ 6750 h 5"/>
                                  <a:gd name="T30" fmla="*/ 6750 w 6"/>
                                  <a:gd name="T31" fmla="*/ 0 h 5"/>
                                  <a:gd name="T32" fmla="*/ 13500 w 6"/>
                                  <a:gd name="T33" fmla="*/ 0 h 5"/>
                                  <a:gd name="T34" fmla="*/ 20250 w 6"/>
                                  <a:gd name="T35" fmla="*/ 3375 h 5"/>
                                  <a:gd name="T36" fmla="*/ 6750 w 6"/>
                                  <a:gd name="T37" fmla="*/ 6750 h 5"/>
                                  <a:gd name="T38" fmla="*/ 6750 w 6"/>
                                  <a:gd name="T39" fmla="*/ 6750 h 5"/>
                                  <a:gd name="T40" fmla="*/ 3375 w 6"/>
                                  <a:gd name="T41" fmla="*/ 10125 h 5"/>
                                  <a:gd name="T42" fmla="*/ 6750 w 6"/>
                                  <a:gd name="T43" fmla="*/ 13500 h 5"/>
                                  <a:gd name="T44" fmla="*/ 6750 w 6"/>
                                  <a:gd name="T45" fmla="*/ 13500 h 5"/>
                                  <a:gd name="T46" fmla="*/ 6750 w 6"/>
                                  <a:gd name="T47" fmla="*/ 13500 h 5"/>
                                  <a:gd name="T48" fmla="*/ 10125 w 6"/>
                                  <a:gd name="T49" fmla="*/ 13500 h 5"/>
                                  <a:gd name="T50" fmla="*/ 10125 w 6"/>
                                  <a:gd name="T51" fmla="*/ 6750 h 5"/>
                                  <a:gd name="T52" fmla="*/ 10125 w 6"/>
                                  <a:gd name="T53" fmla="*/ 6750 h 5"/>
                                  <a:gd name="T54" fmla="*/ 6750 w 6"/>
                                  <a:gd name="T55" fmla="*/ 67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27000 w 9"/>
                                <a:gd name="T1" fmla="*/ 10125 h 7"/>
                                <a:gd name="T2" fmla="*/ 23625 w 9"/>
                                <a:gd name="T3" fmla="*/ 10125 h 7"/>
                                <a:gd name="T4" fmla="*/ 16875 w 9"/>
                                <a:gd name="T5" fmla="*/ 23625 h 7"/>
                                <a:gd name="T6" fmla="*/ 13500 w 9"/>
                                <a:gd name="T7" fmla="*/ 23625 h 7"/>
                                <a:gd name="T8" fmla="*/ 23625 w 9"/>
                                <a:gd name="T9" fmla="*/ 10125 h 7"/>
                                <a:gd name="T10" fmla="*/ 16875 w 9"/>
                                <a:gd name="T11" fmla="*/ 6750 h 7"/>
                                <a:gd name="T12" fmla="*/ 0 w 9"/>
                                <a:gd name="T13" fmla="*/ 13500 h 7"/>
                                <a:gd name="T14" fmla="*/ 0 w 9"/>
                                <a:gd name="T15" fmla="*/ 13500 h 7"/>
                                <a:gd name="T16" fmla="*/ 16875 w 9"/>
                                <a:gd name="T17" fmla="*/ 6750 h 7"/>
                                <a:gd name="T18" fmla="*/ 13500 w 9"/>
                                <a:gd name="T19" fmla="*/ 6750 h 7"/>
                                <a:gd name="T20" fmla="*/ 13500 w 9"/>
                                <a:gd name="T21" fmla="*/ 3375 h 7"/>
                                <a:gd name="T22" fmla="*/ 16875 w 9"/>
                                <a:gd name="T23" fmla="*/ 6750 h 7"/>
                                <a:gd name="T24" fmla="*/ 30375 w 9"/>
                                <a:gd name="T25" fmla="*/ 0 h 7"/>
                                <a:gd name="T26" fmla="*/ 30375 w 9"/>
                                <a:gd name="T27" fmla="*/ 0 h 7"/>
                                <a:gd name="T28" fmla="*/ 23625 w 9"/>
                                <a:gd name="T29" fmla="*/ 10125 h 7"/>
                                <a:gd name="T30" fmla="*/ 27000 w 9"/>
                                <a:gd name="T31" fmla="*/ 10125 h 7"/>
                                <a:gd name="T32" fmla="*/ 23625 w 9"/>
                                <a:gd name="T33" fmla="*/ 6750 h 7"/>
                                <a:gd name="T34" fmla="*/ 27000 w 9"/>
                                <a:gd name="T35" fmla="*/ 0 h 7"/>
                                <a:gd name="T36" fmla="*/ 16875 w 9"/>
                                <a:gd name="T37" fmla="*/ 6750 h 7"/>
                                <a:gd name="T38" fmla="*/ 23625 w 9"/>
                                <a:gd name="T39" fmla="*/ 67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6875 w 6"/>
                                <a:gd name="T1" fmla="*/ 20250 h 8"/>
                                <a:gd name="T2" fmla="*/ 10125 w 6"/>
                                <a:gd name="T3" fmla="*/ 23625 h 8"/>
                                <a:gd name="T4" fmla="*/ 3375 w 6"/>
                                <a:gd name="T5" fmla="*/ 23625 h 8"/>
                                <a:gd name="T6" fmla="*/ 3375 w 6"/>
                                <a:gd name="T7" fmla="*/ 27000 h 8"/>
                                <a:gd name="T8" fmla="*/ 0 w 6"/>
                                <a:gd name="T9" fmla="*/ 23625 h 8"/>
                                <a:gd name="T10" fmla="*/ 3375 w 6"/>
                                <a:gd name="T11" fmla="*/ 23625 h 8"/>
                                <a:gd name="T12" fmla="*/ 0 w 6"/>
                                <a:gd name="T13" fmla="*/ 23625 h 8"/>
                                <a:gd name="T14" fmla="*/ 0 w 6"/>
                                <a:gd name="T15" fmla="*/ 23625 h 8"/>
                                <a:gd name="T16" fmla="*/ 3375 w 6"/>
                                <a:gd name="T17" fmla="*/ 23625 h 8"/>
                                <a:gd name="T18" fmla="*/ 10125 w 6"/>
                                <a:gd name="T19" fmla="*/ 13500 h 8"/>
                                <a:gd name="T20" fmla="*/ 6750 w 6"/>
                                <a:gd name="T21" fmla="*/ 13500 h 8"/>
                                <a:gd name="T22" fmla="*/ 6750 w 6"/>
                                <a:gd name="T23" fmla="*/ 13500 h 8"/>
                                <a:gd name="T24" fmla="*/ 10125 w 6"/>
                                <a:gd name="T25" fmla="*/ 13500 h 8"/>
                                <a:gd name="T26" fmla="*/ 16875 w 6"/>
                                <a:gd name="T27" fmla="*/ 0 h 8"/>
                                <a:gd name="T28" fmla="*/ 16875 w 6"/>
                                <a:gd name="T29" fmla="*/ 0 h 8"/>
                                <a:gd name="T30" fmla="*/ 10125 w 6"/>
                                <a:gd name="T31" fmla="*/ 13500 h 8"/>
                                <a:gd name="T32" fmla="*/ 13500 w 6"/>
                                <a:gd name="T33" fmla="*/ 13500 h 8"/>
                                <a:gd name="T34" fmla="*/ 16875 w 6"/>
                                <a:gd name="T35" fmla="*/ 16875 h 8"/>
                                <a:gd name="T36" fmla="*/ 16875 w 6"/>
                                <a:gd name="T37" fmla="*/ 20250 h 8"/>
                                <a:gd name="T38" fmla="*/ 16875 w 6"/>
                                <a:gd name="T39" fmla="*/ 20250 h 8"/>
                                <a:gd name="T40" fmla="*/ 16875 w 6"/>
                                <a:gd name="T41" fmla="*/ 16875 h 8"/>
                                <a:gd name="T42" fmla="*/ 13500 w 6"/>
                                <a:gd name="T43" fmla="*/ 13500 h 8"/>
                                <a:gd name="T44" fmla="*/ 10125 w 6"/>
                                <a:gd name="T45" fmla="*/ 13500 h 8"/>
                                <a:gd name="T46" fmla="*/ 3375 w 6"/>
                                <a:gd name="T47" fmla="*/ 23625 h 8"/>
                                <a:gd name="T48" fmla="*/ 10125 w 6"/>
                                <a:gd name="T49" fmla="*/ 23625 h 8"/>
                                <a:gd name="T50" fmla="*/ 16875 w 6"/>
                                <a:gd name="T51" fmla="*/ 202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27000 w 8"/>
                                <a:gd name="T1" fmla="*/ 0 h 8"/>
                                <a:gd name="T2" fmla="*/ 20250 w 8"/>
                                <a:gd name="T3" fmla="*/ 16875 h 8"/>
                                <a:gd name="T4" fmla="*/ 16875 w 8"/>
                                <a:gd name="T5" fmla="*/ 23625 h 8"/>
                                <a:gd name="T6" fmla="*/ 6750 w 8"/>
                                <a:gd name="T7" fmla="*/ 27000 h 8"/>
                                <a:gd name="T8" fmla="*/ 3375 w 8"/>
                                <a:gd name="T9" fmla="*/ 23625 h 8"/>
                                <a:gd name="T10" fmla="*/ 0 w 8"/>
                                <a:gd name="T11" fmla="*/ 16875 h 8"/>
                                <a:gd name="T12" fmla="*/ 0 w 8"/>
                                <a:gd name="T13" fmla="*/ 16875 h 8"/>
                                <a:gd name="T14" fmla="*/ 6750 w 8"/>
                                <a:gd name="T15" fmla="*/ 0 h 8"/>
                                <a:gd name="T16" fmla="*/ 6750 w 8"/>
                                <a:gd name="T17" fmla="*/ 0 h 8"/>
                                <a:gd name="T18" fmla="*/ 0 w 8"/>
                                <a:gd name="T19" fmla="*/ 16875 h 8"/>
                                <a:gd name="T20" fmla="*/ 0 w 8"/>
                                <a:gd name="T21" fmla="*/ 16875 h 8"/>
                                <a:gd name="T22" fmla="*/ 3375 w 8"/>
                                <a:gd name="T23" fmla="*/ 23625 h 8"/>
                                <a:gd name="T24" fmla="*/ 6750 w 8"/>
                                <a:gd name="T25" fmla="*/ 23625 h 8"/>
                                <a:gd name="T26" fmla="*/ 16875 w 8"/>
                                <a:gd name="T27" fmla="*/ 23625 h 8"/>
                                <a:gd name="T28" fmla="*/ 20250 w 8"/>
                                <a:gd name="T29" fmla="*/ 16875 h 8"/>
                                <a:gd name="T30" fmla="*/ 270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10125 w 3"/>
                                <a:gd name="T1" fmla="*/ 0 h 4"/>
                                <a:gd name="T2" fmla="*/ 3375 w 3"/>
                                <a:gd name="T3" fmla="*/ 3375 h 4"/>
                                <a:gd name="T4" fmla="*/ 0 w 3"/>
                                <a:gd name="T5" fmla="*/ 13500 h 4"/>
                                <a:gd name="T6" fmla="*/ 0 w 3"/>
                                <a:gd name="T7" fmla="*/ 13500 h 4"/>
                                <a:gd name="T8" fmla="*/ 3375 w 3"/>
                                <a:gd name="T9" fmla="*/ 3375 h 4"/>
                                <a:gd name="T10" fmla="*/ 1012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6875 w 5"/>
                                <a:gd name="T1" fmla="*/ 20250 h 9"/>
                                <a:gd name="T2" fmla="*/ 10125 w 5"/>
                                <a:gd name="T3" fmla="*/ 27000 h 9"/>
                                <a:gd name="T4" fmla="*/ 3375 w 5"/>
                                <a:gd name="T5" fmla="*/ 27000 h 9"/>
                                <a:gd name="T6" fmla="*/ 3375 w 5"/>
                                <a:gd name="T7" fmla="*/ 30375 h 9"/>
                                <a:gd name="T8" fmla="*/ 3375 w 5"/>
                                <a:gd name="T9" fmla="*/ 30375 h 9"/>
                                <a:gd name="T10" fmla="*/ 3375 w 5"/>
                                <a:gd name="T11" fmla="*/ 27000 h 9"/>
                                <a:gd name="T12" fmla="*/ 0 w 5"/>
                                <a:gd name="T13" fmla="*/ 27000 h 9"/>
                                <a:gd name="T14" fmla="*/ 3375 w 5"/>
                                <a:gd name="T15" fmla="*/ 27000 h 9"/>
                                <a:gd name="T16" fmla="*/ 3375 w 5"/>
                                <a:gd name="T17" fmla="*/ 27000 h 9"/>
                                <a:gd name="T18" fmla="*/ 6750 w 5"/>
                                <a:gd name="T19" fmla="*/ 16875 h 9"/>
                                <a:gd name="T20" fmla="*/ 6750 w 5"/>
                                <a:gd name="T21" fmla="*/ 16875 h 9"/>
                                <a:gd name="T22" fmla="*/ 6750 w 5"/>
                                <a:gd name="T23" fmla="*/ 13500 h 9"/>
                                <a:gd name="T24" fmla="*/ 6750 w 5"/>
                                <a:gd name="T25" fmla="*/ 13500 h 9"/>
                                <a:gd name="T26" fmla="*/ 10125 w 5"/>
                                <a:gd name="T27" fmla="*/ 0 h 9"/>
                                <a:gd name="T28" fmla="*/ 13500 w 5"/>
                                <a:gd name="T29" fmla="*/ 0 h 9"/>
                                <a:gd name="T30" fmla="*/ 6750 w 5"/>
                                <a:gd name="T31" fmla="*/ 13500 h 9"/>
                                <a:gd name="T32" fmla="*/ 13500 w 5"/>
                                <a:gd name="T33" fmla="*/ 13500 h 9"/>
                                <a:gd name="T34" fmla="*/ 16875 w 5"/>
                                <a:gd name="T35" fmla="*/ 16875 h 9"/>
                                <a:gd name="T36" fmla="*/ 16875 w 5"/>
                                <a:gd name="T37" fmla="*/ 20250 h 9"/>
                                <a:gd name="T38" fmla="*/ 16875 w 5"/>
                                <a:gd name="T39" fmla="*/ 20250 h 9"/>
                                <a:gd name="T40" fmla="*/ 16875 w 5"/>
                                <a:gd name="T41" fmla="*/ 16875 h 9"/>
                                <a:gd name="T42" fmla="*/ 13500 w 5"/>
                                <a:gd name="T43" fmla="*/ 13500 h 9"/>
                                <a:gd name="T44" fmla="*/ 6750 w 5"/>
                                <a:gd name="T45" fmla="*/ 16875 h 9"/>
                                <a:gd name="T46" fmla="*/ 3375 w 5"/>
                                <a:gd name="T47" fmla="*/ 27000 h 9"/>
                                <a:gd name="T48" fmla="*/ 10125 w 5"/>
                                <a:gd name="T49" fmla="*/ 23625 h 9"/>
                                <a:gd name="T50" fmla="*/ 16875 w 5"/>
                                <a:gd name="T51" fmla="*/ 202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6875 w 5"/>
                                <a:gd name="T1" fmla="*/ 3375 h 5"/>
                                <a:gd name="T2" fmla="*/ 3375 w 5"/>
                                <a:gd name="T3" fmla="*/ 10125 h 5"/>
                                <a:gd name="T4" fmla="*/ 3375 w 5"/>
                                <a:gd name="T5" fmla="*/ 10125 h 5"/>
                                <a:gd name="T6" fmla="*/ 3375 w 5"/>
                                <a:gd name="T7" fmla="*/ 13500 h 5"/>
                                <a:gd name="T8" fmla="*/ 6750 w 5"/>
                                <a:gd name="T9" fmla="*/ 16875 h 5"/>
                                <a:gd name="T10" fmla="*/ 13500 w 5"/>
                                <a:gd name="T11" fmla="*/ 13500 h 5"/>
                                <a:gd name="T12" fmla="*/ 13500 w 5"/>
                                <a:gd name="T13" fmla="*/ 13500 h 5"/>
                                <a:gd name="T14" fmla="*/ 6750 w 5"/>
                                <a:gd name="T15" fmla="*/ 16875 h 5"/>
                                <a:gd name="T16" fmla="*/ 3375 w 5"/>
                                <a:gd name="T17" fmla="*/ 13500 h 5"/>
                                <a:gd name="T18" fmla="*/ 0 w 5"/>
                                <a:gd name="T19" fmla="*/ 10125 h 5"/>
                                <a:gd name="T20" fmla="*/ 3375 w 5"/>
                                <a:gd name="T21" fmla="*/ 3375 h 5"/>
                                <a:gd name="T22" fmla="*/ 13500 w 5"/>
                                <a:gd name="T23" fmla="*/ 0 h 5"/>
                                <a:gd name="T24" fmla="*/ 16875 w 5"/>
                                <a:gd name="T25" fmla="*/ 3375 h 5"/>
                                <a:gd name="T26" fmla="*/ 16875 w 5"/>
                                <a:gd name="T27" fmla="*/ 3375 h 5"/>
                                <a:gd name="T28" fmla="*/ 13500 w 5"/>
                                <a:gd name="T29" fmla="*/ 3375 h 5"/>
                                <a:gd name="T30" fmla="*/ 6750 w 5"/>
                                <a:gd name="T31" fmla="*/ 3375 h 5"/>
                                <a:gd name="T32" fmla="*/ 3375 w 5"/>
                                <a:gd name="T33" fmla="*/ 6750 h 5"/>
                                <a:gd name="T34" fmla="*/ 16875 w 5"/>
                                <a:gd name="T35" fmla="*/ 337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23625 w 7"/>
                                <a:gd name="T1" fmla="*/ 13500 h 8"/>
                                <a:gd name="T2" fmla="*/ 20250 w 7"/>
                                <a:gd name="T3" fmla="*/ 23625 h 8"/>
                                <a:gd name="T4" fmla="*/ 13500 w 7"/>
                                <a:gd name="T5" fmla="*/ 27000 h 8"/>
                                <a:gd name="T6" fmla="*/ 10125 w 7"/>
                                <a:gd name="T7" fmla="*/ 27000 h 8"/>
                                <a:gd name="T8" fmla="*/ 3375 w 7"/>
                                <a:gd name="T9" fmla="*/ 20250 h 8"/>
                                <a:gd name="T10" fmla="*/ 0 w 7"/>
                                <a:gd name="T11" fmla="*/ 13500 h 8"/>
                                <a:gd name="T12" fmla="*/ 3375 w 7"/>
                                <a:gd name="T13" fmla="*/ 3375 h 8"/>
                                <a:gd name="T14" fmla="*/ 13500 w 7"/>
                                <a:gd name="T15" fmla="*/ 0 h 8"/>
                                <a:gd name="T16" fmla="*/ 20250 w 7"/>
                                <a:gd name="T17" fmla="*/ 0 h 8"/>
                                <a:gd name="T18" fmla="*/ 20250 w 7"/>
                                <a:gd name="T19" fmla="*/ 0 h 8"/>
                                <a:gd name="T20" fmla="*/ 13500 w 7"/>
                                <a:gd name="T21" fmla="*/ 0 h 8"/>
                                <a:gd name="T22" fmla="*/ 3375 w 7"/>
                                <a:gd name="T23" fmla="*/ 3375 h 8"/>
                                <a:gd name="T24" fmla="*/ 0 w 7"/>
                                <a:gd name="T25" fmla="*/ 13500 h 8"/>
                                <a:gd name="T26" fmla="*/ 3375 w 7"/>
                                <a:gd name="T27" fmla="*/ 20250 h 8"/>
                                <a:gd name="T28" fmla="*/ 10125 w 7"/>
                                <a:gd name="T29" fmla="*/ 23625 h 8"/>
                                <a:gd name="T30" fmla="*/ 13500 w 7"/>
                                <a:gd name="T31" fmla="*/ 27000 h 8"/>
                                <a:gd name="T32" fmla="*/ 20250 w 7"/>
                                <a:gd name="T33" fmla="*/ 23625 h 8"/>
                                <a:gd name="T34" fmla="*/ 23625 w 7"/>
                                <a:gd name="T35" fmla="*/ 135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6750 w 5"/>
                                <a:gd name="T1" fmla="*/ 13500 h 4"/>
                                <a:gd name="T2" fmla="*/ 3375 w 5"/>
                                <a:gd name="T3" fmla="*/ 13500 h 4"/>
                                <a:gd name="T4" fmla="*/ 0 w 5"/>
                                <a:gd name="T5" fmla="*/ 10125 h 4"/>
                                <a:gd name="T6" fmla="*/ 0 w 5"/>
                                <a:gd name="T7" fmla="*/ 10125 h 4"/>
                                <a:gd name="T8" fmla="*/ 3375 w 5"/>
                                <a:gd name="T9" fmla="*/ 3375 h 4"/>
                                <a:gd name="T10" fmla="*/ 10125 w 5"/>
                                <a:gd name="T11" fmla="*/ 0 h 4"/>
                                <a:gd name="T12" fmla="*/ 13500 w 5"/>
                                <a:gd name="T13" fmla="*/ 0 h 4"/>
                                <a:gd name="T14" fmla="*/ 16875 w 5"/>
                                <a:gd name="T15" fmla="*/ 3375 h 4"/>
                                <a:gd name="T16" fmla="*/ 13500 w 5"/>
                                <a:gd name="T17" fmla="*/ 10125 h 4"/>
                                <a:gd name="T18" fmla="*/ 6750 w 5"/>
                                <a:gd name="T19" fmla="*/ 13500 h 4"/>
                                <a:gd name="T20" fmla="*/ 16875 w 5"/>
                                <a:gd name="T21" fmla="*/ 3375 h 4"/>
                                <a:gd name="T22" fmla="*/ 13500 w 5"/>
                                <a:gd name="T23" fmla="*/ 0 h 4"/>
                                <a:gd name="T24" fmla="*/ 10125 w 5"/>
                                <a:gd name="T25" fmla="*/ 0 h 4"/>
                                <a:gd name="T26" fmla="*/ 3375 w 5"/>
                                <a:gd name="T27" fmla="*/ 3375 h 4"/>
                                <a:gd name="T28" fmla="*/ 3375 w 5"/>
                                <a:gd name="T29" fmla="*/ 10125 h 4"/>
                                <a:gd name="T30" fmla="*/ 3375 w 5"/>
                                <a:gd name="T31" fmla="*/ 10125 h 4"/>
                                <a:gd name="T32" fmla="*/ 3375 w 5"/>
                                <a:gd name="T33" fmla="*/ 13500 h 4"/>
                                <a:gd name="T34" fmla="*/ 6750 w 5"/>
                                <a:gd name="T35" fmla="*/ 13500 h 4"/>
                                <a:gd name="T36" fmla="*/ 13500 w 5"/>
                                <a:gd name="T37" fmla="*/ 10125 h 4"/>
                                <a:gd name="T38" fmla="*/ 16875 w 5"/>
                                <a:gd name="T39" fmla="*/ 337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10125 w 3"/>
                                <a:gd name="T1" fmla="*/ 3375 h 5"/>
                                <a:gd name="T2" fmla="*/ 10125 w 3"/>
                                <a:gd name="T3" fmla="*/ 16875 h 5"/>
                                <a:gd name="T4" fmla="*/ 10125 w 3"/>
                                <a:gd name="T5" fmla="*/ 16875 h 5"/>
                                <a:gd name="T6" fmla="*/ 10125 w 3"/>
                                <a:gd name="T7" fmla="*/ 3375 h 5"/>
                                <a:gd name="T8" fmla="*/ 10125 w 3"/>
                                <a:gd name="T9" fmla="*/ 3375 h 5"/>
                                <a:gd name="T10" fmla="*/ 10125 w 3"/>
                                <a:gd name="T11" fmla="*/ 3375 h 5"/>
                                <a:gd name="T12" fmla="*/ 6750 w 3"/>
                                <a:gd name="T13" fmla="*/ 3375 h 5"/>
                                <a:gd name="T14" fmla="*/ 3375 w 3"/>
                                <a:gd name="T15" fmla="*/ 3375 h 5"/>
                                <a:gd name="T16" fmla="*/ 0 w 3"/>
                                <a:gd name="T17" fmla="*/ 16875 h 5"/>
                                <a:gd name="T18" fmla="*/ 0 w 3"/>
                                <a:gd name="T19" fmla="*/ 16875 h 5"/>
                                <a:gd name="T20" fmla="*/ 3375 w 3"/>
                                <a:gd name="T21" fmla="*/ 6750 h 5"/>
                                <a:gd name="T22" fmla="*/ 0 w 3"/>
                                <a:gd name="T23" fmla="*/ 6750 h 5"/>
                                <a:gd name="T24" fmla="*/ 3375 w 3"/>
                                <a:gd name="T25" fmla="*/ 3375 h 5"/>
                                <a:gd name="T26" fmla="*/ 3375 w 3"/>
                                <a:gd name="T27" fmla="*/ 0 h 5"/>
                                <a:gd name="T28" fmla="*/ 3375 w 3"/>
                                <a:gd name="T29" fmla="*/ 0 h 5"/>
                                <a:gd name="T30" fmla="*/ 3375 w 3"/>
                                <a:gd name="T31" fmla="*/ 3375 h 5"/>
                                <a:gd name="T32" fmla="*/ 6750 w 3"/>
                                <a:gd name="T33" fmla="*/ 0 h 5"/>
                                <a:gd name="T34" fmla="*/ 10125 w 3"/>
                                <a:gd name="T35" fmla="*/ 0 h 5"/>
                                <a:gd name="T36" fmla="*/ 10125 w 3"/>
                                <a:gd name="T37" fmla="*/ 3375 h 5"/>
                                <a:gd name="T38" fmla="*/ 10125 w 3"/>
                                <a:gd name="T39" fmla="*/ 337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13500 w 4"/>
                                <a:gd name="T1" fmla="*/ 0 h 9"/>
                                <a:gd name="T2" fmla="*/ 10125 w 4"/>
                                <a:gd name="T3" fmla="*/ 13500 h 9"/>
                                <a:gd name="T4" fmla="*/ 13500 w 4"/>
                                <a:gd name="T5" fmla="*/ 10125 h 9"/>
                                <a:gd name="T6" fmla="*/ 13500 w 4"/>
                                <a:gd name="T7" fmla="*/ 13500 h 9"/>
                                <a:gd name="T8" fmla="*/ 10125 w 4"/>
                                <a:gd name="T9" fmla="*/ 13500 h 9"/>
                                <a:gd name="T10" fmla="*/ 10125 w 4"/>
                                <a:gd name="T11" fmla="*/ 23625 h 9"/>
                                <a:gd name="T12" fmla="*/ 10125 w 4"/>
                                <a:gd name="T13" fmla="*/ 23625 h 9"/>
                                <a:gd name="T14" fmla="*/ 10125 w 4"/>
                                <a:gd name="T15" fmla="*/ 27000 h 9"/>
                                <a:gd name="T16" fmla="*/ 10125 w 4"/>
                                <a:gd name="T17" fmla="*/ 27000 h 9"/>
                                <a:gd name="T18" fmla="*/ 10125 w 4"/>
                                <a:gd name="T19" fmla="*/ 27000 h 9"/>
                                <a:gd name="T20" fmla="*/ 10125 w 4"/>
                                <a:gd name="T21" fmla="*/ 27000 h 9"/>
                                <a:gd name="T22" fmla="*/ 6750 w 4"/>
                                <a:gd name="T23" fmla="*/ 27000 h 9"/>
                                <a:gd name="T24" fmla="*/ 0 w 4"/>
                                <a:gd name="T25" fmla="*/ 27000 h 9"/>
                                <a:gd name="T26" fmla="*/ 0 w 4"/>
                                <a:gd name="T27" fmla="*/ 23625 h 9"/>
                                <a:gd name="T28" fmla="*/ 3375 w 4"/>
                                <a:gd name="T29" fmla="*/ 16875 h 9"/>
                                <a:gd name="T30" fmla="*/ 10125 w 4"/>
                                <a:gd name="T31" fmla="*/ 13500 h 9"/>
                                <a:gd name="T32" fmla="*/ 10125 w 4"/>
                                <a:gd name="T33" fmla="*/ 0 h 9"/>
                                <a:gd name="T34" fmla="*/ 13500 w 4"/>
                                <a:gd name="T35" fmla="*/ 0 h 9"/>
                                <a:gd name="T36" fmla="*/ 10125 w 4"/>
                                <a:gd name="T37" fmla="*/ 13500 h 9"/>
                                <a:gd name="T38" fmla="*/ 3375 w 4"/>
                                <a:gd name="T39" fmla="*/ 16875 h 9"/>
                                <a:gd name="T40" fmla="*/ 0 w 4"/>
                                <a:gd name="T41" fmla="*/ 23625 h 9"/>
                                <a:gd name="T42" fmla="*/ 0 w 4"/>
                                <a:gd name="T43" fmla="*/ 27000 h 9"/>
                                <a:gd name="T44" fmla="*/ 3375 w 4"/>
                                <a:gd name="T45" fmla="*/ 27000 h 9"/>
                                <a:gd name="T46" fmla="*/ 10125 w 4"/>
                                <a:gd name="T47" fmla="*/ 27000 h 9"/>
                                <a:gd name="T48" fmla="*/ 10125 w 4"/>
                                <a:gd name="T49" fmla="*/ 135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3375 h 6"/>
                                <a:gd name="T4" fmla="*/ 0 w 1"/>
                                <a:gd name="T5" fmla="*/ 3375 h 6"/>
                                <a:gd name="T6" fmla="*/ 0 w 1"/>
                                <a:gd name="T7" fmla="*/ 0 h 6"/>
                                <a:gd name="T8" fmla="*/ 0 w 1"/>
                                <a:gd name="T9" fmla="*/ 6750 h 6"/>
                                <a:gd name="T10" fmla="*/ 0 w 1"/>
                                <a:gd name="T11" fmla="*/ 20250 h 6"/>
                                <a:gd name="T12" fmla="*/ 0 w 1"/>
                                <a:gd name="T13" fmla="*/ 20250 h 6"/>
                                <a:gd name="T14" fmla="*/ 0 w 1"/>
                                <a:gd name="T15" fmla="*/ 67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6750 w 2"/>
                                <a:gd name="T1" fmla="*/ 13500 h 9"/>
                                <a:gd name="T2" fmla="*/ 3375 w 2"/>
                                <a:gd name="T3" fmla="*/ 13500 h 9"/>
                                <a:gd name="T4" fmla="*/ 3375 w 2"/>
                                <a:gd name="T5" fmla="*/ 30375 h 9"/>
                                <a:gd name="T6" fmla="*/ 3375 w 2"/>
                                <a:gd name="T7" fmla="*/ 30375 h 9"/>
                                <a:gd name="T8" fmla="*/ 3375 w 2"/>
                                <a:gd name="T9" fmla="*/ 13500 h 9"/>
                                <a:gd name="T10" fmla="*/ 0 w 2"/>
                                <a:gd name="T11" fmla="*/ 16875 h 9"/>
                                <a:gd name="T12" fmla="*/ 0 w 2"/>
                                <a:gd name="T13" fmla="*/ 13500 h 9"/>
                                <a:gd name="T14" fmla="*/ 3375 w 2"/>
                                <a:gd name="T15" fmla="*/ 13500 h 9"/>
                                <a:gd name="T16" fmla="*/ 0 w 2"/>
                                <a:gd name="T17" fmla="*/ 0 h 9"/>
                                <a:gd name="T18" fmla="*/ 3375 w 2"/>
                                <a:gd name="T19" fmla="*/ 0 h 9"/>
                                <a:gd name="T20" fmla="*/ 3375 w 2"/>
                                <a:gd name="T21" fmla="*/ 13500 h 9"/>
                                <a:gd name="T22" fmla="*/ 6750 w 2"/>
                                <a:gd name="T23" fmla="*/ 10125 h 9"/>
                                <a:gd name="T24" fmla="*/ 6750 w 2"/>
                                <a:gd name="T25" fmla="*/ 135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10125 w 4"/>
                                <a:gd name="T1" fmla="*/ 0 h 5"/>
                                <a:gd name="T2" fmla="*/ 13500 w 4"/>
                                <a:gd name="T3" fmla="*/ 10125 h 5"/>
                                <a:gd name="T4" fmla="*/ 13500 w 4"/>
                                <a:gd name="T5" fmla="*/ 13500 h 5"/>
                                <a:gd name="T6" fmla="*/ 10125 w 4"/>
                                <a:gd name="T7" fmla="*/ 6750 h 5"/>
                                <a:gd name="T8" fmla="*/ 10125 w 4"/>
                                <a:gd name="T9" fmla="*/ 16875 h 5"/>
                                <a:gd name="T10" fmla="*/ 6750 w 4"/>
                                <a:gd name="T11" fmla="*/ 16875 h 5"/>
                                <a:gd name="T12" fmla="*/ 3375 w 4"/>
                                <a:gd name="T13" fmla="*/ 13500 h 5"/>
                                <a:gd name="T14" fmla="*/ 3375 w 4"/>
                                <a:gd name="T15" fmla="*/ 13500 h 5"/>
                                <a:gd name="T16" fmla="*/ 3375 w 4"/>
                                <a:gd name="T17" fmla="*/ 6750 h 5"/>
                                <a:gd name="T18" fmla="*/ 6750 w 4"/>
                                <a:gd name="T19" fmla="*/ 0 h 5"/>
                                <a:gd name="T20" fmla="*/ 6750 w 4"/>
                                <a:gd name="T21" fmla="*/ 0 h 5"/>
                                <a:gd name="T22" fmla="*/ 6750 w 4"/>
                                <a:gd name="T23" fmla="*/ 0 h 5"/>
                                <a:gd name="T24" fmla="*/ 6750 w 4"/>
                                <a:gd name="T25" fmla="*/ 0 h 5"/>
                                <a:gd name="T26" fmla="*/ 3375 w 4"/>
                                <a:gd name="T27" fmla="*/ 6750 h 5"/>
                                <a:gd name="T28" fmla="*/ 3375 w 4"/>
                                <a:gd name="T29" fmla="*/ 13500 h 5"/>
                                <a:gd name="T30" fmla="*/ 3375 w 4"/>
                                <a:gd name="T31" fmla="*/ 13500 h 5"/>
                                <a:gd name="T32" fmla="*/ 6750 w 4"/>
                                <a:gd name="T33" fmla="*/ 16875 h 5"/>
                                <a:gd name="T34" fmla="*/ 10125 w 4"/>
                                <a:gd name="T35" fmla="*/ 13500 h 5"/>
                                <a:gd name="T36" fmla="*/ 10125 w 4"/>
                                <a:gd name="T37" fmla="*/ 10125 h 5"/>
                                <a:gd name="T38" fmla="*/ 10125 w 4"/>
                                <a:gd name="T39" fmla="*/ 3375 h 5"/>
                                <a:gd name="T40" fmla="*/ 1012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3C48880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HxKcboBABblDwAOAAAAZHJzL2Uyb0RvYy54bWzsfW1vG0mS5vcD7j8Q+rhAt1lk8c0Y76LP&#10;3Z5bYHZngNbdd1mSLWFlUUvJ7Z5Z7H/fJzIjsiKYGVllidTYo5oBmrQYFZUZGRnvGfmHf/n9083k&#10;t8vd/fX29s1J8+P0ZHJ5e769uL79+Obk/52++2F9Mrl/OLu9OLvZ3l6+Ofnr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1215000,0;0,1227125;0,3015127;1215000,4293117;1265625,4293117;2531250,3015127;2531250,1227125;1265625,0;1215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1125794;1217113,666700;1369392,1176684;2180801,972688;2130116,459094;3553345,153107;3705625,1738010;4314054,1686894;4263369,101991;4973407,0;5024092,510210;5379112,510210;5429797,0;6291890,0;6291890,510210;6748504,510210;6748504,51116;7509228,101991;7407633,1738010;8066986,1840001;8219266,255097;9490441,459094;9490441,1023803;10251164,1227800;10352534,768706;11468277,1125794;9946830,5319179;1622817,5319179;0,1125794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2608958;2025000,2608958;2075625,819667;1012500,0;0,819667;0,2608958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2254607;1265625,2254607;1316250,616397;708750,0;50625,616397;0,2254607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509630;2139781,2758797;1071693,3064575;0,50963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459057;1582912,2455136;869526,2710206;0,45905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987907,458787;0,2809865;1021158,3064575;1987907,458787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532288,408169;0,2455136;713482,2710206;1532288,408169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721648;4353750,0;8403750,772950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455625;1113750,202500;2379375,5062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519863;1721250,103284;258187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556875;1670625,151875;2733750,5062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607500;1670625,202500;2885625,5062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621102;1670625,205888;349312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759375;1731225,202500;2696653,5062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506250;116437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253125;136687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65753;759375,11167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202500;1468125,0;3138750,202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2379375,455625;1316250,202500;0,5062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2531250,570482;911250,15463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2784375,607500;1113750,202500;0,5062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2986875,607500;1316250,202500;101250,5062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3391875,519863;1822500,206583;5062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2392904,708750;864189,202500;0,5062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1063125,405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1265625,3037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860625,216291;0,109998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50625,911250;101250,860625;50625,810000;101250,759375;0,708750;101250,658125;50625,658125;101250,607500;50625,556875;101250,455625;50625,354375;50625,303750;151875,253125;50625,202500;101250,151875;50625,151875;101250,50625;5062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50625,911250;101250,860625;50625,810000;101250,759375;0,708750;101250,658125;50625,658125;101250,607500;50625,556875;101250,455625;50625,354375;50625,303750;151875,253125;50625,202500;101250,151875;50625,151875;101250,50625;5062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506250,0;50625,357757;101250,408934;101250,459885;50625,511047;50625,821043;101250,821043;151875,974559;810000,255644;5062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101858;50625,101858;50625,101858;151875,50809;151875,101858;202500,0;253125,50809;303750,0;354375,50809;354375,101858;405000,152667;405000,254510;455625,305560;455625,407178;455625,458212;455625,661688;708750,919820;1012500,1174331;961875,1225155;961875,1275964;1012500,1326998;1012500,1632332;961875,1632332;961875,1836034;0,560070;0,10185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607500,151875;556875,101250;506250,101250;455625,50625;455625,101250;405000,50625;354375,50625;303750,0;253125,50625;253125,151875;151875,151875;151875,253125;101250,354375;101250,455625;151875,506250;151875,658125;50625,860625;303750,1012500;607500,607500;607500,15187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745723;3455240,0;3658328,1026227;3607387,1694534;2744545,2001489;2389296,1848117;2693830,1745723;2693830,1486570;2338355,1848117;2693830,1486570;2693830,1231029;2541443,975263;2490727,460328;0,1745723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3759759,1745723;355235,0;101431,1077431;152372,1745723;1065944,2001489;1421404,1899321;1065944,1745723;1065944,1541161;1421404,1848117;1065944,1486570;1116660,1281993;1218317,1026227;1269032,514934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3759759,1745723;355235,0;101431,1077431;152372,1745723;1065944,2001489;1421404,1899321;1065944,1745723;1065944,1541161;1421404,1848117;1065944,1486570;1116660,1281993;1218317,1026227;1269032,514934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1125357;506250,1380415;658125,1227338;860625,1125357;1113750,972505;1316250,972505;1569375,972505;1822500,1023391;2075625,1125357;2328750,1278434;2885625,1023391;1468125,0;0,1125357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253125,253125;50625,354375;50625,354375;151875,202500;151875,101250;101250,101250;50625,101250;0,151875;0,151875;0,50625;50625,50625;101250,0;151875,50625;202500,50625;202500,101250;101250,253125;202500,253125;253125,202500;253125,202500;253125,202500;253125,202500;253125,25312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265220;101250,0;151875,0;202500,160554;253125,160554;253125,212773;202500,212773;253125,265220;151875,317438;151875,265220;0,317438;0,265220;0,265220;101250,212773;101250,104665;0,265220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51875,0;253125,211879;303750,211879;303750,211879;303750,211879;303750,211879;253125,315986;202500,263925;202500,315986;151875,315986;101250,368032;50625,315986;0,263925;50625,211879;101250,156153;101250,156153;151875,156153;101250,104107;101250,52046;101250,52046;50625,52046;50625,52046;151875,0;151875,156153;101250,156153;101250,156153;101250,211879;101250,263925;151875,315986;151875,315986;202500,315986;202500,263925;151875,156153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202500,50625;101250,151875;151875,202500;202500,151875;202500,151875;202500,101250;253125,101250;202500,151875;151875,202500;50625,253125;0,202500;0,101250;50625,50625;151875,0;202500,50625;151875,101250;101250,50625;101250,50625;101250,50625;50625,50625;50625,101250;50625,151875;151875,1012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50625,0;50625,0;202500,0;202500,0;202500,0;202500,0;151875,0;151875,50625;202500,202500;202500,253125;151875,303750;101250,303750;0,303750;0,253125;0,202500;50625,202500;50625,202500;50625,253125;50625,253125;50625,253125;50625,253125;50625,303750;101250,303750;101250,253125;101250,253125;101250,202500;101250,50625;101250,50625;50625,0;50625,0;5062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202500,0;253125,151875;253125,202500;253125,202500;253125,202500;151875,202500;151875,202500;151875,202500;101250,202500;50625,202500;50625,202500;50625,151875;0,50625;0,50625;0,50625;0,50625;101250,0;101250,151875;101250,202500;101250,202500;101250,202500;151875,202500;151875,151875;151875,50625;151875,50625;101250,0;101250,0;202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101250,0;101250,253125;151875,253125;151875,303750;151875,303750;50625,303750;50625,303750;50625,303750;50625,253125;50625,50625;50625,50625;0,0;0,0;1012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101250,0;101250,101250;151875,101250;151875,50625;202500,50625;253125,101250;253125,151875;253125,202500;253125,253125;253125,253125;253125,253125;151875,253125;151875,253125;151875,253125;202500,253125;151875,151875;151875,101250;151875,101250;151875,101250;101250,101250;101250,151875;101250,253125;101250,253125;151875,253125;151875,253125;50625,303750;50625,303750;50625,253125;50625,253125;50625,50625;0,0;0,0;0,0;1012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101250,0;151875,0;202500,50625;202500,101250;202500,151875;101250,202500;50625,202500;0,101250;0,50625;101250,0;101250,0;50625,0;50625,50625;50625,101250;101250,151875;101250,202500;101250,202500;151875,202500;151875,151875;151875,101250;151875,50625;101250,0;1012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303750,50625;202500,253125;202500,303750;202500,303750;202500,303750;202500,303750;101250,253125;151875,253125;101250,253125;50625,253125;0,202500;0,101250;50625,50625;101250,50625;151875,50625;151875,101250;202500,101250;202500,50625;253125,50625;202500,50625;202500,0;202500,0;303750,50625;202500,151875;151875,101250;151875,101250;101250,101250;101250,151875;50625,202500;50625,202500;101250,253125;151875,253125;202500,15187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253125,151875;101250,101250;101250,151875;151875,202500;151875,202500;202500,202500;202500,202500;151875,202500;101250,202500;50625,101250;50625,50625;101250,0;202500,0;253125,50625;253125,151875;202500,101250;202500,50625;202500,50625;202500,0;151875,0;101250,50625;101250,50625;202500,1012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253125,0;151875,212773;101250,265220;101250,265220;151875,317438;151875,317438;151875,317438;0,212773;0,212773;0,212773;0,212773;50625,212773;50625,212773;101250,52446;151875,52446;101250,0;101250,0;101250,0;101250,0;202500,0;25312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202500,160554;202500,212773;202500,265220;151875,317438;50625,265220;0,212773;0,160554;0,160554;101250,160554;50625,52446;50625,52446;101250,0;202500,0;253125,104665;253125,160554;253125,160554;202500,160554;151875,160554;202500,104665;202500,104665;202500,52446;202500,52446;151875,52446;151875,52446;151875,104665;151875,160554;101250,160554;101250,160554;50625,160554;50625,212773;50625,212773;50625,265220;50625,265220;101250,265220;151875,265220;101250,160554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202500;0,202500;101250,202500;151875,202500;202500,151875;151875,151875;151875,151875;101250,101250;101250,50625;151875,0;202500,0;253125,0;303750,50625;303750,101250;303750,151875;253125,202500;151875,253125;0,202500;202500,151875;253125,101250;253125,50625;253125,0;253125,0;202500,0;202500,50625;151875,101250;202500,151875;202500,15187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303750,50625;303750,50625;253125,0;151875,50625;101250,50625;151875,50625;202500,101250;253125,151875;253125,202500;202500,253125;151875,253125;101250,253125;50625,202500;0,151875;0,101250;101250,0;202500,0;303750,50625;101250,101250;101250,101250;50625,151875;101250,202500;101250,202500;101250,202500;151875,202500;151875,101250;151875,101250;101250,1012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405000,151875;354375,151875;253125,354375;202500,354375;354375,151875;253125,101250;0,202500;0,202500;253125,101250;202500,101250;202500,50625;253125,101250;455625,0;455625,0;354375,151875;405000,151875;354375,101250;405000,0;253125,101250;354375,1012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253125,303750;151875,354375;50625,354375;50625,405000;0,354375;50625,354375;0,354375;0,354375;50625,354375;151875,202500;101250,202500;101250,202500;151875,202500;253125,0;253125,0;151875,202500;202500,202500;253125,253125;253125,303750;253125,303750;253125,253125;202500,202500;151875,202500;50625,354375;151875,354375;253125,3037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405000,0;303750,253125;253125,354375;101250,405000;50625,354375;0,253125;0,253125;101250,0;101250,0;0,253125;0,253125;50625,354375;101250,354375;253125,354375;303750,253125;405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51875,0;50625,50625;0,202500;0,202500;50625,50625;15187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253125,303750;151875,405000;50625,405000;50625,455625;50625,455625;50625,405000;0,405000;50625,405000;50625,405000;101250,253125;101250,253125;101250,202500;101250,202500;151875,0;202500,0;101250,202500;202500,202500;253125,253125;253125,303750;253125,303750;253125,253125;202500,202500;101250,253125;50625,405000;151875,354375;253125,3037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253125,50625;50625,151875;50625,151875;50625,202500;101250,253125;202500,202500;202500,202500;101250,253125;50625,202500;0,151875;50625,50625;202500,0;253125,50625;253125,50625;202500,50625;101250,50625;50625,101250;253125,5062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354375,202500;303750,354375;202500,405000;151875,405000;50625,303750;0,202500;50625,50625;202500,0;303750,0;303750,0;202500,0;50625,50625;0,202500;50625,303750;151875,354375;202500,405000;303750,354375;354375,202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101250,202500;50625,202500;0,151875;0,151875;50625,50625;151875,0;202500,0;253125,50625;202500,151875;101250,202500;253125,50625;202500,0;151875,0;50625,50625;50625,151875;50625,151875;50625,202500;101250,202500;202500,151875;253125,5062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51875,50625;151875,253125;151875,253125;151875,50625;151875,50625;151875,50625;101250,50625;50625,50625;0,253125;0,253125;50625,101250;0,101250;50625,50625;50625,0;50625,0;50625,50625;101250,0;151875,0;151875,50625;151875,5062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202500,0;151875,202500;202500,151875;202500,202500;151875,202500;151875,354375;151875,354375;151875,405000;151875,405000;151875,405000;151875,405000;101250,405000;0,405000;0,354375;50625,253125;151875,202500;151875,0;202500,0;151875,202500;50625,253125;0,354375;0,405000;50625,405000;151875,405000;151875,202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50625;0,50625;0,0;0,101250;0,303750;0,303750;0,1012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101250,202500;50625,202500;50625,455625;50625,455625;50625,202500;0,253125;0,202500;50625,202500;0,0;50625,0;50625,202500;101250,151875;101250,202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51875,0;202500,151875;202500,202500;151875,101250;151875,253125;101250,253125;50625,202500;50625,202500;50625,101250;101250,0;101250,0;101250,0;101250,0;50625,101250;50625,202500;50625,202500;101250,253125;151875,202500;151875,151875;151875,50625;15187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847BF1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847BF1" w:rsidRPr="00797DB4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847BF1" w:rsidRPr="00797DB4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847BF1" w:rsidRPr="00F05B78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847BF1" w:rsidRPr="00455CB7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35D1"/>
    <w:rsid w:val="0000470F"/>
    <w:rsid w:val="00014409"/>
    <w:rsid w:val="00017B92"/>
    <w:rsid w:val="00020103"/>
    <w:rsid w:val="000251DE"/>
    <w:rsid w:val="00027C57"/>
    <w:rsid w:val="00031A44"/>
    <w:rsid w:val="00033BC8"/>
    <w:rsid w:val="00036147"/>
    <w:rsid w:val="00037F04"/>
    <w:rsid w:val="00050E29"/>
    <w:rsid w:val="00057701"/>
    <w:rsid w:val="000672CE"/>
    <w:rsid w:val="00067960"/>
    <w:rsid w:val="00075373"/>
    <w:rsid w:val="000910BC"/>
    <w:rsid w:val="00093ED4"/>
    <w:rsid w:val="000A01CC"/>
    <w:rsid w:val="000A13BD"/>
    <w:rsid w:val="000A79F1"/>
    <w:rsid w:val="000B447A"/>
    <w:rsid w:val="000B4B97"/>
    <w:rsid w:val="000C039F"/>
    <w:rsid w:val="000C3396"/>
    <w:rsid w:val="000D57AF"/>
    <w:rsid w:val="000D7B06"/>
    <w:rsid w:val="000E6891"/>
    <w:rsid w:val="000F7D6F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833D4"/>
    <w:rsid w:val="00195DEB"/>
    <w:rsid w:val="001A2EC7"/>
    <w:rsid w:val="001A5CFC"/>
    <w:rsid w:val="001A5E66"/>
    <w:rsid w:val="001D27F4"/>
    <w:rsid w:val="001D733A"/>
    <w:rsid w:val="00200144"/>
    <w:rsid w:val="0021154A"/>
    <w:rsid w:val="00221AAA"/>
    <w:rsid w:val="00236B79"/>
    <w:rsid w:val="00240AA0"/>
    <w:rsid w:val="00246B09"/>
    <w:rsid w:val="00255683"/>
    <w:rsid w:val="00262E14"/>
    <w:rsid w:val="00272734"/>
    <w:rsid w:val="0029319D"/>
    <w:rsid w:val="002934E1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2758D"/>
    <w:rsid w:val="003564DA"/>
    <w:rsid w:val="003641DD"/>
    <w:rsid w:val="00365C17"/>
    <w:rsid w:val="00367123"/>
    <w:rsid w:val="003711BF"/>
    <w:rsid w:val="00375396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27ED1"/>
    <w:rsid w:val="00430798"/>
    <w:rsid w:val="00430933"/>
    <w:rsid w:val="0043573C"/>
    <w:rsid w:val="00436586"/>
    <w:rsid w:val="00446269"/>
    <w:rsid w:val="00455CB7"/>
    <w:rsid w:val="00456802"/>
    <w:rsid w:val="00470C66"/>
    <w:rsid w:val="004819EF"/>
    <w:rsid w:val="00497232"/>
    <w:rsid w:val="004C4C91"/>
    <w:rsid w:val="004D19F7"/>
    <w:rsid w:val="004D2A6D"/>
    <w:rsid w:val="004E3818"/>
    <w:rsid w:val="004E4352"/>
    <w:rsid w:val="004F0DE7"/>
    <w:rsid w:val="0050487D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7597F"/>
    <w:rsid w:val="0059592B"/>
    <w:rsid w:val="005A6CD4"/>
    <w:rsid w:val="005A7B23"/>
    <w:rsid w:val="005B4B50"/>
    <w:rsid w:val="005B5EF6"/>
    <w:rsid w:val="005C4242"/>
    <w:rsid w:val="005C47E0"/>
    <w:rsid w:val="005C6246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33CE7"/>
    <w:rsid w:val="00646605"/>
    <w:rsid w:val="006477A4"/>
    <w:rsid w:val="00656E08"/>
    <w:rsid w:val="00665605"/>
    <w:rsid w:val="00667B47"/>
    <w:rsid w:val="00673BC9"/>
    <w:rsid w:val="006865AF"/>
    <w:rsid w:val="00687BA7"/>
    <w:rsid w:val="006A03F0"/>
    <w:rsid w:val="006A5180"/>
    <w:rsid w:val="006D12D2"/>
    <w:rsid w:val="006D14B1"/>
    <w:rsid w:val="006D7E44"/>
    <w:rsid w:val="006E0254"/>
    <w:rsid w:val="006E1510"/>
    <w:rsid w:val="006E6172"/>
    <w:rsid w:val="006E61CA"/>
    <w:rsid w:val="00707F05"/>
    <w:rsid w:val="00713179"/>
    <w:rsid w:val="00714004"/>
    <w:rsid w:val="00714D2E"/>
    <w:rsid w:val="00721534"/>
    <w:rsid w:val="007256ED"/>
    <w:rsid w:val="0072655A"/>
    <w:rsid w:val="007270B1"/>
    <w:rsid w:val="00741F3F"/>
    <w:rsid w:val="007431DD"/>
    <w:rsid w:val="00743880"/>
    <w:rsid w:val="00762F42"/>
    <w:rsid w:val="007665F9"/>
    <w:rsid w:val="007705E4"/>
    <w:rsid w:val="00794402"/>
    <w:rsid w:val="00795A8D"/>
    <w:rsid w:val="007A4C8A"/>
    <w:rsid w:val="007B373A"/>
    <w:rsid w:val="007C19A9"/>
    <w:rsid w:val="007C2908"/>
    <w:rsid w:val="007D4678"/>
    <w:rsid w:val="007D48DC"/>
    <w:rsid w:val="007E0BC2"/>
    <w:rsid w:val="007E293A"/>
    <w:rsid w:val="007E370A"/>
    <w:rsid w:val="007F314D"/>
    <w:rsid w:val="007F5168"/>
    <w:rsid w:val="00810687"/>
    <w:rsid w:val="00821672"/>
    <w:rsid w:val="008264C9"/>
    <w:rsid w:val="008274C1"/>
    <w:rsid w:val="00833618"/>
    <w:rsid w:val="00836D0B"/>
    <w:rsid w:val="008400A4"/>
    <w:rsid w:val="00847BF1"/>
    <w:rsid w:val="008538C7"/>
    <w:rsid w:val="00853B44"/>
    <w:rsid w:val="008643B8"/>
    <w:rsid w:val="00867F2A"/>
    <w:rsid w:val="00870DEF"/>
    <w:rsid w:val="0087193D"/>
    <w:rsid w:val="00883D30"/>
    <w:rsid w:val="00883DBD"/>
    <w:rsid w:val="008A0D65"/>
    <w:rsid w:val="008A3E9E"/>
    <w:rsid w:val="008A50F8"/>
    <w:rsid w:val="008B38C3"/>
    <w:rsid w:val="008B39FD"/>
    <w:rsid w:val="008B4523"/>
    <w:rsid w:val="008B4CBE"/>
    <w:rsid w:val="008B7378"/>
    <w:rsid w:val="008C14EB"/>
    <w:rsid w:val="008C35F3"/>
    <w:rsid w:val="008C63ED"/>
    <w:rsid w:val="008D56DF"/>
    <w:rsid w:val="008D6216"/>
    <w:rsid w:val="008D799D"/>
    <w:rsid w:val="008F5712"/>
    <w:rsid w:val="00905FEA"/>
    <w:rsid w:val="00914942"/>
    <w:rsid w:val="0092007D"/>
    <w:rsid w:val="00931663"/>
    <w:rsid w:val="00937276"/>
    <w:rsid w:val="009426A5"/>
    <w:rsid w:val="009472D1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656ED"/>
    <w:rsid w:val="00A7013E"/>
    <w:rsid w:val="00A91D00"/>
    <w:rsid w:val="00A944B8"/>
    <w:rsid w:val="00AA4754"/>
    <w:rsid w:val="00AB0BCA"/>
    <w:rsid w:val="00AB1F5F"/>
    <w:rsid w:val="00AB246B"/>
    <w:rsid w:val="00AB3C7E"/>
    <w:rsid w:val="00AC1CA7"/>
    <w:rsid w:val="00AC3ACD"/>
    <w:rsid w:val="00AD1114"/>
    <w:rsid w:val="00AE3079"/>
    <w:rsid w:val="00AE320C"/>
    <w:rsid w:val="00AF1183"/>
    <w:rsid w:val="00B07507"/>
    <w:rsid w:val="00B07EB1"/>
    <w:rsid w:val="00B1065F"/>
    <w:rsid w:val="00B16B25"/>
    <w:rsid w:val="00B226B5"/>
    <w:rsid w:val="00B2514F"/>
    <w:rsid w:val="00B300E1"/>
    <w:rsid w:val="00B33376"/>
    <w:rsid w:val="00B406A2"/>
    <w:rsid w:val="00B77439"/>
    <w:rsid w:val="00B80091"/>
    <w:rsid w:val="00B837D3"/>
    <w:rsid w:val="00B85AE3"/>
    <w:rsid w:val="00B85F05"/>
    <w:rsid w:val="00B9373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361FE"/>
    <w:rsid w:val="00C439A0"/>
    <w:rsid w:val="00C51BD9"/>
    <w:rsid w:val="00C61476"/>
    <w:rsid w:val="00C637A9"/>
    <w:rsid w:val="00CA0218"/>
    <w:rsid w:val="00CB39BF"/>
    <w:rsid w:val="00CB7603"/>
    <w:rsid w:val="00CB7D39"/>
    <w:rsid w:val="00CD5B63"/>
    <w:rsid w:val="00CD5C31"/>
    <w:rsid w:val="00CE4483"/>
    <w:rsid w:val="00D01155"/>
    <w:rsid w:val="00D024BC"/>
    <w:rsid w:val="00D212F2"/>
    <w:rsid w:val="00D2558E"/>
    <w:rsid w:val="00D47975"/>
    <w:rsid w:val="00D67251"/>
    <w:rsid w:val="00D97F14"/>
    <w:rsid w:val="00DA20C8"/>
    <w:rsid w:val="00DB688D"/>
    <w:rsid w:val="00DB68BA"/>
    <w:rsid w:val="00DC5820"/>
    <w:rsid w:val="00DD2480"/>
    <w:rsid w:val="00DE29A1"/>
    <w:rsid w:val="00DF2F67"/>
    <w:rsid w:val="00DF4CAB"/>
    <w:rsid w:val="00E435E5"/>
    <w:rsid w:val="00E55EDE"/>
    <w:rsid w:val="00E6253E"/>
    <w:rsid w:val="00E71C0A"/>
    <w:rsid w:val="00E71EFE"/>
    <w:rsid w:val="00E85F44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11E4"/>
    <w:rsid w:val="00F93CB7"/>
    <w:rsid w:val="00F97365"/>
    <w:rsid w:val="00F97D07"/>
    <w:rsid w:val="00FA1F71"/>
    <w:rsid w:val="00FA2618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27E6CA3E"/>
  <w15:docId w15:val="{22C424D4-D41D-4735-A471-423CF334B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0218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DD236A-174E-4CD8-9209-0F0375FDD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1</TotalTime>
  <Pages>3</Pages>
  <Words>848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3</cp:revision>
  <cp:lastPrinted>2024-03-11T12:19:00Z</cp:lastPrinted>
  <dcterms:created xsi:type="dcterms:W3CDTF">2026-04-30T18:10:00Z</dcterms:created>
  <dcterms:modified xsi:type="dcterms:W3CDTF">2026-05-04T12:59:00Z</dcterms:modified>
</cp:coreProperties>
</file>