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6A247E">
        <w:rPr>
          <w:b/>
        </w:rPr>
        <w:t>27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0251DE" w:rsidRDefault="000251DE" w:rsidP="000251D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</w:t>
      </w:r>
      <w:r w:rsidR="00236B79">
        <w:rPr>
          <w:rFonts w:ascii="Times New Roman" w:hAnsi="Times New Roman"/>
          <w:b/>
          <w:sz w:val="24"/>
          <w:szCs w:val="24"/>
        </w:rPr>
        <w:t>PROFESSOR DE EDUCAÇÃO FÍSICA – PEB II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349"/>
        <w:gridCol w:w="1659"/>
        <w:gridCol w:w="1383"/>
      </w:tblGrid>
      <w:tr w:rsidR="000251DE" w:rsidTr="000251DE"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0251DE" w:rsidTr="000251DE">
        <w:trPr>
          <w:trHeight w:val="376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1DE" w:rsidRDefault="006A247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  <w:r w:rsidR="000251DE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6A247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GISELE APARECIDA NICACIO DE ALMEIDA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6A247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362.***.27*-**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6A247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</w:tbl>
    <w:p w:rsidR="000251DE" w:rsidRDefault="000251D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6A247E">
        <w:rPr>
          <w:rFonts w:ascii="Times New Roman" w:hAnsi="Times New Roman"/>
          <w:sz w:val="24"/>
          <w:szCs w:val="24"/>
        </w:rPr>
        <w:t>11</w:t>
      </w:r>
      <w:bookmarkStart w:id="0" w:name="_GoBack"/>
      <w:bookmarkEnd w:id="0"/>
      <w:r w:rsidR="004C4C91">
        <w:rPr>
          <w:rFonts w:ascii="Times New Roman" w:hAnsi="Times New Roman"/>
          <w:sz w:val="24"/>
          <w:szCs w:val="24"/>
        </w:rPr>
        <w:t xml:space="preserve"> de maio</w:t>
      </w:r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BF1" w:rsidRPr="00FD67BB" w:rsidRDefault="00870DEF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C48880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35D1"/>
    <w:rsid w:val="0000470F"/>
    <w:rsid w:val="00014409"/>
    <w:rsid w:val="00017B92"/>
    <w:rsid w:val="00020103"/>
    <w:rsid w:val="000251DE"/>
    <w:rsid w:val="00027C57"/>
    <w:rsid w:val="00031A44"/>
    <w:rsid w:val="00033BC8"/>
    <w:rsid w:val="00036147"/>
    <w:rsid w:val="00037F04"/>
    <w:rsid w:val="00050E29"/>
    <w:rsid w:val="00057701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2EC7"/>
    <w:rsid w:val="001A5CFC"/>
    <w:rsid w:val="001A5E66"/>
    <w:rsid w:val="001D27F4"/>
    <w:rsid w:val="001D733A"/>
    <w:rsid w:val="00200144"/>
    <w:rsid w:val="0021154A"/>
    <w:rsid w:val="00221AAA"/>
    <w:rsid w:val="00236B79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75396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C4C91"/>
    <w:rsid w:val="004D19F7"/>
    <w:rsid w:val="004D2A6D"/>
    <w:rsid w:val="004E3818"/>
    <w:rsid w:val="004E4352"/>
    <w:rsid w:val="004F0DE7"/>
    <w:rsid w:val="0050487D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7597F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247E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705E4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36D0B"/>
    <w:rsid w:val="008400A4"/>
    <w:rsid w:val="00847BF1"/>
    <w:rsid w:val="008538C7"/>
    <w:rsid w:val="00853B44"/>
    <w:rsid w:val="008643B8"/>
    <w:rsid w:val="00867F2A"/>
    <w:rsid w:val="00870DEF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6216"/>
    <w:rsid w:val="008D799D"/>
    <w:rsid w:val="008F5712"/>
    <w:rsid w:val="00905FEA"/>
    <w:rsid w:val="00914942"/>
    <w:rsid w:val="0092007D"/>
    <w:rsid w:val="00931663"/>
    <w:rsid w:val="00937276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065F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12F2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2911739"/>
  <w15:docId w15:val="{22C424D4-D41D-4735-A471-423CF334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64981-AB31-47E6-9E01-314234C8D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849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2026-05-11T19:05:00Z</dcterms:created>
  <dcterms:modified xsi:type="dcterms:W3CDTF">2026-05-11T19:05:00Z</dcterms:modified>
</cp:coreProperties>
</file>