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44113D">
        <w:rPr>
          <w:b/>
        </w:rPr>
        <w:t xml:space="preserve"> 28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E63735">
        <w:rPr>
          <w:b/>
          <w:u w:val="single"/>
        </w:rPr>
        <w:t>001/2025</w:t>
      </w:r>
    </w:p>
    <w:p w:rsidR="00BB595E" w:rsidRDefault="00BB595E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  <w:rPr>
          <w:b/>
        </w:rPr>
      </w:pPr>
      <w:r w:rsidRPr="002F5E5E">
        <w:t xml:space="preserve">A Prefeitura Municipal de Itatinga, Estado de São Paulo, por intermédio do Prefeito que este subscreve, no uso de suas atribuições legais e nos termos do edital regulamentador, </w:t>
      </w:r>
      <w:r w:rsidRPr="002F5E5E">
        <w:rPr>
          <w:b/>
        </w:rPr>
        <w:t xml:space="preserve">CONVOCA </w:t>
      </w:r>
      <w:r w:rsidRPr="002F5E5E">
        <w:t xml:space="preserve">o(s) candidato(s) abaixo relacionado(s), aprovado(s) no Processo Seletivo </w:t>
      </w:r>
      <w:r>
        <w:t>–</w:t>
      </w:r>
      <w:r w:rsidRPr="002F5E5E">
        <w:t xml:space="preserve"> Simplificado</w:t>
      </w:r>
      <w:r>
        <w:t xml:space="preserve"> </w:t>
      </w:r>
      <w:r w:rsidRPr="002F5E5E">
        <w:t>Edital nº</w:t>
      </w:r>
      <w:r>
        <w:t xml:space="preserve"> 01/2025</w:t>
      </w:r>
      <w:r w:rsidRPr="002F5E5E">
        <w:t xml:space="preserve">, homologado através do </w:t>
      </w:r>
      <w:r>
        <w:t xml:space="preserve">Decreto nº 3.703, de 08 de outubro de 2025, </w:t>
      </w:r>
      <w:r w:rsidRPr="002F5E5E">
        <w:t xml:space="preserve">para comparecer(em) no Setor de Recursos Humanos desta Prefeitura Municipal, no horário das </w:t>
      </w:r>
      <w:r>
        <w:t>10</w:t>
      </w:r>
      <w:r w:rsidRPr="002F5E5E">
        <w:t xml:space="preserve">:00 às </w:t>
      </w:r>
      <w:r>
        <w:t>12</w:t>
      </w:r>
      <w:r w:rsidRPr="002F5E5E">
        <w:t xml:space="preserve">:00 ou das 13:00 às 17:00 horas, </w:t>
      </w:r>
      <w:r w:rsidRPr="002F5E5E">
        <w:rPr>
          <w:b/>
        </w:rPr>
        <w:t xml:space="preserve">no prazo de </w:t>
      </w:r>
      <w:r>
        <w:rPr>
          <w:b/>
        </w:rPr>
        <w:t xml:space="preserve">10 </w:t>
      </w:r>
      <w:r w:rsidRPr="002F5E5E">
        <w:rPr>
          <w:b/>
        </w:rPr>
        <w:t>(</w:t>
      </w:r>
      <w:r>
        <w:rPr>
          <w:b/>
        </w:rPr>
        <w:t>dez</w:t>
      </w:r>
      <w:r w:rsidRPr="002F5E5E">
        <w:rPr>
          <w:b/>
        </w:rPr>
        <w:t>) dias úteis a contar do primeiro dia útil seguinte à publicação deste</w:t>
      </w:r>
      <w:r>
        <w:rPr>
          <w:b/>
        </w:rPr>
        <w:t xml:space="preserve"> para admissão e posse no serviço público.</w:t>
      </w:r>
    </w:p>
    <w:p w:rsidR="00A357D7" w:rsidRDefault="00A357D7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</w:p>
    <w:p w:rsidR="006D14B1" w:rsidRPr="00240AA0" w:rsidRDefault="006D14B1" w:rsidP="006D14B1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</w:t>
      </w:r>
      <w:r w:rsidR="009009C3">
        <w:rPr>
          <w:rFonts w:ascii="Times New Roman" w:hAnsi="Times New Roman"/>
          <w:b/>
          <w:sz w:val="24"/>
          <w:szCs w:val="24"/>
        </w:rPr>
        <w:t>AGENTE COMUNITÁRIO DE SAUDE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382"/>
        <w:gridCol w:w="1856"/>
        <w:gridCol w:w="1152"/>
      </w:tblGrid>
      <w:tr w:rsidR="006D14B1" w:rsidRPr="000910BC" w:rsidTr="009009C3">
        <w:tc>
          <w:tcPr>
            <w:tcW w:w="791" w:type="pct"/>
            <w:shd w:val="clear" w:color="auto" w:fill="auto"/>
            <w:vAlign w:val="center"/>
          </w:tcPr>
          <w:p w:rsidR="006D14B1" w:rsidRPr="006E1510" w:rsidRDefault="006D14B1" w:rsidP="00626B3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496" w:type="pct"/>
            <w:shd w:val="clear" w:color="auto" w:fill="auto"/>
            <w:vAlign w:val="center"/>
          </w:tcPr>
          <w:p w:rsidR="006D14B1" w:rsidRPr="006E1510" w:rsidRDefault="006D14B1" w:rsidP="00626B3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1057" w:type="pct"/>
            <w:shd w:val="clear" w:color="auto" w:fill="auto"/>
            <w:vAlign w:val="center"/>
          </w:tcPr>
          <w:p w:rsidR="006D14B1" w:rsidRPr="006E1510" w:rsidRDefault="00E63735" w:rsidP="00626B3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CPF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6D14B1" w:rsidRPr="006E1510" w:rsidRDefault="006D14B1" w:rsidP="00626B3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6D14B1" w:rsidRPr="000910BC" w:rsidTr="009009C3">
        <w:trPr>
          <w:trHeight w:val="471"/>
        </w:trPr>
        <w:tc>
          <w:tcPr>
            <w:tcW w:w="791" w:type="pct"/>
            <w:shd w:val="clear" w:color="auto" w:fill="FFFFFF"/>
            <w:vAlign w:val="center"/>
          </w:tcPr>
          <w:p w:rsidR="006D14B1" w:rsidRPr="00665605" w:rsidRDefault="0044113D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28º</w:t>
            </w:r>
          </w:p>
        </w:tc>
        <w:tc>
          <w:tcPr>
            <w:tcW w:w="2496" w:type="pct"/>
            <w:shd w:val="clear" w:color="auto" w:fill="auto"/>
            <w:vAlign w:val="center"/>
          </w:tcPr>
          <w:p w:rsidR="006D14B1" w:rsidRPr="00665605" w:rsidRDefault="0044113D" w:rsidP="00626B3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SHAYANE PEREIRA CAVALCANTE SANTOS</w:t>
            </w:r>
          </w:p>
        </w:tc>
        <w:tc>
          <w:tcPr>
            <w:tcW w:w="1057" w:type="pct"/>
            <w:shd w:val="clear" w:color="auto" w:fill="auto"/>
            <w:vAlign w:val="center"/>
          </w:tcPr>
          <w:p w:rsidR="006D14B1" w:rsidRPr="00665605" w:rsidRDefault="0044113D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451.***.33*-**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6D14B1" w:rsidRPr="00665605" w:rsidRDefault="0044113D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48,00</w:t>
            </w:r>
          </w:p>
        </w:tc>
      </w:tr>
      <w:tr w:rsidR="00407AD9" w:rsidRPr="000910BC" w:rsidTr="009009C3">
        <w:trPr>
          <w:trHeight w:val="471"/>
        </w:trPr>
        <w:tc>
          <w:tcPr>
            <w:tcW w:w="791" w:type="pct"/>
            <w:shd w:val="clear" w:color="auto" w:fill="FFFFFF"/>
            <w:vAlign w:val="center"/>
          </w:tcPr>
          <w:p w:rsidR="00407AD9" w:rsidRDefault="0044113D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29º</w:t>
            </w:r>
          </w:p>
        </w:tc>
        <w:tc>
          <w:tcPr>
            <w:tcW w:w="2496" w:type="pct"/>
            <w:shd w:val="clear" w:color="auto" w:fill="auto"/>
            <w:vAlign w:val="center"/>
          </w:tcPr>
          <w:p w:rsidR="00407AD9" w:rsidRDefault="0044113D" w:rsidP="00626B3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DANNY FABIO MANSUELI</w:t>
            </w:r>
          </w:p>
        </w:tc>
        <w:tc>
          <w:tcPr>
            <w:tcW w:w="1057" w:type="pct"/>
            <w:shd w:val="clear" w:color="auto" w:fill="auto"/>
            <w:vAlign w:val="center"/>
          </w:tcPr>
          <w:p w:rsidR="00407AD9" w:rsidRDefault="0044113D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291.***.29*-**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407AD9" w:rsidRDefault="0044113D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45,00</w:t>
            </w:r>
          </w:p>
        </w:tc>
      </w:tr>
    </w:tbl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s) candidato(s) convocado(s) não comparecer(em)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3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x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2.8 -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A357D7" w:rsidRDefault="00A357D7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44113D">
        <w:rPr>
          <w:rFonts w:ascii="Times New Roman" w:hAnsi="Times New Roman"/>
          <w:sz w:val="24"/>
          <w:szCs w:val="24"/>
        </w:rPr>
        <w:t>13</w:t>
      </w:r>
      <w:bookmarkStart w:id="0" w:name="_GoBack"/>
      <w:bookmarkEnd w:id="0"/>
      <w:r w:rsidR="008B104C">
        <w:rPr>
          <w:rFonts w:ascii="Times New Roman" w:hAnsi="Times New Roman"/>
          <w:sz w:val="24"/>
          <w:szCs w:val="24"/>
        </w:rPr>
        <w:t xml:space="preserve"> de maio</w:t>
      </w:r>
      <w:r w:rsidR="00E94D14">
        <w:rPr>
          <w:rFonts w:ascii="Times New Roman" w:hAnsi="Times New Roman"/>
          <w:sz w:val="24"/>
          <w:szCs w:val="24"/>
        </w:rPr>
        <w:t xml:space="preserve"> de 2026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E63735" w:rsidRPr="00020103" w:rsidRDefault="00E63735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94D14" w:rsidRDefault="00E94D14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7AD8">
        <w:rPr>
          <w:rFonts w:ascii="Times New Roman" w:eastAsia="Times New Roman" w:hAnsi="Times New Roman"/>
          <w:sz w:val="24"/>
          <w:szCs w:val="24"/>
          <w:lang w:eastAsia="pt-BR"/>
        </w:rPr>
        <w:t>PAULO HENRIQUE DE OLIVEIRA DI ROCCO</w:t>
      </w:r>
      <w:r w:rsidRPr="00020103">
        <w:rPr>
          <w:rFonts w:ascii="Times New Roman" w:hAnsi="Times New Roman"/>
          <w:sz w:val="24"/>
          <w:szCs w:val="24"/>
        </w:rPr>
        <w:t xml:space="preserve"> 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6B36" w:rsidRDefault="00626B36" w:rsidP="00455CB7">
      <w:pPr>
        <w:spacing w:after="0" w:line="240" w:lineRule="auto"/>
      </w:pPr>
      <w:r>
        <w:separator/>
      </w:r>
    </w:p>
  </w:endnote>
  <w:endnote w:type="continuationSeparator" w:id="0">
    <w:p w:rsidR="00626B36" w:rsidRDefault="00626B36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6B36" w:rsidRDefault="00626B36" w:rsidP="00455CB7">
      <w:pPr>
        <w:spacing w:after="0" w:line="240" w:lineRule="auto"/>
      </w:pPr>
      <w:r>
        <w:separator/>
      </w:r>
    </w:p>
  </w:footnote>
  <w:footnote w:type="continuationSeparator" w:id="0">
    <w:p w:rsidR="00626B36" w:rsidRDefault="00626B36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6B36" w:rsidRPr="00FD67BB" w:rsidRDefault="00A357D7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81000 w 50"/>
                            <a:gd name="T1" fmla="*/ 0 h 84"/>
                            <a:gd name="T2" fmla="*/ 0 w 50"/>
                            <a:gd name="T3" fmla="*/ 81614 h 84"/>
                            <a:gd name="T4" fmla="*/ 0 w 50"/>
                            <a:gd name="T5" fmla="*/ 200531 h 84"/>
                            <a:gd name="T6" fmla="*/ 81000 w 50"/>
                            <a:gd name="T7" fmla="*/ 285528 h 84"/>
                            <a:gd name="T8" fmla="*/ 84375 w 50"/>
                            <a:gd name="T9" fmla="*/ 285528 h 84"/>
                            <a:gd name="T10" fmla="*/ 168750 w 50"/>
                            <a:gd name="T11" fmla="*/ 200531 h 84"/>
                            <a:gd name="T12" fmla="*/ 168750 w 50"/>
                            <a:gd name="T13" fmla="*/ 81614 h 84"/>
                            <a:gd name="T14" fmla="*/ 84375 w 50"/>
                            <a:gd name="T15" fmla="*/ 0 h 84"/>
                            <a:gd name="T16" fmla="*/ 8100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74861 h 104"/>
                              <a:gd name="T2" fmla="*/ 81093 w 226"/>
                              <a:gd name="T3" fmla="*/ 44333 h 104"/>
                              <a:gd name="T4" fmla="*/ 91239 w 226"/>
                              <a:gd name="T5" fmla="*/ 78245 h 104"/>
                              <a:gd name="T6" fmla="*/ 145301 w 226"/>
                              <a:gd name="T7" fmla="*/ 64680 h 104"/>
                              <a:gd name="T8" fmla="*/ 141924 w 226"/>
                              <a:gd name="T9" fmla="*/ 30528 h 104"/>
                              <a:gd name="T10" fmla="*/ 236750 w 226"/>
                              <a:gd name="T11" fmla="*/ 10181 h 104"/>
                              <a:gd name="T12" fmla="*/ 246896 w 226"/>
                              <a:gd name="T13" fmla="*/ 115571 h 104"/>
                              <a:gd name="T14" fmla="*/ 287434 w 226"/>
                              <a:gd name="T15" fmla="*/ 112172 h 104"/>
                              <a:gd name="T16" fmla="*/ 284057 w 226"/>
                              <a:gd name="T17" fmla="*/ 6782 h 104"/>
                              <a:gd name="T18" fmla="*/ 331365 w 226"/>
                              <a:gd name="T19" fmla="*/ 0 h 104"/>
                              <a:gd name="T20" fmla="*/ 334742 w 226"/>
                              <a:gd name="T21" fmla="*/ 33927 h 104"/>
                              <a:gd name="T22" fmla="*/ 358396 w 226"/>
                              <a:gd name="T23" fmla="*/ 33927 h 104"/>
                              <a:gd name="T24" fmla="*/ 361773 w 226"/>
                              <a:gd name="T25" fmla="*/ 0 h 104"/>
                              <a:gd name="T26" fmla="*/ 419212 w 226"/>
                              <a:gd name="T27" fmla="*/ 0 h 104"/>
                              <a:gd name="T28" fmla="*/ 419212 w 226"/>
                              <a:gd name="T29" fmla="*/ 33927 h 104"/>
                              <a:gd name="T30" fmla="*/ 449635 w 226"/>
                              <a:gd name="T31" fmla="*/ 33927 h 104"/>
                              <a:gd name="T32" fmla="*/ 449635 w 226"/>
                              <a:gd name="T33" fmla="*/ 3399 h 104"/>
                              <a:gd name="T34" fmla="*/ 500320 w 226"/>
                              <a:gd name="T35" fmla="*/ 6782 h 104"/>
                              <a:gd name="T36" fmla="*/ 493551 w 226"/>
                              <a:gd name="T37" fmla="*/ 115571 h 104"/>
                              <a:gd name="T38" fmla="*/ 537482 w 226"/>
                              <a:gd name="T39" fmla="*/ 122353 h 104"/>
                              <a:gd name="T40" fmla="*/ 547628 w 226"/>
                              <a:gd name="T41" fmla="*/ 16963 h 104"/>
                              <a:gd name="T42" fmla="*/ 632323 w 226"/>
                              <a:gd name="T43" fmla="*/ 30528 h 104"/>
                              <a:gd name="T44" fmla="*/ 632323 w 226"/>
                              <a:gd name="T45" fmla="*/ 68079 h 104"/>
                              <a:gd name="T46" fmla="*/ 683008 w 226"/>
                              <a:gd name="T47" fmla="*/ 81644 h 104"/>
                              <a:gd name="T48" fmla="*/ 689762 w 226"/>
                              <a:gd name="T49" fmla="*/ 51116 h 104"/>
                              <a:gd name="T50" fmla="*/ 764101 w 226"/>
                              <a:gd name="T51" fmla="*/ 74861 h 104"/>
                              <a:gd name="T52" fmla="*/ 662731 w 226"/>
                              <a:gd name="T53" fmla="*/ 353705 h 104"/>
                              <a:gd name="T54" fmla="*/ 108124 w 226"/>
                              <a:gd name="T55" fmla="*/ 353705 h 104"/>
                              <a:gd name="T56" fmla="*/ 0 w 226"/>
                              <a:gd name="T57" fmla="*/ 74861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173477 h 51"/>
                              <a:gd name="T2" fmla="*/ 135000 w 41"/>
                              <a:gd name="T3" fmla="*/ 173477 h 51"/>
                              <a:gd name="T4" fmla="*/ 138375 w 41"/>
                              <a:gd name="T5" fmla="*/ 54502 h 51"/>
                              <a:gd name="T6" fmla="*/ 67500 w 41"/>
                              <a:gd name="T7" fmla="*/ 0 h 51"/>
                              <a:gd name="T8" fmla="*/ 0 w 41"/>
                              <a:gd name="T9" fmla="*/ 54502 h 51"/>
                              <a:gd name="T10" fmla="*/ 0 w 41"/>
                              <a:gd name="T11" fmla="*/ 173477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149853 h 44"/>
                              <a:gd name="T2" fmla="*/ 84375 w 26"/>
                              <a:gd name="T3" fmla="*/ 149853 h 44"/>
                              <a:gd name="T4" fmla="*/ 87750 w 26"/>
                              <a:gd name="T5" fmla="*/ 40969 h 44"/>
                              <a:gd name="T6" fmla="*/ 47250 w 26"/>
                              <a:gd name="T7" fmla="*/ 0 h 44"/>
                              <a:gd name="T8" fmla="*/ 3375 w 26"/>
                              <a:gd name="T9" fmla="*/ 40969 h 44"/>
                              <a:gd name="T10" fmla="*/ 0 w 26"/>
                              <a:gd name="T11" fmla="*/ 149853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33900 h 60"/>
                              <a:gd name="T2" fmla="*/ 142426 w 42"/>
                              <a:gd name="T3" fmla="*/ 183512 h 60"/>
                              <a:gd name="T4" fmla="*/ 71333 w 42"/>
                              <a:gd name="T5" fmla="*/ 203852 h 60"/>
                              <a:gd name="T6" fmla="*/ 0 w 42"/>
                              <a:gd name="T7" fmla="*/ 3390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30527 h 53"/>
                              <a:gd name="T2" fmla="*/ 105301 w 31"/>
                              <a:gd name="T3" fmla="*/ 163265 h 53"/>
                              <a:gd name="T4" fmla="*/ 57844 w 31"/>
                              <a:gd name="T5" fmla="*/ 180227 h 53"/>
                              <a:gd name="T6" fmla="*/ 0 w 31"/>
                              <a:gd name="T7" fmla="*/ 30527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132301 w 39"/>
                              <a:gd name="T1" fmla="*/ 30518 h 60"/>
                              <a:gd name="T2" fmla="*/ 0 w 39"/>
                              <a:gd name="T3" fmla="*/ 186909 h 60"/>
                              <a:gd name="T4" fmla="*/ 67961 w 39"/>
                              <a:gd name="T5" fmla="*/ 203852 h 60"/>
                              <a:gd name="T6" fmla="*/ 132301 w 39"/>
                              <a:gd name="T7" fmla="*/ 30518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101926 w 30"/>
                              <a:gd name="T1" fmla="*/ 27143 h 53"/>
                              <a:gd name="T2" fmla="*/ 0 w 30"/>
                              <a:gd name="T3" fmla="*/ 163265 h 53"/>
                              <a:gd name="T4" fmla="*/ 47460 w 30"/>
                              <a:gd name="T5" fmla="*/ 180227 h 53"/>
                              <a:gd name="T6" fmla="*/ 101926 w 30"/>
                              <a:gd name="T7" fmla="*/ 27143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47897 h 15"/>
                              <a:gd name="T2" fmla="*/ 290250 w 166"/>
                              <a:gd name="T3" fmla="*/ 0 h 15"/>
                              <a:gd name="T4" fmla="*/ 560250 w 166"/>
                              <a:gd name="T5" fmla="*/ 51302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30375 h 9"/>
                              <a:gd name="T2" fmla="*/ 74250 w 47"/>
                              <a:gd name="T3" fmla="*/ 13500 h 9"/>
                              <a:gd name="T4" fmla="*/ 158625 w 47"/>
                              <a:gd name="T5" fmla="*/ 337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34428 h 10"/>
                              <a:gd name="T2" fmla="*/ 114750 w 51"/>
                              <a:gd name="T3" fmla="*/ 6840 h 10"/>
                              <a:gd name="T4" fmla="*/ 17212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37125 h 11"/>
                              <a:gd name="T2" fmla="*/ 111375 w 54"/>
                              <a:gd name="T3" fmla="*/ 10125 h 11"/>
                              <a:gd name="T4" fmla="*/ 182250 w 54"/>
                              <a:gd name="T5" fmla="*/ 337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40500 h 12"/>
                              <a:gd name="T2" fmla="*/ 111375 w 60"/>
                              <a:gd name="T3" fmla="*/ 13500 h 12"/>
                              <a:gd name="T4" fmla="*/ 192375 w 60"/>
                              <a:gd name="T5" fmla="*/ 337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41178 h 12"/>
                              <a:gd name="T2" fmla="*/ 111375 w 69"/>
                              <a:gd name="T3" fmla="*/ 13650 h 12"/>
                              <a:gd name="T4" fmla="*/ 23287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50625 h 15"/>
                              <a:gd name="T2" fmla="*/ 115270 w 53"/>
                              <a:gd name="T3" fmla="*/ 13500 h 15"/>
                              <a:gd name="T4" fmla="*/ 179551 w 53"/>
                              <a:gd name="T5" fmla="*/ 337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33750 h 10"/>
                              <a:gd name="T2" fmla="*/ 7762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16875 h 5"/>
                              <a:gd name="T2" fmla="*/ 9112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10810 h 3"/>
                              <a:gd name="T2" fmla="*/ 50625 w 15"/>
                              <a:gd name="T3" fmla="*/ 7283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13500 h 4"/>
                              <a:gd name="T2" fmla="*/ 97875 w 62"/>
                              <a:gd name="T3" fmla="*/ 0 h 4"/>
                              <a:gd name="T4" fmla="*/ 209250 w 62"/>
                              <a:gd name="T5" fmla="*/ 1350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158625 w 47"/>
                              <a:gd name="T1" fmla="*/ 30375 h 9"/>
                              <a:gd name="T2" fmla="*/ 87750 w 47"/>
                              <a:gd name="T3" fmla="*/ 13500 h 9"/>
                              <a:gd name="T4" fmla="*/ 0 w 47"/>
                              <a:gd name="T5" fmla="*/ 337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168750 w 50"/>
                              <a:gd name="T1" fmla="*/ 37803 h 11"/>
                              <a:gd name="T2" fmla="*/ 60750 w 50"/>
                              <a:gd name="T3" fmla="*/ 10247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185625 w 55"/>
                              <a:gd name="T1" fmla="*/ 40500 h 12"/>
                              <a:gd name="T2" fmla="*/ 74250 w 55"/>
                              <a:gd name="T3" fmla="*/ 13500 h 12"/>
                              <a:gd name="T4" fmla="*/ 0 w 55"/>
                              <a:gd name="T5" fmla="*/ 337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199125 w 59"/>
                              <a:gd name="T1" fmla="*/ 40500 h 12"/>
                              <a:gd name="T2" fmla="*/ 87750 w 59"/>
                              <a:gd name="T3" fmla="*/ 13500 h 12"/>
                              <a:gd name="T4" fmla="*/ 6750 w 59"/>
                              <a:gd name="T5" fmla="*/ 337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226125 w 67"/>
                              <a:gd name="T1" fmla="*/ 34428 h 10"/>
                              <a:gd name="T2" fmla="*/ 121500 w 67"/>
                              <a:gd name="T3" fmla="*/ 13681 h 10"/>
                              <a:gd name="T4" fmla="*/ 337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159301 w 47"/>
                              <a:gd name="T1" fmla="*/ 47250 h 14"/>
                              <a:gd name="T2" fmla="*/ 57531 w 47"/>
                              <a:gd name="T3" fmla="*/ 13500 h 14"/>
                              <a:gd name="T4" fmla="*/ 0 w 47"/>
                              <a:gd name="T5" fmla="*/ 337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70875 w 21"/>
                              <a:gd name="T1" fmla="*/ 2700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84375 w 25"/>
                              <a:gd name="T1" fmla="*/ 2025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57375 w 17"/>
                              <a:gd name="T1" fmla="*/ 14183 h 4"/>
                              <a:gd name="T2" fmla="*/ 0 w 17"/>
                              <a:gd name="T3" fmla="*/ 7213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3375 w 3"/>
                                <a:gd name="T1" fmla="*/ 60750 h 19"/>
                                <a:gd name="T2" fmla="*/ 6750 w 3"/>
                                <a:gd name="T3" fmla="*/ 57375 h 19"/>
                                <a:gd name="T4" fmla="*/ 3375 w 3"/>
                                <a:gd name="T5" fmla="*/ 54000 h 19"/>
                                <a:gd name="T6" fmla="*/ 6750 w 3"/>
                                <a:gd name="T7" fmla="*/ 50625 h 19"/>
                                <a:gd name="T8" fmla="*/ 0 w 3"/>
                                <a:gd name="T9" fmla="*/ 47250 h 19"/>
                                <a:gd name="T10" fmla="*/ 6750 w 3"/>
                                <a:gd name="T11" fmla="*/ 43875 h 19"/>
                                <a:gd name="T12" fmla="*/ 3375 w 3"/>
                                <a:gd name="T13" fmla="*/ 43875 h 19"/>
                                <a:gd name="T14" fmla="*/ 6750 w 3"/>
                                <a:gd name="T15" fmla="*/ 40500 h 19"/>
                                <a:gd name="T16" fmla="*/ 3375 w 3"/>
                                <a:gd name="T17" fmla="*/ 37125 h 19"/>
                                <a:gd name="T18" fmla="*/ 6750 w 3"/>
                                <a:gd name="T19" fmla="*/ 30375 h 19"/>
                                <a:gd name="T20" fmla="*/ 3375 w 3"/>
                                <a:gd name="T21" fmla="*/ 23625 h 19"/>
                                <a:gd name="T22" fmla="*/ 3375 w 3"/>
                                <a:gd name="T23" fmla="*/ 20250 h 19"/>
                                <a:gd name="T24" fmla="*/ 10125 w 3"/>
                                <a:gd name="T25" fmla="*/ 16875 h 19"/>
                                <a:gd name="T26" fmla="*/ 3375 w 3"/>
                                <a:gd name="T27" fmla="*/ 13500 h 19"/>
                                <a:gd name="T28" fmla="*/ 6750 w 3"/>
                                <a:gd name="T29" fmla="*/ 10125 h 19"/>
                                <a:gd name="T30" fmla="*/ 3375 w 3"/>
                                <a:gd name="T31" fmla="*/ 10125 h 19"/>
                                <a:gd name="T32" fmla="*/ 6750 w 3"/>
                                <a:gd name="T33" fmla="*/ 3375 h 19"/>
                                <a:gd name="T34" fmla="*/ 337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3375 w 3"/>
                                <a:gd name="T1" fmla="*/ 60750 h 19"/>
                                <a:gd name="T2" fmla="*/ 6750 w 3"/>
                                <a:gd name="T3" fmla="*/ 57375 h 19"/>
                                <a:gd name="T4" fmla="*/ 3375 w 3"/>
                                <a:gd name="T5" fmla="*/ 54000 h 19"/>
                                <a:gd name="T6" fmla="*/ 6750 w 3"/>
                                <a:gd name="T7" fmla="*/ 50625 h 19"/>
                                <a:gd name="T8" fmla="*/ 0 w 3"/>
                                <a:gd name="T9" fmla="*/ 47250 h 19"/>
                                <a:gd name="T10" fmla="*/ 6750 w 3"/>
                                <a:gd name="T11" fmla="*/ 43875 h 19"/>
                                <a:gd name="T12" fmla="*/ 3375 w 3"/>
                                <a:gd name="T13" fmla="*/ 43875 h 19"/>
                                <a:gd name="T14" fmla="*/ 6750 w 3"/>
                                <a:gd name="T15" fmla="*/ 40500 h 19"/>
                                <a:gd name="T16" fmla="*/ 3375 w 3"/>
                                <a:gd name="T17" fmla="*/ 37125 h 19"/>
                                <a:gd name="T18" fmla="*/ 6750 w 3"/>
                                <a:gd name="T19" fmla="*/ 30375 h 19"/>
                                <a:gd name="T20" fmla="*/ 3375 w 3"/>
                                <a:gd name="T21" fmla="*/ 23625 h 19"/>
                                <a:gd name="T22" fmla="*/ 3375 w 3"/>
                                <a:gd name="T23" fmla="*/ 20250 h 19"/>
                                <a:gd name="T24" fmla="*/ 10125 w 3"/>
                                <a:gd name="T25" fmla="*/ 16875 h 19"/>
                                <a:gd name="T26" fmla="*/ 3375 w 3"/>
                                <a:gd name="T27" fmla="*/ 13500 h 19"/>
                                <a:gd name="T28" fmla="*/ 6750 w 3"/>
                                <a:gd name="T29" fmla="*/ 10125 h 19"/>
                                <a:gd name="T30" fmla="*/ 3375 w 3"/>
                                <a:gd name="T31" fmla="*/ 10125 h 19"/>
                                <a:gd name="T32" fmla="*/ 6750 w 3"/>
                                <a:gd name="T33" fmla="*/ 3375 h 19"/>
                                <a:gd name="T34" fmla="*/ 337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33750 w 16"/>
                              <a:gd name="T1" fmla="*/ 0 h 21"/>
                              <a:gd name="T2" fmla="*/ 3375 w 16"/>
                              <a:gd name="T3" fmla="*/ 23775 h 21"/>
                              <a:gd name="T4" fmla="*/ 6750 w 16"/>
                              <a:gd name="T5" fmla="*/ 27176 h 21"/>
                              <a:gd name="T6" fmla="*/ 6750 w 16"/>
                              <a:gd name="T7" fmla="*/ 30562 h 21"/>
                              <a:gd name="T8" fmla="*/ 3375 w 16"/>
                              <a:gd name="T9" fmla="*/ 33962 h 21"/>
                              <a:gd name="T10" fmla="*/ 3375 w 16"/>
                              <a:gd name="T11" fmla="*/ 54563 h 21"/>
                              <a:gd name="T12" fmla="*/ 6750 w 16"/>
                              <a:gd name="T13" fmla="*/ 54563 h 21"/>
                              <a:gd name="T14" fmla="*/ 10125 w 16"/>
                              <a:gd name="T15" fmla="*/ 64765 h 21"/>
                              <a:gd name="T16" fmla="*/ 54000 w 16"/>
                              <a:gd name="T17" fmla="*/ 16989 h 21"/>
                              <a:gd name="T18" fmla="*/ 337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6778 h 36"/>
                                  <a:gd name="T2" fmla="*/ 3375 w 20"/>
                                  <a:gd name="T3" fmla="*/ 6778 h 36"/>
                                  <a:gd name="T4" fmla="*/ 3375 w 20"/>
                                  <a:gd name="T5" fmla="*/ 6778 h 36"/>
                                  <a:gd name="T6" fmla="*/ 10125 w 20"/>
                                  <a:gd name="T7" fmla="*/ 3381 h 36"/>
                                  <a:gd name="T8" fmla="*/ 10125 w 20"/>
                                  <a:gd name="T9" fmla="*/ 6778 h 36"/>
                                  <a:gd name="T10" fmla="*/ 13500 w 20"/>
                                  <a:gd name="T11" fmla="*/ 0 h 36"/>
                                  <a:gd name="T12" fmla="*/ 16875 w 20"/>
                                  <a:gd name="T13" fmla="*/ 3381 h 36"/>
                                  <a:gd name="T14" fmla="*/ 20250 w 20"/>
                                  <a:gd name="T15" fmla="*/ 0 h 36"/>
                                  <a:gd name="T16" fmla="*/ 23625 w 20"/>
                                  <a:gd name="T17" fmla="*/ 3381 h 36"/>
                                  <a:gd name="T18" fmla="*/ 23625 w 20"/>
                                  <a:gd name="T19" fmla="*/ 6778 h 36"/>
                                  <a:gd name="T20" fmla="*/ 27000 w 20"/>
                                  <a:gd name="T21" fmla="*/ 10159 h 36"/>
                                  <a:gd name="T22" fmla="*/ 27000 w 20"/>
                                  <a:gd name="T23" fmla="*/ 16936 h 36"/>
                                  <a:gd name="T24" fmla="*/ 30375 w 20"/>
                                  <a:gd name="T25" fmla="*/ 20333 h 36"/>
                                  <a:gd name="T26" fmla="*/ 30375 w 20"/>
                                  <a:gd name="T27" fmla="*/ 27095 h 36"/>
                                  <a:gd name="T28" fmla="*/ 30375 w 20"/>
                                  <a:gd name="T29" fmla="*/ 30491 h 36"/>
                                  <a:gd name="T30" fmla="*/ 30375 w 20"/>
                                  <a:gd name="T31" fmla="*/ 44031 h 36"/>
                                  <a:gd name="T32" fmla="*/ 47250 w 20"/>
                                  <a:gd name="T33" fmla="*/ 61208 h 36"/>
                                  <a:gd name="T34" fmla="*/ 67500 w 20"/>
                                  <a:gd name="T35" fmla="*/ 78144 h 36"/>
                                  <a:gd name="T36" fmla="*/ 64125 w 20"/>
                                  <a:gd name="T37" fmla="*/ 81526 h 36"/>
                                  <a:gd name="T38" fmla="*/ 64125 w 20"/>
                                  <a:gd name="T39" fmla="*/ 84907 h 36"/>
                                  <a:gd name="T40" fmla="*/ 67500 w 20"/>
                                  <a:gd name="T41" fmla="*/ 88303 h 36"/>
                                  <a:gd name="T42" fmla="*/ 67500 w 20"/>
                                  <a:gd name="T43" fmla="*/ 108621 h 36"/>
                                  <a:gd name="T44" fmla="*/ 64125 w 20"/>
                                  <a:gd name="T45" fmla="*/ 108621 h 36"/>
                                  <a:gd name="T46" fmla="*/ 64125 w 20"/>
                                  <a:gd name="T47" fmla="*/ 122176 h 36"/>
                                  <a:gd name="T48" fmla="*/ 0 w 20"/>
                                  <a:gd name="T49" fmla="*/ 37269 h 36"/>
                                  <a:gd name="T50" fmla="*/ 0 w 20"/>
                                  <a:gd name="T51" fmla="*/ 6778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40500 w 12"/>
                                <a:gd name="T1" fmla="*/ 10125 h 20"/>
                                <a:gd name="T2" fmla="*/ 37125 w 12"/>
                                <a:gd name="T3" fmla="*/ 6750 h 20"/>
                                <a:gd name="T4" fmla="*/ 33750 w 12"/>
                                <a:gd name="T5" fmla="*/ 6750 h 20"/>
                                <a:gd name="T6" fmla="*/ 30375 w 12"/>
                                <a:gd name="T7" fmla="*/ 3375 h 20"/>
                                <a:gd name="T8" fmla="*/ 30375 w 12"/>
                                <a:gd name="T9" fmla="*/ 6750 h 20"/>
                                <a:gd name="T10" fmla="*/ 27000 w 12"/>
                                <a:gd name="T11" fmla="*/ 3375 h 20"/>
                                <a:gd name="T12" fmla="*/ 23625 w 12"/>
                                <a:gd name="T13" fmla="*/ 3375 h 20"/>
                                <a:gd name="T14" fmla="*/ 20250 w 12"/>
                                <a:gd name="T15" fmla="*/ 0 h 20"/>
                                <a:gd name="T16" fmla="*/ 16875 w 12"/>
                                <a:gd name="T17" fmla="*/ 3375 h 20"/>
                                <a:gd name="T18" fmla="*/ 16875 w 12"/>
                                <a:gd name="T19" fmla="*/ 10125 h 20"/>
                                <a:gd name="T20" fmla="*/ 10125 w 12"/>
                                <a:gd name="T21" fmla="*/ 10125 h 20"/>
                                <a:gd name="T22" fmla="*/ 10125 w 12"/>
                                <a:gd name="T23" fmla="*/ 16875 h 20"/>
                                <a:gd name="T24" fmla="*/ 6750 w 12"/>
                                <a:gd name="T25" fmla="*/ 23625 h 20"/>
                                <a:gd name="T26" fmla="*/ 6750 w 12"/>
                                <a:gd name="T27" fmla="*/ 30375 h 20"/>
                                <a:gd name="T28" fmla="*/ 10125 w 12"/>
                                <a:gd name="T29" fmla="*/ 33750 h 20"/>
                                <a:gd name="T30" fmla="*/ 10125 w 12"/>
                                <a:gd name="T31" fmla="*/ 43875 h 20"/>
                                <a:gd name="T32" fmla="*/ 3375 w 12"/>
                                <a:gd name="T33" fmla="*/ 57375 h 20"/>
                                <a:gd name="T34" fmla="*/ 20250 w 12"/>
                                <a:gd name="T35" fmla="*/ 67500 h 20"/>
                                <a:gd name="T36" fmla="*/ 40500 w 12"/>
                                <a:gd name="T37" fmla="*/ 40500 h 20"/>
                                <a:gd name="T38" fmla="*/ 40500 w 12"/>
                                <a:gd name="T39" fmla="*/ 1012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115985 h 39"/>
                              <a:gd name="T2" fmla="*/ 230142 w 74"/>
                              <a:gd name="T3" fmla="*/ 0 h 39"/>
                              <a:gd name="T4" fmla="*/ 243669 w 74"/>
                              <a:gd name="T5" fmla="*/ 68182 h 39"/>
                              <a:gd name="T6" fmla="*/ 240276 w 74"/>
                              <a:gd name="T7" fmla="*/ 112584 h 39"/>
                              <a:gd name="T8" fmla="*/ 182805 w 74"/>
                              <a:gd name="T9" fmla="*/ 132978 h 39"/>
                              <a:gd name="T10" fmla="*/ 159143 w 74"/>
                              <a:gd name="T11" fmla="*/ 122788 h 39"/>
                              <a:gd name="T12" fmla="*/ 179427 w 74"/>
                              <a:gd name="T13" fmla="*/ 115985 h 39"/>
                              <a:gd name="T14" fmla="*/ 179427 w 74"/>
                              <a:gd name="T15" fmla="*/ 98767 h 39"/>
                              <a:gd name="T16" fmla="*/ 155750 w 74"/>
                              <a:gd name="T17" fmla="*/ 122788 h 39"/>
                              <a:gd name="T18" fmla="*/ 179427 w 74"/>
                              <a:gd name="T19" fmla="*/ 98767 h 39"/>
                              <a:gd name="T20" fmla="*/ 179427 w 74"/>
                              <a:gd name="T21" fmla="*/ 81789 h 39"/>
                              <a:gd name="T22" fmla="*/ 169277 w 74"/>
                              <a:gd name="T23" fmla="*/ 64796 h 39"/>
                              <a:gd name="T24" fmla="*/ 165899 w 74"/>
                              <a:gd name="T25" fmla="*/ 30584 h 39"/>
                              <a:gd name="T26" fmla="*/ 0 w 74"/>
                              <a:gd name="T27" fmla="*/ 115985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250425 w 74"/>
                                <a:gd name="T1" fmla="*/ 115985 h 39"/>
                                <a:gd name="T2" fmla="*/ 23661 w 74"/>
                                <a:gd name="T3" fmla="*/ 0 h 39"/>
                                <a:gd name="T4" fmla="*/ 6756 w 74"/>
                                <a:gd name="T5" fmla="*/ 71584 h 39"/>
                                <a:gd name="T6" fmla="*/ 10149 w 74"/>
                                <a:gd name="T7" fmla="*/ 115985 h 39"/>
                                <a:gd name="T8" fmla="*/ 70999 w 74"/>
                                <a:gd name="T9" fmla="*/ 132978 h 39"/>
                                <a:gd name="T10" fmla="*/ 94675 w 74"/>
                                <a:gd name="T11" fmla="*/ 126190 h 39"/>
                                <a:gd name="T12" fmla="*/ 70999 w 74"/>
                                <a:gd name="T13" fmla="*/ 115985 h 39"/>
                                <a:gd name="T14" fmla="*/ 70999 w 74"/>
                                <a:gd name="T15" fmla="*/ 102394 h 39"/>
                                <a:gd name="T16" fmla="*/ 94675 w 74"/>
                                <a:gd name="T17" fmla="*/ 122788 h 39"/>
                                <a:gd name="T18" fmla="*/ 70999 w 74"/>
                                <a:gd name="T19" fmla="*/ 98767 h 39"/>
                                <a:gd name="T20" fmla="*/ 74377 w 74"/>
                                <a:gd name="T21" fmla="*/ 85175 h 39"/>
                                <a:gd name="T22" fmla="*/ 81148 w 74"/>
                                <a:gd name="T23" fmla="*/ 68182 h 39"/>
                                <a:gd name="T24" fmla="*/ 84526 w 74"/>
                                <a:gd name="T25" fmla="*/ 34212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250425 w 74"/>
                                <a:gd name="T1" fmla="*/ 115985 h 39"/>
                                <a:gd name="T2" fmla="*/ 23661 w 74"/>
                                <a:gd name="T3" fmla="*/ 0 h 39"/>
                                <a:gd name="T4" fmla="*/ 6756 w 74"/>
                                <a:gd name="T5" fmla="*/ 71584 h 39"/>
                                <a:gd name="T6" fmla="*/ 10149 w 74"/>
                                <a:gd name="T7" fmla="*/ 115985 h 39"/>
                                <a:gd name="T8" fmla="*/ 70999 w 74"/>
                                <a:gd name="T9" fmla="*/ 132978 h 39"/>
                                <a:gd name="T10" fmla="*/ 94675 w 74"/>
                                <a:gd name="T11" fmla="*/ 126190 h 39"/>
                                <a:gd name="T12" fmla="*/ 70999 w 74"/>
                                <a:gd name="T13" fmla="*/ 115985 h 39"/>
                                <a:gd name="T14" fmla="*/ 70999 w 74"/>
                                <a:gd name="T15" fmla="*/ 102394 h 39"/>
                                <a:gd name="T16" fmla="*/ 94675 w 74"/>
                                <a:gd name="T17" fmla="*/ 122788 h 39"/>
                                <a:gd name="T18" fmla="*/ 70999 w 74"/>
                                <a:gd name="T19" fmla="*/ 98767 h 39"/>
                                <a:gd name="T20" fmla="*/ 74377 w 74"/>
                                <a:gd name="T21" fmla="*/ 85175 h 39"/>
                                <a:gd name="T22" fmla="*/ 81148 w 74"/>
                                <a:gd name="T23" fmla="*/ 68182 h 39"/>
                                <a:gd name="T24" fmla="*/ 84526 w 74"/>
                                <a:gd name="T25" fmla="*/ 34212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74839 h 27"/>
                              <a:gd name="T2" fmla="*/ 33750 w 57"/>
                              <a:gd name="T3" fmla="*/ 91801 h 27"/>
                              <a:gd name="T4" fmla="*/ 43875 w 57"/>
                              <a:gd name="T5" fmla="*/ 81621 h 27"/>
                              <a:gd name="T6" fmla="*/ 57375 w 57"/>
                              <a:gd name="T7" fmla="*/ 74839 h 27"/>
                              <a:gd name="T8" fmla="*/ 74250 w 57"/>
                              <a:gd name="T9" fmla="*/ 64674 h 27"/>
                              <a:gd name="T10" fmla="*/ 87750 w 57"/>
                              <a:gd name="T11" fmla="*/ 64674 h 27"/>
                              <a:gd name="T12" fmla="*/ 104625 w 57"/>
                              <a:gd name="T13" fmla="*/ 64674 h 27"/>
                              <a:gd name="T14" fmla="*/ 121500 w 57"/>
                              <a:gd name="T15" fmla="*/ 68058 h 27"/>
                              <a:gd name="T16" fmla="*/ 138375 w 57"/>
                              <a:gd name="T17" fmla="*/ 74839 h 27"/>
                              <a:gd name="T18" fmla="*/ 155250 w 57"/>
                              <a:gd name="T19" fmla="*/ 85019 h 27"/>
                              <a:gd name="T20" fmla="*/ 192375 w 57"/>
                              <a:gd name="T21" fmla="*/ 68058 h 27"/>
                              <a:gd name="T22" fmla="*/ 97875 w 57"/>
                              <a:gd name="T23" fmla="*/ 0 h 27"/>
                              <a:gd name="T24" fmla="*/ 0 w 57"/>
                              <a:gd name="T25" fmla="*/ 74839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16875 w 5"/>
                                  <a:gd name="T1" fmla="*/ 16875 h 7"/>
                                  <a:gd name="T2" fmla="*/ 3375 w 5"/>
                                  <a:gd name="T3" fmla="*/ 23625 h 7"/>
                                  <a:gd name="T4" fmla="*/ 3375 w 5"/>
                                  <a:gd name="T5" fmla="*/ 23625 h 7"/>
                                  <a:gd name="T6" fmla="*/ 10125 w 5"/>
                                  <a:gd name="T7" fmla="*/ 13500 h 7"/>
                                  <a:gd name="T8" fmla="*/ 10125 w 5"/>
                                  <a:gd name="T9" fmla="*/ 6750 h 7"/>
                                  <a:gd name="T10" fmla="*/ 6750 w 5"/>
                                  <a:gd name="T11" fmla="*/ 6750 h 7"/>
                                  <a:gd name="T12" fmla="*/ 3375 w 5"/>
                                  <a:gd name="T13" fmla="*/ 6750 h 7"/>
                                  <a:gd name="T14" fmla="*/ 0 w 5"/>
                                  <a:gd name="T15" fmla="*/ 10125 h 7"/>
                                  <a:gd name="T16" fmla="*/ 0 w 5"/>
                                  <a:gd name="T17" fmla="*/ 10125 h 7"/>
                                  <a:gd name="T18" fmla="*/ 0 w 5"/>
                                  <a:gd name="T19" fmla="*/ 3375 h 7"/>
                                  <a:gd name="T20" fmla="*/ 3375 w 5"/>
                                  <a:gd name="T21" fmla="*/ 3375 h 7"/>
                                  <a:gd name="T22" fmla="*/ 6750 w 5"/>
                                  <a:gd name="T23" fmla="*/ 0 h 7"/>
                                  <a:gd name="T24" fmla="*/ 10125 w 5"/>
                                  <a:gd name="T25" fmla="*/ 3375 h 7"/>
                                  <a:gd name="T26" fmla="*/ 13500 w 5"/>
                                  <a:gd name="T27" fmla="*/ 3375 h 7"/>
                                  <a:gd name="T28" fmla="*/ 13500 w 5"/>
                                  <a:gd name="T29" fmla="*/ 6750 h 7"/>
                                  <a:gd name="T30" fmla="*/ 6750 w 5"/>
                                  <a:gd name="T31" fmla="*/ 16875 h 7"/>
                                  <a:gd name="T32" fmla="*/ 13500 w 5"/>
                                  <a:gd name="T33" fmla="*/ 16875 h 7"/>
                                  <a:gd name="T34" fmla="*/ 16875 w 5"/>
                                  <a:gd name="T35" fmla="*/ 13500 h 7"/>
                                  <a:gd name="T36" fmla="*/ 16875 w 5"/>
                                  <a:gd name="T37" fmla="*/ 13500 h 7"/>
                                  <a:gd name="T38" fmla="*/ 16875 w 5"/>
                                  <a:gd name="T39" fmla="*/ 13500 h 7"/>
                                  <a:gd name="T40" fmla="*/ 16875 w 5"/>
                                  <a:gd name="T41" fmla="*/ 13500 h 7"/>
                                  <a:gd name="T42" fmla="*/ 16875 w 5"/>
                                  <a:gd name="T43" fmla="*/ 1687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17487 h 6"/>
                                  <a:gd name="T2" fmla="*/ 6750 w 5"/>
                                  <a:gd name="T3" fmla="*/ 0 h 6"/>
                                  <a:gd name="T4" fmla="*/ 10125 w 5"/>
                                  <a:gd name="T5" fmla="*/ 0 h 6"/>
                                  <a:gd name="T6" fmla="*/ 13500 w 5"/>
                                  <a:gd name="T7" fmla="*/ 10586 h 6"/>
                                  <a:gd name="T8" fmla="*/ 16875 w 5"/>
                                  <a:gd name="T9" fmla="*/ 10586 h 6"/>
                                  <a:gd name="T10" fmla="*/ 16875 w 5"/>
                                  <a:gd name="T11" fmla="*/ 14029 h 6"/>
                                  <a:gd name="T12" fmla="*/ 13500 w 5"/>
                                  <a:gd name="T13" fmla="*/ 14029 h 6"/>
                                  <a:gd name="T14" fmla="*/ 16875 w 5"/>
                                  <a:gd name="T15" fmla="*/ 17487 h 6"/>
                                  <a:gd name="T16" fmla="*/ 10125 w 5"/>
                                  <a:gd name="T17" fmla="*/ 20930 h 6"/>
                                  <a:gd name="T18" fmla="*/ 10125 w 5"/>
                                  <a:gd name="T19" fmla="*/ 17487 h 6"/>
                                  <a:gd name="T20" fmla="*/ 0 w 5"/>
                                  <a:gd name="T21" fmla="*/ 20930 h 6"/>
                                  <a:gd name="T22" fmla="*/ 0 w 5"/>
                                  <a:gd name="T23" fmla="*/ 17487 h 6"/>
                                  <a:gd name="T24" fmla="*/ 0 w 5"/>
                                  <a:gd name="T25" fmla="*/ 17487 h 6"/>
                                  <a:gd name="T26" fmla="*/ 6750 w 5"/>
                                  <a:gd name="T27" fmla="*/ 14029 h 6"/>
                                  <a:gd name="T28" fmla="*/ 6750 w 5"/>
                                  <a:gd name="T29" fmla="*/ 6901 h 6"/>
                                  <a:gd name="T30" fmla="*/ 0 w 5"/>
                                  <a:gd name="T31" fmla="*/ 17487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10125 w 6"/>
                                  <a:gd name="T1" fmla="*/ 0 h 7"/>
                                  <a:gd name="T2" fmla="*/ 16875 w 6"/>
                                  <a:gd name="T3" fmla="*/ 13992 h 7"/>
                                  <a:gd name="T4" fmla="*/ 20250 w 6"/>
                                  <a:gd name="T5" fmla="*/ 13992 h 7"/>
                                  <a:gd name="T6" fmla="*/ 20250 w 6"/>
                                  <a:gd name="T7" fmla="*/ 13992 h 7"/>
                                  <a:gd name="T8" fmla="*/ 20250 w 6"/>
                                  <a:gd name="T9" fmla="*/ 13992 h 7"/>
                                  <a:gd name="T10" fmla="*/ 20250 w 6"/>
                                  <a:gd name="T11" fmla="*/ 13992 h 7"/>
                                  <a:gd name="T12" fmla="*/ 16875 w 6"/>
                                  <a:gd name="T13" fmla="*/ 20867 h 7"/>
                                  <a:gd name="T14" fmla="*/ 13500 w 6"/>
                                  <a:gd name="T15" fmla="*/ 17429 h 7"/>
                                  <a:gd name="T16" fmla="*/ 13500 w 6"/>
                                  <a:gd name="T17" fmla="*/ 20867 h 7"/>
                                  <a:gd name="T18" fmla="*/ 10125 w 6"/>
                                  <a:gd name="T19" fmla="*/ 20867 h 7"/>
                                  <a:gd name="T20" fmla="*/ 6750 w 6"/>
                                  <a:gd name="T21" fmla="*/ 24304 h 7"/>
                                  <a:gd name="T22" fmla="*/ 3375 w 6"/>
                                  <a:gd name="T23" fmla="*/ 20867 h 7"/>
                                  <a:gd name="T24" fmla="*/ 0 w 6"/>
                                  <a:gd name="T25" fmla="*/ 17429 h 7"/>
                                  <a:gd name="T26" fmla="*/ 3375 w 6"/>
                                  <a:gd name="T27" fmla="*/ 13992 h 7"/>
                                  <a:gd name="T28" fmla="*/ 6750 w 6"/>
                                  <a:gd name="T29" fmla="*/ 10312 h 7"/>
                                  <a:gd name="T30" fmla="*/ 6750 w 6"/>
                                  <a:gd name="T31" fmla="*/ 10312 h 7"/>
                                  <a:gd name="T32" fmla="*/ 10125 w 6"/>
                                  <a:gd name="T33" fmla="*/ 10312 h 7"/>
                                  <a:gd name="T34" fmla="*/ 6750 w 6"/>
                                  <a:gd name="T35" fmla="*/ 6875 h 7"/>
                                  <a:gd name="T36" fmla="*/ 6750 w 6"/>
                                  <a:gd name="T37" fmla="*/ 3437 h 7"/>
                                  <a:gd name="T38" fmla="*/ 6750 w 6"/>
                                  <a:gd name="T39" fmla="*/ 3437 h 7"/>
                                  <a:gd name="T40" fmla="*/ 3375 w 6"/>
                                  <a:gd name="T41" fmla="*/ 3437 h 7"/>
                                  <a:gd name="T42" fmla="*/ 3375 w 6"/>
                                  <a:gd name="T43" fmla="*/ 3437 h 7"/>
                                  <a:gd name="T44" fmla="*/ 10125 w 6"/>
                                  <a:gd name="T45" fmla="*/ 0 h 7"/>
                                  <a:gd name="T46" fmla="*/ 10125 w 6"/>
                                  <a:gd name="T47" fmla="*/ 10312 h 7"/>
                                  <a:gd name="T48" fmla="*/ 6750 w 6"/>
                                  <a:gd name="T49" fmla="*/ 10312 h 7"/>
                                  <a:gd name="T50" fmla="*/ 6750 w 6"/>
                                  <a:gd name="T51" fmla="*/ 10312 h 7"/>
                                  <a:gd name="T52" fmla="*/ 6750 w 6"/>
                                  <a:gd name="T53" fmla="*/ 13992 h 7"/>
                                  <a:gd name="T54" fmla="*/ 6750 w 6"/>
                                  <a:gd name="T55" fmla="*/ 17429 h 7"/>
                                  <a:gd name="T56" fmla="*/ 10125 w 6"/>
                                  <a:gd name="T57" fmla="*/ 20867 h 7"/>
                                  <a:gd name="T58" fmla="*/ 10125 w 6"/>
                                  <a:gd name="T59" fmla="*/ 20867 h 7"/>
                                  <a:gd name="T60" fmla="*/ 13500 w 6"/>
                                  <a:gd name="T61" fmla="*/ 20867 h 7"/>
                                  <a:gd name="T62" fmla="*/ 13500 w 6"/>
                                  <a:gd name="T63" fmla="*/ 17429 h 7"/>
                                  <a:gd name="T64" fmla="*/ 10125 w 6"/>
                                  <a:gd name="T65" fmla="*/ 10312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13500 w 5"/>
                                  <a:gd name="T1" fmla="*/ 3375 h 5"/>
                                  <a:gd name="T2" fmla="*/ 6750 w 5"/>
                                  <a:gd name="T3" fmla="*/ 10125 h 5"/>
                                  <a:gd name="T4" fmla="*/ 10125 w 5"/>
                                  <a:gd name="T5" fmla="*/ 13500 h 5"/>
                                  <a:gd name="T6" fmla="*/ 13500 w 5"/>
                                  <a:gd name="T7" fmla="*/ 10125 h 5"/>
                                  <a:gd name="T8" fmla="*/ 13500 w 5"/>
                                  <a:gd name="T9" fmla="*/ 10125 h 5"/>
                                  <a:gd name="T10" fmla="*/ 13500 w 5"/>
                                  <a:gd name="T11" fmla="*/ 6750 h 5"/>
                                  <a:gd name="T12" fmla="*/ 16875 w 5"/>
                                  <a:gd name="T13" fmla="*/ 6750 h 5"/>
                                  <a:gd name="T14" fmla="*/ 13500 w 5"/>
                                  <a:gd name="T15" fmla="*/ 10125 h 5"/>
                                  <a:gd name="T16" fmla="*/ 10125 w 5"/>
                                  <a:gd name="T17" fmla="*/ 13500 h 5"/>
                                  <a:gd name="T18" fmla="*/ 3375 w 5"/>
                                  <a:gd name="T19" fmla="*/ 16875 h 5"/>
                                  <a:gd name="T20" fmla="*/ 0 w 5"/>
                                  <a:gd name="T21" fmla="*/ 13500 h 5"/>
                                  <a:gd name="T22" fmla="*/ 0 w 5"/>
                                  <a:gd name="T23" fmla="*/ 6750 h 5"/>
                                  <a:gd name="T24" fmla="*/ 3375 w 5"/>
                                  <a:gd name="T25" fmla="*/ 3375 h 5"/>
                                  <a:gd name="T26" fmla="*/ 10125 w 5"/>
                                  <a:gd name="T27" fmla="*/ 0 h 5"/>
                                  <a:gd name="T28" fmla="*/ 13500 w 5"/>
                                  <a:gd name="T29" fmla="*/ 3375 h 5"/>
                                  <a:gd name="T30" fmla="*/ 10125 w 5"/>
                                  <a:gd name="T31" fmla="*/ 6750 h 5"/>
                                  <a:gd name="T32" fmla="*/ 6750 w 5"/>
                                  <a:gd name="T33" fmla="*/ 3375 h 5"/>
                                  <a:gd name="T34" fmla="*/ 6750 w 5"/>
                                  <a:gd name="T35" fmla="*/ 3375 h 5"/>
                                  <a:gd name="T36" fmla="*/ 6750 w 5"/>
                                  <a:gd name="T37" fmla="*/ 3375 h 5"/>
                                  <a:gd name="T38" fmla="*/ 3375 w 5"/>
                                  <a:gd name="T39" fmla="*/ 3375 h 5"/>
                                  <a:gd name="T40" fmla="*/ 3375 w 5"/>
                                  <a:gd name="T41" fmla="*/ 6750 h 5"/>
                                  <a:gd name="T42" fmla="*/ 3375 w 5"/>
                                  <a:gd name="T43" fmla="*/ 10125 h 5"/>
                                  <a:gd name="T44" fmla="*/ 10125 w 5"/>
                                  <a:gd name="T45" fmla="*/ 675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3375 w 4"/>
                                  <a:gd name="T1" fmla="*/ 0 h 6"/>
                                  <a:gd name="T2" fmla="*/ 3375 w 4"/>
                                  <a:gd name="T3" fmla="*/ 0 h 6"/>
                                  <a:gd name="T4" fmla="*/ 13500 w 4"/>
                                  <a:gd name="T5" fmla="*/ 0 h 6"/>
                                  <a:gd name="T6" fmla="*/ 13500 w 4"/>
                                  <a:gd name="T7" fmla="*/ 0 h 6"/>
                                  <a:gd name="T8" fmla="*/ 13500 w 4"/>
                                  <a:gd name="T9" fmla="*/ 0 h 6"/>
                                  <a:gd name="T10" fmla="*/ 13500 w 4"/>
                                  <a:gd name="T11" fmla="*/ 0 h 6"/>
                                  <a:gd name="T12" fmla="*/ 10125 w 4"/>
                                  <a:gd name="T13" fmla="*/ 0 h 6"/>
                                  <a:gd name="T14" fmla="*/ 10125 w 4"/>
                                  <a:gd name="T15" fmla="*/ 3375 h 6"/>
                                  <a:gd name="T16" fmla="*/ 13500 w 4"/>
                                  <a:gd name="T17" fmla="*/ 13500 h 6"/>
                                  <a:gd name="T18" fmla="*/ 13500 w 4"/>
                                  <a:gd name="T19" fmla="*/ 16875 h 6"/>
                                  <a:gd name="T20" fmla="*/ 10125 w 4"/>
                                  <a:gd name="T21" fmla="*/ 20250 h 6"/>
                                  <a:gd name="T22" fmla="*/ 6750 w 4"/>
                                  <a:gd name="T23" fmla="*/ 20250 h 6"/>
                                  <a:gd name="T24" fmla="*/ 0 w 4"/>
                                  <a:gd name="T25" fmla="*/ 20250 h 6"/>
                                  <a:gd name="T26" fmla="*/ 0 w 4"/>
                                  <a:gd name="T27" fmla="*/ 16875 h 6"/>
                                  <a:gd name="T28" fmla="*/ 0 w 4"/>
                                  <a:gd name="T29" fmla="*/ 13500 h 6"/>
                                  <a:gd name="T30" fmla="*/ 3375 w 4"/>
                                  <a:gd name="T31" fmla="*/ 13500 h 6"/>
                                  <a:gd name="T32" fmla="*/ 3375 w 4"/>
                                  <a:gd name="T33" fmla="*/ 13500 h 6"/>
                                  <a:gd name="T34" fmla="*/ 3375 w 4"/>
                                  <a:gd name="T35" fmla="*/ 16875 h 6"/>
                                  <a:gd name="T36" fmla="*/ 3375 w 4"/>
                                  <a:gd name="T37" fmla="*/ 16875 h 6"/>
                                  <a:gd name="T38" fmla="*/ 3375 w 4"/>
                                  <a:gd name="T39" fmla="*/ 16875 h 6"/>
                                  <a:gd name="T40" fmla="*/ 3375 w 4"/>
                                  <a:gd name="T41" fmla="*/ 16875 h 6"/>
                                  <a:gd name="T42" fmla="*/ 3375 w 4"/>
                                  <a:gd name="T43" fmla="*/ 20250 h 6"/>
                                  <a:gd name="T44" fmla="*/ 6750 w 4"/>
                                  <a:gd name="T45" fmla="*/ 20250 h 6"/>
                                  <a:gd name="T46" fmla="*/ 6750 w 4"/>
                                  <a:gd name="T47" fmla="*/ 16875 h 6"/>
                                  <a:gd name="T48" fmla="*/ 6750 w 4"/>
                                  <a:gd name="T49" fmla="*/ 16875 h 6"/>
                                  <a:gd name="T50" fmla="*/ 6750 w 4"/>
                                  <a:gd name="T51" fmla="*/ 13500 h 6"/>
                                  <a:gd name="T52" fmla="*/ 6750 w 4"/>
                                  <a:gd name="T53" fmla="*/ 3375 h 6"/>
                                  <a:gd name="T54" fmla="*/ 6750 w 4"/>
                                  <a:gd name="T55" fmla="*/ 3375 h 6"/>
                                  <a:gd name="T56" fmla="*/ 3375 w 4"/>
                                  <a:gd name="T57" fmla="*/ 0 h 6"/>
                                  <a:gd name="T58" fmla="*/ 3375 w 4"/>
                                  <a:gd name="T59" fmla="*/ 0 h 6"/>
                                  <a:gd name="T60" fmla="*/ 337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3500 w 5"/>
                                  <a:gd name="T1" fmla="*/ 0 h 4"/>
                                  <a:gd name="T2" fmla="*/ 16875 w 5"/>
                                  <a:gd name="T3" fmla="*/ 10125 h 4"/>
                                  <a:gd name="T4" fmla="*/ 16875 w 5"/>
                                  <a:gd name="T5" fmla="*/ 13500 h 4"/>
                                  <a:gd name="T6" fmla="*/ 16875 w 5"/>
                                  <a:gd name="T7" fmla="*/ 13500 h 4"/>
                                  <a:gd name="T8" fmla="*/ 16875 w 5"/>
                                  <a:gd name="T9" fmla="*/ 13500 h 4"/>
                                  <a:gd name="T10" fmla="*/ 10125 w 5"/>
                                  <a:gd name="T11" fmla="*/ 13500 h 4"/>
                                  <a:gd name="T12" fmla="*/ 10125 w 5"/>
                                  <a:gd name="T13" fmla="*/ 13500 h 4"/>
                                  <a:gd name="T14" fmla="*/ 10125 w 5"/>
                                  <a:gd name="T15" fmla="*/ 13500 h 4"/>
                                  <a:gd name="T16" fmla="*/ 6750 w 5"/>
                                  <a:gd name="T17" fmla="*/ 13500 h 4"/>
                                  <a:gd name="T18" fmla="*/ 3375 w 5"/>
                                  <a:gd name="T19" fmla="*/ 13500 h 4"/>
                                  <a:gd name="T20" fmla="*/ 3375 w 5"/>
                                  <a:gd name="T21" fmla="*/ 13500 h 4"/>
                                  <a:gd name="T22" fmla="*/ 3375 w 5"/>
                                  <a:gd name="T23" fmla="*/ 10125 h 4"/>
                                  <a:gd name="T24" fmla="*/ 0 w 5"/>
                                  <a:gd name="T25" fmla="*/ 3375 h 4"/>
                                  <a:gd name="T26" fmla="*/ 0 w 5"/>
                                  <a:gd name="T27" fmla="*/ 3375 h 4"/>
                                  <a:gd name="T28" fmla="*/ 0 w 5"/>
                                  <a:gd name="T29" fmla="*/ 3375 h 4"/>
                                  <a:gd name="T30" fmla="*/ 0 w 5"/>
                                  <a:gd name="T31" fmla="*/ 3375 h 4"/>
                                  <a:gd name="T32" fmla="*/ 6750 w 5"/>
                                  <a:gd name="T33" fmla="*/ 0 h 4"/>
                                  <a:gd name="T34" fmla="*/ 6750 w 5"/>
                                  <a:gd name="T35" fmla="*/ 10125 h 4"/>
                                  <a:gd name="T36" fmla="*/ 6750 w 5"/>
                                  <a:gd name="T37" fmla="*/ 13500 h 4"/>
                                  <a:gd name="T38" fmla="*/ 6750 w 5"/>
                                  <a:gd name="T39" fmla="*/ 13500 h 4"/>
                                  <a:gd name="T40" fmla="*/ 6750 w 5"/>
                                  <a:gd name="T41" fmla="*/ 13500 h 4"/>
                                  <a:gd name="T42" fmla="*/ 10125 w 5"/>
                                  <a:gd name="T43" fmla="*/ 13500 h 4"/>
                                  <a:gd name="T44" fmla="*/ 10125 w 5"/>
                                  <a:gd name="T45" fmla="*/ 10125 h 4"/>
                                  <a:gd name="T46" fmla="*/ 10125 w 5"/>
                                  <a:gd name="T47" fmla="*/ 3375 h 4"/>
                                  <a:gd name="T48" fmla="*/ 10125 w 5"/>
                                  <a:gd name="T49" fmla="*/ 3375 h 4"/>
                                  <a:gd name="T50" fmla="*/ 6750 w 5"/>
                                  <a:gd name="T51" fmla="*/ 0 h 4"/>
                                  <a:gd name="T52" fmla="*/ 6750 w 5"/>
                                  <a:gd name="T53" fmla="*/ 0 h 4"/>
                                  <a:gd name="T54" fmla="*/ 1350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6750 w 3"/>
                                  <a:gd name="T1" fmla="*/ 0 h 6"/>
                                  <a:gd name="T2" fmla="*/ 6750 w 3"/>
                                  <a:gd name="T3" fmla="*/ 16875 h 6"/>
                                  <a:gd name="T4" fmla="*/ 10125 w 3"/>
                                  <a:gd name="T5" fmla="*/ 16875 h 6"/>
                                  <a:gd name="T6" fmla="*/ 10125 w 3"/>
                                  <a:gd name="T7" fmla="*/ 20250 h 6"/>
                                  <a:gd name="T8" fmla="*/ 10125 w 3"/>
                                  <a:gd name="T9" fmla="*/ 20250 h 6"/>
                                  <a:gd name="T10" fmla="*/ 3375 w 3"/>
                                  <a:gd name="T11" fmla="*/ 20250 h 6"/>
                                  <a:gd name="T12" fmla="*/ 3375 w 3"/>
                                  <a:gd name="T13" fmla="*/ 20250 h 6"/>
                                  <a:gd name="T14" fmla="*/ 3375 w 3"/>
                                  <a:gd name="T15" fmla="*/ 20250 h 6"/>
                                  <a:gd name="T16" fmla="*/ 3375 w 3"/>
                                  <a:gd name="T17" fmla="*/ 16875 h 6"/>
                                  <a:gd name="T18" fmla="*/ 3375 w 3"/>
                                  <a:gd name="T19" fmla="*/ 3375 h 6"/>
                                  <a:gd name="T20" fmla="*/ 3375 w 3"/>
                                  <a:gd name="T21" fmla="*/ 337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675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6750 w 5"/>
                                  <a:gd name="T1" fmla="*/ 0 h 6"/>
                                  <a:gd name="T2" fmla="*/ 6750 w 5"/>
                                  <a:gd name="T3" fmla="*/ 6750 h 6"/>
                                  <a:gd name="T4" fmla="*/ 10125 w 5"/>
                                  <a:gd name="T5" fmla="*/ 6750 h 6"/>
                                  <a:gd name="T6" fmla="*/ 10125 w 5"/>
                                  <a:gd name="T7" fmla="*/ 3375 h 6"/>
                                  <a:gd name="T8" fmla="*/ 13500 w 5"/>
                                  <a:gd name="T9" fmla="*/ 3375 h 6"/>
                                  <a:gd name="T10" fmla="*/ 16875 w 5"/>
                                  <a:gd name="T11" fmla="*/ 6750 h 6"/>
                                  <a:gd name="T12" fmla="*/ 16875 w 5"/>
                                  <a:gd name="T13" fmla="*/ 10125 h 6"/>
                                  <a:gd name="T14" fmla="*/ 16875 w 5"/>
                                  <a:gd name="T15" fmla="*/ 13500 h 6"/>
                                  <a:gd name="T16" fmla="*/ 16875 w 5"/>
                                  <a:gd name="T17" fmla="*/ 16875 h 6"/>
                                  <a:gd name="T18" fmla="*/ 16875 w 5"/>
                                  <a:gd name="T19" fmla="*/ 16875 h 6"/>
                                  <a:gd name="T20" fmla="*/ 16875 w 5"/>
                                  <a:gd name="T21" fmla="*/ 16875 h 6"/>
                                  <a:gd name="T22" fmla="*/ 10125 w 5"/>
                                  <a:gd name="T23" fmla="*/ 16875 h 6"/>
                                  <a:gd name="T24" fmla="*/ 10125 w 5"/>
                                  <a:gd name="T25" fmla="*/ 16875 h 6"/>
                                  <a:gd name="T26" fmla="*/ 10125 w 5"/>
                                  <a:gd name="T27" fmla="*/ 16875 h 6"/>
                                  <a:gd name="T28" fmla="*/ 13500 w 5"/>
                                  <a:gd name="T29" fmla="*/ 16875 h 6"/>
                                  <a:gd name="T30" fmla="*/ 10125 w 5"/>
                                  <a:gd name="T31" fmla="*/ 10125 h 6"/>
                                  <a:gd name="T32" fmla="*/ 10125 w 5"/>
                                  <a:gd name="T33" fmla="*/ 6750 h 6"/>
                                  <a:gd name="T34" fmla="*/ 10125 w 5"/>
                                  <a:gd name="T35" fmla="*/ 6750 h 6"/>
                                  <a:gd name="T36" fmla="*/ 10125 w 5"/>
                                  <a:gd name="T37" fmla="*/ 6750 h 6"/>
                                  <a:gd name="T38" fmla="*/ 6750 w 5"/>
                                  <a:gd name="T39" fmla="*/ 6750 h 6"/>
                                  <a:gd name="T40" fmla="*/ 6750 w 5"/>
                                  <a:gd name="T41" fmla="*/ 10125 h 6"/>
                                  <a:gd name="T42" fmla="*/ 6750 w 5"/>
                                  <a:gd name="T43" fmla="*/ 16875 h 6"/>
                                  <a:gd name="T44" fmla="*/ 6750 w 5"/>
                                  <a:gd name="T45" fmla="*/ 16875 h 6"/>
                                  <a:gd name="T46" fmla="*/ 10125 w 5"/>
                                  <a:gd name="T47" fmla="*/ 16875 h 6"/>
                                  <a:gd name="T48" fmla="*/ 10125 w 5"/>
                                  <a:gd name="T49" fmla="*/ 16875 h 6"/>
                                  <a:gd name="T50" fmla="*/ 3375 w 5"/>
                                  <a:gd name="T51" fmla="*/ 20250 h 6"/>
                                  <a:gd name="T52" fmla="*/ 3375 w 5"/>
                                  <a:gd name="T53" fmla="*/ 20250 h 6"/>
                                  <a:gd name="T54" fmla="*/ 3375 w 5"/>
                                  <a:gd name="T55" fmla="*/ 16875 h 6"/>
                                  <a:gd name="T56" fmla="*/ 3375 w 5"/>
                                  <a:gd name="T57" fmla="*/ 16875 h 6"/>
                                  <a:gd name="T58" fmla="*/ 3375 w 5"/>
                                  <a:gd name="T59" fmla="*/ 337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675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6750 w 4"/>
                                  <a:gd name="T1" fmla="*/ 0 h 4"/>
                                  <a:gd name="T2" fmla="*/ 10125 w 4"/>
                                  <a:gd name="T3" fmla="*/ 0 h 4"/>
                                  <a:gd name="T4" fmla="*/ 13500 w 4"/>
                                  <a:gd name="T5" fmla="*/ 3375 h 4"/>
                                  <a:gd name="T6" fmla="*/ 13500 w 4"/>
                                  <a:gd name="T7" fmla="*/ 6750 h 4"/>
                                  <a:gd name="T8" fmla="*/ 13500 w 4"/>
                                  <a:gd name="T9" fmla="*/ 10125 h 4"/>
                                  <a:gd name="T10" fmla="*/ 6750 w 4"/>
                                  <a:gd name="T11" fmla="*/ 13500 h 4"/>
                                  <a:gd name="T12" fmla="*/ 3375 w 4"/>
                                  <a:gd name="T13" fmla="*/ 13500 h 4"/>
                                  <a:gd name="T14" fmla="*/ 0 w 4"/>
                                  <a:gd name="T15" fmla="*/ 6750 h 4"/>
                                  <a:gd name="T16" fmla="*/ 0 w 4"/>
                                  <a:gd name="T17" fmla="*/ 3375 h 4"/>
                                  <a:gd name="T18" fmla="*/ 6750 w 4"/>
                                  <a:gd name="T19" fmla="*/ 0 h 4"/>
                                  <a:gd name="T20" fmla="*/ 6750 w 4"/>
                                  <a:gd name="T21" fmla="*/ 0 h 4"/>
                                  <a:gd name="T22" fmla="*/ 3375 w 4"/>
                                  <a:gd name="T23" fmla="*/ 0 h 4"/>
                                  <a:gd name="T24" fmla="*/ 3375 w 4"/>
                                  <a:gd name="T25" fmla="*/ 3375 h 4"/>
                                  <a:gd name="T26" fmla="*/ 3375 w 4"/>
                                  <a:gd name="T27" fmla="*/ 6750 h 4"/>
                                  <a:gd name="T28" fmla="*/ 6750 w 4"/>
                                  <a:gd name="T29" fmla="*/ 10125 h 4"/>
                                  <a:gd name="T30" fmla="*/ 6750 w 4"/>
                                  <a:gd name="T31" fmla="*/ 13500 h 4"/>
                                  <a:gd name="T32" fmla="*/ 6750 w 4"/>
                                  <a:gd name="T33" fmla="*/ 13500 h 4"/>
                                  <a:gd name="T34" fmla="*/ 10125 w 4"/>
                                  <a:gd name="T35" fmla="*/ 13500 h 4"/>
                                  <a:gd name="T36" fmla="*/ 10125 w 4"/>
                                  <a:gd name="T37" fmla="*/ 10125 h 4"/>
                                  <a:gd name="T38" fmla="*/ 10125 w 4"/>
                                  <a:gd name="T39" fmla="*/ 6750 h 4"/>
                                  <a:gd name="T40" fmla="*/ 10125 w 4"/>
                                  <a:gd name="T41" fmla="*/ 3375 h 4"/>
                                  <a:gd name="T42" fmla="*/ 6750 w 4"/>
                                  <a:gd name="T43" fmla="*/ 0 h 4"/>
                                  <a:gd name="T44" fmla="*/ 675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20250 w 6"/>
                                  <a:gd name="T1" fmla="*/ 3375 h 6"/>
                                  <a:gd name="T2" fmla="*/ 13500 w 6"/>
                                  <a:gd name="T3" fmla="*/ 16875 h 6"/>
                                  <a:gd name="T4" fmla="*/ 13500 w 6"/>
                                  <a:gd name="T5" fmla="*/ 20250 h 6"/>
                                  <a:gd name="T6" fmla="*/ 13500 w 6"/>
                                  <a:gd name="T7" fmla="*/ 20250 h 6"/>
                                  <a:gd name="T8" fmla="*/ 13500 w 6"/>
                                  <a:gd name="T9" fmla="*/ 20250 h 6"/>
                                  <a:gd name="T10" fmla="*/ 13500 w 6"/>
                                  <a:gd name="T11" fmla="*/ 20250 h 6"/>
                                  <a:gd name="T12" fmla="*/ 6750 w 6"/>
                                  <a:gd name="T13" fmla="*/ 16875 h 6"/>
                                  <a:gd name="T14" fmla="*/ 10125 w 6"/>
                                  <a:gd name="T15" fmla="*/ 16875 h 6"/>
                                  <a:gd name="T16" fmla="*/ 6750 w 6"/>
                                  <a:gd name="T17" fmla="*/ 16875 h 6"/>
                                  <a:gd name="T18" fmla="*/ 3375 w 6"/>
                                  <a:gd name="T19" fmla="*/ 16875 h 6"/>
                                  <a:gd name="T20" fmla="*/ 0 w 6"/>
                                  <a:gd name="T21" fmla="*/ 13500 h 6"/>
                                  <a:gd name="T22" fmla="*/ 0 w 6"/>
                                  <a:gd name="T23" fmla="*/ 6750 h 6"/>
                                  <a:gd name="T24" fmla="*/ 3375 w 6"/>
                                  <a:gd name="T25" fmla="*/ 3375 h 6"/>
                                  <a:gd name="T26" fmla="*/ 6750 w 6"/>
                                  <a:gd name="T27" fmla="*/ 3375 h 6"/>
                                  <a:gd name="T28" fmla="*/ 10125 w 6"/>
                                  <a:gd name="T29" fmla="*/ 3375 h 6"/>
                                  <a:gd name="T30" fmla="*/ 10125 w 6"/>
                                  <a:gd name="T31" fmla="*/ 6750 h 6"/>
                                  <a:gd name="T32" fmla="*/ 13500 w 6"/>
                                  <a:gd name="T33" fmla="*/ 6750 h 6"/>
                                  <a:gd name="T34" fmla="*/ 13500 w 6"/>
                                  <a:gd name="T35" fmla="*/ 3375 h 6"/>
                                  <a:gd name="T36" fmla="*/ 16875 w 6"/>
                                  <a:gd name="T37" fmla="*/ 3375 h 6"/>
                                  <a:gd name="T38" fmla="*/ 13500 w 6"/>
                                  <a:gd name="T39" fmla="*/ 3375 h 6"/>
                                  <a:gd name="T40" fmla="*/ 13500 w 6"/>
                                  <a:gd name="T41" fmla="*/ 0 h 6"/>
                                  <a:gd name="T42" fmla="*/ 13500 w 6"/>
                                  <a:gd name="T43" fmla="*/ 0 h 6"/>
                                  <a:gd name="T44" fmla="*/ 20250 w 6"/>
                                  <a:gd name="T45" fmla="*/ 3375 h 6"/>
                                  <a:gd name="T46" fmla="*/ 13500 w 6"/>
                                  <a:gd name="T47" fmla="*/ 10125 h 6"/>
                                  <a:gd name="T48" fmla="*/ 10125 w 6"/>
                                  <a:gd name="T49" fmla="*/ 6750 h 6"/>
                                  <a:gd name="T50" fmla="*/ 10125 w 6"/>
                                  <a:gd name="T51" fmla="*/ 6750 h 6"/>
                                  <a:gd name="T52" fmla="*/ 6750 w 6"/>
                                  <a:gd name="T53" fmla="*/ 6750 h 6"/>
                                  <a:gd name="T54" fmla="*/ 6750 w 6"/>
                                  <a:gd name="T55" fmla="*/ 10125 h 6"/>
                                  <a:gd name="T56" fmla="*/ 3375 w 6"/>
                                  <a:gd name="T57" fmla="*/ 13500 h 6"/>
                                  <a:gd name="T58" fmla="*/ 3375 w 6"/>
                                  <a:gd name="T59" fmla="*/ 13500 h 6"/>
                                  <a:gd name="T60" fmla="*/ 6750 w 6"/>
                                  <a:gd name="T61" fmla="*/ 16875 h 6"/>
                                  <a:gd name="T62" fmla="*/ 10125 w 6"/>
                                  <a:gd name="T63" fmla="*/ 16875 h 6"/>
                                  <a:gd name="T64" fmla="*/ 13500 w 6"/>
                                  <a:gd name="T65" fmla="*/ 1012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6875 w 5"/>
                                  <a:gd name="T1" fmla="*/ 10125 h 4"/>
                                  <a:gd name="T2" fmla="*/ 6750 w 5"/>
                                  <a:gd name="T3" fmla="*/ 6750 h 4"/>
                                  <a:gd name="T4" fmla="*/ 6750 w 5"/>
                                  <a:gd name="T5" fmla="*/ 10125 h 4"/>
                                  <a:gd name="T6" fmla="*/ 10125 w 5"/>
                                  <a:gd name="T7" fmla="*/ 13500 h 4"/>
                                  <a:gd name="T8" fmla="*/ 10125 w 5"/>
                                  <a:gd name="T9" fmla="*/ 13500 h 4"/>
                                  <a:gd name="T10" fmla="*/ 13500 w 5"/>
                                  <a:gd name="T11" fmla="*/ 13500 h 4"/>
                                  <a:gd name="T12" fmla="*/ 13500 w 5"/>
                                  <a:gd name="T13" fmla="*/ 13500 h 4"/>
                                  <a:gd name="T14" fmla="*/ 10125 w 5"/>
                                  <a:gd name="T15" fmla="*/ 13500 h 4"/>
                                  <a:gd name="T16" fmla="*/ 6750 w 5"/>
                                  <a:gd name="T17" fmla="*/ 13500 h 4"/>
                                  <a:gd name="T18" fmla="*/ 3375 w 5"/>
                                  <a:gd name="T19" fmla="*/ 6750 h 4"/>
                                  <a:gd name="T20" fmla="*/ 3375 w 5"/>
                                  <a:gd name="T21" fmla="*/ 3375 h 4"/>
                                  <a:gd name="T22" fmla="*/ 6750 w 5"/>
                                  <a:gd name="T23" fmla="*/ 0 h 4"/>
                                  <a:gd name="T24" fmla="*/ 13500 w 5"/>
                                  <a:gd name="T25" fmla="*/ 0 h 4"/>
                                  <a:gd name="T26" fmla="*/ 16875 w 5"/>
                                  <a:gd name="T27" fmla="*/ 3375 h 4"/>
                                  <a:gd name="T28" fmla="*/ 16875 w 5"/>
                                  <a:gd name="T29" fmla="*/ 10125 h 4"/>
                                  <a:gd name="T30" fmla="*/ 13500 w 5"/>
                                  <a:gd name="T31" fmla="*/ 6750 h 4"/>
                                  <a:gd name="T32" fmla="*/ 13500 w 5"/>
                                  <a:gd name="T33" fmla="*/ 3375 h 4"/>
                                  <a:gd name="T34" fmla="*/ 13500 w 5"/>
                                  <a:gd name="T35" fmla="*/ 3375 h 4"/>
                                  <a:gd name="T36" fmla="*/ 13500 w 5"/>
                                  <a:gd name="T37" fmla="*/ 0 h 4"/>
                                  <a:gd name="T38" fmla="*/ 10125 w 5"/>
                                  <a:gd name="T39" fmla="*/ 0 h 4"/>
                                  <a:gd name="T40" fmla="*/ 6750 w 5"/>
                                  <a:gd name="T41" fmla="*/ 3375 h 4"/>
                                  <a:gd name="T42" fmla="*/ 6750 w 5"/>
                                  <a:gd name="T43" fmla="*/ 3375 h 4"/>
                                  <a:gd name="T44" fmla="*/ 13500 w 5"/>
                                  <a:gd name="T45" fmla="*/ 675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16875 w 5"/>
                                  <a:gd name="T1" fmla="*/ 0 h 6"/>
                                  <a:gd name="T2" fmla="*/ 10125 w 5"/>
                                  <a:gd name="T3" fmla="*/ 14029 h 6"/>
                                  <a:gd name="T4" fmla="*/ 6750 w 5"/>
                                  <a:gd name="T5" fmla="*/ 17487 h 6"/>
                                  <a:gd name="T6" fmla="*/ 6750 w 5"/>
                                  <a:gd name="T7" fmla="*/ 17487 h 6"/>
                                  <a:gd name="T8" fmla="*/ 10125 w 5"/>
                                  <a:gd name="T9" fmla="*/ 20930 h 6"/>
                                  <a:gd name="T10" fmla="*/ 10125 w 5"/>
                                  <a:gd name="T11" fmla="*/ 20930 h 6"/>
                                  <a:gd name="T12" fmla="*/ 10125 w 5"/>
                                  <a:gd name="T13" fmla="*/ 20930 h 6"/>
                                  <a:gd name="T14" fmla="*/ 0 w 5"/>
                                  <a:gd name="T15" fmla="*/ 14029 h 6"/>
                                  <a:gd name="T16" fmla="*/ 0 w 5"/>
                                  <a:gd name="T17" fmla="*/ 14029 h 6"/>
                                  <a:gd name="T18" fmla="*/ 0 w 5"/>
                                  <a:gd name="T19" fmla="*/ 14029 h 6"/>
                                  <a:gd name="T20" fmla="*/ 0 w 5"/>
                                  <a:gd name="T21" fmla="*/ 14029 h 6"/>
                                  <a:gd name="T22" fmla="*/ 3375 w 5"/>
                                  <a:gd name="T23" fmla="*/ 14029 h 6"/>
                                  <a:gd name="T24" fmla="*/ 3375 w 5"/>
                                  <a:gd name="T25" fmla="*/ 14029 h 6"/>
                                  <a:gd name="T26" fmla="*/ 6750 w 5"/>
                                  <a:gd name="T27" fmla="*/ 3458 h 6"/>
                                  <a:gd name="T28" fmla="*/ 10125 w 5"/>
                                  <a:gd name="T29" fmla="*/ 3458 h 6"/>
                                  <a:gd name="T30" fmla="*/ 6750 w 5"/>
                                  <a:gd name="T31" fmla="*/ 0 h 6"/>
                                  <a:gd name="T32" fmla="*/ 6750 w 5"/>
                                  <a:gd name="T33" fmla="*/ 0 h 6"/>
                                  <a:gd name="T34" fmla="*/ 6750 w 5"/>
                                  <a:gd name="T35" fmla="*/ 0 h 6"/>
                                  <a:gd name="T36" fmla="*/ 6750 w 5"/>
                                  <a:gd name="T37" fmla="*/ 0 h 6"/>
                                  <a:gd name="T38" fmla="*/ 13500 w 5"/>
                                  <a:gd name="T39" fmla="*/ 0 h 6"/>
                                  <a:gd name="T40" fmla="*/ 1687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13500 w 6"/>
                                  <a:gd name="T1" fmla="*/ 10586 h 6"/>
                                  <a:gd name="T2" fmla="*/ 13500 w 6"/>
                                  <a:gd name="T3" fmla="*/ 14029 h 6"/>
                                  <a:gd name="T4" fmla="*/ 13500 w 6"/>
                                  <a:gd name="T5" fmla="*/ 17487 h 6"/>
                                  <a:gd name="T6" fmla="*/ 10125 w 6"/>
                                  <a:gd name="T7" fmla="*/ 20930 h 6"/>
                                  <a:gd name="T8" fmla="*/ 3375 w 6"/>
                                  <a:gd name="T9" fmla="*/ 17487 h 6"/>
                                  <a:gd name="T10" fmla="*/ 0 w 6"/>
                                  <a:gd name="T11" fmla="*/ 14029 h 6"/>
                                  <a:gd name="T12" fmla="*/ 0 w 6"/>
                                  <a:gd name="T13" fmla="*/ 10586 h 6"/>
                                  <a:gd name="T14" fmla="*/ 0 w 6"/>
                                  <a:gd name="T15" fmla="*/ 10586 h 6"/>
                                  <a:gd name="T16" fmla="*/ 6750 w 6"/>
                                  <a:gd name="T17" fmla="*/ 10586 h 6"/>
                                  <a:gd name="T18" fmla="*/ 3375 w 6"/>
                                  <a:gd name="T19" fmla="*/ 3458 h 6"/>
                                  <a:gd name="T20" fmla="*/ 3375 w 6"/>
                                  <a:gd name="T21" fmla="*/ 3458 h 6"/>
                                  <a:gd name="T22" fmla="*/ 6750 w 6"/>
                                  <a:gd name="T23" fmla="*/ 0 h 6"/>
                                  <a:gd name="T24" fmla="*/ 13500 w 6"/>
                                  <a:gd name="T25" fmla="*/ 0 h 6"/>
                                  <a:gd name="T26" fmla="*/ 16875 w 6"/>
                                  <a:gd name="T27" fmla="*/ 6901 h 6"/>
                                  <a:gd name="T28" fmla="*/ 16875 w 6"/>
                                  <a:gd name="T29" fmla="*/ 10586 h 6"/>
                                  <a:gd name="T30" fmla="*/ 16875 w 6"/>
                                  <a:gd name="T31" fmla="*/ 10586 h 6"/>
                                  <a:gd name="T32" fmla="*/ 13500 w 6"/>
                                  <a:gd name="T33" fmla="*/ 10586 h 6"/>
                                  <a:gd name="T34" fmla="*/ 10125 w 6"/>
                                  <a:gd name="T35" fmla="*/ 10586 h 6"/>
                                  <a:gd name="T36" fmla="*/ 13500 w 6"/>
                                  <a:gd name="T37" fmla="*/ 6901 h 6"/>
                                  <a:gd name="T38" fmla="*/ 13500 w 6"/>
                                  <a:gd name="T39" fmla="*/ 6901 h 6"/>
                                  <a:gd name="T40" fmla="*/ 13500 w 6"/>
                                  <a:gd name="T41" fmla="*/ 3458 h 6"/>
                                  <a:gd name="T42" fmla="*/ 13500 w 6"/>
                                  <a:gd name="T43" fmla="*/ 3458 h 6"/>
                                  <a:gd name="T44" fmla="*/ 10125 w 6"/>
                                  <a:gd name="T45" fmla="*/ 3458 h 6"/>
                                  <a:gd name="T46" fmla="*/ 10125 w 6"/>
                                  <a:gd name="T47" fmla="*/ 3458 h 6"/>
                                  <a:gd name="T48" fmla="*/ 10125 w 6"/>
                                  <a:gd name="T49" fmla="*/ 6901 h 6"/>
                                  <a:gd name="T50" fmla="*/ 10125 w 6"/>
                                  <a:gd name="T51" fmla="*/ 10586 h 6"/>
                                  <a:gd name="T52" fmla="*/ 6750 w 6"/>
                                  <a:gd name="T53" fmla="*/ 10586 h 6"/>
                                  <a:gd name="T54" fmla="*/ 6750 w 6"/>
                                  <a:gd name="T55" fmla="*/ 10586 h 6"/>
                                  <a:gd name="T56" fmla="*/ 3375 w 6"/>
                                  <a:gd name="T57" fmla="*/ 10586 h 6"/>
                                  <a:gd name="T58" fmla="*/ 3375 w 6"/>
                                  <a:gd name="T59" fmla="*/ 14029 h 6"/>
                                  <a:gd name="T60" fmla="*/ 3375 w 6"/>
                                  <a:gd name="T61" fmla="*/ 14029 h 6"/>
                                  <a:gd name="T62" fmla="*/ 3375 w 6"/>
                                  <a:gd name="T63" fmla="*/ 17487 h 6"/>
                                  <a:gd name="T64" fmla="*/ 3375 w 6"/>
                                  <a:gd name="T65" fmla="*/ 17487 h 6"/>
                                  <a:gd name="T66" fmla="*/ 6750 w 6"/>
                                  <a:gd name="T67" fmla="*/ 17487 h 6"/>
                                  <a:gd name="T68" fmla="*/ 10125 w 6"/>
                                  <a:gd name="T69" fmla="*/ 17487 h 6"/>
                                  <a:gd name="T70" fmla="*/ 6750 w 6"/>
                                  <a:gd name="T71" fmla="*/ 10586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13500 h 5"/>
                                  <a:gd name="T2" fmla="*/ 0 w 6"/>
                                  <a:gd name="T3" fmla="*/ 13500 h 5"/>
                                  <a:gd name="T4" fmla="*/ 6750 w 6"/>
                                  <a:gd name="T5" fmla="*/ 13500 h 5"/>
                                  <a:gd name="T6" fmla="*/ 10125 w 6"/>
                                  <a:gd name="T7" fmla="*/ 13500 h 5"/>
                                  <a:gd name="T8" fmla="*/ 13500 w 6"/>
                                  <a:gd name="T9" fmla="*/ 10125 h 5"/>
                                  <a:gd name="T10" fmla="*/ 10125 w 6"/>
                                  <a:gd name="T11" fmla="*/ 10125 h 5"/>
                                  <a:gd name="T12" fmla="*/ 10125 w 6"/>
                                  <a:gd name="T13" fmla="*/ 10125 h 5"/>
                                  <a:gd name="T14" fmla="*/ 6750 w 6"/>
                                  <a:gd name="T15" fmla="*/ 6750 h 5"/>
                                  <a:gd name="T16" fmla="*/ 6750 w 6"/>
                                  <a:gd name="T17" fmla="*/ 3375 h 5"/>
                                  <a:gd name="T18" fmla="*/ 10125 w 6"/>
                                  <a:gd name="T19" fmla="*/ 0 h 5"/>
                                  <a:gd name="T20" fmla="*/ 13500 w 6"/>
                                  <a:gd name="T21" fmla="*/ 0 h 5"/>
                                  <a:gd name="T22" fmla="*/ 16875 w 6"/>
                                  <a:gd name="T23" fmla="*/ 0 h 5"/>
                                  <a:gd name="T24" fmla="*/ 20250 w 6"/>
                                  <a:gd name="T25" fmla="*/ 3375 h 5"/>
                                  <a:gd name="T26" fmla="*/ 20250 w 6"/>
                                  <a:gd name="T27" fmla="*/ 6750 h 5"/>
                                  <a:gd name="T28" fmla="*/ 20250 w 6"/>
                                  <a:gd name="T29" fmla="*/ 10125 h 5"/>
                                  <a:gd name="T30" fmla="*/ 16875 w 6"/>
                                  <a:gd name="T31" fmla="*/ 13500 h 5"/>
                                  <a:gd name="T32" fmla="*/ 10125 w 6"/>
                                  <a:gd name="T33" fmla="*/ 16875 h 5"/>
                                  <a:gd name="T34" fmla="*/ 0 w 6"/>
                                  <a:gd name="T35" fmla="*/ 13500 h 5"/>
                                  <a:gd name="T36" fmla="*/ 13500 w 6"/>
                                  <a:gd name="T37" fmla="*/ 10125 h 5"/>
                                  <a:gd name="T38" fmla="*/ 16875 w 6"/>
                                  <a:gd name="T39" fmla="*/ 6750 h 5"/>
                                  <a:gd name="T40" fmla="*/ 16875 w 6"/>
                                  <a:gd name="T41" fmla="*/ 3375 h 5"/>
                                  <a:gd name="T42" fmla="*/ 16875 w 6"/>
                                  <a:gd name="T43" fmla="*/ 0 h 5"/>
                                  <a:gd name="T44" fmla="*/ 16875 w 6"/>
                                  <a:gd name="T45" fmla="*/ 0 h 5"/>
                                  <a:gd name="T46" fmla="*/ 13500 w 6"/>
                                  <a:gd name="T47" fmla="*/ 0 h 5"/>
                                  <a:gd name="T48" fmla="*/ 13500 w 6"/>
                                  <a:gd name="T49" fmla="*/ 3375 h 5"/>
                                  <a:gd name="T50" fmla="*/ 10125 w 6"/>
                                  <a:gd name="T51" fmla="*/ 6750 h 5"/>
                                  <a:gd name="T52" fmla="*/ 13500 w 6"/>
                                  <a:gd name="T53" fmla="*/ 10125 h 5"/>
                                  <a:gd name="T54" fmla="*/ 13500 w 6"/>
                                  <a:gd name="T55" fmla="*/ 1012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20250 w 6"/>
                                  <a:gd name="T1" fmla="*/ 3375 h 5"/>
                                  <a:gd name="T2" fmla="*/ 20250 w 6"/>
                                  <a:gd name="T3" fmla="*/ 3375 h 5"/>
                                  <a:gd name="T4" fmla="*/ 16875 w 6"/>
                                  <a:gd name="T5" fmla="*/ 0 h 5"/>
                                  <a:gd name="T6" fmla="*/ 10125 w 6"/>
                                  <a:gd name="T7" fmla="*/ 3375 h 5"/>
                                  <a:gd name="T8" fmla="*/ 6750 w 6"/>
                                  <a:gd name="T9" fmla="*/ 3375 h 5"/>
                                  <a:gd name="T10" fmla="*/ 10125 w 6"/>
                                  <a:gd name="T11" fmla="*/ 3375 h 5"/>
                                  <a:gd name="T12" fmla="*/ 13500 w 6"/>
                                  <a:gd name="T13" fmla="*/ 6750 h 5"/>
                                  <a:gd name="T14" fmla="*/ 16875 w 6"/>
                                  <a:gd name="T15" fmla="*/ 10125 h 5"/>
                                  <a:gd name="T16" fmla="*/ 16875 w 6"/>
                                  <a:gd name="T17" fmla="*/ 13500 h 5"/>
                                  <a:gd name="T18" fmla="*/ 13500 w 6"/>
                                  <a:gd name="T19" fmla="*/ 16875 h 5"/>
                                  <a:gd name="T20" fmla="*/ 10125 w 6"/>
                                  <a:gd name="T21" fmla="*/ 16875 h 5"/>
                                  <a:gd name="T22" fmla="*/ 6750 w 6"/>
                                  <a:gd name="T23" fmla="*/ 16875 h 5"/>
                                  <a:gd name="T24" fmla="*/ 3375 w 6"/>
                                  <a:gd name="T25" fmla="*/ 13500 h 5"/>
                                  <a:gd name="T26" fmla="*/ 0 w 6"/>
                                  <a:gd name="T27" fmla="*/ 10125 h 5"/>
                                  <a:gd name="T28" fmla="*/ 0 w 6"/>
                                  <a:gd name="T29" fmla="*/ 6750 h 5"/>
                                  <a:gd name="T30" fmla="*/ 6750 w 6"/>
                                  <a:gd name="T31" fmla="*/ 0 h 5"/>
                                  <a:gd name="T32" fmla="*/ 13500 w 6"/>
                                  <a:gd name="T33" fmla="*/ 0 h 5"/>
                                  <a:gd name="T34" fmla="*/ 20250 w 6"/>
                                  <a:gd name="T35" fmla="*/ 3375 h 5"/>
                                  <a:gd name="T36" fmla="*/ 6750 w 6"/>
                                  <a:gd name="T37" fmla="*/ 6750 h 5"/>
                                  <a:gd name="T38" fmla="*/ 6750 w 6"/>
                                  <a:gd name="T39" fmla="*/ 6750 h 5"/>
                                  <a:gd name="T40" fmla="*/ 3375 w 6"/>
                                  <a:gd name="T41" fmla="*/ 10125 h 5"/>
                                  <a:gd name="T42" fmla="*/ 6750 w 6"/>
                                  <a:gd name="T43" fmla="*/ 13500 h 5"/>
                                  <a:gd name="T44" fmla="*/ 6750 w 6"/>
                                  <a:gd name="T45" fmla="*/ 13500 h 5"/>
                                  <a:gd name="T46" fmla="*/ 6750 w 6"/>
                                  <a:gd name="T47" fmla="*/ 13500 h 5"/>
                                  <a:gd name="T48" fmla="*/ 10125 w 6"/>
                                  <a:gd name="T49" fmla="*/ 13500 h 5"/>
                                  <a:gd name="T50" fmla="*/ 10125 w 6"/>
                                  <a:gd name="T51" fmla="*/ 6750 h 5"/>
                                  <a:gd name="T52" fmla="*/ 10125 w 6"/>
                                  <a:gd name="T53" fmla="*/ 6750 h 5"/>
                                  <a:gd name="T54" fmla="*/ 6750 w 6"/>
                                  <a:gd name="T55" fmla="*/ 675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27000 w 9"/>
                                <a:gd name="T1" fmla="*/ 10125 h 7"/>
                                <a:gd name="T2" fmla="*/ 23625 w 9"/>
                                <a:gd name="T3" fmla="*/ 10125 h 7"/>
                                <a:gd name="T4" fmla="*/ 16875 w 9"/>
                                <a:gd name="T5" fmla="*/ 23625 h 7"/>
                                <a:gd name="T6" fmla="*/ 13500 w 9"/>
                                <a:gd name="T7" fmla="*/ 23625 h 7"/>
                                <a:gd name="T8" fmla="*/ 23625 w 9"/>
                                <a:gd name="T9" fmla="*/ 10125 h 7"/>
                                <a:gd name="T10" fmla="*/ 16875 w 9"/>
                                <a:gd name="T11" fmla="*/ 6750 h 7"/>
                                <a:gd name="T12" fmla="*/ 0 w 9"/>
                                <a:gd name="T13" fmla="*/ 13500 h 7"/>
                                <a:gd name="T14" fmla="*/ 0 w 9"/>
                                <a:gd name="T15" fmla="*/ 13500 h 7"/>
                                <a:gd name="T16" fmla="*/ 16875 w 9"/>
                                <a:gd name="T17" fmla="*/ 6750 h 7"/>
                                <a:gd name="T18" fmla="*/ 13500 w 9"/>
                                <a:gd name="T19" fmla="*/ 6750 h 7"/>
                                <a:gd name="T20" fmla="*/ 13500 w 9"/>
                                <a:gd name="T21" fmla="*/ 3375 h 7"/>
                                <a:gd name="T22" fmla="*/ 16875 w 9"/>
                                <a:gd name="T23" fmla="*/ 6750 h 7"/>
                                <a:gd name="T24" fmla="*/ 30375 w 9"/>
                                <a:gd name="T25" fmla="*/ 0 h 7"/>
                                <a:gd name="T26" fmla="*/ 30375 w 9"/>
                                <a:gd name="T27" fmla="*/ 0 h 7"/>
                                <a:gd name="T28" fmla="*/ 23625 w 9"/>
                                <a:gd name="T29" fmla="*/ 10125 h 7"/>
                                <a:gd name="T30" fmla="*/ 27000 w 9"/>
                                <a:gd name="T31" fmla="*/ 10125 h 7"/>
                                <a:gd name="T32" fmla="*/ 23625 w 9"/>
                                <a:gd name="T33" fmla="*/ 6750 h 7"/>
                                <a:gd name="T34" fmla="*/ 27000 w 9"/>
                                <a:gd name="T35" fmla="*/ 0 h 7"/>
                                <a:gd name="T36" fmla="*/ 16875 w 9"/>
                                <a:gd name="T37" fmla="*/ 6750 h 7"/>
                                <a:gd name="T38" fmla="*/ 23625 w 9"/>
                                <a:gd name="T39" fmla="*/ 675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16875 w 6"/>
                                <a:gd name="T1" fmla="*/ 20250 h 8"/>
                                <a:gd name="T2" fmla="*/ 10125 w 6"/>
                                <a:gd name="T3" fmla="*/ 23625 h 8"/>
                                <a:gd name="T4" fmla="*/ 3375 w 6"/>
                                <a:gd name="T5" fmla="*/ 23625 h 8"/>
                                <a:gd name="T6" fmla="*/ 3375 w 6"/>
                                <a:gd name="T7" fmla="*/ 27000 h 8"/>
                                <a:gd name="T8" fmla="*/ 0 w 6"/>
                                <a:gd name="T9" fmla="*/ 23625 h 8"/>
                                <a:gd name="T10" fmla="*/ 3375 w 6"/>
                                <a:gd name="T11" fmla="*/ 23625 h 8"/>
                                <a:gd name="T12" fmla="*/ 0 w 6"/>
                                <a:gd name="T13" fmla="*/ 23625 h 8"/>
                                <a:gd name="T14" fmla="*/ 0 w 6"/>
                                <a:gd name="T15" fmla="*/ 23625 h 8"/>
                                <a:gd name="T16" fmla="*/ 3375 w 6"/>
                                <a:gd name="T17" fmla="*/ 23625 h 8"/>
                                <a:gd name="T18" fmla="*/ 10125 w 6"/>
                                <a:gd name="T19" fmla="*/ 13500 h 8"/>
                                <a:gd name="T20" fmla="*/ 6750 w 6"/>
                                <a:gd name="T21" fmla="*/ 13500 h 8"/>
                                <a:gd name="T22" fmla="*/ 6750 w 6"/>
                                <a:gd name="T23" fmla="*/ 13500 h 8"/>
                                <a:gd name="T24" fmla="*/ 10125 w 6"/>
                                <a:gd name="T25" fmla="*/ 13500 h 8"/>
                                <a:gd name="T26" fmla="*/ 16875 w 6"/>
                                <a:gd name="T27" fmla="*/ 0 h 8"/>
                                <a:gd name="T28" fmla="*/ 16875 w 6"/>
                                <a:gd name="T29" fmla="*/ 0 h 8"/>
                                <a:gd name="T30" fmla="*/ 10125 w 6"/>
                                <a:gd name="T31" fmla="*/ 13500 h 8"/>
                                <a:gd name="T32" fmla="*/ 13500 w 6"/>
                                <a:gd name="T33" fmla="*/ 13500 h 8"/>
                                <a:gd name="T34" fmla="*/ 16875 w 6"/>
                                <a:gd name="T35" fmla="*/ 16875 h 8"/>
                                <a:gd name="T36" fmla="*/ 16875 w 6"/>
                                <a:gd name="T37" fmla="*/ 20250 h 8"/>
                                <a:gd name="T38" fmla="*/ 16875 w 6"/>
                                <a:gd name="T39" fmla="*/ 20250 h 8"/>
                                <a:gd name="T40" fmla="*/ 16875 w 6"/>
                                <a:gd name="T41" fmla="*/ 16875 h 8"/>
                                <a:gd name="T42" fmla="*/ 13500 w 6"/>
                                <a:gd name="T43" fmla="*/ 13500 h 8"/>
                                <a:gd name="T44" fmla="*/ 10125 w 6"/>
                                <a:gd name="T45" fmla="*/ 13500 h 8"/>
                                <a:gd name="T46" fmla="*/ 3375 w 6"/>
                                <a:gd name="T47" fmla="*/ 23625 h 8"/>
                                <a:gd name="T48" fmla="*/ 10125 w 6"/>
                                <a:gd name="T49" fmla="*/ 23625 h 8"/>
                                <a:gd name="T50" fmla="*/ 16875 w 6"/>
                                <a:gd name="T51" fmla="*/ 2025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27000 w 8"/>
                                <a:gd name="T1" fmla="*/ 0 h 8"/>
                                <a:gd name="T2" fmla="*/ 20250 w 8"/>
                                <a:gd name="T3" fmla="*/ 16875 h 8"/>
                                <a:gd name="T4" fmla="*/ 16875 w 8"/>
                                <a:gd name="T5" fmla="*/ 23625 h 8"/>
                                <a:gd name="T6" fmla="*/ 6750 w 8"/>
                                <a:gd name="T7" fmla="*/ 27000 h 8"/>
                                <a:gd name="T8" fmla="*/ 3375 w 8"/>
                                <a:gd name="T9" fmla="*/ 23625 h 8"/>
                                <a:gd name="T10" fmla="*/ 0 w 8"/>
                                <a:gd name="T11" fmla="*/ 16875 h 8"/>
                                <a:gd name="T12" fmla="*/ 0 w 8"/>
                                <a:gd name="T13" fmla="*/ 16875 h 8"/>
                                <a:gd name="T14" fmla="*/ 6750 w 8"/>
                                <a:gd name="T15" fmla="*/ 0 h 8"/>
                                <a:gd name="T16" fmla="*/ 6750 w 8"/>
                                <a:gd name="T17" fmla="*/ 0 h 8"/>
                                <a:gd name="T18" fmla="*/ 0 w 8"/>
                                <a:gd name="T19" fmla="*/ 16875 h 8"/>
                                <a:gd name="T20" fmla="*/ 0 w 8"/>
                                <a:gd name="T21" fmla="*/ 16875 h 8"/>
                                <a:gd name="T22" fmla="*/ 3375 w 8"/>
                                <a:gd name="T23" fmla="*/ 23625 h 8"/>
                                <a:gd name="T24" fmla="*/ 6750 w 8"/>
                                <a:gd name="T25" fmla="*/ 23625 h 8"/>
                                <a:gd name="T26" fmla="*/ 16875 w 8"/>
                                <a:gd name="T27" fmla="*/ 23625 h 8"/>
                                <a:gd name="T28" fmla="*/ 20250 w 8"/>
                                <a:gd name="T29" fmla="*/ 16875 h 8"/>
                                <a:gd name="T30" fmla="*/ 2700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10125 w 3"/>
                                <a:gd name="T1" fmla="*/ 0 h 4"/>
                                <a:gd name="T2" fmla="*/ 3375 w 3"/>
                                <a:gd name="T3" fmla="*/ 3375 h 4"/>
                                <a:gd name="T4" fmla="*/ 0 w 3"/>
                                <a:gd name="T5" fmla="*/ 13500 h 4"/>
                                <a:gd name="T6" fmla="*/ 0 w 3"/>
                                <a:gd name="T7" fmla="*/ 13500 h 4"/>
                                <a:gd name="T8" fmla="*/ 3375 w 3"/>
                                <a:gd name="T9" fmla="*/ 3375 h 4"/>
                                <a:gd name="T10" fmla="*/ 1012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16875 w 5"/>
                                <a:gd name="T1" fmla="*/ 20250 h 9"/>
                                <a:gd name="T2" fmla="*/ 10125 w 5"/>
                                <a:gd name="T3" fmla="*/ 27000 h 9"/>
                                <a:gd name="T4" fmla="*/ 3375 w 5"/>
                                <a:gd name="T5" fmla="*/ 27000 h 9"/>
                                <a:gd name="T6" fmla="*/ 3375 w 5"/>
                                <a:gd name="T7" fmla="*/ 30375 h 9"/>
                                <a:gd name="T8" fmla="*/ 3375 w 5"/>
                                <a:gd name="T9" fmla="*/ 30375 h 9"/>
                                <a:gd name="T10" fmla="*/ 3375 w 5"/>
                                <a:gd name="T11" fmla="*/ 27000 h 9"/>
                                <a:gd name="T12" fmla="*/ 0 w 5"/>
                                <a:gd name="T13" fmla="*/ 27000 h 9"/>
                                <a:gd name="T14" fmla="*/ 3375 w 5"/>
                                <a:gd name="T15" fmla="*/ 27000 h 9"/>
                                <a:gd name="T16" fmla="*/ 3375 w 5"/>
                                <a:gd name="T17" fmla="*/ 27000 h 9"/>
                                <a:gd name="T18" fmla="*/ 6750 w 5"/>
                                <a:gd name="T19" fmla="*/ 16875 h 9"/>
                                <a:gd name="T20" fmla="*/ 6750 w 5"/>
                                <a:gd name="T21" fmla="*/ 16875 h 9"/>
                                <a:gd name="T22" fmla="*/ 6750 w 5"/>
                                <a:gd name="T23" fmla="*/ 13500 h 9"/>
                                <a:gd name="T24" fmla="*/ 6750 w 5"/>
                                <a:gd name="T25" fmla="*/ 13500 h 9"/>
                                <a:gd name="T26" fmla="*/ 10125 w 5"/>
                                <a:gd name="T27" fmla="*/ 0 h 9"/>
                                <a:gd name="T28" fmla="*/ 13500 w 5"/>
                                <a:gd name="T29" fmla="*/ 0 h 9"/>
                                <a:gd name="T30" fmla="*/ 6750 w 5"/>
                                <a:gd name="T31" fmla="*/ 13500 h 9"/>
                                <a:gd name="T32" fmla="*/ 13500 w 5"/>
                                <a:gd name="T33" fmla="*/ 13500 h 9"/>
                                <a:gd name="T34" fmla="*/ 16875 w 5"/>
                                <a:gd name="T35" fmla="*/ 16875 h 9"/>
                                <a:gd name="T36" fmla="*/ 16875 w 5"/>
                                <a:gd name="T37" fmla="*/ 20250 h 9"/>
                                <a:gd name="T38" fmla="*/ 16875 w 5"/>
                                <a:gd name="T39" fmla="*/ 20250 h 9"/>
                                <a:gd name="T40" fmla="*/ 16875 w 5"/>
                                <a:gd name="T41" fmla="*/ 16875 h 9"/>
                                <a:gd name="T42" fmla="*/ 13500 w 5"/>
                                <a:gd name="T43" fmla="*/ 13500 h 9"/>
                                <a:gd name="T44" fmla="*/ 6750 w 5"/>
                                <a:gd name="T45" fmla="*/ 16875 h 9"/>
                                <a:gd name="T46" fmla="*/ 3375 w 5"/>
                                <a:gd name="T47" fmla="*/ 27000 h 9"/>
                                <a:gd name="T48" fmla="*/ 10125 w 5"/>
                                <a:gd name="T49" fmla="*/ 23625 h 9"/>
                                <a:gd name="T50" fmla="*/ 16875 w 5"/>
                                <a:gd name="T51" fmla="*/ 2025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16875 w 5"/>
                                <a:gd name="T1" fmla="*/ 3375 h 5"/>
                                <a:gd name="T2" fmla="*/ 3375 w 5"/>
                                <a:gd name="T3" fmla="*/ 10125 h 5"/>
                                <a:gd name="T4" fmla="*/ 3375 w 5"/>
                                <a:gd name="T5" fmla="*/ 10125 h 5"/>
                                <a:gd name="T6" fmla="*/ 3375 w 5"/>
                                <a:gd name="T7" fmla="*/ 13500 h 5"/>
                                <a:gd name="T8" fmla="*/ 6750 w 5"/>
                                <a:gd name="T9" fmla="*/ 16875 h 5"/>
                                <a:gd name="T10" fmla="*/ 13500 w 5"/>
                                <a:gd name="T11" fmla="*/ 13500 h 5"/>
                                <a:gd name="T12" fmla="*/ 13500 w 5"/>
                                <a:gd name="T13" fmla="*/ 13500 h 5"/>
                                <a:gd name="T14" fmla="*/ 6750 w 5"/>
                                <a:gd name="T15" fmla="*/ 16875 h 5"/>
                                <a:gd name="T16" fmla="*/ 3375 w 5"/>
                                <a:gd name="T17" fmla="*/ 13500 h 5"/>
                                <a:gd name="T18" fmla="*/ 0 w 5"/>
                                <a:gd name="T19" fmla="*/ 10125 h 5"/>
                                <a:gd name="T20" fmla="*/ 3375 w 5"/>
                                <a:gd name="T21" fmla="*/ 3375 h 5"/>
                                <a:gd name="T22" fmla="*/ 13500 w 5"/>
                                <a:gd name="T23" fmla="*/ 0 h 5"/>
                                <a:gd name="T24" fmla="*/ 16875 w 5"/>
                                <a:gd name="T25" fmla="*/ 3375 h 5"/>
                                <a:gd name="T26" fmla="*/ 16875 w 5"/>
                                <a:gd name="T27" fmla="*/ 3375 h 5"/>
                                <a:gd name="T28" fmla="*/ 13500 w 5"/>
                                <a:gd name="T29" fmla="*/ 3375 h 5"/>
                                <a:gd name="T30" fmla="*/ 6750 w 5"/>
                                <a:gd name="T31" fmla="*/ 3375 h 5"/>
                                <a:gd name="T32" fmla="*/ 3375 w 5"/>
                                <a:gd name="T33" fmla="*/ 6750 h 5"/>
                                <a:gd name="T34" fmla="*/ 16875 w 5"/>
                                <a:gd name="T35" fmla="*/ 337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23625 w 7"/>
                                <a:gd name="T1" fmla="*/ 13500 h 8"/>
                                <a:gd name="T2" fmla="*/ 20250 w 7"/>
                                <a:gd name="T3" fmla="*/ 23625 h 8"/>
                                <a:gd name="T4" fmla="*/ 13500 w 7"/>
                                <a:gd name="T5" fmla="*/ 27000 h 8"/>
                                <a:gd name="T6" fmla="*/ 10125 w 7"/>
                                <a:gd name="T7" fmla="*/ 27000 h 8"/>
                                <a:gd name="T8" fmla="*/ 3375 w 7"/>
                                <a:gd name="T9" fmla="*/ 20250 h 8"/>
                                <a:gd name="T10" fmla="*/ 0 w 7"/>
                                <a:gd name="T11" fmla="*/ 13500 h 8"/>
                                <a:gd name="T12" fmla="*/ 3375 w 7"/>
                                <a:gd name="T13" fmla="*/ 3375 h 8"/>
                                <a:gd name="T14" fmla="*/ 13500 w 7"/>
                                <a:gd name="T15" fmla="*/ 0 h 8"/>
                                <a:gd name="T16" fmla="*/ 20250 w 7"/>
                                <a:gd name="T17" fmla="*/ 0 h 8"/>
                                <a:gd name="T18" fmla="*/ 20250 w 7"/>
                                <a:gd name="T19" fmla="*/ 0 h 8"/>
                                <a:gd name="T20" fmla="*/ 13500 w 7"/>
                                <a:gd name="T21" fmla="*/ 0 h 8"/>
                                <a:gd name="T22" fmla="*/ 3375 w 7"/>
                                <a:gd name="T23" fmla="*/ 3375 h 8"/>
                                <a:gd name="T24" fmla="*/ 0 w 7"/>
                                <a:gd name="T25" fmla="*/ 13500 h 8"/>
                                <a:gd name="T26" fmla="*/ 3375 w 7"/>
                                <a:gd name="T27" fmla="*/ 20250 h 8"/>
                                <a:gd name="T28" fmla="*/ 10125 w 7"/>
                                <a:gd name="T29" fmla="*/ 23625 h 8"/>
                                <a:gd name="T30" fmla="*/ 13500 w 7"/>
                                <a:gd name="T31" fmla="*/ 27000 h 8"/>
                                <a:gd name="T32" fmla="*/ 20250 w 7"/>
                                <a:gd name="T33" fmla="*/ 23625 h 8"/>
                                <a:gd name="T34" fmla="*/ 23625 w 7"/>
                                <a:gd name="T35" fmla="*/ 1350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6750 w 5"/>
                                <a:gd name="T1" fmla="*/ 13500 h 4"/>
                                <a:gd name="T2" fmla="*/ 3375 w 5"/>
                                <a:gd name="T3" fmla="*/ 13500 h 4"/>
                                <a:gd name="T4" fmla="*/ 0 w 5"/>
                                <a:gd name="T5" fmla="*/ 10125 h 4"/>
                                <a:gd name="T6" fmla="*/ 0 w 5"/>
                                <a:gd name="T7" fmla="*/ 10125 h 4"/>
                                <a:gd name="T8" fmla="*/ 3375 w 5"/>
                                <a:gd name="T9" fmla="*/ 3375 h 4"/>
                                <a:gd name="T10" fmla="*/ 10125 w 5"/>
                                <a:gd name="T11" fmla="*/ 0 h 4"/>
                                <a:gd name="T12" fmla="*/ 13500 w 5"/>
                                <a:gd name="T13" fmla="*/ 0 h 4"/>
                                <a:gd name="T14" fmla="*/ 16875 w 5"/>
                                <a:gd name="T15" fmla="*/ 3375 h 4"/>
                                <a:gd name="T16" fmla="*/ 13500 w 5"/>
                                <a:gd name="T17" fmla="*/ 10125 h 4"/>
                                <a:gd name="T18" fmla="*/ 6750 w 5"/>
                                <a:gd name="T19" fmla="*/ 13500 h 4"/>
                                <a:gd name="T20" fmla="*/ 16875 w 5"/>
                                <a:gd name="T21" fmla="*/ 3375 h 4"/>
                                <a:gd name="T22" fmla="*/ 13500 w 5"/>
                                <a:gd name="T23" fmla="*/ 0 h 4"/>
                                <a:gd name="T24" fmla="*/ 10125 w 5"/>
                                <a:gd name="T25" fmla="*/ 0 h 4"/>
                                <a:gd name="T26" fmla="*/ 3375 w 5"/>
                                <a:gd name="T27" fmla="*/ 3375 h 4"/>
                                <a:gd name="T28" fmla="*/ 3375 w 5"/>
                                <a:gd name="T29" fmla="*/ 10125 h 4"/>
                                <a:gd name="T30" fmla="*/ 3375 w 5"/>
                                <a:gd name="T31" fmla="*/ 10125 h 4"/>
                                <a:gd name="T32" fmla="*/ 3375 w 5"/>
                                <a:gd name="T33" fmla="*/ 13500 h 4"/>
                                <a:gd name="T34" fmla="*/ 6750 w 5"/>
                                <a:gd name="T35" fmla="*/ 13500 h 4"/>
                                <a:gd name="T36" fmla="*/ 13500 w 5"/>
                                <a:gd name="T37" fmla="*/ 10125 h 4"/>
                                <a:gd name="T38" fmla="*/ 16875 w 5"/>
                                <a:gd name="T39" fmla="*/ 337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10125 w 3"/>
                                <a:gd name="T1" fmla="*/ 3375 h 5"/>
                                <a:gd name="T2" fmla="*/ 10125 w 3"/>
                                <a:gd name="T3" fmla="*/ 16875 h 5"/>
                                <a:gd name="T4" fmla="*/ 10125 w 3"/>
                                <a:gd name="T5" fmla="*/ 16875 h 5"/>
                                <a:gd name="T6" fmla="*/ 10125 w 3"/>
                                <a:gd name="T7" fmla="*/ 3375 h 5"/>
                                <a:gd name="T8" fmla="*/ 10125 w 3"/>
                                <a:gd name="T9" fmla="*/ 3375 h 5"/>
                                <a:gd name="T10" fmla="*/ 10125 w 3"/>
                                <a:gd name="T11" fmla="*/ 3375 h 5"/>
                                <a:gd name="T12" fmla="*/ 6750 w 3"/>
                                <a:gd name="T13" fmla="*/ 3375 h 5"/>
                                <a:gd name="T14" fmla="*/ 3375 w 3"/>
                                <a:gd name="T15" fmla="*/ 3375 h 5"/>
                                <a:gd name="T16" fmla="*/ 0 w 3"/>
                                <a:gd name="T17" fmla="*/ 16875 h 5"/>
                                <a:gd name="T18" fmla="*/ 0 w 3"/>
                                <a:gd name="T19" fmla="*/ 16875 h 5"/>
                                <a:gd name="T20" fmla="*/ 3375 w 3"/>
                                <a:gd name="T21" fmla="*/ 6750 h 5"/>
                                <a:gd name="T22" fmla="*/ 0 w 3"/>
                                <a:gd name="T23" fmla="*/ 6750 h 5"/>
                                <a:gd name="T24" fmla="*/ 3375 w 3"/>
                                <a:gd name="T25" fmla="*/ 3375 h 5"/>
                                <a:gd name="T26" fmla="*/ 3375 w 3"/>
                                <a:gd name="T27" fmla="*/ 0 h 5"/>
                                <a:gd name="T28" fmla="*/ 3375 w 3"/>
                                <a:gd name="T29" fmla="*/ 0 h 5"/>
                                <a:gd name="T30" fmla="*/ 3375 w 3"/>
                                <a:gd name="T31" fmla="*/ 3375 h 5"/>
                                <a:gd name="T32" fmla="*/ 6750 w 3"/>
                                <a:gd name="T33" fmla="*/ 0 h 5"/>
                                <a:gd name="T34" fmla="*/ 10125 w 3"/>
                                <a:gd name="T35" fmla="*/ 0 h 5"/>
                                <a:gd name="T36" fmla="*/ 10125 w 3"/>
                                <a:gd name="T37" fmla="*/ 3375 h 5"/>
                                <a:gd name="T38" fmla="*/ 10125 w 3"/>
                                <a:gd name="T39" fmla="*/ 337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13500 w 4"/>
                                <a:gd name="T1" fmla="*/ 0 h 9"/>
                                <a:gd name="T2" fmla="*/ 10125 w 4"/>
                                <a:gd name="T3" fmla="*/ 13500 h 9"/>
                                <a:gd name="T4" fmla="*/ 13500 w 4"/>
                                <a:gd name="T5" fmla="*/ 10125 h 9"/>
                                <a:gd name="T6" fmla="*/ 13500 w 4"/>
                                <a:gd name="T7" fmla="*/ 13500 h 9"/>
                                <a:gd name="T8" fmla="*/ 10125 w 4"/>
                                <a:gd name="T9" fmla="*/ 13500 h 9"/>
                                <a:gd name="T10" fmla="*/ 10125 w 4"/>
                                <a:gd name="T11" fmla="*/ 23625 h 9"/>
                                <a:gd name="T12" fmla="*/ 10125 w 4"/>
                                <a:gd name="T13" fmla="*/ 23625 h 9"/>
                                <a:gd name="T14" fmla="*/ 10125 w 4"/>
                                <a:gd name="T15" fmla="*/ 27000 h 9"/>
                                <a:gd name="T16" fmla="*/ 10125 w 4"/>
                                <a:gd name="T17" fmla="*/ 27000 h 9"/>
                                <a:gd name="T18" fmla="*/ 10125 w 4"/>
                                <a:gd name="T19" fmla="*/ 27000 h 9"/>
                                <a:gd name="T20" fmla="*/ 10125 w 4"/>
                                <a:gd name="T21" fmla="*/ 27000 h 9"/>
                                <a:gd name="T22" fmla="*/ 6750 w 4"/>
                                <a:gd name="T23" fmla="*/ 27000 h 9"/>
                                <a:gd name="T24" fmla="*/ 0 w 4"/>
                                <a:gd name="T25" fmla="*/ 27000 h 9"/>
                                <a:gd name="T26" fmla="*/ 0 w 4"/>
                                <a:gd name="T27" fmla="*/ 23625 h 9"/>
                                <a:gd name="T28" fmla="*/ 3375 w 4"/>
                                <a:gd name="T29" fmla="*/ 16875 h 9"/>
                                <a:gd name="T30" fmla="*/ 10125 w 4"/>
                                <a:gd name="T31" fmla="*/ 13500 h 9"/>
                                <a:gd name="T32" fmla="*/ 10125 w 4"/>
                                <a:gd name="T33" fmla="*/ 0 h 9"/>
                                <a:gd name="T34" fmla="*/ 13500 w 4"/>
                                <a:gd name="T35" fmla="*/ 0 h 9"/>
                                <a:gd name="T36" fmla="*/ 10125 w 4"/>
                                <a:gd name="T37" fmla="*/ 13500 h 9"/>
                                <a:gd name="T38" fmla="*/ 3375 w 4"/>
                                <a:gd name="T39" fmla="*/ 16875 h 9"/>
                                <a:gd name="T40" fmla="*/ 0 w 4"/>
                                <a:gd name="T41" fmla="*/ 23625 h 9"/>
                                <a:gd name="T42" fmla="*/ 0 w 4"/>
                                <a:gd name="T43" fmla="*/ 27000 h 9"/>
                                <a:gd name="T44" fmla="*/ 3375 w 4"/>
                                <a:gd name="T45" fmla="*/ 27000 h 9"/>
                                <a:gd name="T46" fmla="*/ 10125 w 4"/>
                                <a:gd name="T47" fmla="*/ 27000 h 9"/>
                                <a:gd name="T48" fmla="*/ 10125 w 4"/>
                                <a:gd name="T49" fmla="*/ 1350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3375 h 6"/>
                                <a:gd name="T4" fmla="*/ 0 w 1"/>
                                <a:gd name="T5" fmla="*/ 3375 h 6"/>
                                <a:gd name="T6" fmla="*/ 0 w 1"/>
                                <a:gd name="T7" fmla="*/ 0 h 6"/>
                                <a:gd name="T8" fmla="*/ 0 w 1"/>
                                <a:gd name="T9" fmla="*/ 6750 h 6"/>
                                <a:gd name="T10" fmla="*/ 0 w 1"/>
                                <a:gd name="T11" fmla="*/ 20250 h 6"/>
                                <a:gd name="T12" fmla="*/ 0 w 1"/>
                                <a:gd name="T13" fmla="*/ 20250 h 6"/>
                                <a:gd name="T14" fmla="*/ 0 w 1"/>
                                <a:gd name="T15" fmla="*/ 675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6750 w 2"/>
                                <a:gd name="T1" fmla="*/ 13500 h 9"/>
                                <a:gd name="T2" fmla="*/ 3375 w 2"/>
                                <a:gd name="T3" fmla="*/ 13500 h 9"/>
                                <a:gd name="T4" fmla="*/ 3375 w 2"/>
                                <a:gd name="T5" fmla="*/ 30375 h 9"/>
                                <a:gd name="T6" fmla="*/ 3375 w 2"/>
                                <a:gd name="T7" fmla="*/ 30375 h 9"/>
                                <a:gd name="T8" fmla="*/ 3375 w 2"/>
                                <a:gd name="T9" fmla="*/ 13500 h 9"/>
                                <a:gd name="T10" fmla="*/ 0 w 2"/>
                                <a:gd name="T11" fmla="*/ 16875 h 9"/>
                                <a:gd name="T12" fmla="*/ 0 w 2"/>
                                <a:gd name="T13" fmla="*/ 13500 h 9"/>
                                <a:gd name="T14" fmla="*/ 3375 w 2"/>
                                <a:gd name="T15" fmla="*/ 13500 h 9"/>
                                <a:gd name="T16" fmla="*/ 0 w 2"/>
                                <a:gd name="T17" fmla="*/ 0 h 9"/>
                                <a:gd name="T18" fmla="*/ 3375 w 2"/>
                                <a:gd name="T19" fmla="*/ 0 h 9"/>
                                <a:gd name="T20" fmla="*/ 3375 w 2"/>
                                <a:gd name="T21" fmla="*/ 13500 h 9"/>
                                <a:gd name="T22" fmla="*/ 6750 w 2"/>
                                <a:gd name="T23" fmla="*/ 10125 h 9"/>
                                <a:gd name="T24" fmla="*/ 6750 w 2"/>
                                <a:gd name="T25" fmla="*/ 1350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10125 w 4"/>
                                <a:gd name="T1" fmla="*/ 0 h 5"/>
                                <a:gd name="T2" fmla="*/ 13500 w 4"/>
                                <a:gd name="T3" fmla="*/ 10125 h 5"/>
                                <a:gd name="T4" fmla="*/ 13500 w 4"/>
                                <a:gd name="T5" fmla="*/ 13500 h 5"/>
                                <a:gd name="T6" fmla="*/ 10125 w 4"/>
                                <a:gd name="T7" fmla="*/ 6750 h 5"/>
                                <a:gd name="T8" fmla="*/ 10125 w 4"/>
                                <a:gd name="T9" fmla="*/ 16875 h 5"/>
                                <a:gd name="T10" fmla="*/ 6750 w 4"/>
                                <a:gd name="T11" fmla="*/ 16875 h 5"/>
                                <a:gd name="T12" fmla="*/ 3375 w 4"/>
                                <a:gd name="T13" fmla="*/ 13500 h 5"/>
                                <a:gd name="T14" fmla="*/ 3375 w 4"/>
                                <a:gd name="T15" fmla="*/ 13500 h 5"/>
                                <a:gd name="T16" fmla="*/ 3375 w 4"/>
                                <a:gd name="T17" fmla="*/ 6750 h 5"/>
                                <a:gd name="T18" fmla="*/ 6750 w 4"/>
                                <a:gd name="T19" fmla="*/ 0 h 5"/>
                                <a:gd name="T20" fmla="*/ 6750 w 4"/>
                                <a:gd name="T21" fmla="*/ 0 h 5"/>
                                <a:gd name="T22" fmla="*/ 6750 w 4"/>
                                <a:gd name="T23" fmla="*/ 0 h 5"/>
                                <a:gd name="T24" fmla="*/ 6750 w 4"/>
                                <a:gd name="T25" fmla="*/ 0 h 5"/>
                                <a:gd name="T26" fmla="*/ 3375 w 4"/>
                                <a:gd name="T27" fmla="*/ 6750 h 5"/>
                                <a:gd name="T28" fmla="*/ 3375 w 4"/>
                                <a:gd name="T29" fmla="*/ 13500 h 5"/>
                                <a:gd name="T30" fmla="*/ 3375 w 4"/>
                                <a:gd name="T31" fmla="*/ 13500 h 5"/>
                                <a:gd name="T32" fmla="*/ 6750 w 4"/>
                                <a:gd name="T33" fmla="*/ 16875 h 5"/>
                                <a:gd name="T34" fmla="*/ 10125 w 4"/>
                                <a:gd name="T35" fmla="*/ 13500 h 5"/>
                                <a:gd name="T36" fmla="*/ 10125 w 4"/>
                                <a:gd name="T37" fmla="*/ 10125 h 5"/>
                                <a:gd name="T38" fmla="*/ 10125 w 4"/>
                                <a:gd name="T39" fmla="*/ 3375 h 5"/>
                                <a:gd name="T40" fmla="*/ 1012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2DFC02A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HxKcboBABblDwAOAAAAZHJzL2Uyb0RvYy54bWzsfW1vG0mS5vcD7j8Q+rhAt1lk8c0Y76LP&#10;3Z5bYHZngNbdd1mSLWFlUUvJ7Z5Z7H/fJzIjsiKYGVllidTYo5oBmrQYFZUZGRnvGfmHf/n9083k&#10;t8vd/fX29s1J8+P0ZHJ5e769uL79+Obk/52++2F9Mrl/OLu9OLvZ3l6+Ofnr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u+//WU3ub7A2p1Mbs8+YYkmDVHly93H1/jxj7u7&#10;X+/+sotTw9c/bc//4x4/v9r/nf79MQJP3n/5t+0FMJ19ftgGqvz+YfeJUGC+k98D8f+aiH/5+8Pk&#10;HH9cL6ftbHEyOcdPm/ls3Szi4pxfYQXpqfliuTmZ4NemWYUhnr0+v/qFn15M16v47GK5ntOTr85e&#10;x9eGofLQaF5gtPuOlvdPo+WvV2d3l2GJ7olcTMtZouUs0jL8KIS811RUv9DQ7kHsXvq1i1mkxGw1&#10;X0cqCRXnzZzpMG9mraEDyPX5/uGPl9uwFGe//en+IXL/Bb6FBb5gDjjFTvnw6QYb4Z9eTZrJl0nA&#10;ysACA35JMNPJFWDi+7AHEh7QIcEAx9JBNVdgHqpWwdBwHFRgoPTGZtU2zsCWCmy2XHjYQMqEbbZc&#10;rx1skHEJrFmuPYphzRLYvJluHGyNpv6yWTgzbfQCzFYrb3CNXoSph0wvQYVujV4Gb57Yud1EvfVs&#10;9BJMJ8sp/jdZLhbzZWTojokavQp1SL0QdUi9FlXImV6NOqRekDqkXZLK3Gd6XTKcEHEfZfOeXcl+&#10;Pv/9ljc0vk3OSBGfgtq0w++29yRJaX9Djp4GKQokgKNfFfjKgGO4BC5iNQdfG3DwCIEH+V3EvjHg&#10;YAQCX7GwyrBjBfTYscYEvnHBGwNOu4ngsV2iUsjxz+wDPNvGnS4WRQ+I9kR4g5lwnDgvxA52yL4F&#10;sjuZwAJ5H7n97uyB1i+gxdfJF6i7IMmv6AsEK/3yafvb5ek2wDzQMoLf8N5gw+Bt3a83txqK5K4B&#10;lJ/l8y4gi68DPtr9TCqBOP/8/vr8/1z+zaCdLiOhZs0mKDlwV0A0W2+wYYFo1rZhTdMPkLPxB0hS&#10;WQyDufSeWUv7n9BtQOigg/g901mc13y6MT+QBA5PkIwd/J5mvpCnRI/F96zX8pqpeQ0kcxwXRO/g&#10;t8znkR1nEHR6Ms2Ukc2mhmYRWi2JJZEsUByp5Qf57fxme38ZWZ+4LBhGid2IS5VRcL+9ub54d31z&#10;Q0x2v/v4/u3NbvLbGWznd+9IQPM8DdjNbeTW1SIwqfnNoCAEZRQwc28vwtJeXZ5d/MLfH86ub+J3&#10;jPIGEgqGXDSQohX3fnvxVxhLu2006uGE4MvVdve3k8kXGPRvTu7/8/PZ7vJkcvOvt7DywD4tyPkQ&#10;/tEuViTYd/qX9/qXs9tzoHpz8nACCUpf3z5Er+Hz3e764xXeFMXM7fYnGLkfrsmUCuOLo+J/wNB8&#10;JosTeoKt98BXRCmYo4ezONebyIrzBgI1LJVYnLMF8S5Z7c0m/oblEoNfM9dwi3PWktETEIdXKVtg&#10;z7KQV3pGJ9k7JTxarW5aMp1KmIyx4w8K0092HaFxsEGMJDAakzM0be34Q9OWDvSDh8yaOeVZGnsz&#10;szE0ZY3JWYeEbkiTrUPqpahD6uXIIMF0Q20ha09Evq7YQtaeYOvANQ5gbgcNzZYW2wbGNDCWlrUl&#10;oqrxbSGoQI29ZAuRSE8W4GMMj7ihYXiELUGv60wLVjRguKD7RCF0AKJ1ImCkLbiYFYf8Kp976GQP&#10;BnkfjQ0LGYcGUTMYpYxQ8BxGG06nb9++ezdqw8k3qg2x61gbBpPt0NpwsVqyNmyjW3H2WrThaoFf&#10;gjKcLUVGPEkZrhsYTVAVwNujC9dsnnba0grhEg4tfNfNsmmhu3I8VvCW8GgViLDsYk6BlxyRVoH+&#10;xLQGnK0Xixnp5xyZVoHrdr4iHZhTSWvACjKjBOFBYB2L6IwKrMzURF1q+IatgIm7+JPNIi851Uzc&#10;xV8DcrqUAi/Rv9ELkOljYzfoRahCfsvRFj0juIiaPLUIjt4a9bnr3ZFBfoV9Y6MxvfaNjcb02Td7&#10;0Zg++2Zmrac++2ZmraeSfaOtp/1IjMxVAhh5rMfaT7RLYU2cVmI90auVwFk51mOGZCNttN3CG0x4&#10;68k2GmkZWGjY3iX7jLgTLxXbp7PObPSArS8VNpBQTaSj6DZty8XYCI3fRG7EvNKgCwm+yI/2EQ26&#10;ssGQOCKRXRGQ5xT/2PN+SiNh/gm2NoA5ZFOClfkTefFHOyz+Y5qWnY68I46WYRO15Ff7jIG11OZh&#10;sdJnElij2+KSNxhqCQfIj4exft+F/43W76OsX86SpgQrZwyxtGyxBldxP7sK3UO51YNkX9s54qXE&#10;3l0eVazX+Ryx3Gi+LpZsTqb8a+G5Lv+aP4k9+nfLv0LoMjVDNunQ9n+BEj4FEx1IZj4i/xpCWAh1&#10;V6z/VbteksHdSIS67ALA2tvMKeqUY9NWaNvO5/MyNm31bJrZfFPGpk2e1ZqiU8WxaXunaRfzKSUU&#10;C4PTpuiyXa5DgC2fqjZHmxZZibaMThuj82n0LgqUMx7BbL6MHkFheMYlaKYN8r/F6RqXYIZ5bCgf&#10;XkKoV6NpFouVh1Gvx2y9aufOlI1f0DSzZjVzxqjXZLZupyE1XhqjWRQssoNPL8qcUlEhUpkzYKNX&#10;xVlg4xzM5+2qnZUJCKOzs85JMq3Ko4O1qeAW67m3IiYNW0OoF2S+bFYrZ7+RhWLcqwIDUnorwRA/&#10;N9509Vp4tNMLUUWmF6IyVUpkdaNrN8u5s7LzgYsx14vR1hDq7YERUh1FgXxzvRaL6XQ+cyTpXK/F&#10;0mVlyqJ2E97MFwtHXFEBTgKsbV/U7nSAizmkuLPAZAx2GGez+cKTz3pRFu1qidBJUcQgxaswLrF6&#10;ZSK2elGW8xn+7yA0i+JL1VavShWhWZX1dOUsc6uXBaVf06k3Zb0siHW1FOsq8A2C1R1pIKRBRGfK&#10;elUWTdMsywjJF0irt1q2UBFlhJSA7gB9nb4wi7JEEZiH0CwKOAxJp+KcF3pVmukaGSVniHpVwIY+&#10;Rr0szsajcoBB89UrkgVGdFgGvlmHsQpJAdz07jqkXpU6pF6XOqRemDqkXpk6pF6aOqRdm0rwaqlX&#10;qI5z8BpREecwyq8GrxHqQYfiHLxGcP6H4hy8RqiRGIpz8BqtBq8R6lSGvn3wGq0HrxEV5Qxb9/Xg&#10;NUKl71Ccg9doPXiNqDDInxH8voEJ6cXXBWwh5HQOGMSCL+8X50HSaXDQgcDdhPTy6wK2KALT2MFh&#10;hF0if1n8FTkxDU4+FsHH2BdF9fYrERGFMA/wbP2A7fJrA7bLIQFbHeGFUDRD4jnDg4GLXpyDXV9y&#10;Y2jS8FK8B/ZWmCcNL8R5AJJSD4ljpafwMrwH7CqTqxGGZKLUetIru84znjTq0L032JXmurdTeAPe&#10;A3alyR2gIc39SduVJns/POBP2q40l0Wewl73hmRXmuz18AZ/0nalqd6MHkgFlRl7r+xKk7kdHnAn&#10;DXmrV5rM6fCAO2mIXfMAr3QszSxxK6SveYAn3bqThhDWD3Do+xTWrENWzlpIToXMWZpDrIgsDsmu&#10;NFmr4QF/0nalFzxpGJxqSPFNT6jQpbAIZWHIiSAKdHmWGISPq48gQ3xp97OE402sPok0+VU+GQpq&#10;HpNOMkB+lc8I1UIhAirJIvlVPhkqUlxWVH6UzwhE1hdQCSfKj/LJQPF92HtxjvKrfEYoUqmEqo4L&#10;bBFmWEW1iey4n9iw79vAfCEq1KGaaWSLXrBI+R5kLHOHQfW9EpQaMgEBq1KsIYcW1BA2FFLJZ1yi&#10;hvxoWqP6SjbkYRFYiEdjBwkW+WRsXBsuG1R+lU+GoiNbQFbnw4ahoDZrPDabRqbOUm72nTPsVXon&#10;IqJVbKwR0+YVLDbpFucR5ABwRmDJIc4oLoy/xjIg+WuzEaYTQluM9l9MpybSCZIZYxZMvF02YVPJ&#10;H1lrcliDJJxJ09p/yVoVhqlFl+DWf8sxH6TK/O2U/s8rYyrJxyrzb6HKHHzIebWgSQ+dV1us+RhE&#10;swAjB16XvFo4bUF1dSuY33HnPqmsjkJS0SzT8SPtojYrZBgocRANGQ0GSZP8PpwbiQV6OTbtnFaw&#10;QSApbOtYyJZj027pol1MKeOSDw3SJSGjlFV5nljHBEUJgxwPdIaCKNFKhwj88ZCH14PI5s98qpv8&#10;WTUYBVNKv7QS4DJ1dXWcmv51SL0GdUi7DnvjhIwdGEAAZbQFHgX1qWt/gzwanM1vMc4yH2Wv5lyM&#10;b96FObg11qO6q1S0W1OdvQ0xCXLs1iUj9oJQ2AsgkHZ6Ugk8dh8Z9tgWvl0f9wxe5dn17P0lODEh&#10;5DOqX3oVZoA6MWuPlFQ1O6BBAIpWnkXbICjN9LdIFVGkFpX9F9sA0d40SOKfzLsi2jRUi8lOK4Jm&#10;c/+aAqTbLZ1EC1rg+bR/qORmn5B0T+jh8F+b6eaX9S/r9od2tvzlh3b6888//PTubfvD8l2zWvw8&#10;//nt25+b/yZeadrXV9cXF5e3NHTpJ9G0w3oMcGeL2AkidZQwZpA5UOfVYb2ywwhBKcxFPsPsxrN0&#10;1C6k3L0BMoitnHBu5eBWDh2Ti3seoQ9j5czplB1ZOUs4UAeycuDJhHd0NUHGymk365BNRiRpD0xb&#10;OVJyniPTqrbxkWkjZ73iWppsZFrHttPNknK++cC0fm1XOBNEucoMl9WtJTzaxplHsytHo80cf0iZ&#10;mZMjsmaOT6nRzCGd2+lvfJMmBqOZY2y6J5s5YFIyc7DDfDMnbr+KmcPF1glO7AD5jBYGvYrMHBFr&#10;8qu1IRg2mpgskNhCiYahsVC4GP8rzJwodw2SaOaEaJCYT2yRyVDtEGXgcVgRYTb3rzFzavrdOzD/&#10;fPbQaCf4dgJUA9sJwV1hO+HtbWyXBbllCrbDgfz4I0EOavS0WPGxezTZ4DifBEQaSiOGg4Z7hsLd&#10;LhYZT+jLm5Ob69vLsL3l+D22soDQrh+t7ECdRIZHG89krtHCPl/PBzI6mAHxFe8/KgdOY9OW7qjr&#10;yIEH9fO+Sw6EqhQODKbJMTmw2UjPnFwGSjZHYsIi4UYh+GOxNWQ51PBdsiDcVGHBYLEdlQXXMYc9&#10;CsEjBbu+Sw6ECyEcGIy0I3DgEnXt0YEaOfC44dbvkgPhMAsHBq/5qBy42e85OxqCoyGIyK1wYLDF&#10;jsGBaN8SZOBsiorpEKzODcHRGaZO6kgAPSXl9F3KQAQYhQNDLuCoHNjEnp8lO3B0RUIz/5fIgkg5&#10;CQvq+qgnRwQnH26u7/4/ouchVMVN9HHuj03CpRQGJnEoHTlx9oPCUtKJoYv8jX7xP7xf3GWx0ajr&#10;gMHBwIz/l5ixyJaLNR8AQNOz4I8rGTmy5WgodkmTeEjhCGp6sVlEQ7FZ4HCkMRTp2G9ImoAVR8n4&#10;Mi1FSpyxmo5nCg7Fgp1kpMRaUtNS7TMy45Er5b5Ht4Va1QgzHiuDspzSuXOqvsjK6qkxUJCH6XTN&#10;mEF5aZ4zji0lFjxWBgXHN9hZGVlwlIJwY1nnyn1pXQolHnDlnw93f0XLx+WapZzSE2d5SQ2qSAZu&#10;cILQ2oSP7teHc9zB7CzX3KJnFc7lXOHOq30oXXLbtDNUm9MxpQyZqbld4+IaOguUY9M1t6uGmvqV&#10;kEEDpAM6s+l8vSgj00W34VBRNipdcOtPURfdVg/H6MLbKuBe7e3eKRp9bsuU4GY4ESYZeN7GnvKP&#10;gs0/bmOP+GOJwWt+uw7MhqxHORwfSyH9dh2YkgaPVZb2tA3m1VXTPuZCCOpKgDJRMBi9qjvuoksg&#10;YwESXtX9bOsmI3CcTiiXk2pLvsrQFGVyHwQc9I8b0qKy/4qIaRODrvGEf0Id/yg7I0KSxQXI+Eei&#10;jTkhWyrvTHOTH7+mvDMZpXRW+rluSgoxl/EUy4u+EYoaEohnoZPCh9OpC9Q9B7dihUNoQd+JTm3R&#10;VCfo1BXugjuQTo2dY4w4V5qLGrmGw7pcJttpXqNTcTNF6L6XIzM6FY0J0agU52IzbJhx0paL1RpN&#10;BOl21H09rnVqs57OnKHt69QckdGp7hRHnfrd6VQsdThhGo/idkpT61Q5BNv9anUV67OwB41K5UsH&#10;jEqlF0LtpauYLCr7L0Ycdzcct7C34x8bcCTpWd4YhT8OUqkytcdo1PHAxAlfX/i9XVJIR4VEJR20&#10;SqQYecURu2iaz+Zr3h6in8aKpRefiKIDacKLB60XcXiRukxDcKJX0MiLxzwun/yt7+ggD/VwEF48&#10;fOFIyNWrjFS74S47M2oNZuz2US6OcrGrG0GTT3DHUbOjCMuyXJzGt6lqkfGA4yHbiHyXcrErFomN&#10;Zo/LiyvpG7mWnn1iL644nIHTuDaaMZ4ze3V/fnX56ez+H72ejhoYs47G16PLxaXc0bVC52Wjo0lg&#10;xhKmYLbC3R5T9i8tZU/BHGHGY1WNtEtplYp7liwL4u2xaCS8e+TAF1jrTo1mhQMDdxw6Y79qKK8L&#10;jznP2C/o4oUDZuwb3GoUswLsmnfJA3B6CvcjxdDQTdSSTuygdIqBcuO4rymI7A7CZBfWS/STKyLS&#10;2YXlaoNL/UrIoADSoAZm7CtT3EsxOFMcUwzEi99V2p5uDfPT9nzBbOBUSPB6joGvSuBoAQf94/Y0&#10;2YH4J1RfRyvZZhXsvwySvbR9RCP7LEKSN4gVGJS235vbY5IMyV0a0/YX1MuS4kdj88nQ3YfbekLh&#10;DTM7v2x3F7GnJ327223PL+/9plLU018Uq+4mcLC0/WomrQTytD36tR4ybY+b7jahhC16TF7ufrZq&#10;Wrp/UJKKndrMFCtLmw7CKNZhaXvcG7oMWjpDphXrwLR9ZYpasfpTHBXr96dYoYqgWMGupXo4ChRA&#10;UQVd2atYuXuzVazgaSAoKNavSN5zmt4g4X6Jss1YA3OWP8gajNdqaVGdEXZvavLj15TDjcn77zV5&#10;T/driWLS9WTHOd2c3L9a8l7szDEANswS+cfp+kXZdGHGw1eS7B+1X+EO9iCTC9l7OdOcLhQamfHF&#10;MWNXShLvxTpomipnRmmDU0nfj5LxpTYhodvnRTIevpYkY8aZn78fJeOLLyahC2uEGQ9aTKLKmVZz&#10;Dg02edoeWjvmCTggOermF6ebuxKSmJU5lG7WHNjyBbPNmKwfDzcjKMQ8xoeb6R4wFoL4esDKEc2C&#10;CypRQtSoyYK6Y7L+xathumNOOFCXixwsp9CVcbbLEBvqyjhnKDeOWpiuyY15QVHDjz5f3+B84V6G&#10;XWfq29V6Q4cBo0+u0w46oTDDgf9wd1QBm04r0FH9HJNO1S+WPiadU1g083BtZ44Nmzel9LOD6XoC&#10;OqlQBazmFRDnHXjU3d7OGEPb/lF3ezkjiA2J5OfM7TH6GIe2J90pHv2kixxpaSlWD4qXYvVxPoiL&#10;R77sSYLHGJA5+YZGtFmsnqpTJH6fBdRteJ1D8HRfqTwhZ9cbPrBnXhemQ1Je/HuNDu+6O3u4Cv0e&#10;6Uu8548i+vFCGCLAmNYOfFDLQtCtiswPCuzRp0kmuy1u4QGj/faiT6NTRwdRQbpe7MnZA2UEUeeP&#10;sJHQ64T1gxRwzyiAG2oW91TQWMD9Ugq4WwhZ4cCjFFYsGohlkuOzGQ4SBPNE2G+VYmFIXBzIBmq5&#10;50JXC6FNoPmULrS8mmSViNoCQmFvMIByVNr+CTecl1BpE6hBUeZsgXLFHJe2gMI1m4VRjfbP6VHs&#10;H6wGmT+xBVFn3kS7IwrLYRWAXIwbuFdMFGocB3Zngz/i1H8bZPxw+x+uMOc6g7iPTPECzYQsH94+&#10;o+Hz6jGCW1k0Yz0fhWlwW99x6/moR46oHV02cTDfezGV5HSWD1wtxepJF7E/2fWOmLRLatRO286o&#10;Rj62zNJQWu80TRtvgM6RacWzXLfB92Y50Ck6o3hWsyYonhyXVjxlRKPaOY7awVoEr/sAHeOoZx/k&#10;vlU8UT8Y15jKk8j2KuiH/aK2qGS4x5xRMtyk1P4tDiD8bU+jjR73+W57v/3w8OP59tMrNLy+Pr98&#10;VS4yGhXPc98OS4l5UTxh93BW4oCKR05obda8FcXfWdMvwd2GBjqQvxObQWqVYhTPirQAFE8wEDWU&#10;VTwNuUVfJjkyrXhQ1O0gM5pnPYvuU45Max52efKBjcrnSMoHi0Qh39gZtez0xNWA/O5+1h6FeDjM&#10;4BxMYg8nKh/j9dChDSifsAv2dERV+TCzRsSL6E5Z5RO12uj1POk+s1H5PLvygXAT5RN2z6GVT7uR&#10;hvLreL1Rl3FEc21WPuj/diDlI2cROx9EK592uggNvRuOYnRQReWTIzPKZ+4hM8pnM4uaLEdWUj7Z&#10;wEblcxzlg+UIymdWyzeKkzJI+XCY1ygfo5BY+UgS0+ox+y/j+TBPxL/RuKHBrPIZQ24HuExzVD7P&#10;rnzAt6J8dAn0wTyfds0n4ZCP5+0pnk8zpaMpwfVZi9X25JibtIzs9IrRPg1uIyXXJxPyZe2TpYSs&#10;9lkiJVRCprXPbD5bBz8qH5nWPmVEo+o5kuqJ/R7ABpVSl4GqJ8a8SqrHBOK+XvVE58mqHox7X/WA&#10;r9Lf9hyqMeg2Bt1OJp/vdtcfr1BZE7382+1Pnx+2H64fyN4nX+P99uKvf9nxP5DkiUW5x8/2dAce&#10;4mHtg/s9aAsUtkZ+lxv6BUXNg7DUofweOSte1jyLKeX8oSxYKHRQVvPgagZquJAjs5qH/Z4MmdY8&#10;zQqXe1JbpByZ1jwSdMtwjcrnOMoHyxH8nmqdpbBlj98TlY/piUDduqEjrN8TY2NP83to3PvKh/8m&#10;5pt2oUblMyqfb1f5QDOI3xOM/IMrnxapDtouuM2RTTjxe+apLWm8LwQb5cluT7wKUOdytNtDIr6c&#10;1dfKZ7WKZWk5Lq17yni03qnW2mvNkwGCEgNr7dtguMvNbzEg49faR0kr0Jgz1sXW2uPNT6ueB9EO&#10;lcaPRouR34jb0piNL0BvFHFMw1d3s+GfY3n7mGz/Nu1+Skaw6I3y79CidzGlY4QkeufrPdGL7EO0&#10;+3HL84HSHXKfW2fQa8nbLCn4g35t9DotnrXg3TSxLCtHtS94MzSj3I1VuzVbWpa6x5RmnokLxSmE&#10;qCpM6pnbkEm6bBS7Y3FtvFvs7cMuHF76RsMtVGcoYjcw9MHF7pKLa3Fyk40XsXgpyhIC/W34AebJ&#10;kw3ePI5ixO4UZVUQu1xr1clmLXZjSOZLISSjxe5qtqaGmxmmFy956QQPaofKnR2jMJUinx7JG6Ws&#10;yaciMp8ZvHJkiDX3KHlHyft9SF7wskjeYI+y5H3yec7u+rzwbb/hVHfIrkXFd7A/RSD7EYjxkOdj&#10;zgqls+KPPvssyZjny79Q6FbYMgjqZ2LLdkNHbcg9W09ZqwpbUqlAqAfIAmMjW74YtoRhJWwZpNYz&#10;seVizhXMs5kEQIUtO2kpeQ4xX0e2fDFsCZklbBkCCs/Fljg3EaXlZsppPmHLUVpevPh2VdRNT9gy&#10;+NbPxZYNtaoiJb7Y7MdY2ddH4os9tVFavrRWkrikKLGlLis9tsvTrhNb7mddOyU+suVLbfhMLchE&#10;Wh60x26fJ74U23Le7nniFNQKLk/W7Wa0LV+MbdkVoyx0McqxpeVigVNfIcw6RVs9EyAa2XK0Lemc&#10;E0vLeHLuuWzLBZ0LIdtyudk/MpKk5X4iaZSWL0VaLrtEJr5Cah2ULbMg+ipZlM0+M46a+/KWLrzk&#10;rlAv8GrnZZfawdej8+JmxU531rQTeyJakaNcfKnOzbLL5+Brx4sHO8q5WAr7tau9mM9GYpHRUDhE&#10;gUfcT7pkzhR48Ml/9qbKBR6bFZ+85NF2ULrAg+pEMjS6umM23cTmNfmQYI6kXuTS+zPDNZ6jOc45&#10;GhK+KECJpeBdiUks3YuCMqwFuLH7VS7i5AK/WGstESH5UT75vH+sRRFc8cexxHo83fLNnm7BxRLJ&#10;cwtsyybywVTBsuWLpI7fv7nSLVkrhEFNnNer2Eszb7ysFYII8uzwv1YKdEgzR6P1wdi/mY7UTM5u&#10;P+KwzTPcX1Ht38wtkcOSGn2gqwillRndC4jwAxfbs6aIpypZued/A1KLyv4rPlA6xsOVjqb6ka18&#10;MuL28I5qZ1Q7367agfiTgKGukTiC2sG1FbQ7uk5mEOzsAsf7jrBRJO2sL3U5+w1XvYQH00HDzisA&#10;hs6ap4M74SQ+78wOzKidFYrY4EDkLSthNCZky6mHy+id6awNVzHxeZPujfuKJ2bWtW+kFU84oZnh&#10;GL2Q43ghxHd+C036lSLZUjjWOSIl/cDn1kIMR5QRH+c3iof1SNgCewpiXw1FxRPdHOYJ1kVhYAW1&#10;I86QHuCodka18+2qna4GKsr+w3s7dGyUtvFmuVeDt5aTTShmZnPtaWpnvYiH8HGWitUUq1Scbu8U&#10;yrAumnJnTY7LqJ1BTTSDKszGpNWO9JHJgm2j5jmS5gH1SfOUm5jJYbywHJDfPZoHJgYY3HQx48Z9&#10;1g2ysTCtI8qah+/rY6Zgv8lTPaIlNdpR9Yyq59tVPV2dY+xueTzVk/VuXq+x/2P3zMOons2Gb4fJ&#10;Al9fr3ok0hbrmbSn8vWqZ8nOUzasUftIhOj3W/KFnzXchpWtaR/2OAZqn9jexmqfqJFcX2iQ39PE&#10;SJ7RPtEjM45PVGqj9hlvDrjaoonDwwmi1uf4+o23dIAzkuJtupz5cPE29A2Ljk+hebO00mnibWLY&#10;j0/yfHDleVQ/0ia6C39p9YMC6iG3ps1w+oRclhyZ1T/LdUPRO5YG3St1xC04NiVUWv+U26KNrs9x&#10;XB8sa1A+5UvT6Ffy1sUsqrs+dFZl3/XhdJFxfXBPMsFJGYD2UcquD4UG8ECf8gF3A0rGqtGOrs/o&#10;+ny7rg8sPEn2BMv84K4P2heHrVFo34wGQ8H1maU9/iTdg0OM8yl1Ss4z+lr3oOwtttHkYHynLnSy&#10;Z7HCUfIiLqt6uIVzhkurnsFVBk2GZlQ9x1E9XGYAgpeuDmDFEZcD8ruuelilcEyZg2OR6Y3fw27M&#10;cNUTva8+zcO5KXEixwaijzlCMd5Z89x31lAVMmsefEWW5NCaB3mTaOvlmmeeDsahAA6vfqrXs5rG&#10;EuUZ52Y7laIVD+4ECJemsaDogLTeIV2Ro9E6h3yUDIVVN0u8CG2ZFwuIpr38k/V29gBBh1RQcXYl&#10;NRZdS+UuNPXtdW4GpZFGiRVqnbxmaRyt80C1XnHOpVysiiOCug8AlKPBP7ax+y6iTStsBRG7QVod&#10;WuwiFsMWSda3OcShKNeBw3gHkLrrNl4ICQ99T8gZqTuN5n4mCTOpm6HZl7oZilHqQjBC6i6LVjRH&#10;TgLV+qVu1NXG2I1Sl3VqFMQq7D9K3Ye716PU/T6kLoSNSN3A4geXunO+z7TJ2zZTDQlJ3XjOGtvm&#10;SVGWxSpKXXizFanbtE1ouJwFNPalbo5GS93VrKG63AzLixe8FEuA4C2HL+hHrLcEGjpr+FwFB6Qy&#10;NcIGhSx/AnXxuBHFUe6GP41yd5S7D99JbnUFYSJyV5+mPkxPnv0uEwgD8D7JWjXLyeqxnd7LbTOx&#10;glwVZgyymY2AIzHjjCs/UdO8d8pmbKI3toWikhBhxuD4HpUZl6HMkYyKsS3zz/Of3779uflv8pmb&#10;9vXV9ciMKzj/wowhXHBcZtyIrzQ2Yx6ZEduQue0vu8n1BU5PwCMSZgw+7lGZETkhDnONLZhHZsyZ&#10;sSsOXYX01XGZcZ6Ycb/x8ujAjGp61RWL4Suif0dlxuVSrgob2y2PkjGTjBRqYTUdD+0emRnJaSYH&#10;ZmyyPDJjzoxdVn2ts+rHCe0sl9LNdmytPDJjzoxdsjHenH1cydhKd5SF5PLkaiNsitjONgSYVOJx&#10;bPP9mBrV7/F6wnWXgMHXo5uMMzpNDS2NxlJcrJPxopSjSBJ85MVvgBdffbn7+Prj7u7XO3IqzNfz&#10;f/+NAzPrLn+Cr4GXPr7Gz3+k5/6yo0L+gOJP2/P/uMfPAan+PWEGwvdf/m17cfnm5OzzwxYStCuK&#10;2H74MPkdbQM3zEpwPrgCSVgpMBkJtjnilngPqj+v/uw+dX71y+8Pk3Og3H8uCcRu9jQLkta4P5Tz&#10;ZPjXsGunvmx3F69gnU5f0be73fb88v7++vbjr1dnd5e5jujC/5jnAfclkSMjIY7SREJlJAx/T4RA&#10;AcLu/uGPl9tPE/ry5uTm+pbGfvZaOr4BVEDoz0kknr2+uZ18wZI0SGzQL35BP9VGT6UA0YDttp9v&#10;L8KCXl2eXfzC3x/Orm/id7z8JhzRxzRQHE2voQl93l2/OfmvzXTzy/qXdfsDys5/+aGd/vzzDz+9&#10;e9v+sHyHIY1WSs6BXcx/fdCYPy0Lc+ByyobyfL0fz6L8VzBORtvkpbbaX3eBfnw9jgzEafhYEpKr&#10;ETmDMs/q8kTCjULwx0/Xgw8PJ11wmNu7O6VcM0m68Pyaw/NHNEnWwkvLBRfniT5dSni+lbNDnUmS&#10;P9WZJPvPJU3czf75TJIuurzW0WWx7e7vlGF3T4Zf/IXspXvYf70m3RIHsIJ3MM/ohxqZqA6YfokO&#10;dLInWiSkVsQKUcekulNcwJBaxTYLHOMipMGa6GD0wYRwY4UsVweiC2RbB40ukcWrUCCb44GxnIaz&#10;oVNlheFAByYYZzjQ0glk5QwHcjTBYMjF4WCjJJilMxwwQILBkIt46HBJAoJwLU8MnVo7KAy7jEqT&#10;Gu3iHVSa2C4qTe1m6qHS9Kaxl4elSe6tHJX4dmTA2MuoNNV9Ymm6o0CxjItkT/fG0FS5wFHgQwW1&#10;9nAZynuLiAvcO1zoEeCMy5DeHZcm/Wzm0IsOjA6Yo6b9bOHhGkT7maY9HMTyHEm6d+Py2AtOVgc1&#10;9zbi3NB+6bAqGnMrXJ6MmRvaY7WLUobuAUyjxzkFZ46G9h5PUFP/Dtdq6eDStPe20FyTHgK0jIqa&#10;OacXevIYEYIOaL7xUBnKO4RvDeG9Cbaa8HOH7pSxSkOfA6ooI1pNd0/CU0OEDpXHDq0mu0srTXYc&#10;xC6PimLK3QudCaJlVQfkbh7YSh2UN6qFJru7pxea7B5f0XGbNHSYHM4ENdk9hUhNjTpUntSi+5AT&#10;lMcM1OgvAbnClArjEhTWprif6erGDggSpMhXdK9TgvL4im47S0DNxkOlye6t4FKT3dViaC2tXuhN&#10;UJPd1dPUt60bu4dKk92zacgsTZi8BaSDuwnIE6K40a0DQgcAinSV+wDQyYiErg6pqV+H1EtQh9TL&#10;UIfUa1GH1OtRh9SLUoUkt2AYlZD2HQo5eI0oeTLw7YPXiKLaA3EOXiMKpAzEOXiN4AIOxEkhvmFv&#10;3wxeo83gNdoMXqPN4DWijlkDZzR4jXAH81Ccg9doM3iNGgTcB76+mQ5epQZB3cFYB69TMx28UPD0&#10;hg9g8FI10+paITYxsEkLtAFFLe6295TROsUSIGmFGwgQlAASNHOhX7ueLlAJGhy0JfB0PUkGbnvA&#10;gGgELuH0HHvMy8hgQA0CD3HX4mBiTwEBB08SeIgLFcFXZuzcguI03diSD8feZcZNX07R6N6jzsa+&#10;geeLKK7zAHSHJmfDM45FEqU5QIWYB3jOjTtpVHfoBzg6eBpjQcU37K0wLzEcbW8Odo1nPOnYcaP4&#10;BrvK3IHpdOauM3I/Zg48afjF3pDsSvMht9OYYSwOya40+b+Br/1J25UmJzc84K40NJCeA/eDO4Wv&#10;6swBisg8wJOGR+o9YFeabxg6jZnp0qShlvQbWp40vEvvDXalycGkScOH9B6wK01uZHjAn7RdaXIW&#10;wwP+pO1Kc5nRaWpUnO3pjV1pcvzoDfDtvDnYlSb3LjzgTpr0mKbrgmcNR815Bakz8wRPO7bULy0d&#10;aTX9BB9WOk1pomzeDQ54mid44vEC6fI77HLTVaM0czhR7jzsepMjFZ6ozNwuOPlL4Ql3wUnx6Xlw&#10;uP4Uro8aVZwP5993l+cPkxtqvDtBuQD+i8bfu5PJ+zcn7+kZKL+zB2pkJl+pRoDClqF5AgQl/b3r&#10;jxB7zHDZOege39r9bm8UZjgBkx/lMyLjsmGIqYhMfpVPA5WUifwqnxFK2njLIsmv8hmhOOVdfyED&#10;DXthEgLyIvmML2QGTfSSX+XTQOHFNULwFPFRg4JPHnipD4wij2C5npEh9D8IG7+UjL7q4OQMDeAH&#10;weH1NThZqh6wYItisk3aw0J/+YzrILTrOhHI7/LJcBRQIXyQu7Xh0e8BLma7sDsFj3zuvRfeTRUf&#10;k7lrCix45JPxMZlnUIZVfDw+BP3rcDzfXjjBF+/j6p0vJR2r45P5xjosHx/Pd55ql4Qe8mnpggRA&#10;/b3M9dQLszo+pksvHElV8Evv+ASub1cynbnIzqcL028oXJfhFbrJZ6Qfb7eBYAj2V6kn4n8gWCwo&#10;9Ocat2TvVBmsZ2XZdEZmoDoFFsl9/CRgPS8VggwE62F2ngJVVtZ4WMB6RAWPDeH/KjbWd31gzEh9&#10;+1/AesSTvLQHTKaQOqoLc8tnZHIhyDAwBOarBMFaBg3Qo3l4bJw1dpmcGanvpUyQPvUkL4U0qXGI&#10;TKFPyfJMe1Q7a8Q+QyEiAwPURsZL1Wd1MFivUA0rlUGd32zvL+MoyGAO8aFkOWOldBGMKZm93318&#10;//ZmN/ntDEb4ZvP2bdqwBuz5inNRuBTLgWIh9fvtxV9RGrTbRu/gt8sdvuBOoL+dTL7szu7enNz/&#10;5+ez3eXJ5OZfb1FovWla8q0fwj/axYp0y07/8l7/ElsPfj83DZGo4SOTkemIVqmOCjXTT62wWuS1&#10;ZlKhFpwuKrjtFKucwNDMNbzCyqtcsNHjYmoS7nEKr7tVMTpe7GWp4TUnRG46WME4uWC40gkN9nk5&#10;66pjwsiBFicGD7sfkQ7aexlJU2XlZae/vsjKy23S9aJp4INqrLyEMsnxhMlN3VIsNkF5C/eIEisv&#10;N40Qbvc+aKzy6pGwSaPySPWIAitv/R5RX+WOSpN9WHmVi0ozuls+MdOs7pH9EcVVHq0eU1vlbORH&#10;lFY59S/kwXUM49UEUDg6Qbnz01R3K5jmmurevnlEXZVbfPmYwipPMTyisoq2arEEhqzKRNNhpVUe&#10;uR5RWuXqrFbLmWG1Ve4UH1Fc5S7j37e6yiXXI8qrfHJp0g+sr/I49REFVq7Z8IgKK3cZKRKUuN5V&#10;Y7bEyp2jFjiuorY1Vi4uTXvPpDFFVu4yjlVWrybViih0oep4oA6pV6UKSRHBxFd1SGvdV+rbkBsf&#10;ilMbn/W3a3u/Dql3Sh1Sa+c6pN4xdcjBazRWWd2cvTn5px6e3wxeo7HKauiuG6usYlEWp+rdEgU0&#10;jdYpcalQ4JBhVgqA4KkGB+Mi5DJWWakqt7HK6uSUvGfii7HKyhRAoupXb56xyqpYJjpWWUXJTQdc&#10;aBONVVaPq7LiuoKUi3LLrBiwniaD0xqWA3mwWjYNnmYA60k/p2KaeuKTc7f1V0pivA4lb0RkqTp+&#10;rgIB0iFgPblFeWkPNk619kANy0AyVA8uydr2ZFCBJSSee9KxAtaT3OXVJE6q0VawDcx2D0w892Bj&#10;svXlzoVuPQl7XtC+EisB66mH4LH1F06FxeoDE2w9ZVM8077qCgHrKRDhmfbVLgkYsNY4hKfQWzHF&#10;EqtHFkWB1Tc0hsIIayPjMoe+qiWZ57CqpS6jK0Um8nmMiqok6HsGR3WQJBx6i6UErmcZEDKM+LC6&#10;NRKzFOkrlxKwvrdK1V8fHOu1Xp4TuFSnIWsln1xFyLPtq6wSqvRWYbJ67iuaEo3UB8fk69v+AtZT&#10;+CVWQZ9sSnA9dVOJKgPh+mqdhJcH1/b21eIyV/W+V+B6tJPsSZp3bW+kefSo2ATXo9hDUQn2OHHN&#10;kPeCHapgzPS96BiuT9iyZMnAxmqrv3O1VdfdqtLbC/olVUuFIl9qH6rbiR6y3ShlMqJ6WSMKASaN&#10;rSVD21BqKFFuN1p4quvtRSJUP4cyvlhx1c3+2Xp70XlqqTwL0zt05dlyKkZXTj+UzMZWj4jjx+3/&#10;tMqzUBTAqoLO4vLMcLC2yzg1G2pNg//GteyAdFoKOFBeUMCkM1LN3MGkk1EuJkw9ZdZCFVthSDq7&#10;QZnr4pBs8qk4NZ11ggQv47FJwSIeU3wGlVJGZKrPUExURqXJ7aPS9A61dQUqNZre7vTIwE4EDxU5&#10;JVSa4v6oNMldVIbooWtSgZ9M/VlIkBdGRZZhGjpl5It8YOrPXFSG7KGisTAqU38Wqv5Ko9JkDzU0&#10;JUya6i4mTfVQB1XCpIkOO6DMVnn1WQmVZnWPUiS1EtFDSVwBkyk+czFpmjuLZ0rPaImLm8Z09XLH&#10;pEmOdXNQaZq7nG6aevm4NKtX89+mAq0KSSH+RP46pJbudUi7EJUaBVORVsepd0EdUq9LHVKvTR1S&#10;b4o65OA1MqVqVZxkbA9bI1OyVsc5eI1M6Vod5+A1IsNs4IyqawSLbmAnEBRu6swWKEqZCzm6lmWR&#10;sYE0OIhF4G6OGrtIg4MOBC4uWYYdRZ0aHFMkcPccOXoXaHBwGIG7h8ixqTQ4GRME73cCQasD8wDP&#10;1u8EguifeYDnmyI0+YTtQfj+TiCoCTVv4Dn7nUDQTEE/wEGeU78TCLafeYAn7XcCwS40D/Ck03G0&#10;bNLYjOYBXma/EwjaNZgHeNJ+jhpbUz/ADkClEwj6O5gHhK9dxsZGNQ/wpFP0Ip+0XelyJxA6T/X7&#10;7RMaGJCJQA0MyFyi8XWZMxu8Y3MK7+sgbJgvYML2gJNRjYwkONnUgkY+44spoUC7rSfMwnGRHigO&#10;svSEW2FUhFf2hOQlopTFYuwEBFsfGG+wvngSh896kl0cpOyBwpCItH2xKdCBwHpGxnulB4rfiMnW&#10;omaMq2M2Ial8ekwpv39NOCw1eX/ZF36Yw5XmDOa78D9eMAX26Kb449nJcCs09fmTCFbQF4ePYEkE&#10;cBNvbesigEF4UQRwFm9KSZE8ezB38NnJePQqxvS9AFaIqPD7NAx0ZjJdY5CARhcCll2QS8dTPETQ&#10;pf2IrKF8NSkMSFvIMSxTGJB2YFryVQuItOvizsz49NTnuYDIxq/iec6cRiZ+Ffo8l1BpcofoR2Fy&#10;9vSkMzsTvoqnJwtj0vQObaxLY9IUj+fJCpg0xZupNyhN83iKr4BK07wJfboLoyKNnPjJQ2WCVzHQ&#10;UEKlie7tFRO8mjUOK1DDvDQqF5WmOsZT5qq93vSIzhVYAdZ19z4flSZ77PKck90envQmSMo/TZCi&#10;ToVBmfCVSyrTl97DpAXL0qF5Hr4qjUnT3BNR5uRk1fc3Eaw6pKZ9HVLzfRVyjGINOcVhDlrW6Tl4&#10;jf4xolhfEUey/m10ECpxJBvHEH+brdPMe96LUrG3LS5nDm5jGL1xJBvBwBrDoqrEkWz8YkAcycYv&#10;+jvK7keqeL6VOJKNXwyII9n4RcNzrsSR7Pqym1uLI+2tMC+xH0faj1TxpP040n6kqj+OZNe5/6zD&#10;XqSK/dlaHMmudH9H2f1IFU/axpGeHBYiNUdhITJpSmEhnhg+ojvvBYVg/Ia9kQDFUZdPdugZTNDJ&#10;r/LJUDQobDT0h60FEeSdfUV9ElGpY5OISh2KC3l7XpniLnVkHHeBfVqdp4ClUgShlnxGqvFSwViq&#10;YhOw5BYKFvmU0EtYAjZ1wWfys3xasJ6XRuboG1qESj1r5U3yaaaZMdrXRIRUjAMdjHQ7qumUYiFM&#10;QAM2tqN62H64fqANSWGM2CSL/4Grh5/pDmK6EEFCKnyfc2hH9fY2XuYMhf9r1pEq/kijHnbnn5Qm&#10;tlNckxPCFKkjFQRTKKsSASZVQeP1m9/AjeC0wke/BZsu2hAODGYmB/UOy4GiAacw+AwHkvgeOfD6&#10;5obvOj9r2mF3nV/szr7gavN43fmns+vbYO+k3MCjY90iEJ9RBsKcFQ4MBsZROJD4HDbYfIP+BIYD&#10;yRwhDkzW2SgDvyEO7Ap1n0sjI3wo3Bg4hbnxcFfwSoJ1vsmuMGZhmFogCys+qj1kiADHLK7OXtgi&#10;rqtJfJmG0LHfENzOkeggZKipzbHAsklRUQcLdl4CCTWnORYdaA/B43wsOt4bkgg5FhvM+oJL4aIM&#10;6NI1OtDoIDE5jWrwzOQ16pCa1nVITfI6pKZ8Bjk80IX56sqP6M34gS5MWoP3BboQG9LgHA5wA11I&#10;8GjwvkAXUj0avBToenKsAUxEoQZwG72qiyREv469XDGsu5+t+0dIoHxSwEt+lc+IjKGAk9Sz57yy&#10;KxzZ34WKL9wDAnRv0+NkW4x1BxfvYLHRqhtne6w7uEP/6KuHh7vXr+ru05ft7iJarvTtbrc9v7y/&#10;hzX769XZ3SW2E+tcdK2+vkAhD7avqOTgwB5aJbcbjqnNN7h+x1iHa0osBQcl3a71JKUMfMgQEtbw&#10;mk4BabUcyvfn8YWeYl7hptgiIq0n4sGZAiatIlbhnEphSFo9u5i0gl6FC+QLmLSKbpaU3S2MSSvp&#10;VSgZKGDSerpZUPqzgMlo6mWoGSigMlq6WXu4tIZ2h2XqD/xxGbJ7xDLnZ1xqmf7N7hLaBs6hcKBE&#10;L0N6j7HMCRqXH0wRAqheZlJTheCy+yDSmyoEGJpFjjBFCMtQ+1HgCKopTQZpyIgXiGWKEFqPWKYK&#10;Idi2JVSa7q23DU0Vgkcr0v1p6K3HWqYMwUWlyd6GQ1AFWtlzNOGUUGGGthDBozsdjE+DjyeOSri0&#10;qJkHl6I0LiNrwsHBEi5N+bk7LiNtvDma0gPEWMscj4r/AXOkSwoTJdxlRBCtg/KWka4v7FB5zEVm&#10;aoJyUWnKuyxvigs8lqcrD9P7XJY3NQXBvyysoTkUg5O+ZbrvHYgpSge6JTENCnXeDiZNdXdQmuoI&#10;vDuoNNVdhqebFdOwPC1mGjj7qDTZva2D+xi797kCnnyRNCpHvO91b3YUPnUPS5jiqdvChjbdm8EG&#10;ZQFPtzd2uLwlpDB0gppPPVya7tR+v2hnLbWgma08XJrw1CW9jEtTfrZw6GXaN7uCxrRv9nFp2rv7&#10;ENchd/Satc4c0Z+zg2rXzhwp1ZxoP5t5c9S0X3jruDK0d3Fp2i+8dVwZ2ociv4KwMf2ZXQMCjTUH&#10;zNH0ZXbNU3PzvUv7tab9KhwUL+whc+O9S3uk0LvRuyalueneH5emveurmN7LLi4qZUicg9mV9xD1&#10;qkhQLt+bW+19XJrvPa04Xmb/aUjN4XiZfc9l9trDb6Z632TBWwuqBVcd1DjEPaB6G/WAah3SA6o3&#10;VA+olmg9oFql9IBq2dYDqpVLD+jw1TLecx2rcaF7QIev1mz4ahmXumcAw1fLeNc9WIevlnG0e7AO&#10;Xy3jc9exGs+7B3T4au0dBah0UGiMJ94zgOGrZXzyHqzDV2v4IYHGXLTUM4DhktA46xlWpEEGdhOA&#10;8tcJJlgoyOL4yTFUH2hwbEUCdw9d86Hmu21ss4xVI3DJ/mRV4Chp0NixHATudhPY616NXUHgbjeB&#10;ja0xJ11C8KlEMhtOg1N8ejz9ZeBkI5gneMYpLVZ4h80f9heCN1ObQuyvBKf7GfSouNi3UgpOJ5PN&#10;E7zQfi04zoXZJ3jmfjE4WRPmHbzcflcBMirME7zifluBZmrXnDOLlXrwZi9b3F8Q3uwljClUSHxl&#10;K8JDn4DJ2e3HwHF2zcutBewTds1JpoR3uMze7GWOSV7QEwjfxdRrzolgUk1dCuGFJ9zd3YBZzRM8&#10;85TeLbzDrjlqleI73D3egL3NO3jmiKy587Brzk0FThFA857AhtDvoDAazRyl/u4Tdp+jG0V8whVt&#10;DcwW8w6eOcJe7jvsmqPmNb7DnzmyA/odnG0/TZXb+Xpge5oneOaVPvhIG5gneOaISLnzsGtOd4oR&#10;dRF3cp+wa043h4UnKjO3a04RJnoCMSTvHRAFeh4rnjkiRe4Tds0pWhTe4c8cwsO8g2eOqI/7Drvm&#10;dENXeIc/c4gb/Q6K79ATiOC477BrTlGc8ERl5nbNKVYTnqjM3K45RWTCE5WZ2zVf88wRWXHnYdec&#10;D4qcpjMgObdDCGpaUQyFRoV+AOodsJ3w5BNaulDcigpqKPpGr+tKZmIRTPgd701NQjoAWy2DcFMY&#10;IELYPED5XT4jQoS4hsGRLYwXIxdbx8dVBMj/VuEQ8ov4ErPJuOSTxzcQH9Luw8Yn8+05oDOUftmC&#10;yPDl004DYjWyi/wsnxEMQdUwCwiYGhjSTwEsKUvBIp8RG0LaASwxi/wsnwzGpOsDY9OP7Lva4JBJ&#10;jCvRB8cqpo9Dh+JDMmDQe5FRHESVgcT7uqVIxrwsgXzGpQi9erHL6ss/sAuTHHnpWzDZiT3rNXC5&#10;eFv3iAnpEMVZBrdQT6aKPFWV6agBPIkn5KCqcMg+RTjkFWtMLMyEGHodjrkEcfs6HOtW5B2qcMj2&#10;xPH1wcl8kwcqjCSfVqD0vVfEcd88kF0ZND5RK734ePv0wYmY7VsPgctk2WGOEv7UzlfpxoTxKOED&#10;7IFgptxuf/rce5Tw4+uPu7tfw6nC0EBdKhsRuJLKxmCwHbO/+qKlYg8Iivki669OQR2qclzEvQdT&#10;7urPHz5Mfsdf8qdUf/W95yDLYnVkd2wj9ld35k+RIiEAfYdYOioFFqz/5uvoS3T9pYg0RADejJoA&#10;+UMdAfYec+f/DAf5Qp6NmYm+B1qGw6QHO7qyyEkhJ0k9QoCQn+8f/ni5/UQm/eD2XJTjBUrMwaS8&#10;VIaXCv3SYnVltHBNUhK4jERnooCgjAaeWkITztHkgwHDJBAXD/y3BOTg0dmmUFVUmBWcuoSmPCsb&#10;AS+ShvaqwlJLKQzPU1h613BqumeBd7PKmvgZJLbYwBD9XkQyKm8/RL8XjmQf17i4wcOVYKSNUbBr&#10;L+5B7kPbAIVENNggysH3ohNBbtsQPQjxNH+btiy1yoD5VnK3I73EGvd87QjFLIshiQkmn+xmRcUz&#10;EKzHUbADkxcdxsjZbN6+HY0cUPjz3e7649XXGTnPouSwL5OSO8o1KqOSU/e5/P2UXEWVWF1XATyU&#10;xhuuc2wwNkoqX+XYQGyvxrFR2F6NY8PuJY3zYlQIJjoeb7zffnj48Xz76dX2w4fr88tX5Q4SxrN/&#10;6ccbOzc2OqZFJ54KCzqdFAzGozqxuUMuTliILIbDijEGpL3Y/KnOi91/Dtul7MY/i4aHYEsaXvdE&#10;Opwbm9PCo2CixCP92HBqg8hb8WTpKBOOpciSlX3ZcHKggEh7Vbgft4zIOlS40yofkFH0OEtTHJD2&#10;ZskNLeCx3qwzHu3OehPTSj5WYOcEMvqdzr4UhwTHTvu9xZlRiVLyjXGlpoNJU9sdlKY2KOSg0gSn&#10;c0LlYWmK+7g00em8ShmXpjpuPXXGpelO51WKuCgd1pErnHIq8II55EmH7Mq4NOm9/WIqUv0No0mf&#10;RQ50jGF4LSoCot1U6zj1MtQh9VLUIfVyVCEpuZOWpA5p90PFfh5ehDq8BtWcCK2PU2+RDBKSeWAc&#10;aK+6p88o3yvt6bPKwR8UPRlaqokqPQ1essp1lAmdWzU4+AYxahsHMuDWoyD5SPApUZbFmfaqefor&#10;Nbk2Q6ZLLfXDG9zA114tT3+dJlhJT7m/THOvkodT9ZUqTSQB9BuoMJ7mYIs0wV9PC6+RQAzlLNBb&#10;9LoughZjYpx6hjDjIGAHIDGtCMhpW2h3BpSf5TOCxbXuuzQ8QlELKlgkmKPgkE/zyqhxXShKrhPl&#10;6rigTQNUD7JALiCjzH1taAL3P+x9W2+cOY72XzF8uUAmrnNVgFzM5tD7ATOzDXQw947txMY4Lk/Z&#10;6fTMYP/795A6vOQrUZIPZac76r6oiouiJJKSeBJFUe8SHL3rTYOjqHcRLoSEKuNL2BUo1h2Pz/yS&#10;NVWD2XuZTJb1aJawiD52FZpMpLWbJUKpoSv+WQ1Sa2hZG0CqZtj88nikVtbNkpcH3SxpuuCqbJNE&#10;T1VWR7dPjl8f/tfLgyKVVJGaMqQ0HRPIO1gIOpbr9BXbbQ+GK/3RqY9mpHhkf3iNOWg5iUo+sj+q&#10;FoK2P6oWgrY/6hbCyAKpWwi4VSSp02Ah6LhGg4WgIxsNFoLmb95C6Aq/SK0Pym34dGbBH1rhB/97&#10;jKjHiO6c99AYI8I+Hs0HzoPeb4womKsrdy00TXSMD8KJTM+k0RAiCvl9vhkWyzNGiKDNR1ryzajH&#10;N8USUgRTzCLEPQNERlKgdNGC5LBXIr/y8SEDjwxYOHU+g0dqpchAzGVeSlcsPQyaHY+0www8yg7j&#10;gnqZ8Ug7rJ7tiJBBdjQ6OJSflgoNcYAiMxwVG8qPR5X/NPFIOht4JJ05LJgbTwOdVd1PyEaeQnVC&#10;q6olHA3KDEhHg/KUVrEgTnPNIdL6fE4QR8ZWdl6q2KexMFQACEPJU6gHf1oqPD198Eca1U//Qukd&#10;DEttnFUNS22cVUNPOjhUNSy1YVYzLEehoZphOQ4MhbmGu2GJnTsODPnZYit17vq0gTa7GwxLnUTd&#10;YFjqwFCDYan5mzcsZYAO9W+kcZwPPakGmse0tXGsSrkPHmy6+lRw2pJzoSr6mUIz+NnxxgpVBcBK&#10;DAcJ3owP9CqGZjxY5XKmkzQobA24KkEeh6oJKIbtgokcPr2p7MYOgpRG5fqrRag8GVpQlYkQ2BP5&#10;GMbcY1g/RgwLm3g0nPbyksICTynw2p7VDM9oQXbD6UODQt8Np6iJ5swCOlFi9lM3nDJ3J+9sOCXx&#10;FKl0K/OpDCmFuwwpZbwMqQ3XQgZbex1HyrKJElTs/bHiU5KeT29C3cGI0Wq0298L0TGtRFeNGK1C&#10;V40YrUDXjJhR9KpmxIxjV2GuthEzil3VjZhR7MrPN155TK0eHbtqMGJGZpKfs/3g/XeaP0fKKq6n&#10;dpuE9ak/jE2CfaeH2XqYbV9hNuTLRwtn/xVVYj2MJTw5MPTTMNsUTy/wD0OYLW2Uhtl8s2gkDUFG&#10;V0/lKTIeKYASaInvmMWjh9lSUozDbGNC3NNanNH1k28H7FuUepeMsy2P6P0MRBRYbiQUTvWoGqJM&#10;HcVuEkwy0rZYudsuKSYc9xGTNSZpyizmR3ypK8Uk1WprTFKhXhwt8ZpKbnZamc5MTd5Bma+mBpFU&#10;vM0akQq4zWdrFytLCK5CbhadVNCtgEvS3ByXJDoKoBlEJ+2ryj8Ve5utJgbZybsccZnjkrSfHVli&#10;pSJwFr1UCG46s8SBfNJxXCYuKe7TI0smVCQORYn4PZ9k6ShjcrK0hEIF48yBSZlHxNtgJOyCYZIW&#10;8ZXx6EafWz/KcrTGpYzGAi5JfGtcyljkDrPDknJvDkvKfX7ze/r4mtx6Z3IBFM3ycmV/iRMFbwbm&#10;l3FKdpQh5YIoQ0q+lCE1cwpuDqoHHtdsGadcH2VIuUTKkM08Uk/2FXGOnu0rzF093lfGWeRRu0ME&#10;K0IG8YKTwEd6UgteuywgUhTBs8OcOuIHaSHwEPxJsd8tqjsq5QweE3Y+gEGABDuWipwqnfEEb18o&#10;RPV71cDP1o7q4i1L1cDP13aI4F1L1cC7gHDqukhbOgftkKpHdbGaZA/1qC5evlQN/KThcrWGpHmc&#10;j+rKMDDK9qse/KTtNx+w0lQDz2gcacaQsOBkAzrUWExN1xfWnWoQ5NqcNJ4FUA08p2OsmBnnhPAB&#10;VcSxxslr5Og1xKl9VJYnBQlwRBh+Pvn68eLkv8/+/WHLQ7ylypc4JUABJ1dwWvDf3CSDNq7+FuVP&#10;ocoh9ki4QUDsO+PM0NzfiC5VxDkkvjNvhaoRxz2lijiHxHfGFTrCiJ3QIDPDC1kVsWwQkPjOFGL/&#10;tyhbVcSyQUDsR8xIcn+7C429ua/oaf6tCbEfMa+30ejMvzUh9tNmCz4g9p1l/hY3iEYSe9vNEcJ1&#10;xcsr9OT+1L44BHxA4YQkszRCPenWlaFQYKPA8lbrQvypibICPozVDV9hdX9qXxMCPmB17MqsiLsu&#10;iIzsW39qooAba0bwM3+KJ0mjZCmpdxRQ8ur65j+Nxop/Vn3Mdp2rXgPydkeX+r/bGpDkRIqOSZaS&#10;7ph8eWB6C4Rp2B2TFpW6Y/LUr6kP3TEZKNEdk1EoVCkoaxF1xySKB3slc7im1R2TMXWv4MaDD6XV&#10;hdkdkwg0w1vivST45mvSd8dkd0w60fAC0R2TcLQ70/EDDifL9dkdk8qP1R2TbP6S8zfjcsn+LcpW&#10;q28j43VxMZLg8nHejSFuUkXsG+QcL+bfRn6TsY9ZSYVyx/jOzL81IfZIlFOnOyYPM15F8acmygp4&#10;LU/dMZlbC+FgqK4xL50EH+j66I7Jq+37i8tL7uHy6uAbKlhOkPxLHdouSySJ4T8/DQW22369OmVk&#10;52fHp+/899vji0v3HeJ0eUXIkXjn9UlKwfu6u3h9+J/N0ebd+t16/mI+Xb57MT96+/bFn9+/mb9Y&#10;vseQ3s7evnnzdvJ/NLTJ/NX5xenp2RUN/eC3L5dXN6/wx9eH57e3169evrw5OT/7cnzzpy8XJ7tt&#10;T37dU/IrZc1FvyjL+V5rzAzJm3gKm0UsJG9iY+dXCPzOnkt9DU2G1FfVCGL5fPVlKLEw0pEP6j36&#10;lwMhsrSLZKCT+Z7P6PkzevBHgNAxV8gVePd8GkAgSBGEsl0THKCQAEBVzgSFznLKoJDJTcYwmrOa&#10;mn0HRdcBqN1YUlwniLj4pH0japQd4hMrwqHzG2+/gxGvU0Ny6T8Y52D9785Obg8uWWHFa10YCmI3&#10;u8ODj68PP/pj6vj23O/sFBSjEwUSgBwJ8Iw2/iEJwql7bjaOoehp+DlcFpdg4cwJv4VPCRNRhR/7&#10;bfMf4rY5FeiI2ygbUn4bfXNFlxhYiH+5/sv25B83OD1ww4EfK3U/0j9urvFK7sdvf92enr0+PMYb&#10;uyyudCwcfLq8uP47yTGhwXNG/FBt43kk9tTrndtTD+jL68PLi6szxhieKQVoAKGOumbG1IlkeKn1&#10;Pq4nj2MsfPKmw2wlTrrbIx+3p//6eRfYjardzHj1OnD+jSW64B2Fia2Yp9FtkjIGSk2BDMd3kqP4&#10;xSbfpW6DMzXSkUMV+9NtIiG6bpPqR123+dB1m8uLU7KY6XBRT+31FKTvPQUJFkfcRtlfrtSX/ek2&#10;zXtqUFy6bnMXr9Pz6DawSqMw+bJMn1+d/O3Xn3bX4dFD1oqErqx/J12IISyNWenJdAsHwY3ZOuS2&#10;h/OZSi6Q48ab+0K3SZoMuo1qFJXrZ7mwjHtIkY6cl/z4uk1CiCztIhmwEdzHb2MULZWeG76s5yx8&#10;228D3rBjboAYO24Sz4702xjDkJ6b7DC6brMf3YaWGl1uYTNscMw4Zwv9iLUbPDLDz8HtIn0yASr8&#10;Fj6zqMKP3W/zQ/ht6L5b2EbxHRvIo+o2/xMEOPpt7ryndt3mPhG1Z9FtpjizojDxYfNEfpuFz2IJ&#10;5zMscEO3GR4A9E0G3UY1iof6c+g2VJUh0tHH9thfGhTEm8ST6n6htUv+t7wnVemFCSGytItkuKdu&#10;wy+rpf6QO+s2KYo76TbGMLpuA/4iukSC8aQxKVpqpm5DPz6SbjNC1XWbm39+Pd6dHR78GLqNCO27&#10;6/l71m3uvKd23ea7022eotgalYCI57sMlj7i+e6fa6aSVM4tEM53H9Ni9eyhx3s2XeTOh3vilrjT&#10;2Z4dQz/Zn+lkB/PNg/0h53p3R/wYRzYWbtwZfeT/sS0fcnmQR9zcGbnfvW+N7l2sxGd752w8VzxJ&#10;lTxT+XqVbDxjGN2rux+vrt8fXY734LaV7tpYDWv4ORguEqzs1XUyHlEFBH0b/TG2UZH4g0qag1f3&#10;ERXMDbZq2kaXqA3GcaeuYMpNuG+ge91As1GxrmDS9Z5sFubBbusyxn892+HL+Xb378ODb7vj69eH&#10;P5ZPSOTyuIKKj542sPSFM2fL5Sgs0U1vJHerB7CKJVz7RQ8E+A/ueNEjny/Qd8a+M25Pzm5uLq4+&#10;/3J+fE1XH/zGh2jhxSnC9FQlPZre+3kvcNgZN31nRBl3pzcP+VpdZ+w641akiT/dlfCuM5Z2RpFq&#10;6mpqP7rOuMArvd0pGW8Zd6fkk6ZjdKfkwa/HdK36oZU1+jZa2EYpGScomPi+F6dk3EbxNEV3SnYF&#10;8zP8DU9WY6Gb3nbNob4zlnZGHMBxZ+RF+/gK5tq5gGbWnULudu9B7+wNoruHvMeGs7zH1POBXl1v&#10;b6hIxgcQFhE6+/WpvjNu3rzJl1Lrpvft9tPFLXQo3rldKQ//D67kQTsUvvj6b/hXW/23b9vd6cvp&#10;0eToJX273lWcklTPNe6Me7oJEQLZK0tn7PlAPWiDbXSPFSyQp0N3MIaEH5noE5N4hp9DOo8E6/lA&#10;7u6TrD3Uo94utkNvNcRtdD9FDmNsp6dVHv7Xy4PuweweTF+KkTLxRV0IVbG3FwJCBcvbQ7xgcIKU&#10;pDffeSGgmbi3g+/78GAO26jLTuJazQcnsOZC8lDXRrs22rXRQn30Xk/te99GxSUf9yD0o7s7l/Sa&#10;G1/yGZeGCNso7d7d3Umqas/BJEHgMgju0xfQvn+x7R4I6oGgT58uTs7YyXkXd6e4t+PeFnz0nXGo&#10;XLzqIfKeg3l81UPkyPzpOuP3rjOKezszTh7f3864Puo7Y98Z+87IOZF9Z/zed0Zxb2e2n3s7i5g8&#10;ZOmM3SnZnZLdKdmdkq8P54sVFdhxAZ3fU2xHXPKZ7amefMw0srbR7pT8cnn8ujslw3HanZIoMPME&#10;L+L27PRCdvpc3NvB931EvRdxZ1z3i+Hd9O6mdze9fw/5QHNxbwff97ozdqdk9u5QL5mx17z0Qlp6&#10;yDe/W1Z6L0D5QxSgxFWamHDurtU8erhmSPGxdMZgRdEr0vzEhcjCDa8+i1fghzo8UHhjKYrsdULs&#10;+xHAyPS++6VGHq4sIXmnW43GMPr+uNf9sd/b6SUzrnARck/XH+fi3g6+70PBjAnna9y1RAdpwjn9&#10;tWdKdqdkOE67U7I7JZ/9YvhcXMXB933sjIvwVOXmqDslu1OyOyW7U/J34ZQUt2vck+CPbnrHapUb&#10;vFTadcZeZq3nkPcc8u//+vZc3K7B973ojKEA5Wbdd8auM3adseuMvwudUdyume/pdk20pq23H4J/&#10;qYdregrk4YcgDY/qbezhmh80XIMEz8+vPu+uf7l25eH2X7lyLq7l4Ps+lM0JKgNykYvN+AnG6ZT0&#10;0BMUwJgcLbnzhwZwJkeLg28HjJcN/iFYLmPh08nkAFqf71PGsmU4fDqhoHoOl3z428Yl4+LThTUu&#10;EGCI0W+WxrhkfHy6ssYlXyKbrK05guOxxxni8fk54p5BhLJx0RtyEWw2t5BNJPUnS2uWeAN+wDZf&#10;mtgk/QvYJAPma4toJJ1xCoWZShYspubY2ngwkUxYzM2xKS6Y0kE3WeIUFmtrbFPFBRub5MLS5OlU&#10;cgGrxJDcqeRCAZvkwmxlYpNcWC4tuqEo2UCQ+cJaCfSWWKTbcmNik1xYTFfGTOnhiIhtNbO4MJNc&#10;WKxNbJILK1N6qWRm7HQ5m1pjk1xYm5sRyhwJbCtzbJILm5lFN1yAH7CtjkxskgublUk3yQUbG10D&#10;iATBcWANjpJiI9xqahGOMsQi2GRirlRKgYhwhdFJPkym5u4Lj/iAbrk0RycZMZmaEgxjSaA7MtFJ&#10;TkxmNu0kKxbmYUqmVKTJZGbK8EKyYj61Viu0B4luYwnKQrJitjTRKVbMbHSSFdgN84rDQnFibsoJ&#10;6nwNk8D+ZWBTjJibO/pCMsLEtlR8WJjrdSn5YGNTbFiY58NSssGk21JxYWFKMCmKUZZsbIoLBWyS&#10;C6BHngtQSYc+J8uptZUsJRdMbCvFhaV5PqwkF8yZ4mqmHJupK60kF0yerhQXVqbiu5JcsLEpLqzM&#10;tbCSXDCP/JXiwhq95hXWleSCiY1KBEQ5mqzN02YtuWDOFN5zgW1jGh/rJi6sFRc2prytJRdMCVkr&#10;LmxMCUFa8jAHG5viwsbcy9eSC+Za2Egu0DMLBk83kgs2NsmF6ZEpbxvJBWvRbyQTYAKaQ5NMMJFJ&#10;HsBStI4s+BoHHrgU6YxxupE8mE7Aq/xK2EgemNgwNdEpmbkGusmR5AKUFmO7nKAekZjFkSm/kyPJ&#10;CDLDTYySGRYnoOSJfqdry3ZARwLOxiZ5MV3Y2CQ3zF1pciSZYZtJE2VJF9wYypS2nQ8TZUsXa2dO&#10;JpIdFVDNkCX56Q6Wi4WrAig9Kez1iTttBatmTBGr5E4Fq2RQBVQyqQyqbO0KqFw3FVC5dCqg7dxS&#10;tncFq1xDFdB2bik7vIK1nVt43HbYZ8pYlU1eAW3nFj330yjayj6vDKB9bSk7vYK1nVvKXq9gbecW&#10;qpS0EkvZ7uUBKPO9AtrOLWXFV7C2c0sZ8xWs7dxSNn0Fazu35u3cUuZ9eQDKwq+AtnNLGfoVrO3c&#10;WrTvhMrorwyg/dxatHNL2f/lASgnQAW0fSdctnNL+QMqA2jnlvILVLC2r61lkVsIUn0+9dW3j8/x&#10;hUNNiAD7v+EbCktRsiFpYXRXKbx0CI2bXjoMj1hy0Jhrekf4mYIHdYsvI8IhqeBBN4JXQWmN34WW&#10;w3hAEYLnVApXVJwvoIrxLxV+SCbBc92pPPxKwZNSSw2gtIJG+Rb6dUdSW7kFXyPLt9joPvyk4/tj&#10;KVWhs0kuTPy0J/a8ESpRLfzEJ/bMkWIsW5CaSPMAImvmCKCoFn7m+LPZQnOb1Dvuw+Y33hdQffiZ&#10;u0dbstSdao5TiIT7KMxc85xULmqBOIc5D81zUqe4RWHmmuf0wg23sGeOYciZw0BxLWyeY8CqhZ+5&#10;q7KWpRUGLluQ+kKjcjU28i00zym6wC3smWOqqg8/c+gUFnWhHKoWfuYuYSo/Ks1zygngUdk8h6oo&#10;+/BJUx9wzpuj0jwnZz71gTPcbKF5vvAzx/lstQAD1Kj8zN3bGtmZg1WqhZ85zlWzD81zOlZpHvCd&#10;my00z+nI5Bb2zHFTTI6KfOTcojBzzfOlnznOMXNUmufk6+Y+CjPXPCd/NrWAv9rsQ/OcfNbcojBz&#10;zXPyS3MLe+YQPUmrlZ85fMvWqCCkqoWfOfzHZgvNc19m9gN8xGYLzXPyE9M84Ac2W2ieky+YWxRm&#10;rnlO/l5uUZi55vnazxw+W3NUmufkt6U+4Jc1W2ieb/zM4Xs1W2iekwOW+7BnjkUnObjxM3cZm9l1&#10;juWpWviZw1NqjQrLVLZgbykNi7yhZhvNdXaIujb27LG4dT9++uTVNPvRnGfHpuvH5j22BN2PJwE5&#10;KM1+NPfZR8n9aH3OUfwBz9FwjtXBuU8Do2EO1Xrc27Hs40XXcHj60Q4Q+pVZuOxZfgbI8Hv4dBiR&#10;kcVwE0iPm3/4PXx6OL/PITOoCIdMKoevBkfeAMwEeUtFfEh/aoPzu1FtfEhZahofkpEcXIUuSDNq&#10;gkPKD8OBx8X5Bjjk/pTh/ImLrJ4ynN+rkK9ThEOiDo8PmThlOE9n5NgU4ZBcw/iW8QQK8hQ+nVwh&#10;bYbhkCtSxIeEmCY4rBCP0F12xKIMHYZPv5SQxNKGEekpbirYC0tLhBJPHKB7kcLuGiklDIickTJG&#10;JIswILJBKoChJGdUwMJsw6efNRI8HMawrYbfw6eHQ+qGn0u5YyRlNMEh3aINzq+TqNiHcYVPPz4k&#10;NTTNI8Ch+yLvkNbA+Kpwfp3Uxrf0+xaWabFfJBk00QXpAwxX2RYmSAxog/PrqTY+BPObxocwPcPV&#10;6IIAfBucl/wKPyhozviqcJ5+ZXZQoJvR1cDCKVdeRRScZnTRKROkOHw6aXYHP52GtXWOaLJDOCSK&#10;B1Th06F0YIgCF8XPQ8GBWxJSL1K1oytVTsKQHqeM4Gy22URtQb3LfHl18K1XeSlWeRH3KT6/Ovnb&#10;rz/v3FvzFOgIb83jO8SA7l4A4Ce6fvHzjrRQvonxl+3JP25ISsa/x7saQPnx21+3p2evD4+/3m5Z&#10;zw63w7afPh3gVWQ8TeKX/xEysoBN1K+akpjRJYiFE0c4bM//12x2cv7ut1v30vK4Ic5d1+1wjYTm&#10;QXUV9n+RhE72QE98Z3reED0DMW+uBSXFLzS8GxC8SsPlxGsP8xkyFhQNp7TJEQln8O0SrwIlQMv7&#10;VFOczVac/OqwqbQGFcw8P3D7loSAwRtjw4QHWTUpGhnDn85WgMqhgikYUS2tEUGuItB0NeHMt3RU&#10;MJEjlIlKRj1mRwtOO05RwXCMqMwJyjAi9i8DFZ1hdVxQFgcoJJwuZ1lqqYwXc44q2aWATNIeNj9f&#10;+Ej5SMdhnMByvkISVY6RaDiAwcLirLIMNsmAyXKz3uSxjTlAuUwZbJIHlKGWspIO1Tj8YvQMbVsh&#10;5QIo45SroAwpuVGGlAwpQ0qelCElW8qQkjNlSM2cUcoT9q/GCCM4KN064Cd2QTvACDZKcO+cM71T&#10;o6CWd00F3S8JtI0iWt4tF+zbFFy7vrxDynRHjWJZXv8txBZHoax6aBGuAkkdBFcdNe0Ja2cnLXMm&#10;vz1l7euka2DcQE0a3AetHuBPo3HAm+aZPXjKvAnphCRo+sPPQWv1YDy0MJPwW/j0+jvDhJub4bfw&#10;KWHCBMNv4VP2BY66szv8GD4VUDjgw4/hU/bmNkPQMfx48vXjxcl/n/37w5YZfEs6mRN+FwRGiJ7/&#10;5kgTNkr3N+xS4NEQ+lWocoidpqcRe7uJSRU68+ISpUshDiP3c9c8Cz8+jn1BSZzv33vad/viFszm&#10;feBq+2eo858u7mVfUMpT1IfZiTW2Hx7TvljOvK06P0JUR+nGFBHjK9Y4KviHaF1kGg3WxahZ1Kif&#10;xbbAUo20ZF+krxX35soZatguf0nMC/dj2bw4+HR5cf33wHBvrC3nwddFmeqKmGCqu64eFm2w8653&#10;N7c/nW2/HNCX14eXF1dnLEOhgDvoF0BoB7ravr+4vGTUT2fDs83pj5UzGJFfdxevD/+zOdq8W79b&#10;z1/Mp8t3L+ZHb9+++PP7N/MXy/d40ert7O2bN28n/0dzmcxfnV+cnp5d0dAPfvtyiYrS+OPrw/Pb&#10;2+tXL1/enJyffTm++dOXi5Pd9mb76fZPJ9svL0FTemH+dHf87eLqs3tk/svxxZVfYZ4MLzV2tuAw&#10;xPDJg4bkOUvRmbQft6f/+nkHEvLfYeA+maWLAyFKI8vHnqUxuA4saYRHmMgw2LxB0row/vGFETpq&#10;FEZZYHhPW+MshB+Sc8ZvjV0Yf+CdEZpvFEY+Ife7M9pKTxfG7/iYHlRI53SPBY+Ug56S66MwsdG3&#10;TwW64KBHmRHvn3eJna3++XG7eEAP83fueStEQbUCIgXYEH8mCswoOMgRirtRYNzOpMCTBCjga4nU&#10;ZBvJb06PFqAoyJBJiXsGKPj2qrfn8jWukH9C12rTi5nSPevd98EyHDBJz6yJSTplTUzSH2tiwlKP&#10;bujgbE8HJd2wsxnXt0qnJz2wNirpfTVHpaITVA7FoDoOmzh68rOng1KhicnSlx1I+SfJbs6Q3JKx&#10;v+nR1JVpSZFJyhvDknSfzvBUGV0BTzE1EV6VtCogayI9BiHmuHIBk3RkcNQNYOD2ggImKfnhxh7A&#10;UD7NYKSqaIXwy4zufmewSfrPjlyILzM2Sf/p0WxGUasMNsmDAjbJA0wB5Wqy2KT4F7BJJsyO5hu6&#10;05+ODbklA91sbKqiFfKnZgY2yYX5ypJbdWN2OZke5bcxugISVwFF+/KLkzw5EWy1nszn+ZlKLizn&#10;LtyX8lTdkF1PFlz1LEM3yYUCNsmF9Rzvt2THRrHtOAV7pjiaB7D1GuzKY5NcKGCTW9HkaL3ksg/p&#10;VOmBm2FwJuEoHSiCldC18UHdfZ1Mpy7qnRmdZEReQNSF19lqusxvIZR6ECeQx0Qe3whiHiqqilUx&#10;RNh+vZWuxsSeyzglH8qQkhNlSLk1lSE1O0ZBT5lE0X6xlZTztrmr8lbFcbbfam2/1KoKXZV7b+YR&#10;XfNpnHszj1TRq/I45fZVhFSlr8qQcg2VIeU+VoaUW1kZsnkdqUJYZZzNPFLlsBKcsJ0aUwKww8go&#10;NtYHh5i9jziJwmObkeAgK4GbKQHYayQ4KEbgIRySYtdXVUAMAg9R5RRc31LBfkHgIXicgo8C9mGu&#10;IWk8bTAK2PvZunwykDhtMArY+/nGvNakAfYjSZ96SsDoalI+JYBH5i+Jj24mkapMRHJB69wcsEnJ&#10;IZE2zA1MHo/uJNXvGSO3WfXg2RyvXqRU0nyu3zLGTUbZA2mmNAf7kjH2MdUgyLU9ac3p+hVj7Gqq&#10;Bz9p6IguGpNMGjclVQMv3fYFY1yYlA18JnfhfjFyS1UDP2n3JmtONHDBUjXw4h2T2dM5aE7TWzXE&#10;B/tyMeLIqgc/aZdymx2S5rTP+RxdLXYNH5AiQ6sGKTJQGWl0Qw6MSgPxjBx+DXkXPimD516+G4Oz&#10;B/QJ+1FoHz5lgkkZj2MMm+aYe2gfPh0e6A3Vvhy/ynigK1TxOJjymB2rw4ILYw2fbswOJhwf4bfw&#10;6WCgZ2A85bwfB1PORHIw4TAJfYRP2Vc8D8KPuTQfhw7eGA7ju+Y+x8zlH8U8H8c87Ox+Yygk+vjd&#10;PBaBCAMIn74b1zc2Zocx/Bo+NVSZuqHHMn09VOXyG5KkiFUJVI58CjaSyiPQRPV/DCPU2PS/3Mwd&#10;wR0RA2rPBN6dw9/cKRIvo2lUmpgOdCzwd0nA6jkfvNeqBLOb3eePby53B/z+0nv+z4u0ALt3csjB&#10;botcHHDu17Mdvpxvd/8+PPi2O75+fXjzz6/Hu7PDg8v/d3Xz+nADvxDAbvkf88WKpH0nf/kofzm+&#10;oseSXh/eHkIje+i7SWbwB0IfwxW8Z+03+BNSnpK4fkwEcxfSVfQraZTJH3PNcGg9390U8hEEWuI7&#10;9sy9xqUX60CXnrHT08eCrIWLZ+SGisLoE0P5OtR+MnZwTx/Sj0N5ngojFEaK6vaUnR83ZYdcnVEa&#10;WbvZ89YYLvYn5wyWRRfGHzuzlrzpURjZbtyvMG78HaI0ab4L4+8kf2zIpXqq9G8K5EQhlRm3j5ZH&#10;tJz62iLz9LI4bZ+0TVJCkbP9ww2Ee110nqNqDEUz4bcANhmBk4EYl0eDC6Tcp4TC6REDULOVvyWb&#10;4JIBGL6Ym0MFsg6owv3rBJWMjZmo4OQaUPkEjXSGMiTG6Uu5UcE/1YAKtlqEMkel0olCFko6LHXb&#10;2RwXOZpilyHbJoNMkt5GJmkfMooyyCTx+UJxIg8U7ojDColOGUxNtFcZRQVkkvoFUcXKGYYWbnQn&#10;AjZOKUJOVE4uVEpRyDNLJzpKKaLEryw2yQAWoNySpApecQaO51lkkgc2MsUCXiRZZHIBFOYpeUBy&#10;lhcPlVBkY9MJRTOLanAzDvRg4c5RTeUTLVaUrpWbqMonsteAyici4hoTlTywN1mVT+TAsmOTTChg&#10;k0ywF4LKJ0rizHJ3VylFZUjJijKk3JHKkHJRlCHlwihDSr6UIeX6KENK7pQhJYOKkKN0o1KmjDyo&#10;yzibedQzjy6Nt83hxmzMwsAqk3FP54P5EAKBSVwVS02Cg1VQ8uwsDBSOluBYKQQeAj0pdh0XxiIg&#10;cDNQPao/DPkm8BA4S7HrmLA3qgqFGRA1lqPHsckdxKhb2oOOCdcLM6CEterBz3hiT1lH/+tZGFih&#10;sgcfHytkYYzKDtezMEZ5PPUsjHEmj5+0nYUxyuWpZ2GgtqWcdD0LA5d4VIMg1yEonHAad15UAy/Z&#10;OHadtZM20JxGQJ9lyc7CQGqh6sFLt87CeHB+Ack0leBwUjJkEKgwcaDC8LOOOZIpgJXHOqoZ9ffL&#10;rQyEgweIwu4TegmfblAOpozHEauMBwdntS/HpWDChnGETzceHOpVPA4m0DG0D58ODxQO4GmBCUIW&#10;2odPh8fJbthBwm/hU8KEnTL8Fj7leMA2J9Hhx/CpgMaj1hFqBapC5u64GaUhOHqGCWhUunfHHmfu&#10;C8HTTVzvnts85RBW93KbT40IAqaR6f79iZDM/nJ7c+aodn18e8533umLKw+gr1L1aDtvcyKMfvyq&#10;R9utaDsVZ41OPd4G9hltXx75IrR0WcY53qgexwmKEnEtUXLw+frlItyeaTWE28ftsGqfMd6O/SNS&#10;01/dFRUfIYhJsRbnPCV3f1styHYKRkro/SEUZhEK/XD9UbqK8Ows3Aoh+WGA0XYXzHaXRiTtZ5wY&#10;0V/jCkGmaLQ5nEUj7WAMJD8caQLzS7mZ8YAtcTwmImn38sPHGUTS4rUmJm1dX5SS9QZJIOUStRAp&#10;h+hkQZfLMkOiIyNOjp8Rz/FMUhsV+A1UkuAmKklwjMdAJUluCZKkuI1J0pwfEs7NTxLdJBXZKpFU&#10;lnhrP6hFdeUGNVFJqlsiReZNHJQ1P+UBNTFJmpuYJNGt9UIGURyTOTtJc/YGphuB8nsWnTTK9VmG&#10;lAJfhpT0L0NKJpQhpfiXISU7ypCSJ2VIyZgypOZOwZH2x3CL4rRrdFBBJqUdXHNQQTAluDOGbAcV&#10;fPMSHHIFncZ2UMFJL8EhMgQeTZXfruhX2P7+CszoUTRIA4EHsyvxEcB7ILHXHVT+WkB4JrHuoIK7&#10;QfXg52tfE5ppt0X9mhD8E6oHP+ehLOWYRiMHZN1BNXZBehbHVPSErCMnZN1BhXsocg6oz8p8sx1U&#10;I0dk3kEFkcfQHnAXhA5SVy/VyfjgjvEGtlsbwWAfftZGq9fpA1j4MXw6XNwXhBWrr2T+BzCXrYoZ&#10;Bizh0xvfGDiQIUW3hMwPDPpAEcxX9qo9TOTBvApmDs3RrAbly6LWhuYdjY1gFaL5PtugKnzyAxsz&#10;8y7XAu5uoZM09Hcf7lmXlZ72jbYpHzB7tfTDQp7P3fuCw7sPuGPHmTzujJB2ftpmsPN1K6y+Z7Ty&#10;cQRFSu6loNIypUTwkxh0uKeNT5YZMGITVdap0P5hR5wfBFYNTgCpg7OBkGLRyncOiVS652Tep0ik&#10;tm0MRavZOSRSvTaQNOvVzWq1MvGLqrqy8xNIiHqjYqs1q5peq9WqmlqL2UgNpqbWYkoSPKfWYl4P&#10;015oJSDSBNmkrgblxGkIbvpOcNHV8LNWJIxzTANRT9A2IrLwa/jM9hh+7Efis181e4oqe0tsDPFQ&#10;YIPMp3A/XnZsPxQcgT/c+VAoeD/k2ZDsvfJQLJ4Q7Zu0zguobdLauq5t0voAyO3Rv/tNFxPoEdC2&#10;GvN3t6/+wPeN9XUJKxpK9ZrCJo7vUIufxkZauIIGd7KRYpvv0kZCyZeBkux+2d9xGCnxXDYSBT8e&#10;bCIZhskdbaT8UO5mIuVxFM8/eVB2CwnpDB9ypy9bPN6T/71YSMGDVzGQKraPt5ACsmD7hE9pII1h&#10;un30Q9hHKOk1HAicCtcPBKyakedN+sye7kDo5hHvzJxWuX+fVNgA97Djduuo+QWubh2J98O0dfQU&#10;7jIUbByOA04F9cfBg4vBkDM4vGeHIursuZ3PXQ26wcCCPuOCUD4yHC6T9xfEfpjn7FACdBBBWc9g&#10;PyK4gIeYT/tgpXYR/I5LbdBuhKcV/WuP+Ffba4/ftrtT99QjfbvebU/Obm7w/OMv58fXZ4hT+U0u&#10;lMSiBJXob/LZ949TEiu7Cy42XQT7o56Q7JO//RpFEL6hKILyysLj7oKhMOBi7a9r9V1Qv/z6A78r&#10;S/X/owj6zKQ97IKU7Igo/ryLYK9NmRzEIqVrJVO6HncXjCJ4NDqIyX9Kl99Como3R9r0rT/Q69pI&#10;kxx2QZlAsh8RnKNShDJHugh+x+aIdNDI7xSe/ry7/oXfgFevyFK9vHCo4vu+Q9lwIbvTdYIbLVqu&#10;6IqxqNwHV+v5/376dIAgGR6KHbcSwexRO/g2ny/ldy3C2fjO1Hzki70pLYKKPLcoAVJ+vbn96Wz7&#10;hcy99ou9LmEXWJlRQ1Lv+Gavr7Uog7s675fTh1M8SRQjg0jGtVH2kZJ/U0SQnHgNkcMhGUQytj2d&#10;GyOSWV586TGDSAa4p/wiaGZEMrhtIVKZv5O1MSSV9YvsZ7xD6UpbSnKry714iTVPJtQPGujEZd5y&#10;qCTFbVSS5LgCnB+VpDmyEo1RSaITVB6XJDvfhM5QnZ7MGATBQqWu97p88lSk9PVeUDQ7KnW910Ql&#10;yT5ZWqgk3a2Vp+73ksjkRyXpbqKSZJ9OLFSS7IaETiXVpwtjfpRBHXljYFKXe2m1Z6enyhpiuWe3&#10;BFXVEGJuoJJENxezqmlo45JUt3EpsptTlGRHKVRjjk2EV/d2afRZeqlShiYTcaNxYOLMoj2uMQ5Q&#10;tNdm2aheRp1ZYkrqZhQbG5ek/QwX3/NzVLS3RB4K79Cje7w4s9Xgfa4Bylw+qkzhjEslZHCph1En&#10;7uXidI9XD6POp8YcVWnCCZcZzWzy6kHUuXVeoJrZMEdz40IJswEKs8vTHnXLBig6VrIysZC0t3FJ&#10;2ltHIq4vDh3O+Q3wDOnVm6em6iCl3qTW6KnT7PzUI6emzOM0GoZurJ7+tKlVglLqRRQ+jrtHMW2f&#10;onyNkJo7paQYuTLKvcvVUYaUK6QMKVdJEZJswLa5k33TCCnXTLn3Zh4hJtDaezOP1s08WjfzaN3M&#10;o3Uzj+hWeRvlN8082jTzaNPMo00zjzbNPNo082jTzKNNkUdwIjRepsQ+TEZ1qIQBLsE9a5exHT3T&#10;CgYQeKjjl1SQGD3SCtoSOBvkGGIKri9rgmwEblYJGT3QCooQOPsUc9hHz7PWq4SMnmetVwkZPc9a&#10;L2M7ep61XiUEkXTJrnoZ29HzrPUqIYhSyR7qZWwRR1ANPJNh6sHtkuWD5nK9Sgj2d9WDZzTsNqMH&#10;bPOygb/8WnhMeK2r2ZCFxnJtCvZaVzqpPyaMvV8Nycu2XcYWT4SoBn7SuowtryGfaY+TQDYgs4nm&#10;AMPIopLmNNlG3MCetOY0GUDcwOQ0jgc1JD9p+zFhnBKqgZ80jBVjDjgsZAP/FNroMWFJJZwZqoGf&#10;NMwOqwfNabI8aNKwLawGmtNkXnADcxvDQaKG5CeNOsZWD5rTZClQD7AFrAaa0/QmGDewJ605TWo/&#10;N1CTdmv7AXV5yJ7hR5phLBIFhkxhd5ECBgb3W88kdnCVyxvh1Z0amF856NyRM9zuCJ9ucPCQ8OAq&#10;YHByMRj8ACVssCgZDPt7CxjWSRHMB2DpJnUJLhQOqoCRDwPspzGWsAUw54yEdASChU/PVc8sF62p&#10;gcE1UezUIYPDpwUKe2ppApSpiHl6f4M5soHz5aEFOJK7Urfwj3G/tUnQuGh8VTg/D3ibiv2G5VWF&#10;8xtMjRXwNbnxVVgGPxLDwVNUHB98RA4Ou3qJfvBoOLiK4PF20yLHtC0BrrJk4ZPxw2saXXkOgRdj&#10;qMe5NfbmiP73w1Q3AnqhqdvtPQtNQWccIs/+pheHpn+iQPXPOzrROGb9l+3JP25IgMeXrGNUG0mK&#10;H7/9dXt69vrw+Ovtlg/DkBoTcvw3flXPk8gznx2cVeMWCtSdGHlOWw2R53E7bHjPGHmGhR7j+KyX&#10;+BziQMqHl5ROaREizyYlQMr7RJ5dTWF3XEp3nvZs0GVqXpQSBEIV3SSuYHKKRjoz2OebwQONrYoH&#10;21yEYTd0Bg+01wgDMsE5TsSCNMtBS68FR4sziKDVRkQc4Mjgkd4ka0Aq6swhywwiFXTmOsKZEamg&#10;s4lJE5u82TlUktwcCsoNStIbV3YMVIriBsEnkuIu5pwblaQ5B7tyo5JEt0ilQs4UuckgUhFnE5GU&#10;bwuRJnmeTKqctLXeVLjZoDe5H6JgFh29KGPaCikJX8YpqV+EJFuobZwqCl3GqblRCAWocHQZp1wK&#10;ZUi5HsqQzTxSD+6VcRZ5hLOw0YEK+ZHWu9MJbQcqhEiCgwHQNG0HKiriSnBvhwe9OXGgwiUmwUE2&#10;wm56HiBTEhwUIXDT7zAqEV13oI6KRNcdqKMy0XUH6qhQdN2BisNLTrnuQB2Viq47UEelousO1FGp&#10;6HyZZQjkw65s047t6gjmnS3eKAtWwuCL0dZ7cBkEEQy/hk9n43uoigXFQ4LEVVwo3vysIPPeBwAX&#10;bUUQAT36w9I08WmzJTBwu4TNq+Q1N4sHqwzNddkEBISlYY1YGVjTbckfogIJRZmjJSXv+3ZLKjFc&#10;WjRNqc9YFpnUZCzDReow2PnySrRUMbsl1S2plwdPa0kVVeaROVUwF7pR1ZLd9fRG1R3MGh3FrJo1&#10;Wq2umjXaaKqaNdpoqpk1I6OpZtaMjKYGs0abTQ1mjY5SN5g1OkrdYNboKHWDWaP522DWjDjsWaxf&#10;j+lWSrdScOHNW0/aSoFs9JLGvaTx9e7i8/ktXQEnP8zV9s8IeBUjcI33QKGCR6uHBW8cbYNHjwJz&#10;jxONW/tTYj5B2jxHQ0IsiYxvft/VJcDJYFzaaAjGjZphsTxjLA4HbKSlrJXyeBZkSgqDfpEQ9wzF&#10;QX3+dgDiMo/yV0CRp4EYA2VrjICkd9zAowxIvhWSwZNYkOl4pAEJ51R+PNKC5JBHikfaj+7GS2Y8&#10;0vPNFm2KR4YlTDwqFGcQSEXiyOzNUjoNxaVDUrc/bUyS2BzUy2BS1OZrlhkqkdIlAi5ZKZLkBiXz&#10;c5PkNqRRkpv9B5nxkIoWx2PMTMXgTERSrg05glo3dGbNTMXgDP4rm9EcUZ3UKvhm4pGk5oBnynx1&#10;29NYaCrWZkxMRdnArjzz1V3PonH99MagjOAjyjHwuzxOKfNlSMmNMqSU/yKkugxahtTJFgVnhboU&#10;WsYpV0UZUm5DZUi5GZUhm3mEBOsCN3GkNsY2R/G7mhNgFL2rOQFGsbuaE2AUuQMxKFhpxza1iwGy&#10;SOB2bFO7GBqcADoy2+AE0LHZuhMAsq5ClX7GyP1wwZ8k+otUf9XAz7nwhKx2M9SdAOMHXrNOAI5U&#10;+ksJ4wdePZOdrgVBTOcwcjP4SReekNV8zj8hq4akOe1DfaPLIW5oD8htx8HDT85ipsSTIZzqAqQ+&#10;pumPefQ2AIRwnQKkUKnjevg5fKqAay2uSaOiuGYlUzYEeStgfhK1sfnIbCtYJRndzQAjLJHDAbX5&#10;YipQnmSVDj0pKriahuWjxeXIcyI/QRx6kPfHCPLihI8mOh8Ij54u20102rgHl4HU07qJnveqSP24&#10;m+hZGnUTfTBNHstEL5pNylAvQ0rHSBlSCnoZstkQpPy86N8p42w2BB8rHVbug7iB3DjOP4axfgdz&#10;WRtsTtuzU4FH6bRVc1kba1VzWUeEq+ayjgdXzWVtpjWYy9pMazCXtZlWN5dHabQNMfORQV43lzV/&#10;G8xlbZDXU4HhipIWfD4VWBmzmsv1Wgpjg9xPWtdS6NZvg5HcrV+ox8pJsTfrF/LYUwd66sC+Ugew&#10;B0Zb2hfF3+NF3qX3OM6nruiIfKwLKgNf5HWON2z08SJv2mrIHSCvn2yH5fKMyQNQDyM12d3+6J6J&#10;lBYhecCkBEh5n4u8ZOfjsmN6TVcHl3AnNHBs8BdIY4Jue2bxSDvCXeVNEUkLgu56ZhFJ48EljqeI&#10;pNlgjkiGjixEWDDRUjFHJM0ExFCzNFIZBC65PkNrSWzEq/OYJLk5Op7jmiI3B/4zjCNVM07PRCUJ&#10;bg5KUtzEJCluYlIkN2RAlY/moH1mdmkaQYZQyklhYmohuUoksGanEglc0n8qBiqTwN95TmVcZZ6b&#10;qCTJnZ8qRylJcxOVFHPaLrLSqRIK3E3sdILKUYHxGKgk1a1dRcm5iUnKOQ09u7GM3BL56Uk5L7su&#10;JOXLkJL6ZUjJgiLkH8MhIZ0xULmHvao892YelbMHVO/NPEIFt8ZxYl20QspzoTh3VXq6DClXTgJ5&#10;B1eQdndUXUHa2YElTskKZnm2kauj6grSjg4IAmG30wi0mwM8JnAzc2KcdRDmalajGzk56q6gUdZB&#10;3RU0cnLUXUFYRtLvUr8+Mdf8bXAFjTjsWayvTyjPjs4vaXAFaS7XXUFYaXLS9cwJ1HmXDfKZE3IO&#10;WHeqQZBrU7BhEakGXrJj8gOnizzYO0UKD1+Fh/pA3Q25F86dwb9D5kMIfvg9RNk9nGd75To2XQ+n&#10;JQR6lXIW6LJ5C5jHBvdTCZtP4XD5j6BYGHn4dDOg4wMjoxGWkHmwCjKfuFDJlPC42qAqPXoJrA0/&#10;gEUxCkQIn44YAcxpZibN/DS9wmiCOWbWoMaiFkbU0zh+iDQOSi4KzhIn691ZcmC6JqRu1p0leXNN&#10;3bew7O30ugXtQzgBpHKv71t0Z8mB5cDpzhKYB6Q9RqfZH91ZkhiGct2MHCaFiwf90kVLlQRYf4Nk&#10;FSlPBemjDJYhfzC3CbTU1isfOg/EabGFHBZtOAcDz1sTSXb/qJha1XGhjeaa42LkFqk5LpDIJI3N&#10;eg7L+EKGny0OSmc8JdMdu0b8fKO9mDbQBnOD40IbzA2OC83fBsfFiMN1x8XINeInXbjyoblcd1zg&#10;hTvJuLrjAt5H2cAbeqMrH8pxoV0j+fdAsKjAwAfcEel+iJBA0v0QWxbQW3ou+in8EJDdnlHTM2r2&#10;lFFDT7hFt4Z/RnyPGTUrUrnhxpxP8d4YW7EhH4T8K0Zl/LTRkFAzaobF8nz5NPTIXaSlf2bgkZ9k&#10;T0lh0C8SAifffdJpOMPD+bmkxaTjeIgwp84IECFq9vBq5IoxSDPBeYdSNNJAMNBIywAWf3Y0MpRq&#10;zEnGuV32SzoaaTIbVQZk2NRCo5Jo2EmRIbGksUvoSMeTuoUyiCSZnX8pg0jSmZ0BGUSS0D6dI4NJ&#10;kjrPd10L3yyrL4ltDUlS2xwSqcxRFg1MyiXkE0zSyanX1zkrJCWTyp/BwsgLpEqgMSRS5c9YeDS5&#10;C74LVY+jaGsrz1AZUtK/CEkqUuRBGVIKfhlS7jFlSLkGypByIZQh5XIoQzbz6LFu/2Dbb/QewHaT&#10;hlbNe9CL4eOpVdN7MCqnUU97GBXUqHsPoDdJdtW9ByP/Td178J0Ww8c+W6qF74PnIcJuxf8JC0XP&#10;y8FzDwUT13mJQog3fLrgs++yEtX3d04qUM8QYveUgECUJhks20q6QQCrxOtDIN4drNikAkXDp6Ls&#10;eGQ9wv5jRNhxVkfzibfaR4+wd/PJqJLQzadyUL2bT9+j+VRUvkdGVMlAalbTuynVEgamJ9YbTb6i&#10;KXUHY0aHyqrGjFamfZzM1O5HphJmB1XyQ1ASk8jgyFSCcBG4mcMNo1tq9rVQaC+BjwwWz2D4bpwO&#10;m/BgZC7lr/NDvh4WFey2CT+9TPINUjyCOfEd2SYQjh5262G3B4bdbl59u7k++O3L5RW+Xd+8Pjy/&#10;vb1+9fLlzcn52Zfjmz99uTjZbcdU/rbdnb6cHk2OXtK369325Ozm5uLq8y/nx9dnOCy8WYSnqC9O&#10;4dPY4ECKdpN8RezNlXvaGpucKqbPMSn3I6G6wQvY9UetB9MJuTtY6sNdePIBuMid3wJcBA7rZ3dz&#10;+9PZ9ssBfXl9eHlxRaM/fnX8KzIx3G4RQOjPV9v3F5eXjPrp3jrnafjEEAqlfd1dvD78z+Zo8279&#10;bj1/gTjluxfzo7dvX/z5/Zv5i+X7yWrxdvb2zZu3k/+juUzmr84vTk/Prmjons/4YxufT3fH38BW&#10;x+ovxxdXTJ1IhpcaO14l58GGTx40XlxwDHRS8XF7+q+fd0Ra+jtEz/35CWQQilyUQdaMvJA+rgzi&#10;FhAdNvPp0UgGycHEMthFkLaa700EP7sHPUgaObkgbl1QjqPY+Ocr9ph9sPHuyvl0M5KfsIfhkzeg&#10;oZpH2mZIPtCtsDyfMfcAUexIyf1UGU0pEXIPDDrcM/WAYseBD0ONDhkchC/iPAMio4Lsrkix6HBg&#10;Dom2XXMjkTarMZJmh4LMPSh6M2RMPAGE5DVG/e4W9BtlezpD1jSTtR2bs5IxzocZXCRo55x2RwrD&#10;EOxx4QNnPTimo6vhZx1lICQ4RMoGywhXwNBDET9GKALLLe6mfFQ8ljpz8Ony4vrv0NpZ19t++kRp&#10;pMt7bK1Bc+7Kdd6IehLlWj949iTGHhJvomTup2bXyrvXUi2JotWsZcdwbzD17pVjSAe9i7VbKYY+&#10;H8t1J4HkUZ9HI096F71JsYzP+nQw8qx3SX0pFnnYc2pYikYe8y7UlqKRJzxrLykamXTFmgfo4/RV&#10;oSfh5IrOdwOPunnqEjAziCSNOVcxHZC6eMqJahk8msqFOAwZcXHoiZIj2U/5Mo2QkvRlnJIBZUjJ&#10;hyIkrSR7nO1qGxKKSOG53t7QcfHBKSf2VS8QUoLX4hugpgTPaW6suPmHYpDFKcHBCmhTdnwDqUoS&#10;HFQmcLNGDSqjSfD6VS/QWDXws9XJWg/WPCH7nIYE+abeBt1Sqp5+ORZ0T8e5irPcAVUyh3xKjVuT&#10;6DFoqOHTjcvrulEnDr+GTwUFlM4rF34Nnw6KSJDozei5u8nHDty87nGzvbw4JT8hCdDN7vPHN5e7&#10;g1+PL18fvuf/PPEF2L09gAe7LRyukKNfz3b4cr7d/fvw4Nvu+Pr14c0/vx7vzg4PfgQ9fnoEEnht&#10;ib5Dur0e/3jPo0a/+GzFlvHgF6c8QdKW4kJ+kLLER7krxaNOQnXAnB+4ziSEPMZJVUpxSFWJlZwU&#10;iTzDOWk9xYLZxqPOwCJPbQOLPq5z85HHtEEUfT7nkKiLGMUjXOlKZUhN6ZKiIylexikJn0Bi8230&#10;+2C+8pB0J0xBgdDlw6oKhL4LXVUg9E3oqgKhlZ+cAgFCPMyxRGsVjiUIfu50H3mMhsNfH5BN5zb1&#10;JDeFgCJ8urPWQ5V9VKNhBQyP46M64v/SM4k0jYNv8MEhEsbEEufV6FizUey2X69O2dF+fnZ8+s5/&#10;vz2+uHTfWZ/xUSwKT8ro1vd/tmmvgBH7QHxXnE37v3m5WDvBm0+ORufUnKJqdFDNnAKItRRrmaet&#10;hujHuB2Ylo9/mBTAvhJPZ39fco/Rn3QuIX4xnsmjU+AJPENTsHWgJrP40XWddgpGWQAp73P9lH06&#10;acloHQTiKFCQ2cEDoo9huJhSPPL8na7p6miU/QGPPnqzeLBwos4zXRnjkVqP8w+lA5Jqj4lIaj4W&#10;Iqn6TOfGiJT243xE6ZCU4mOjktQ2USl6T6xRSYI7h1NmVIrkJipJcxOVJPpkY0gB3bSKPDZRSbK7&#10;euAZgVLeIKjIWZHS91G5IHgOlSS7NSp9IXVmTDC9kJpZMCqZ2nllc6OSZGcFP4dKkZ0vAedQSbLz&#10;/e8cKkV2CxWpSZGDdFc4S3dd0p1r6GWGpR6Jd9UPM+NSD8S728k5XFLe6b5wflxS4G1ckvI2Lkl6&#10;8Ce77SG9S5DLHJYkPZt7mRmqIu60LLIzROmloUMTlRT4ydoglipAhmWRnaCqPWajknQ3UUmyT7Eb&#10;5ScoyW6ikmSn7TaPSpId2212grhlNxCUjrcsKpSIHqBMVJLsNiq5v3M8ISMMCynu+N0YlSS7iUqS&#10;fWadOgtJdotUkupzbJF5UkmqG5hgOg7kNDEtJdGt6S0l0bG95Ae1lES3+LeURLdRSaJbArqURLdR&#10;SaK7IggZWUDxF0Esa49ZSrKbuFaK8BaulSK8dayuFOWtowKOvmH05mm/UqQ3cUnS02aUXdErSfuZ&#10;dRyuFO0thWYlaT+zTumVor2Fay1pb+JaS9pPp8a2vJa0n0EKs0txLWlv45K0NzcIsoijYmBquGtF&#10;e2vfWkva27gU7Y+MTX4taT9dGPSiyyfD6GF8ZOlF9Z0GKBOXpD31mMelaG+ZO5SOPvRoHWQbSfsZ&#10;KJGV+42kPXE7Py5Fe8ucQ8qnGJeJS9KeTqnsuCYUWIiTtGRiQi6eCFVAJqlv8JG8NgKXRbDJkaR+&#10;4jCWcQHokgJjBVTyoQIqmVEBlRypgEq2lEGVcVsBlfypgGoelZz7o6SIImg7tyjeG2WpMtZ2bqmK&#10;TBWs7dxSr5uVsSqbuALazi1VrqmCVa6rCmg7t5S9XMHazq3268eT9lJOE9wobZUsZUqXp6Xs6Qpo&#10;+9pSlnUFazu3kNTRTIF2brXXdJoom7syrXZuKfO7jFXZ4BXQdm4pc7yCtZ1blIfSuBPi7adm0PZz&#10;C0WNm7G2c0tZ7WViKdO9AtrOLbzo1DotZctXBlDkFuIEzRFsHQaGAoaQVSGEDfVGhrxBB4I3by9M&#10;ju6YBXd0xzQ4XFmT44EM0XjsPLijuybCTUZB/vprbRP4+OWY6nXLJkCqWmCBMRvM8gYTqEOqhZ84&#10;dASXbIbAPf2Oj5BfOMp2JBWB+rBv+0+gHMk+8tf9dR+a2/U32yajtMd67fPJKPOxXvx8Mkp+9AH+&#10;QvVzeolMzjxf/lzNHGRULbDx8sIIyX8pP0BO1cLzHOebxUFEHlQLz3OU8Tdb6NVNRxeNCueS2ULz&#10;HE8Vuhb2Ch/X8fAzjymUmZnrNU7HCY+qMHO9yumo4BaFmet1TscAtcAeb80cYiGpS09mcgt75lDG&#10;VAs/84XNcwiSauFnDp+qOSrN84Wf+cKe+agIInlQaR7wkZp9aJ6To5RbFGau1zn5Q7lFYeaa5+T2&#10;5BaFmWuek3OTWxRmrnlOLkxqASelNXMsCMkPclRyC3vmWDqqhZ85snbMPjTPyenIfdgzh4Kn+vAz&#10;h/PQ7EOvc3IgUh9wEZotNM/JTcgtCjPXPF/7mcPdZ/aheU4uP+6jMHPN87WfOVx3Zh+a5+S+oz7g&#10;oLNaYCuQ1KXy4tzCnvno2U9yxXELe+ajdz/J4cYt7JmPHv4ktxq3sGcObVHOg51n1IT8Y/+fva/t&#10;jSvH0f0rhj8u0JM6VeV6CW4+zCadwQVm7x2g/Qcc24mNcVxe2+n0zMX+9/tQonRISZRku+y89JkF&#10;9jhdPDwSKYnkQ0oy+661Psy481y9BL/Rrdb++YSLPSh767aUsgsx1vb5QjyvJQCU3NLx91BuJ+mQ&#10;IWO68Gt4KirMd9/v8Gt4eiqCeiAf1IF0kWFpqHFjJwKYdBcZnMgaN94EgFxnDxmqKrrIfJ0HlBkE&#10;EZ5eIGwZWjd0ctvGXRiBS3h6blxb2UsGD6smEJ7H5IjVyBzaCqXSs0rH3m6Tjv2EXrq47AdZhGcY&#10;cn6gQ9LV1tFsQS9aZLysR88qfCw8/UdpEBG3Fhk7gxjItbbR3CNunWSYZDVulLQkbi0ynl31piEd&#10;7Jj1UTU+6Vasdj8DWUO4gQzp1ao8lmG89dI1pvSSsg8k3146DKmqvsI8bKw4SFL673bSIelU/y4v&#10;Ok263mWYx117ufZzB8m6avvIiJCcm3Tg4+gaRofaRXSjRQxzOjx5bhMCTt9tWESSm+PXGPUsFq4l&#10;MC2F1bj91MS/ndH/sbxV3ftUE3+/+3jpDvWiqmN/DtWLH0M1p+xnrCiXR6Htb7/XVAONZVjmkTF/&#10;Ixpvli4jrIhEVrpcAvAmI0QbTUYSczdLMcj3iJysErKpBvrzOQVqUupWZY5K+ppVUeTeRrFPNdCH&#10;//HKXaJerDJROVyr6Etlb6kiuciKvI8odsQM5UIalbMlqjIvhOIjL3yxWJSjMrU2LyzYIy+reE/l&#10;Z21eepGx2iWXmakG2g1As5xaru1WXajKsU410G+cRI2po/KmVBBWnDrkiotJUZ6FR3K0myWOUw00&#10;8glyjUG8WxY6IRtR6NZYn2qg2b0+nmqggySmGugoCWlaTcebUiVxolHlb3ENnGqgg1T/lDXQtaJZ&#10;VQldLz6aqqFVmFsXlgp2G6QyBGiQ9leVUflRXBkaXKW1bpBKR6lBKhewBqlcxRqkEo+ok6rouEE6&#10;VUP3a0tF0g259mtLBdV1riqybpD2zy0VYze49s8tFW03uPbPrakaeqqGXvbPLUo3dtqCvVVDI6vU&#10;XYysS6XQWOS6asXIulCKi1nsQh44LrJkBpOX+IdUX16omBQ7Y1oSvV3EkxQ7w5gRvV3CkxQ7c+L+&#10;GC6DT8oWWqQLpDqKkdOCZ+50TAzm30AzpJTatyhnBc/c8VoxstY0l2dUi5ETXbOyURNrySoteOae&#10;x9Rzoee6PKqnGFkXxfUUI+uiOE5g14qRk4LnjmLktOCZew4TZMkKCpA6xzXXbujWipF1ISTttaHB&#10;XitG1jrnlHe1GFnrvKcYOZnh3PNYrpHrHMNB9rynGFnrvKcYWeuciz5qxcgYSLJVHcXIyQ2GhIm6&#10;xc3WOYae+gbrvFaMrHXeU4ysdd5TjKx13lOMrHXeU4ysdd5TjKx13lOMrHXOBSO1YmRMIamPjmJk&#10;TDb1Bus8VqXlox2TTr0RTJpt09KCZ57ntWJkrfOeYmSt855iZK3znmJkrfOeYmSt855iZK3zjmJk&#10;LB5SHx3FyPD21Bus81h4lescy416g3W+tXWeFjwHR8b2ZJKCZ6sYeSosPmyXoLmFu5cMzpq36aFQ&#10;LDx9wVioo+sjmwqLce76PV0GgHS4UwM9a/KlAmWys006tvm9dHEJD+oMT24es2tVDE+FxVpuyOg6&#10;dTUmzVRYPO4Z4HUkzIepsPj6eOfMqVsnQkF7e7n2A69ZMPxzFxbD/k/3Wkz3Wjzx+mfz5GvY7Fin&#10;7Ow2X4z6t9ubUKr8if78++70n3dk1tPf6d+OouvuZvjcZPuXA7x4cBvvqCDHn47+pq047ofx6O91&#10;9tJ49HfyGiZL+eTvFzn3GlFClCXfIetuuA6CvJNSFL9QoTodLt9x93UminByuCUIbE98zLHXriIM&#10;PJ0qxpOodarv4iBqayTRSaOvBzkTmYd19U0FLgjRIuhutEUmXt29agU20Ehk48qF89bI3B1cTdS4&#10;FfggmmvxkRkFkw8G98jIFR3nDVLZb19HW2gRwdixSRYnKWl/VnKJk5S1O4Wx0CYpbH8AZomTFLcr&#10;Ey5wUvJ2x1+WOEmBW71TEkfFblFzKpFtcCqcdF1okzrKy+IkJQ4eRpukxI3RTbuRon4tPlLe1fxo&#10;/3ld/QlqVe9d/Xp/ero/O63Ov65/XeqkTin1UqfU2qkUCVFaQOixRilnRv3rcnZklP3Jw+QYEu9u&#10;27lDDCIJirVShwkeD9k6cJ2xgQxzS8B4iI3ITcAtQeID3GZxT84doXWY2Ntpw+TYkXbWECUQUjrt&#10;E4ySQ0faOUOE2OoL3Gc7ZYixJ19oZwyRu1IvNBOGCf5ePrzoyQgmrAidjEBrMjVvPPkgIDtOmQGg&#10;GH/WQIZXeUxrhR/DU/HydgsND7+GJ4f2mP4YPi1kilM3rR35gSzmGsPHwtN/NOwXBo5FfrjVNhIW&#10;ta2BOoSPNrgFsj5ubDXNtvHe2bQD057YP8cdiDBwMT5yC/ve7wXKQ8UpPqJtQFN8VApE1fnIU3z0&#10;Cnd2Yg9EHrN90/go82/llu8kSqp411SY1OeHT7HS1YnbO1iVPLzXTnlSZsiWPHyFzlJHOJfSOQ0e&#10;vOXxJ0VKzWhF+8rNaEV7yq1oJYmFWtFKEgt1RCu6XqEjWtFlSR3Riq5Q6YhWknioHa1o/XZEKzoe&#10;Kp+1ivGFUPMJ57JNwQcl93/A4AOanxJnU+LsuRJnWM9iMONyWWliDIZtf4mzFYfOy7mv3h4TZ3Re&#10;msuc4c4msoVY7+KluflbY+YsfQ/T5RumzoDlR2m6krm9h4a5LEJoaEri0bkzcqOJayN7FjVWzp5R&#10;RFLkIwFtpA8uDgqMpHtGSaQiI+mZWYyk30x5rSIjCV27G+AKLcKEiW6gSw4VJCRTOhYflUMzu6ay&#10;aC7LWGiSSqLZrKS8ESIV5a22jJpyolkcheDOfCm1SorcJeQKklL35bjwvsRJytwFdyVOUug+c1lg&#10;pfJoLpVaYKUDRZdMLbGSqUt34FWJlRS6JSl1Y6zZKClzu39S6Gaj5Din8VIcCiqFZrJSUndX4hZE&#10;pTJnFiuVNIMoy61KEmbFaay2caI5Bie1trijkgoKTMK+oqRePjkmwQNsBRgnYzXYpX03cdrWKXWF&#10;RAWQoJ05nTzlVKh/XWqmTiknRZ1STow6pZwddUq5LtUpu3VEblCfPPu3adIeok6eVR31gxxJyq4F&#10;cqQJO5/VNPf3Jem6FsiR7JXBQKimZJONMtAxkZsbIJJdMm2QAzNGAkBtkCO5FKANcuBCZvUF7jFs&#10;rc+4ZUlrZBPVC9xnOyWLvXLyhTbIsdRAUxnkcBgHX1qTbI8pp2TVC3p3THsHJ2aa6gN3GqCVIaVk&#10;bwwXlFf2byZbY9rbN5OrAAicpLEXM6pOcU+GgsjKUSKaDDVJYMw0h+Sxn68hvzn+rjO5dOC7y9F2&#10;bpRokHGdOcTq5R8+Fp6+cZwXblDBqXFNa6XJmQzp4do34W05bo2tGQwu+cQDtBQaHp6+AyEV3dhe&#10;wtt36NO1pvEgbLTsYcxIeB3fJPX3kPkA0pSHVxQ7jSaVG7OYC2nLppz7nyLnTlY1ACv4G8NuAlYO&#10;JmClGI1NwIo7YlpGMROwguKRCVjxJ+lacIgOEvcFrFTD4gRcqcAME8TSU83QfyIWQsROSIB8xz7w&#10;QB1cXdU7osFeni8OscAF7azkSCqfvSNr151jsKt4k2M79qGzmDyBUJoghw6wWyBHAqG0QI4EQukA&#10;OXRw3QFyPLSSI4VR2iDHQys5EhiFY8XKSVWYKkrDWFEpfLcPqkphFFYyan58YJUNihRG4U6j1st6&#10;QZ8yQpi+a5IJciSHjHSAHFrTZZADkwp9eUL5yoRZnITzKSbMQm3DZ/zgO8AsMMinSp2pUueZKnWo&#10;EiBCIO6YyGet1NnihlYyFUu6dR3GRVTqkNdOe9z5zCAs7bFSJ39LVOok72G6fLtKHXJIojTn1MG9&#10;A0q5LGKljiUJiPIxu9x9GQqYOj2NVTg6iQuwxB8VJpPHMujzNRo5G5kT9OU1OR8ZTljNkYGEL2XJ&#10;+cChicEGFTkgDM0bJKMHVBMUOybjBgbKckYyK2v1TMFJlogKZTp531SZjslJStvqnKrS8QUxeedU&#10;kY4lbyqAjgL3CEmBkxS4yUlK3OQkJe7LYXI5kYMT22T1Ttfo+BqWAis5vq1GwT8fvwdHszygVJGO&#10;r2HJJaU2ctCwK45NtYkD4644yNX+DS7SKXRQSt1kJaXOpUM5K3L1o9gtVqpIx8OKBU5S6iYnKXVr&#10;UCXbM4qCghbGdpuM5Dh3ZYS58tSJ6mh2UXcInMevmX2TAreGuarGsQYUqgvE53wpWi5wVYRjDXMF&#10;Dvn7BAsGQQFDVv8UJgQmZVEpPMjsoFxbbFZS6taSgNBVyMqXfeWyUgU2pqmSYjcWhH1V1UhzrO4z&#10;q0Jo6k6zOqUe+hWQNbncrEYp9VH/ulRKlZIS43H9qVNq7VTaSWcId/KUy1H969LXqVPKlalO2a2j&#10;lZwvdZ7dOlp164jOqOuT57pbR3TacSfPbh2tu3VERRudX+/W0bqqo36AOakfguwJuzOvCEiqhyBW&#10;Ijer6LDWSLSSsUcTesSCI8khDOJuAo+4TlGSYywSuQk7YumR5G2AGSeQqxe4t9gLbSChR7o+rF1F&#10;h/VIfYF7bFfRrRIIm/tsV9FhdZJfaAPMKw1ht6vocCK6+gIr2QaYcUCGeoE7bQPMOEFdvcCdtqvo&#10;sIDJF9oAM05cVy+EcW1qGsuZeoE77R0+j0TT7wCkudYQq5p6gTttX4GAxU29wJ1GlsQYfFjj5Avk&#10;+tF0gHdnvaA1TQ6ee8HsNFY89QXuNDw16wta0+SsuS+YM3qtNd2+/ADLoGwSOV70BZRRiiZ5fTwl&#10;M0D+P1UzwtWjz43ViqpgMBSOjT/rsjwu3kPQ7BsXfg1PxSxKNfwanp4q1AtibNeYEbJBEml8k1vW&#10;+CZTNT7JxYcNXviZ2tVHhQ/XOhnKHRv4PH+S0jw1brxaMCaEsRMEH56sABZs46OEkJD8GzWWTNao&#10;62SqhtD8HOgiagwL/l5D/EFgjS4G8TfOR+Jvcthoij981AdfJlkYGn7Dp0nGFb/pwJgqP/8clZ/w&#10;+SNQ76zfBNRb2LEMjyz8Cn5BDHdM9EPQWIAa3IXIZwLqJ6DeH7rEhllCWhNQ/5nqcdVuWgtXRdSk&#10;Z1UZgoYTMc49I30wAfUIytpSkgKfgHoqEP4+gfoq0vnyO2HlAjdh9j2lyQDHxulY1eaE2XfJU65c&#10;VXn+HJg9wsPOsmxACBJ2YtRJgU4S/Et29QZ0kWGIrAI3weQZZgsYSE6ucTwG2UyMLcHkGVc0YcUE&#10;k+9AzTWG1y7LTnF57m/EJvIOa7S2fcBeistznyuoudZvB2qu0doO1Fyjte295ykuz2quoOYarW2X&#10;ZSe4PCMslb3nCS5fLsuW8yDF5VnTNmqe4vLcaRs1T3H5NmquNd2BmmtNd6DmWtNU/EAQdcTnsuG9&#10;1vO5AzXXmi6j5ljc8KUJBLePg59AcGfT/M1z3qRNILhLndCE/flAcKwI016CaS/Bc+0lgJ2LoPqS&#10;XN1n3UuwYcd0OWwdgj/uJaAUkNtK4BxoWMG4kyB/Z9xJoN/CVPmG+wiQQoySdJ3Ye3oil0TYR2DI&#10;AWJ8zC4CqooFRwwGiW7osB14JGtq3GWAiCnibK72NGciExOumjJjggHZYgJJRxKf3ci4yKSEqxLN&#10;myJLswwuEjgsC0XH3iWhqF0D1fBcbR2oU0pJ1ym1wCsFkmonQcazP+hGfx8SdKPTkrwVdCNOleTs&#10;pTv1e9eZfoUHzfU8KAKT5K2gGzKQ5KWg23/lCQ46TVUqUinXqHiHLmS4rRIVTtIHslDyEJ6+9CFk&#10;8oNwwq/h6amoOVT5UKfSzQocpsT7nyPxjmkTLdvzXAM7WbYTlxv8RpatYha0gasQ7svO9VsajS/6&#10;JcquidaloE07o61Y085oK1ayM38Ow4FeTtHqFK0+MVp9icvN6bz5aNVcGmbv8dqay3qXC+xRcNFU&#10;Gq9FeNnHrc8Wr7n4xn9MhnQyjHDZ/jxKkvGDweWBERuFfXlTHhiwlZnIeM2I+qQ9cxVteVMSS1aM&#10;hWUwbLGR0i1Hj+q+PouNFK/BJnMbCp2SAs7COzko1EUMdUop7zqlFHuVkpJ4MbivU0od1Cm1JipO&#10;jNoAnvHsd02Q7JSBZMs3gcgledM50Z5P0znRrk/JOZExMzQgG1MKghW5dn1o8lDiDHG9L9/PEmfI&#10;ukr+7cwzlKJe4P7GkNV9YV/uFWYOfWyMvH2Y7HsVPzn+HGJhTxbq3evRNL5BMqqH7xyYdxH56Q4R&#10;hNaEp2x8F1HsYeAwxfjfPMb/5O/ditD8P24PLs/o9nBMzejBvMCNXbz9YjnHyQfKm3FnrDvw3u8a&#10;wfIQ0ftV9taI3qfvYQB/Q/weJipK09XZ7N0fzGUR/EFTEo/0CH09P1byFoYfFFYG8emwEZy0kfOR&#10;XqGveM8ZSb/FZCQ9F+cA8TXv0iGRngtvMMhbJNF8X76bt0i6K5aEpKMCFxKIfs5HOYh+C0beIIXm&#10;Wy0qHARU4CSljXaX2yTF7c/FKHCS4iZRlllJgZuspMBRgGCwkiKHfouDCQVeo8tntgq9Gal8aXLe&#10;Qb3FwGoV1X1FHxNBTbFVyhXkQ1LyoaDOAjImS+kooAInKXWLkxK6P+qowEkK3ZSUErrFivyZKCmL&#10;ldpgYOpPXddljSp1X5c1adRRQCYnOdStlUWdJW2tCOowIGP2qbOAsrhBLmbTHV09Nc3qwKCqPL/n&#10;A6Sl3v9sOxP6Y+XkAOoQP1rhY3IAdStWTu7wasXKOIdBxpqtWDk5ehoLL8W+ZpV2en9X6KsZKycH&#10;T7djZQ5fb3Z3dMn1cftsE8w02eF2lXZy8DQFIS7etzut0Qqy4/QCTLUBECQHT7ertJM6/3aVdlrp&#10;z2q2q7STWv92lXZyAk+7Sjup929XaScV/+UbwiRQk5zDQ7aP9KCrtJ8Mo7hIhuob4JeUgJRkD78F&#10;pDg2aB4E50dJwCPC0yMbgayBbcApcZ1tVIdy2zwIbqIpXIDc4MVUYFlrf6i+aBzKEMhiCX6QQnh6&#10;aUAKpFLqbe2jAaRqcAMU5Lh5B9MUh5/OrRJkpvIeu8krtKyTrNFPllpDUUzVGEHJsA1yn9Cxb46O&#10;vUSukGxWwIb82JywIRPSkWjFhA0VsYUJGyLfVMIUEzaEDfcmjKaOiZ6wIYjqhbGhKgSRAESV9PIE&#10;E3WBPxK6q0p+gol65IlYdARxM3nCGe/cTp/cQ8ZxvBnGY1pIZKEF1CQwUAuoSWCgJlDzsKKGBAZq&#10;FzUkQFAHUNNT1CDD9xQK4h7bh9CmUFAbqNFQEDm9DaAm0TCrGJkTC9lJoCBWsn0IbQoFtYEarecO&#10;oEYDfh1AjS5f6QBqtKbLQA1m4RP3fZO6JtyFNgDTqJ1wF1n6QzBZDyLUSfaMuAvmwVQ/PtWPP7F+&#10;3KqYovKAiOM4x+VZdzuv+aDr5bBOKqbIzJR3O+fvjPVS+i1MlW9XLUVJmSjJ57k1LZdEqJYy5PDI&#10;WimKp8ER66PM1+ri4tLGXkgglkaUeUi/29hhLKt2XH1F3hIZDRlc4BY1miILR1wNg0sRyA5LNCYL&#10;EiShLBypEqoyqTqllnYSQfdHKNq9bAUouiy6FZ+gNzKcacUnyb7mUnzyZJ+P5sFTtxJ7IWVlvyHB&#10;4b0I+hAllup5JU+UehpTiuTPkSLBYhcNwvOczj0ZhEdtEq6uvNouJAuvXPWr5qF/hdYQg18x7D27&#10;Cb7g8QgTXdCrf2mB/tFXXLR/io6m6Oi5oiNMmbiEP/9ZUHF37NwDhuNZUPAGXXDkffJxL0n+xhgb&#10;yXcwTb5hZAR/PUrROUxcK/D2+h+35EEC5/vt5u+703/eESSjfqR/3N1gf8+Hr/+1O8Nh8Sdf7nfO&#10;7Qz7g3cfP1Jh3yoXRQiOioLAunF7d/+3893nA/rjzeHV5fW5Y3zyO86y8dhQIKFGXu/eX15duZjo&#10;6vrgKwqxBiBr9Mvd7uryjH50/7j99OHt1e3B7ydXbw7fu/8x0KTIbndfrs8cs4vzk7Nf+e/7k8sr&#10;/zcUdnVN/NAJPlqHuvPl9vLN4f/bzra/bn7dLH9Zzle//rKcvXv3y1/fv13+snqPJr1bvHv79t3w&#10;P9S0Yfn64vLs7PyaWnfwx+er67vX+I9vDi/u729ev3p1d3px/vnk7i+fL09vd32rSBTDK80dinON&#10;DU/XaKdLUp+/QvzD7uxf/7gNOv56d+P/M/7gtkHbfW37urs9ezWfDbNX9NfN7e70/O7u8vrTbxcn&#10;N6RFHkNhXxhli+MIlOe1/PQjcOb+N41AewRijEZwzPqbhtMLjFK4nnGUPs/5Cwuu2ltg5fC2JCyS&#10;GzoKnWzMaubAq2gxHokh+WIo4upWuXE3nQQ2jjYr7JLiL0rfWiJJdOv414MCJwkmmZwknDQ/op1N&#10;BU4SUDI5SUhpvjbaJKOHo/VQ7p2MHBYzg5MElUxOClBaOLis0D1VXHV0ZMhc7byzeSmpm7yk2Bdu&#10;R1KpXUrulrSoAD9iecuVoUJ1RgNGVFnyqsLqaGPxkrI3eVF6MbYLcWJ5aKn9d6Ye1f67lduAV5CX&#10;2oBnjlO1AW/lyshKvLpkr8qssFnX6GPXqFe3/Kyx1bI4FdU1P+ZYJfgtyh6eX5mX2oZn85KLzdoa&#10;X2of3tHSmNlqI95mbrVLyd7kJcf9ZmnIXpVa2e2SSw5GgyEvOe5NXnTUfJQ9bQMt6hH1IiMV4euF&#10;VZ7OoI+cjDZhg9BI47b6lhjJ5cZabWgvQPzasDJWQVVAZQ14tcVuPrdYSaHTLtCyoKTQ55ZBpLzZ&#10;2Hi3Cb0wqdWWusXSaBe27vTwkoI3F5vpgp+eerPpgp8uKcn5UsVocVvGOIKrlD/HBT/SNaZynrgS&#10;1PsuDUidUhrwOmW3jtbdOsIdt5UeIRDprMZMNgyCK8IZG0pPtgtiUSRyE0tPNgvC4hB5yP9lZzol&#10;lwNBFURuX26koXpImcjNHaTpxUChr2bpKfZ0EZoUd8Fyb3HcGsExDoKj39ENPicaS5Z6gfsbE55Z&#10;h3E1mXqBe2xXYyYXA7W3za70WdTkf5OQ7G2zvOEydLq9bTa5GKi9bTa5GIjcZdckU8/JxUDtasz0&#10;YiDuNFxbQ3FY8aQe2tWYa63pcjWmHBprrenytln1QlLvyaMbBctWH7SmOy438khs0HTH5UY67dZx&#10;uZHOvJGbSJqGJ2j1Qc/o8uVGSkq6+oIrpY7h0xlfwLopNU1uHTUJxe3iBT+3n3A6O7mZVFNBbjd9&#10;btyfrDccw0Xk744UumaCLrCnFo6U4ffw9BwB0/TRUcuIH0aw73HgE56hVqOTjos6ECnW+fEG2dZ3&#10;gVW49nHAAk2EdoWnbx9wiC46YAxd/QV+4OmiRsL3wtN/F9hAHz8GDVv9RUzv+TXkFzI1LTkjFvf8&#10;EEvW9Is4u4+O1xFEtnV+YVw16GhDP42/tL5HS9nrrLP6Ggao1lNWBCLOKlnY3I9osk7HJhSRYhdd&#10;PnH3U8pEWTKMbd9zlSbrzrQ9Oc9RTFUd3O6QGYQGfz+/xR8Xu9t/Hx58vT25eXN4999fTm7PDw++&#10;eSlTTF5w4W7MecHKxmzCs5+FuFzNvIc4j7BEyCwsZuSDUGph7U/WgNELhyEWXhsT2NmLWEG/YRYb&#10;8UyUp/NcOMn4m8tvIg2cpbD9L0TWl8KO2ZmZ308g8v8DYfgkw6NN8DhCAvzRFxqtXUWDjC0lZjcM&#10;R1sA5BcH3k2TZFBnjEDni9mwnAPayrlJAIkQwJyRhO3my8VqtS0ywjIbv7faDBsC93Nm8Mgi1Xw5&#10;m69XRWYy1B2G+dFmWeQm41x8cePgu7yPMsgdFvPtelPkpvI0EOywXBQbpzI1w3y+3hj8pAqG9XY5&#10;X5f5SR1UNKquOqrxk6rYbtardbm7UhfD0RHqFMvNU8qodFdpo9JdqQ67eWT24lCp9FblbjbYsrAt&#10;9lYlb4bVdr4uK0Olb1bL9Zbw2Xwcq/wNfIzNtjwr1CGKi5k1kFUKp6wGnPIk5FGZ91INVZhIZXGq&#10;lCqTU6eUq1OdUs6OOqWcH3VKuVbVKeUcqVPKaVKnlBqqU3brCCNv1HqVp8r41CmrOoL97oTygIvI&#10;0Nb70DaUh+EmyaF+WEobysOYk+QMbZlQHrAWSc6RfzDDGRAGb0eSQx/UGBPrQGJRkpOlIHpYAu8P&#10;5/w1ONLeWI1TrdQXuL82lJdsa2+fgJdsbG9DecnWdo5DKlAeBqvsQxvKw5hVL3CnKxurtZbLUN6T&#10;0RR4EASmcHdGpMRH5F73QOC86sefdUgJELEddwKlIyKIVkeUp18+XJ7+5/m/j3dOPu7WZNzc7Wjd&#10;FABK7P+jFxkmCxjE/4gJDq4YtJ6r5qb/xSiDbyzGlGCD218cG94E6Ckpl0i841RRLS3xZkDJvxGa&#10;SMlZYuMmaPofQ6CruWnx0ukQxCCoIfwantxalllobfg1PD0V44S+9zYC1MWL2wX/wMs+fCk8uV1+&#10;EOEI6RoVjhGgPtaJkuEYvrOfoH82e/v2/Xtu5BT0A17wC9D17q8ocf546UqQKXb0VbNcGM1Fs1bQ&#10;T95UCFL9xH3O7bzLNWaemyozv8xUAlYZ9OevjUE/Al0sMaVIdyzODPXEz1+SSRVEUZ7OIu876H+I&#10;DCP+AWE+5hbj+dFs6WqS8jhW+m2VOFE61nPE60MxrMNqFsOrduC/WqOKsIQfSD96PVjxjfShB2AR&#10;5WBJ+s+V/sEsxZavZ1sj8pKOc2/Qv12in8VuJjH/anBVTsGmicJZKXy7ceoGrUpXVchfYSe1MMzm&#10;i20ZL1FVmpXOKkV0RvyV1klVdAb86+XCCtDlLNgcYTNFOUCXitgMw3JT1KsO903YSoX7m+URqslK&#10;k0FH+8v5UAbBkmi/sn1RBf3VoE4VbtYppTqqlGSo4kyrU0ql1CmlXuqUeoWqSEkVdNZ5yolSp5RL&#10;Vp1SzpY6pVy5MsoHBN46L+49wErgrbPiUACcSjvwTsJ6jsnMwDsJ65uBtw75fIhRCbx1wNcReOvA&#10;viPwTkJ77m8l8E5Ce+7xYGMNSWjPfY7Ofw4eaP12BN6JhlnFfoOiD4cpOsSHuHAoDe250zrw9i8+&#10;oSqhHkfTrzKCswJpHymmEXKIc3w85Tsci4zCjzqAVKQq0uUYyvmOIRj10V6MLzWr8AFmidWPelIP&#10;1LiMyIe8kG3gEZ6aVz1+JNCbvtiQih9pjbiWeWEe12JRBnPiCAmtDk9uvddphmckVFiF0XpMZvlF&#10;iKS5S1yFoHdyF+cUqd7fuiz4lwdvs6Zo6QWiNMzRGKU9y9FLU5Q2RWnCYR3mU5SGvfj6wPIpSkMt&#10;sgwCsMl2itLYGRphDCoG6oz8pijNe9bsJ48+NqJ8mdyaojQZf0xR2nE7PTpFaVOUFsLRHylKi8fP&#10;UJDbeQrPk2uDv79TeOxg1Tpy6NHH9Xz/NdBjYvClzhOiwwBiwOlKIfadFlzTAS2EZOT11HNCKilB&#10;Ot4w96RSYHdCBDEFYiKrfCXuzvfw+PvxJJF05lx+q8BIunEmI6A70SsED+RACpykd+3O7M0bpLH1&#10;IhcJqvvruHI2Gk4vspG5Dn/5Ts6GVBW7ZQq6S9LqeJYM4Zc6URnAOqWUep1Si76SMVGJwDpPqYiM&#10;EphdZ7EgJPMQbxjikeQe37VzFsiTSnKPQtr7fgHuS/JWzgLSkuStnAUyAZKchhcWgqRY8MngOs08&#10;d4wyBjR9boTPPRTL+8bG9Wck0GgsXz0xEoafwzMA074fGrQdYWxP5WkauLQnwncl/JtyytofmrOf&#10;yibLBL+ky/LDbmd6EbwYkziab5cN2b/55qmJHSFcVBm2Q1FFIFlvDEI/RoPxDodN8nmU51dXlzd3&#10;524CGkdSPtwLnIZgR3HdiwxB2NM4BN1I2PcQXK433lbNt37z6VicNw3B731T54sMQSxEcQg6NGTv&#10;QzBuCt367b3jEHQuxh6DGH8OWSFk6PKtZRRDEUrR339wGLOfIAZ9KrdHes8ILXAhSx5/yDDGZPTg&#10;QMYWdpe0p0iGnGqg+RmuP0UyetvTs0cy4QiHMUKxQhmicJUlfpKhZSFoCE8ZpdQjGbf4SRcwsAhP&#10;HRY1opm8D4HNFM5889MZXsSQwxJEQ+5KBfdtyNcDH1GzGPyZKMKQ47AXF88s4jANAc2j9ih4ENGf&#10;IKNALQGk+brsEFiNqWVpxi0+0oo7q8ntlt+SqJg/t3OeN0gCYg5FLDCCaCL6x0YzZ5TZ8QIjacf9&#10;ediFFkk7Ts3G5vJcRgqRNNuk9iRYYlJ2nN2mvHsKjXS3tZVaJUXOjkqBlZS52Sol9K1z5gqspNTp&#10;rPKysJTcN84RK/BSgsdRB0VeVGobB4PZRcrFRaoBrS/zkiN97rb0FMaD2oBAB3qXeSnRu604JV5S&#10;9HRmeZmXlL3dLin7haVHtetgsGSP0tJRXgtreKndBiRVOPi5HtVx0Wa7VP2KORfVcdEY8GV5qd0F&#10;5kpDnkccE3SYelH2KMUdqczZiBLhkcruoxr37vCOkry6ZK8ODzD7CLMi2mWNVXVgtLXCL+USb3aR&#10;TvyLQsUYLI4IAoojkTm6CE6JVO7I6IKw1JHR5gSiUwIjK1OJtHk3UtFVBMUBoY+MtpSojoymCxLK&#10;vOSCYyqRNiiP7ULcWuYlJW+Ji44AjKzMdRBzeKRy534XJI+TWEciWpTKrVKSN8YDjl3tYEXHA8a2&#10;YygXh5Y6EtrsIA5VHVlZAx4HqY5EZNKLHcTpqSOV2SoldsuU4ZS6kZW7rKAgdhyNKogAqpRbJcVu&#10;iUpK3bTVdGhflLo1oXFS5Ehks5JSN0c7HZoQP2jzkmK3RjvctJGV3/6Ze25rKfUsXSr917UUfZ1S&#10;i7+S1t3Xcc6ynRupjWo7N1IjdUqplTql1EydUqqnTtmtIxzjNqq8zrNbRxs5Uao86SDJOHbrlN06&#10;2nbraNuto223jrbdOtp262jbraNtt4623Toa6LjXPiVh33s/abeahlm3ngY6/bG3rd2aGmbdqhpm&#10;3boaZt3KGmb92lKBdXVKuRMuOoWlYuwG16q2+stpYGdkjQkGoSsx4Wx1tqMUxkaSY3QReTwf6A93&#10;i+FYur7WJ3th2BB5yIXn3PW5TxgPRG7uh02OxIaiiTxsP8y4wwDJtnPOPimnkZtbYYfUC9xbYBw+&#10;l59/QRcb0aEL1CJ7CzCStuoL3GN7CzCQOfUC99neAoxDgeUL7S3AMFXqBe60vQV4o3XcPkYfhkt9&#10;gTuNIwoMscJ+qRe403GjaaaHrdY0AQKkB/sYfVgz+QWK+t0LpqZh1NQLrOmYLsibpDVN8bv7gt1p&#10;rWmU8PsXzOENSyebxMdfH3sI1+dW6He0jPduw+CpF7jTiKgtPWhNt4/Rh/lTX+BO28fokxVUb3Cv&#10;EQMbbSJjKN9oH6SPY030G9xvfZK+FBSZRvWNsI6ZCxlZSPUG9xzRqdkPrW8+M+0YQaj5hlY4n1N/&#10;jFjTfENrnOJNGoQIKc03tMoprHRvVHqudU7Ro3vD7jkWYikrPu/uGHdhWK0CYC3f4BPcj+PNANns&#10;w9G/+g3uOaI68xta53zIwLGP1MJ08s8nnGxAobQ7IhB8qUtjQtJnBfkMeF/Tg6+Nv4e0n6ejmBJi&#10;jq0Lv4anp+Ihgofvdfg1PBWvWLIWfg1PT4VI2X2yk6xRyRkSri0yPoS/9VFeBRriCFdUUFdqAgk5&#10;1xa7zsZxbrnVVSaLzkMQf3iyGug+JWi+rtIH5qDjcAvfCk/+JoVf+CZgkLrcuG2k3Kp8Ax3UVqUL&#10;34Wga3ShtwDa6nS0gRf9AEzYRYesSp2OJjP4ddPFaxCCfMPTy9ktDj38uB+Av+vtY5d3Di+yJj/k&#10;X3w/WmOP9QGsvM4v0DXaF7/bouPpzalFLItBbuHJ45S93SYdL2XIttT7Efi12hdmeIuOF4ym/EJ/&#10;W3JmuqZ+Q38b45mNT2s4s+1pjT42Pi1ukJmbQ42+Bm6NKRS60CCjlcytBHAlqjODNYs0TB8dvPAq&#10;v6AxZECqdOG7LX6sWVoBq/y4v60VksXXIuMR0FpHWWctMoxKp4tWX/sWb4wjx60hEf5oq6fcBVqp&#10;avJlgZDjUCPjsU5+SI0stK2TrGVtvUBaRtkroWXiQ9Mwnmo9CB1tkIXh1iALrmercYFdw71jMjx0&#10;F/ZVUPf2bVx91B6Ol9vS/MPuDzJPPgYuEIvgnv+6ozXh+OSIDT7EFAVxtHGXKtvZhgM2iLcd5W+N&#10;Bx/TpV7yPfgwvpBu3N78guceo3dRmi7q3ndJ4XLDC8UCZynRNBsl6Jw+kuBoFp5eUsjrs0w/6pzJ&#10;xQF/TpIAFIhAvcspF9hI2N0VrhT4ACSJfFzuvcAHi3CkcUU+BT4YIpHGJd4LfGQixBUeFfhgsjT5&#10;yNQHJcGLAqL4IXKi/H2hQaqYECu0wUnK2uIkZe0rHQqdUycbW1IiJyA2HI02GtUjcGDzgpWr2Su1&#10;SsrcGktA7UdWVCRYFDq5arHtriqkIHVVSWizklJ35QklVlLs6JrRKjnISc3FwaBOyLJ5ablbvLoE&#10;rwsJUR5TbpeUvDkeaM2KkieqIi9VSEglgkUt6kJCk5eUvTkNdSGh1UcKGWLrrSVG1xG6srHCkNB1&#10;hFYP5ZA3RwTdIRBbZXCi1EWksUa8qiG0GMnxXs2nqjLCOqUc+HVKqYA6pZwAdUo5CeqUUh11Sq2S&#10;SlkQRatRMVWeqtCwTtmtI1VwWOfZrSNVeVjn2a0jVYJY59mtI1WLWOVJEWqfjlRRYp1nVUfwXTvP&#10;7kBFr8zboKXw+47NfBUmpSRHI4jcTNkgHynJMQaIPETgWU4IMakkh3qJ3ExToe5XkkNzRG7mqJDj&#10;lOSMvFaKDVAMrF7g3trFBsiJqhe4vxE3yzqM2ate4B7bxQaYxOoF7rNdbIBLyeUL5LmQkOCc+Mg6&#10;b1KiYe60XWyAW6PUF7jTEcDPv6C1zOcsHdvFBsDw1Re403axAaa7fIEDnUqxAVK76oUwrs2Bjcmv&#10;XuBOR5wn6zTWAPUCazqeGJ6/oDXdLjZA6lh+gSw2aVoXG2BhwJeekB0lV4Syo+Rg0+fG7KcH+Blm&#10;C8DN+LPOAzD6BM1ogEdTseIguxoVw4n4cgdVK7HopdaCsZiqgSVyw9h7s3MicEqgqRbOySJr4cgB&#10;+G2Aq4ywcZxkt40XjCYd+SEdnQh526ZMevOPga4BKIbvNoeS70ZjXNLwoN7Wx2UyFcLQnjDMb74p&#10;2MIwac0MqJtPdTzr7W0bHiE5AkceowDgJISZvzRCmMlrmNXfDsGkYDDK0nkb+0cwe+UXBQFBPube&#10;NocW+aVDgpOPwS9zLgpfMKAduBcxgHDbrHI2MrJ12zB5yZYNlvGS0ScZzIKkCJzIEMlojYxfLTYK&#10;ujSao6BLCzFRNdpGg9QuaAuVVcCl1SIpaLdVqCBodQaj1SIpapORlLXVIilsQnmKSiOTFceQwUlB&#10;lrT7scwJ3nHk5MD0fDSqrc8mAqeuXiMsr8BIihteg9EkObINRlLc8LUMRh3yVlueofwyJ/Jdo5SM&#10;IaBxSqtNCqe0OKlVxG1BLAxLhVIaY0BhlOYYUCClxUlK3FAchTVRSlXAI0EpK5CYwiqrPBPAssZT&#10;jvk6T6mJOqVc1euUchLUKfVEqPVIa6dG2a0j4B+d2pxgy6uTN4f/8eog0yZ8lU7oLrlCAOsNxfsm&#10;sIMJJPGBAHFYOBBmkSRngCPE2BlcgakkyRnesKE7DVZghFHbbehOg1Id0J0GpchDcMIxAZ0Eemzv&#10;E0rAR7L47gt2lzUoNXCfbegugR855qxAdwn82L6EIoEf2/uEEvixA7rTeuZ78o4r0J3WNCNANehO&#10;a7q9Twj5BTlSySaS4mzoLoEfy/uEMG2fBqzB9anhaoz+BMShgatFxDmADuHpQTr6FvrcoOJP4lHD&#10;1ZhXg4p5ef8OsgrtCU/VLoR1tS8yr6w4rMirQcW8WnhfIIuDJHwrPH37ebS2igdZ+o2CRaZqFMxz&#10;y9jZa0m2hTGGgdEANjvFwWRhzAZZ7QcAsy8VmYr47ncfL+9pChHk8mF39i8qXHP/wF2QL3VHB50V&#10;FAGg57kUMsfCwiHfNJAFgIZ58aQKNiPCmQCgVwjZi3G7jAQgvSKQMAFAY7Q0AUAIhSYAqDhPvnsA&#10;KAtiJeisKtXqlN1AwwQGWfCBlLw6F68qeZTGjEtRnbJbRz8HGATPoReO0VUq3n2vwDEaDmjBMQnY&#10;04JjErCnCcdosKcJx2iwpwOO0TBABxyjYYAOOEbDAB1wjIYBOuAYrd8OOCbRMKvYrqRKAR9Wsl1J&#10;lQI+rOZKJZXWcwccozXdAcdoTXfAMVrTZTgGs3BCV/6XGd1zoD2hKwd/uItlCNv66dAVaP/m5P4C&#10;gbz/wxXx0cQQFQ3T7awO21V7Ou9uP314e3V78PvJ1ZtD62q46XbW04vzzyd3f/l8eXq7u9t9vP/L&#10;6e7zq93Hj5en56++7m7PXs1nw8z9dXO7Oz2/u7u8/vTbxcnNOSTOlT3/uD24PENpKO3ciMiPy7g8&#10;X+nPgNPUgHSNmxepsJGQnwgiPwn4ceiGx5ClZ50CP/5jkgLGPua1XY1EzkQnii8OciZwACITio5z&#10;HjIx7PY+5kzgFDSYSOcfHS61RHr9Rnck4uMKbPKmKMDH7SLKe6Qqfiw+Urpu01yBjxSvQ6AK7ZEC&#10;tvh0iDgv9ym0R0q5LGTyQYWqKil5tU2xGq+psp86pR7Ula9TYrGvnaoMqP51qYo6pVRInVIP/aRH&#10;MJ2dkR30IjOGrcgOypHk7PabmWdoSJKz0x9SYFmiHTVakrwV2UFXkrwV2UFhkrwd2SFnrF7g3tp7&#10;ZHjfwM3ujpy143ZkhySz+gL3WO+RIT/oSfsaMGEp/Yo1gj42pldVYjJkssafQ05L5f8CWfgxPD2R&#10;Hz6IpGo5Tk/UcOg5GvPrGiQQvhOe/nv4mZK9DSrqP6gQSdSaxVSNxnMWMe3hfvJ+799Ph3e4IOfL&#10;ze3lp4t7hDpuyF7vvpObVekM0uj9PcvlvpWjKygSJu8vjtAneX/kc/kZIV07aSedz+U/JkmkgXQH&#10;IORcpHtC7kDORFpEg4k0ha7oO+cibaBLY+ZNkZ6J0aFuz0R6gVXjrHzBOqUUeEbZb8YfZsUfZsTR&#10;G2mkWkY8OS21ZMSfbNFoKsCiYUSULFpihSyLxlvY0qVcW5iwz61uO6g9cmZ6HujmhGqk8fbZ7clX&#10;hNc+5P58cnntVDihGi9fw4IxG22ZG977RzLYA14s/J7sEcmg3QH7tWX+tHVpqOTSaiz90paRQcyZ&#10;SFNmWCFly1ZFLtKWlQ2iNGWLochEmjKjKZMpo2XYPrPhOzRlNBOebMq8xWvUvHLesG7vqDkQYcJq&#10;smQF5HiyZN9LVIbFM1oyB5nv3ZJteS/+Yo4bbBQmT67ffi1ZHsQ80JIZAZU0ZWUjJC2ZQ8LzpjzM&#10;knUEZZMlC/ejqCirhax+h5aMZsKTLVlXUIa4j4xU3ZJRcyZLdnhxf3/z+tWru1oOdLJk34slg48f&#10;LZnbbbdvS3aETLfHKhbY8KYsGU09smR+0YfL92R80XuRVkxGNig3MDIkc4YsZyINmTMfORdpyQwu&#10;0pK58DDnIoMyg4sMylwmNucyBWU/XFBGUwGmDLq08cVgfRrwoh++mE0BVwxPn8GiL2HOeWy7ReXH&#10;VqTCHxO+OOGL32uuDOtetGV8aP7d69P/8/tvN7Rl7+T13c3fd6f/vKOcrLJy9I870Bx8+Ppfu7Pz&#10;N4cnX+53biIGg4TSLUqwL7fxph9s0f/ObRnBi5Mp4+D50xkPjWPyRvrqbVTx1JQqc3ny2zeHt4cH&#10;H94cfvDDn8wBH4BJfx58dUjek01ZH7w4WbLV+2F99G7x7u3bd8P/0Io1LF9fXJ6dnV+/v7y6Ovjj&#10;89X13Wv8xzdTVIaRe38I5OP0Ynf79h7/whj7bqs+kPiPlux5LiyJl7csscwpS0aA/P6iMiO1JAHG&#10;dlhmMHlMWJYn3B4YlpWzdlNU5moGyctC6eDPAjByqsyIyjhz1QrLmGwvYZm3i1NUNiGMP4wto8Pp&#10;gi3D3zA1KvbaR1S24RrZ/Poywu33lytzGSoPnFgQY2/ZhxOEZJLZsvw7EmJ0VihjIk1ZOeEmAcYs&#10;pJHtkQatSlgFGwEYdW4L0HXpfp2z93snm4EdomUXYehaRYgR+NdxqK9zewLQzqdVvNNAs1NR9KvE&#10;3CwEz5M1LIUnClZnKvwzN9pNSabvJMlElyVFE+Cijb2bgG28ajrdwkh49/5MQBlUk9FMhwUwMjvS&#10;BBhcpAkwuEw2gPZ0u1VdxiIvYANopNk2oNMEEBNpKkLyJjxVEmcyAlOlwY+CaeHurNEIPNMJhiEO&#10;WOBYWY1pYfbt1wjk7vkDjYARTDzQCBhcJiPwrYxAPRDoNAJpvBAW//D0RoCpJiMwGYEfxghgeYuR&#10;wPMcZrIlwIk8KLPcLMbXIbsvD/05+R3pTGc7InAx5o7BWaSOS+l1aQTgoF8UMvCPqTfzTZb4zCMi&#10;gZzJhAYdPwsaRE48IgE87Gourw2EKhYYREwwjiNdWPzDc4oEpuw2HUjjU9o/UHYbd9yORuB5zjSI&#10;RiDLbtOs2m8k4CeoXJulETCAnAcaAYPLI4xAHrdMRuBZjQAEbhsBr422EYh0YfEPz8kITEbgxzQC&#10;WIdjJPBMhwFEOGibwEHBCETfaooEVGSTHO4mbduUF6bCQRwUhf/fXwyLgWYbgTgKp0hgO9v+uvl1&#10;s/xlOV/9+sty9u7dL399/3b5y1Tnekebg9a01N/+72v8Yzss6WrOD+4f/MuPFwnA94xGwK3RnBh+&#10;e+13bCCN91u2acP/2L9pYxMO2lvMUjvgYwGXkoYTFqzAze3d/d/Od58P6I83h1eX1+du+gZsCKSB&#10;hGb1dE60k04Uw6OPfwbs9tL3ah3BnsURKPe/7nUExnA0O5YIoSJFo9MI3Icb/2OOQLFr7UjuWtvv&#10;CJx5NHExDwXw4XK3aQTuca/MjzkCxW6TI7nbZL8jkO5Cp7zMNAKfc7fWDzkCKVAPVhh/jzXi+x2B&#10;5D27EThLtjxFPIA+PTmCT9wwuOchCJfw0+tPtze/vdhlqyvYxDgcn6Ve9Wg947E4+AupxoMqN7hS&#10;2/mESx+tiOH46Dw1vFxOaXO/UFk/ZrLXOAJ6i1S1v+lKgj0yS7FYrI+o+jXnJUuWtsNmNhR5yVzF&#10;coHLZou80PeYYd8Mq3mZl0xZHK3RsCIvCVXZfZT7F9bLudFHeRLzarlaL4t9VHvLN2tLYGpjeYWb&#10;FP8wW67m5X7ieoBRaBV2UgPDHPdql9VJi2HUwWozO9qU+yqVMCw2lhZwtcDIzlaDuq5jODqyFKEu&#10;69jgcCFj5GJ6xU4M27nVOhwTO9LZnVWXdGzX1uhNbugoTimphbICsCKMbbIlhqscRrLqFh1M7F5K&#10;ORvqPOWMqFIid9X5ddopGZVW5ymnRp1STo46pdZMBQMnT7aznd062tfFrjAXsXDphI5mcAv/uLkJ&#10;f/Hu3OQqEG+P7C1XGEQEdoWrRqAAuFL2nivchijJIVsiV5uuZHn+XJ8QD7ERuTNb6FFWzc9J1dAY&#10;jFoid7FLkVxf88IHkh37ne/FF/RFL+0rNhfJVS/c3wjt5z1IrnrhHuuLWKSEMOikQNtXbKIGWr7A&#10;zu+xPxi72OlEw6xi+4rN5BpV3F7j1KCv2PRf4jNCbs9P7w9wcxwGW3cKhSA6FFPx+BtzJD717Yct&#10;1mfvuY8/JxlypgsjKvwanpxHx2KBgYSOeG7h1/BkKjSIqMI3w6+nXz5cnv7n+b+Pd07u93RiEKsp&#10;nEbuGZDRIQYu0sGUcpRkYvAfYd/8tzU3/S9+w8vbvxHZYG2KbOJ/9KPrIbz9lNK8aSXPeIft7f3t&#10;xlwpsCl1BkOYKL2gaCApCet/eZnQMhrfCN2nC67pP3LU5ylxgJP7j0GLmlvQKdNyO8LyFX4NT09F&#10;AzV+G60Nv4anp8JKR1S6ansk9kTJqA4c9nXpD13cyMNM3YNwdU0H+GAbtV9r1G/q5seZ+1+Jxe3u&#10;y/UZRvDJ64vzk7Nf+e/7k8sr/7eTC+P8dOaW3w7+YXf2L5y/dbvzq8Lv57f4Awe1/Pvw4Ovtyc2b&#10;w7v//nJye354cCWTX/cy+fUiaTEdi4qw9BOdMxaubFxhKsf4kbe6OIK/URTrM1suoBXHkenfY8jb&#10;cSjZ0cDzcrnauEk4xpKDO6+MEgzbgUPA04v/688yK7x2evHrH/cHp7RspS9CbT47NkrA686UASZ5&#10;lAFXeus+wlEhcfwEMrh7/fXuhg9bQlqy77ClB14DusL6GOX5LEWT44DYYkC5KRxyBEvyeGkYrfxh&#10;5HE00JLsc6U040N+VLig5dp5dxEoMXVfGWmk/++q5/l7FiYxzCmCKjDSTv/FQYEP5Bl9+GFj8NGO&#10;fpEPTEPkMx8MPrAMkYgOZii0R0Ze8yOK9Av9kkGXJSAFQswdZlDgpDAIV15aaBP5vbHdppA0/mB0&#10;jy5mGVmtjP4p7AF3iBYlpS4IHUxWUubDgvZilHqoxG6pD26QaDwGS5EX3JSRylQhOX9REKSeMi8p&#10;+YVDagpKVHjDfG21S4p+4baNl3jJsU5U5XbJ4b7wp+3n81gBDkRV5iVlb/OSsicYp8iLTGCUqslL&#10;AQzLmcVLyd5aq8iLjV9cHhFQWRhfCyV7B1QWZE/La+R1NFi8pOyp9cUlQgEJR2uLl5Q9WmTwkrJf&#10;DatyH6kOKbbe5EX+dqRa4US3oryWUvZLa3mnO7FHXkurXV2yx2FagpfZLil7c3wt5Zpj91HK3pyP&#10;SyV7B6oXxhdtdouSMNcJOoAjUq1MXlL2840xJo6U7C150R6P+EVzLaRUR6RarYwxcSRlb5pYir5G&#10;XmtjTKDCYqSyeSnZW32krGX8omloKZkUqcz5SCFDpDLltZKyP5obfSRXsYOXlP1ya/FSsrfckpWU&#10;/XJl8VKyXxqu0krKfrkweK2V7C27vZayX1j+xFrK3vQn1lL2pk1bS9kP1hpNtwiPGsJMK66F8LVH&#10;KssMraXo5xBqmZUUvTszoGCF1lLy5O0VWdG9RLHtljOxkYI3na+NFLwxHDZS7CTQcqOU2I2VayOl&#10;DnmWOfUIfSOFbrlKGynzauYBYfso0iolVbJG4dcppQbqlFoLlbzHVuqizlPqo04plVKnlJqpU0r1&#10;1Cm7dbTt1tFAqf0+JQ0oROkm7VbTMOvWE7LK/Q3o1tSAyoXubnXraph1K2uY9WtLhcvVwTKomLlB&#10;2q8tFT43uPZrS0XSDa792gKK2KtYldBvNKBfWyrGrnNVgXaDtF9bKuRucO3Xlkr5N7j2a0uF4Q2u&#10;/XOLEhidy5uKyusNUKF5RgrAsTOrDasrs55YigFb2lltmF5JjnFA5A6vxjezrC3srySHgok8pIVy&#10;cp13huaIPOQgc3KddYZKiDwm1v64pm/jrXC8dpJzDn0Nmwly/knOmXuLBYhTjtkXkpwz99fOamOj&#10;pZQPXwB77JMPRYHqnHM7q73V+qX1gITkc3vFLyQa5k7bWW2y37IT5bS2VASZcfUGKxrzzxDsMNOq&#10;RrWE74apbDLq8huc8znGvDG/odW9CIPbVDfca/0N1rcH+ErCJUuvWsU9BwhltkprHDUErufI0Zpv&#10;aJUT3EQqB6BkvqF1TqCSe8PuObwA2Y8l9xzgkPUNOAPqDe45ICDzDa3zJfccQI/5htY5n2x07O/R&#10;K+oDMLtsFR26Rz0HaGN+Q+ucgBv3RqXnWucEz7g3Kj3XOicQxr1R6bnWOe/kPgaYYvZD65wAFfoG&#10;IBPrDawdUlYEm7g37J5jlVFvcM8Bf5jf0Dpfcc8BcphvaJ0T0EGtApRhvqF1TnCGe6PSc61zAi3c&#10;G5Wea50TNOHeqPRc63zNPQfIYPZD65wvQD4GlmC+oXVOeAK1CpiB9QaWTanBDfcc0ID5htY5jhf2&#10;31A993PxCUVOBMdQlRNBvNTAsY7JF4TwBIiWd/w91IZ4OmREXfvq5SUAdzqoAI/2UBGIC6nHpoUG&#10;hSeXvZCLCzIowEs6/Bye3H5umd8FArGGn8OTyfi4Z/hjVW5MBgSqShd6SnKp8QMw6zoBsLdKByDe&#10;02H21vgB/PdCaQgPcKOni/YoiCM8vVgiHQDG6neZH5JIdToedkhv1ekI0IRykbqq0tH3HF1czUL7&#10;w9P3w80G8EPKqc6PZg3RRS8o8AlP5sezAsXxVX5IL3bxC3JufTfoFymX+nd5vLTokJTpal8Yp0ip&#10;VL8bxj0nlszpFukacqZ50aPf0D6kMOrt4/mG9EQf3apBx74j0gp1frzyIWVQpUOywPWXxkNtvpFj&#10;TXIh/dXoeLoBxq+Sse/fWq14cWktfn6poibWmsbMGusydyBbzvZVuEhlh9xMVZw4FS7e7z5eUq2/&#10;O0DBl1O+/GkKNB1ikZobT/u+6GG1ohQIptJy6wfZWOzojIYrUtuGVS8c6PGoIjW/ZaiQJ5OYva+c&#10;8h+0qtQWVsJNw/RIR+V84J9GrI0KfIolH5B6JHJprZwPvNZIQlnCIh8J7vqsVs4IbnxkRDnCIiOJ&#10;EFoSUrg7DEyZk4LcfSFR3iZVpmYmzxXO7uuICqy6BE6L4SgFn5Qs8FJCt5SnIHVsyqO0ZIGXlLtZ&#10;a6Dr1LYuWZrzImdobL2lQwWfc2K5wAsh18jLbZ4szBgFmlNlSbGPBLSNvKzaHwWV09Qq85Kyp7Rx&#10;cZwqgHzhU8KFPkrZo4igzEqNeV9qkLMiyx27aLFSUDjVQBV7SHBeZGUWlsklhgszCq2SgrcKDcjV&#10;jt/j2pMCKyl3qzywVKJWYCXFbkiddnbERnGBWs5JFagZnHR5mi8pK3CSQreKH3R1mq9qKrDqETrF&#10;aWP/zFZJoVujStemmayk0M3y6lJtWt5DVZtGRSDFiaNr03yNYYGXErxV86tr06w+qtq0AatkuV1K&#10;9L6erNAuKXpzXda1aVtX51bgJWVv81JD3uojOeJx4JjWVdembVytVd4uVZtmykvXpi2NPqraNNN/&#10;ID8ytp7rYQvtkrK32yW9muXGapeUvc1Lyp5rfvN26do009mSbiTXIhd4yXFv1mTq2jTLjqnaNISs&#10;5XFfqk0rtEvK3vSUS8VpBV5S9mZds65Os3wbgg/jyDHrh3V5muVzqfI0eDVleekCNctaE9Dc0S45&#10;7i0X9f+z93W7deQ61q9i+HIuTrxt58eNyQDzBacbHzA/B+i8gOO442Cc2Gfb6fScpx9KlKq4JC6J&#10;O3YnfTo7N3Zk1iqJolQlLpKVPNALFFU9hKixt6R9iNr1+cvDf3ly0AUc2LPcmZ2VsaSdmrGk3ZXG&#10;knZ1jCXt7jSU3Ieo7UPUNnBqHpsLHJ0nonajm4iG19UGUr4mqOGVtdmHqMGRe6xXOHdPRMPb4AZO&#10;4BPU8Ea42YeoLXVaZDmKt/R1de73MWFIb8vMJXEgt22o0xnGM8iUJHHK6UvEuKXbC60yKLxyhrEM&#10;88Ir8nCGO5TxLgxEP2CMZNiHqCnr0+lpH6JWqwvtQ9T2IWp9KHB6e7A7T6E+9yFqTtj0Rt4zrK72&#10;IWr/zCFq4sFJk7mGoJXgoxI8s0R4rQIYjSOkTX5tqEx+/Wv9qXDCdkakSkTH8ryvIPWngqVQifSm&#10;svSt/rn+LPcsLyiTcI4aviIDHoVM1BHMQisWOXGYD/FKdI24J4dydbCzMBIhG7NSZlEpNaYwzduo&#10;fzXKRYi0oVxh8GfBNZXoF7pydNdidUJuDcXK9jyLOEqEi9iJ5GkP0VRxs/C0IjUJOktkstxyFqtV&#10;BjALYStam4nVOZ1FnKXgody7SSRejYSa3jc509Jol0JCdQXWn2UlFlsvVDiPTKtyEyXXCLan4j0d&#10;WVNaW9kAluyC2q/6EzeUWcRjxRPiIXTfWaRlWtOpf7PIzbSmk9xsLdZIxtkeUCMjZ3tKjfCc7VHi&#10;ms/9S3vQaD5yUI+MI9nrUK7gTbbkOoxuJ9sHqH3jynopUOwrVFET/8YSoJZ3gscOUHt6XHYQpxrf&#10;s8Rrpgi1Nf70QRFqmerfJFRZGpaxsNTi8dNE65Y7WiHLLOZQBg/Jxo+c5MIxDhK6fOWz6E6XZOQr&#10;aZUrqjhA6Df0gax79yTT8g6QdRXmgBavS5YuEQxfSxCmpsVBPCyMU8tl651ugctdA9VcMNB6Dhfw&#10;wKzalQd0wUDzORrFA7OqP83xFS6Y1f5xDhjwwKz6n+aiMS6YnYDjXM3GAUsb+2I5z3IopQcG4Wop&#10;sMC3eWv0EkoqlK4LZidAY/K8ntkJeJ7j6FwwOwEczE7Ai1x8yQWzE8DB7ASc8WHaCaBg6bS2TIC8&#10;4zOlQdiaPP/9GYCwNeGgEqvuDRTKq1HjgPJq4pGhaHYOjnNRNGdCU7nhdaTHOULC7ZudhJMcsuSh&#10;2UnYnOR4RhfNzsJJDuhx0CCGbXOSo5Y8NIhjO2F7B5RZk5lncwqhbKdsW0vZsqvenuVoS7dvdhZk&#10;jL6FyJu8RaN7EQS00SdByrI1feNoMAvsAYUhbc/oWoCgNvrcTNm5a9+e0nUKYW30eY5hbfJ1ULKy&#10;oOgaXadQdG1zQvUGoW3p+ejuu1B2Teg52jc7Cylk0EVLR+FVb3zVQ3hbDqdxFhZGtx3RhQXxbTmg&#10;xgOzK+GMvnlAfBt5VIk/Yx3kCzqbUHqNQdk18DwHMnnLEyqvESiIbXtGd0govJZTCRxlQd01/pqA&#10;wW2sX1bxp/RZnJxFi+Uwi4C6axpD5qkLgttSqKxrqynvebmjZoK4YGD4bBlBdJscxckKh/C2FPzp&#10;9gzC2+iKhPA2uvdAeNuQxk9+iUUfY0m7AMaS9nk8lrSzMZa0EzKUTB632IjEcR6VtE+G8d3tq+pY&#10;0i6RsWR4jiQvMzqi8BxJhZcoZniO9gFv+4C3fcDbPuAtEdHBzSV9mHEgKoxEtCIZct/ytBAP4OtK&#10;B3RxN/KAtFS5PAiSOK1oInyGFZfhJfFKEPboWJVFtu8kTsO9mmpqsjMncRru1VRTC4R7YTmWQLgX&#10;hqulrwqkHi30bzfgJmAtEO7VhKyVMa/fTuqKpOH8FiJiVJGsmeEyxbwiWVNVLdlwGrQYqFIi/aBx&#10;ltOXAvMFdJ7bqmpl0BJHye6AlXeSjyjdYakP0XWpraoWqUaGc518PfkedNhtyFr5fNTrUTUynO1I&#10;qBdOd+HjhtXIcL4D1ciaqmqBamRHOOPJh5J0JT4SMoGpmipsHGXKB6FeUlTVXlGiB4bVyHB5R6qR&#10;4ZxHqpFhRGqkGhnOeaQaGc55oeKHoV4454FqZLIzWe0GqpFJ5jhcUeZ8UI2sDVkrcz6oRibbnr1H&#10;ickZViPDOY+EeuGcR6qR4ZxHqpHhnEeqkeGclwCiYTUynHO/Gpm8N8je+IBKYdl7kEqFJY9Kmps1&#10;zEpDE0oEiJzVy9pfBZoYBnnBkU1C3JNFsP65/lQ83dpPlq29/rX+BKlJWEdZOcUZRKM6ajSJeJyH&#10;XauBWOLnHsottP+kHpIQX1klwmwN8cRZpXKT+kVCV2W5FJGl+3BVWv2pyqtFTcQTP5QTkknxJnLC&#10;H4XkhBoKySXWRwVnoWf5rVmMShib4UgSV5MRhYwZCwoNkwWFZxkLCsOigpNQoESeqODEahIvkgVn&#10;ZrgRykMFJ3WldO2mNTdZJ6vgZNnJSimjnqzijdALuY/rvlBtsP5UW9wIc5AFZyE8iRRQQQ1A4KtZ&#10;/P0qOCnDtxjFJIpHyruXGRwvF3HA5/uOpcS3HpASt3lASjziOtL6jlp1W3+qjuv+0YUhoZj4sTPa&#10;RB1LLJUsgNEuU+Nu0+46kqsxZilmbiRHDWofTPWNg6nWj3Smz6vST3SKS3YJhsoHhSQr3zH96Xf5&#10;TOnTukk+17P0WrkrEYIaGFU2eXlHWj5T2l9mPlPaXih70I6fKZVX4EUHL5K5fx0dvJDvicjNjA7S&#10;Zppiw2Rb1b84KliuMiporqMa+CrhdeKQX7SZB/jo4XWLOXQfKU3cXlbgUsnwQcF1m2cvclWlvFfa&#10;uDlL4qjQ1UFePVbI8jcnGpzVAVnm5vjkWf4UZAckTo+FXGJAMvBFhgLJ6XARkoL1OfCm65IlaYR+&#10;l7gQZ2yyZOZIlpp59jyX2OjGBrF1WejzQdcliKyjSBF9QxY7RbIKTwRr3yGrbtWko6TkaFy05OOA&#10;svOMeDhW2z6OVXU2EQcGouiYHUEMHUWyqmaTBgXfXCMCRzy1R/DB0x5ZVavVOtMGmeYUymqbQ1mN&#10;M0OCsDmmJ4yZyzuOM3kYM5eXpTNAiJijGxNGzLE9Doq90Y0g+VcXG6f7JVR741igedovq3mKhbFy&#10;DAsi5TiWNXc6RoiTo7qHOLkhA5+OEYtmx5J2DsaSdr8ZS9q5GEva+RhKpmNqbEQQOzfGtHMzlrTP&#10;2rEk7v+Dr+FBHN0YMzxHEE03xgzP0dPwHEFc3fDuEFk3lgzPEQTYjTHDc5RejrnVybtykMOVlWvd&#10;4Hos5xyuLF8rLiqQF3vO4YrDyorL6JJ4fvGQLnZUmpA6VlyMK4nntytXHIkesZskTpk9IYAs+pzD&#10;lZUNF5TR8q9KyQKHC8p4OYcrvBFcUEbMvyolAbNwQRkz53CFZ7IXzDlcWfxwQRk053DFGw8XlEFz&#10;Dle2ArigDJp/U0p4LLigDJpzuLIx2AvmHK7sD3BBtWsanCDbBFxQBr24ATvTFp4MLiiD5gSubBpw&#10;QRk0/5qU8Gr2gjl9K1sIXFAGLU989Y3lMei6ewCrI/uUUDo65StfU7yFecXW7WD968WnN+8v/t/l&#10;P17f5A7eH/wmpFCWLR4EvVw7DE1yhJU9YNkxAMdDNfLnPxQ38QrhNCV9TFG1Y+V8Zft6qg4QbZIn&#10;t/Q1N4VQVT7PTu0YbTqucxjsa5avqNp91hTqqwOhqgZU0xRC1acTQNCmxYqnGlAI0Ou46dH7Womi&#10;uWVpx7J8nS1VImsK9VVnK/vEK+q4KYSqxgmotCmuAd0HYLjjplBfKQQYm0rlph1QwbJUA7APqKrr&#10;Lji3AYWA3cVp0r7GUY18tQFtgr7Kbr7TnmXkK+q4KaTXMYRzoz8iKkygjojM1vXN3aU+km/P76/k&#10;4ycyQvklP5TzyO7uf7q8+ZCelfDtmLvtuzevrrcHv55fvzz88cdXrx74iRkOsb359PFt9vpfXZ6/&#10;/Wv5/f78/bX+Lr28lm+85k+43N3+bZvIiLsf9GMuB9ub+5eHsrH9ermVX65utv84PPi8Pb99eXj3&#10;90/n28vDg29MOn2dDP4UgVQpBvldtPn4FEPN4F/olsvf7g8u5O2qUgxL4MCDGAbfm2sOrJvnpy+e&#10;iwe+vLu9e1tG/lr2wuVUS12LRiZ5YDsQ2bcWEOqAlRW3CLko8oa+CKgTzXFNWs+TxJJooXl9yVsH&#10;Ja/uKxJz2llfBkUCXoH67IBY2JweHZ95WoKUfTpAoBY4FqicDTHVA1oVwUwA+AU6fRur+eMj4czc&#10;MYLqGTckp+dAv4BocC0cWAbap2Nr4z6OPM7negKewccJ6TvFUC93Y2sOOAZqBuljz3Moq22JD8vf&#10;LWiXDHAM7uCQYGDGBATD0PUGJMNY0hr7WNJOwFjSTsJY0hr+WNLOxljSTslQEgiIsaScSxZbGEvi&#10;ghg4poGMGGOG5+jrExLyMhR0zor1Wg+NHv64c1ZM2IrruYI7Z4Uws+KiseQ+Xd5B22wQ8W1Z8eLA&#10;WlwtnTi6BcUWEzp1zoojzKLPnbOS0AAXlNFy56x4zuCCMl7unBVbhwvKiOXJoy/jnY9PeDe4oIyZ&#10;O2clYcJeMHfOygKAC8qguXO2ce+nZ0aaBu6cbR38ZdDcOdu4+NMjIN+BznTj5Peds+lY86Bgctl5&#10;xe3ox5HrOqqGPnY7qncFjvDGa1WPmjoPNahwfoQ38g5EbdJTfRxV5R3XiOPEiLvH1GRAA06T6Fum&#10;PY5q5Otwtemx3Q3aV0A1Tfn4bJ3NOHfqqFV5dl7H7lerQhz8n0UF77XeCJp0TnNTqK8qD30dN4VQ&#10;1V4BVVcBNOm6ivfVrMOqxHFT39fiGulzRQyQXBVZ42AiOmDW1PcDnMzW4w/rRlFhNZqmECrdj6Cv&#10;OHq0vseKYd67k7LX6tPt9v27K3Fc6cP/482/f5p8sTgWw5wKzSzuoLyn/67xu89K1srpC3lHyJ68&#10;6hrKKUs5/FRzlmwIc3+VF7+r14l5+xHMXyN+NyXrLdrMC/DRnWurLpSjXSOgawx4qlShr44P8q5V&#10;n0h5Tqx+JrEYc+Jywu1ECYtA9R51KPK4WIVOzs6OxbGSX3ltFLA8qRah46PjXC6sQ5IH+iIkuUk+&#10;kj34UiR75qVI9rhLkexJlyKBm41CoZuNjQ/dbMU11qkK3GzHRy+eJe9op/VUFMBoVKvb9Vig9+en&#10;2f3XY1nFV/dfj2U1z/tlVc/N0+qeYoGbrbijum6hp+305OjUUxd42kpocA9l7Z33ymo++aN6nJDW&#10;wdlGu2SVTo3Uc7b1vbI63xydbNzVDN42pnN0uFEo2GOKx7XrFjjbeLes0mm3rN7z8nIWDsTzUiSr&#10;9pPTE3cJpjoKyxKkSFbrDAlcacwUIJSXIlmdUyRr5xTJapwu5MZl5ug7VWlYtMRxrMKpFUCdS6Zx&#10;ie2zNyR2DqG6DAqidGmvoMIlhbI6pwsZyltSKGvmQp/5mzrWtmSrD2Jx6ZaHlS0pllU8xYL4W/qw&#10;gdhbjmWtnWOB6pm+8KPNbIwQa0stAspaDp3TTWXLgcP7md1txph2HoaSUOhyLIkvlIN+QsHLMaad&#10;l7Gk3YvGknZtjCXtvjSWtHvTWDI8R/Ch5yFmSo9e9s+xZHiOoCrmGDM8R/vqmKHPLIfnSGp6Bedd&#10;vj8ZlQyvoxQdErO6r18dU7wHQdJM9mHLkagrjJNmshlbcZmARF8sjuyW1pId2YqLbpP44vXtxJF0&#10;ku0niVMGSfZmiy47SxKnVIr4iKz4nDSTfRouKKPlpJmUKIYLyng5aSY1juCCMuINHzLSiunLxWnM&#10;nDSTAiP2DnPSTMoZwwVl0Jw0kxpKcEEZNCfNZGOHC8qgOWkm+ztcUAbNMxqk8LG9wCfNMmd2cP7x&#10;nehPdnu4oNo1NWwphwwXlEHzjAbZ++GCMmie0dDUf5xXpGsrQJalLGciQsC+wJme16NrqkDOy9E1&#10;dSDTOSdZq3CapEvi+7NaSoeZfAFd0xKBZy8oRXAGteiaOpDzUnTNp4vnleiaTxfPC9HJgwTGUAYt&#10;aTlMS7imS3WbQRm6M5zpeRW6pg6kX4QuMTAPYp3FHGiyizywZeYrmztmpHTxAZMrz2a5HOgkbcru&#10;+hB3pMYKRNG4aY+6gwaACtWpcZqyKyyEqjZQXGeWMgZUlVreP4CHRN7PQjiorOlhfQVUXQG5KYSq&#10;8sVzbUlV1hRClZdxWUjQsXFTCNUwrl/KZcPc6XAVFVas06Tdj+8DKg9bidOkbwzL+wL0zrMsI181&#10;MG4K6dWBULOA7pumEKrKAxHvNOm9s1QIVeVh1x43/eFR1SyW962pDRj5agPjpi/VgM5WfpjWG5mm&#10;HpXGiehV1crHT2UjW2/qmKdp6vsBGrRbGpizgXBu9DBU2Ez0RvGdw8hjxxzU+DNJUeGx5jSp9nd9&#10;esA+byBq901TSK9G3oGoTebZHUI18ggBSvmyZz1MjXbfaaorAHf2fazQ95F6JmaxRMdkS3j06Jjn&#10;KcNM3rv6+KKaeiY/HyM4hhWRkufQ4tvMHOlVXwBNdp1FphBxZQGuQTaiqkVGmU0HSFZqI+TkjolC&#10;VqFSkq67nRzQGiEHyXIVtE9yCJ8jWRaJIkF4TGXgup5DeEzWpqMoNzqmh7JKp1CgdGoGoPXM+Hnd&#10;ArUXXrDvFuidzWDyaC6KL+x8DwWKL2EMnRTExrhZURAYo1PjDA8CY3yciMYhA42NzCt01w8spG9I&#10;Qkv5fj2O1TW1THGzNjPiQEFMTA1h6G4IQTHMMiEJje4rVuNsg4IadxTJmjhFshqnSNbAKZLVObMC&#10;CYmcq9yLiOk0DhExTOPJ8ztdc5BNRjc7KG1H7QBCYmivrM6HDKz4k9f+jyWt9seSdgqGkhAmM5a0&#10;T9WxpJ2RsaRdCGNJu+OPJe2SGEuG5wiiaMaY4TnaV7SL8OlfP9JGDnFB9rlJhyuU1eJBafnhJhlO&#10;j72cfRb6yBIreiDk7HNT8U5MW97AOfvc1LsTq03ilLRpq93VsdLBttXuymg5+9xWuyvj5exzU+0u&#10;lRJIQ+Dsc1Ptbs4+t9XuyqCXFIcuKbStdlcGzdnnttpdGTRnn5tqdynEOA2as89Ntbt5ymZb7a4M&#10;Wl5+CJ/XVrurdr14Gdp10Fa7K4Pm7HNT7S4F+KZBc/a5qXY3Z5+bOJL0cpLuwNnnJpJkzj63sSRl&#10;0PIuYdSa/EcP4iTl0SecpDKyq3/TskF1Gte/ohdIZeWxLOMHn7lOq9O0zDP4Oz1Uhcjy1fPlNOm9&#10;435KI19RnSbVd7yvRr6ijpt28P2BBihqnItQCJgaMYR2Ak1TqK8qH+vrrnoFp6R2H5rMBIb6qvLl&#10;/GBd7dCk9MSy4qb2qvLQMadJ94q4vao86JU2xW1AIfLqrvaqfWVNIb3q8gTqxWlS7ddoB1z5+D+7&#10;u0DH1AZYU9/XCcdT9RbZ5eCmOjrW1PcDbMgaHoOok2Nu9A1RxyZS+2qkQn1VediPxk2Pjhrfj3Qe&#10;oK9Ok1p4tSq06T1v8o15k2COtWwxC++Rd+vfNcf6Rfnq2Wn3naiT5D8yn/ixOdb9VWuOdXudLJpv&#10;mGMtY1i0mZ+oj84irboQT6i8JK851ilkMClQ4i0fgUUqbsxyj5X8kS1rcSu6Bedkn1gEGIhsHIuM&#10;CyJWuQhUJ3bXFVH2IuSiyIloEaAo6Gd0aila1xVFQc+ig+IyRt2QgDFyx4R0UeFlepyphjGRmuJY&#10;HRf3d4knMCYR0vPGKlr16KkppG0sV1i4oq5fwBVVv3WnKuCLNNPd6RfwRYUs6KGs1jmUNe5EPfU4&#10;Vuscx6rdxwGVUzVZlfs41rrp1AFdRFe+3T84VGgTsdrmUFbbtFdW4fUTP509QQo1hQrpHHKoKRSo&#10;nU2fRxl1FgWUER2gxxn1UFbt1DiBM2LrBSgjDmXtnEKF1O4lUvcDDKkdGCLWK0ykLvR4Z1deInXX&#10;K3EErw+zbDHOLuXlUfdI1tgpklU6M9CG//E6ZPcWCmMV7j70IHmawUDutA9jt5UhX/X1v1dkS8t8&#10;fXYH7o7TMcp5ljfO5QVrqM9UyikoGZ4jScyLYtpnwLifdm2MJe0CGUvarWksaVfLWDI8R/s86gif&#10;KmlzQVuSfLmoZHiOUnWs2OqQ1Lio5HAdySk5yOY2PJY6VF9nP17yT01YLOlEYowWx1MnjhmUsk6T&#10;+OKL7sQxq06WYBKnmYcNfyUzl8Qpm9uwV/Nc4oa9SkezdAPO5j7DLNl0BssX0AE32dBzNrfNhy5j&#10;HuQSY5ZsIJcYs2TTwSiNgbO5TT70vACvhMFain/O5rb50GXQPJe4yYee5xI3+dApnC0NWoo4GZ4y&#10;L4eSfNzkQ6eotXwBnekmH3rO5rb50GXQ/OtoTT70nM1t8qHnbG6TDx3IJcaZnucSt/nQZdAS5UHm&#10;ocmHnucSN/nQ81ziJh86kEuM+dCBXOImH7oMepBLjGvazyXW3fsBn7UTk6b1peUxJeZeHZFjvsnI&#10;IrUCBJuRSj0Hhgn/Z/kmgJD3xdqpeiNdlrWfiIP/U1Qj70A4TaG+/pOjOno1TSENGPmqRG0CwtA0&#10;hVBVr8BiaRPQzNqUj8k7oJZjtTWLvLfX7ivqst1P7dXIVwgdLqBqU/YghPpq5CuqPrqKE8KulTiq&#10;rkWAcJr0VTGOqvIw3HFTSANjiKoUlYrbgJF3IGqTKiWOauQdCKcppAGKCqpWqbi9Gnns2B7V0UB8&#10;FaheZ2vLLOKQDRj5Olu0KW4DCgHDHTft0NcYanxtacdg49cmeDxo03K6ne7aRh71Cs8tI7WDBuDd&#10;RSGgSS0l/u5i5Gtfx02hvo4hnBv1qPuPO/7/j3fC229O05nsPv/n9OnzdBTf2r+8sX85/3gh34l8&#10;eXh/KCfO9Oure/mfXLJ7Nf4Uo/D57vbgtw/XH+W3W+nL1f397Q9PntxdXF1+OL/7y4f3F9ubu5tf&#10;7v9ycfPhyc0vv7y/uHzy+Wb79snx0eYo/3a7vbm4vLt7//Hdz1fnt5dygi+hD3/bHrx/K1Gzckhf&#10;YyPy/vbosRFnEsueXvFPn+uBcI2NqBm2chR6hNgIJRudLFRZDMaPd+Uwu0aglp8vO93Kp8tL24JS&#10;k7LK6+YqJO+Lq1DmBp3+WG92ZUg7JOvIpn2y/lGKJAfTeZ+sV5QiYbQEzT61+uZYsneu3aJYoPVC&#10;1XW6cqMmugnErzxSLKv4wiD2UCHFf0GCLetV2nUWbRWqresVxExQxUPMBIUCvefZ8daNNXc/Xdfa&#10;er6ZB2NV7sNYfVMYa+g+jLVyBgMBEy4M5NZSGGvfzI6g3HwiRzvT3j2xlu5NEChBe2Q1TW0IAiUo&#10;lNU2hYJACQaFgRJskUCgRI0s6lYJZtdSLGvaHMuaN1W8W3S+75fVPLMqCJXg3bKaZ1BeqETXKQiV&#10;cA3UC5PoYex24sOAvvOseE9Oq28fB/eSAU3ehEmMJHFjGUlaxQ+pYoidGEvax+lY0m45Y0mcj8GI&#10;oBD9GBPnZoQZnqN9QfoITS5U3vpyMJyj9MK9vEaMJcNzJKxdFDO8jv4cBenlTB2k85vkXXnZS7Tk&#10;4vBoCfc2dVfFKevZJO6KtST0vEmnY3+HjnS4GEIS53Q+Emcyx0mcUn9Nym6AzkfaLEDnIxU+p/Ob&#10;lN05nd+k7M6Ts5uQh/Q2n5TEk7OboIc5nd8EPczp/CboIUDn4zzPk7OboIcAnY8zHaDzcabndH4T&#10;9DCn85ugh3lydhP0MKfzm6CHOZ3fBD3M6fwm6CFA5+NMz0uDN0EPATofZzpA5+NM+3S+bmYP4M7l&#10;6SjcuQY/rey4JROro2r9K+ejwdmsmy54teVusgksu/bUq23kqwNXm8qhUftpmnqfLtyjk//Do6oS&#10;YbhOk7zbil6zVEgDRr5qYNz0DVGVcAANjJtCfXUglECAG5mmEKqRr3odNz0MFUgkvVF8bekDGZYn&#10;bVpey2A1efuAQsA+MG4KaWAMUVVtpP5YqDo1wJmp/dW9FTWJ/7OREaBXhYAJ1Ka4DRj5qkRtglVg&#10;mkJ6NfJ/eNTxtle7b6RCGjDyCAErVqXis2XkERVsQKXiK9bIIyoYm5HaQQMOxCOsAgZRu6/2F19b&#10;OjZA1Wcsa+o1sGeOLT/8p2WOxe+zZNVn78BjM8fPjsqZsa9LUMsSPE5WfaEdyn60srnyqDLeMieR&#10;ThbXIsBAZEEtMjzH0woVMrTrjrzaz5Gs364SBB2SddnRDE/rraNI1uFNkYA3znzE54OuT5Bkz6Gs&#10;yimU1TmHkn1t0SeFskrnUFbrFMpqnVqCRxr3urJqz/fzjFNeAafjA86YIlmlJ0q065Dkmaz3SsRM&#10;CZVb11LySC298TGsqn0Mq2a23rpizH1XrGUPveBQkHko2bDGA/YD2OMxJqp9hInqH0niNIwkcTpG&#10;knZaxiOyS2AsGZ4jqOA8xASqeSyJO38zdnnjCfr1xUlqc6b0TMb9+mJuVlymP3mJ82JLb1mto15s&#10;zorraxr364vhWXGZtIRO/frifrXiM7++hDJY8blfX7y1cEEZLU/Tk5qbcEEZLy+6Ku5duKCMeMOH&#10;jB/vm/v1xR9s7zD364uxwgVl0DxNT2wWLiiD5kVXJVQCLiiDxqKrak0P8JTKfkOzjHRM9cQx9pSq&#10;LBzZtKk8Yex5fyGspn4XhShRCAohHRZrZ039GQbuYSEgBlxRWdM3RFUNQMfU78KaQn0dQ9QTp5H6&#10;I6KCDWhf45al8uAQ0iYwYW2Kex2MPCoRXAZGKqRXfdrAsX3c9A1RdWzQV6dJrbruLOgZ3Fc2/MaV&#10;DdPp/yvEq8t7yOJ1eJHCxh/f65CiZBKD1FVDrPHqj+p1KPvRelISwzcHJe8oZQRYxKQ9EGQZB8ce&#10;BeoBv+uNPQUwIPv+T4Hsqz87aNqXfo0YdYIAI2df8DjQ8HlwObDBYWk/FtMvr63rrKkOHI1joDrF&#10;sjqvgbPlwW3MBLROsazaY04Hri6reYoFoeoUC/wOHEt2/GUtUMsC5wPHCpm7vFibO2atOvOYomUC&#10;/QrpPgXSrFgs8hU8EXSM4IWg+gIPBLVV+DgUx7J2z5YQBLFzKKt6ChXSvHxtYdUphbKKz0LOZgPe&#10;BYYEjgWGhDHsJaWiW9UQw06hrNKpMXjF/rrtPTnSV+tj9v4FEey8W1bt1BgkVSzQL4hhL37XbogQ&#10;w05duBDHTqGs4jmU3WkoVEjxqQzJMj0Uylo71btEgQagrNrz/Zzdr4ldd1bNzkX/PAyra9cd3MSm&#10;exhWyT6GVTBbb00YuqcSq9yha1HiLtdpGEpKlamoJL4yNu5KW0XwuX2gju+O6h9hWnMfY+J0jDDt&#10;tIwxrfGPJcNz9OcIP7fzLjWggrb0IjxHUvUpihmeoz9HHT+r+bPwOjoLz9FZeI7OwnN0Fp6js/A6&#10;OgvvdZuj8GYnrwwjuxMnVpCcaULm1TfGyZk2YH5CzjQ1AmVuE9uSX06Sn63lcppgeZm2ITkj+7j1&#10;8suMJHGadCFFWa34nJxpAuXnSRdNoPw86aIJlJ8nXTSB8nNypgmUn5MzTaD8POmiqQ44T7poAuXn&#10;SRdNdcB50kVTHbAE0LyWIx8rxYc03DzpQh4Q1pbmSRdNdcB50kVTHXCedNFUB5wnXTTVAedJF+Lx&#10;s4OeJ11ISVi4oCzoU8o9nuGKniddyIPF3mGedCHPF7hAvemvpYQ5MQ15zMAFdQ+jm5g8beCCMmhJ&#10;V2N3QMI1HVHyLkk3Mnn22Dv4NRTz9loqfsojCC4og5ZK4qRL6UkEV5RRS84XvQLnOtUJT6OQU4O5&#10;Qjf9B1Cu8sx/RMoVmCVVitOUWa0QLaQQwILJi4+ogTWFUBUCOjZuCqHqjALquGkHVBiuokKTzGJV&#10;SgjVyFdqkDYtNg3kNdJkSmUrBHDs2gTMpmnaoa/F/2JvxJq+B1S1AdCAmvCyn0xny8hXGxg3hfQ6&#10;hnBuFEJ1hjtuCqFqX8E4tQlM2DTtgArLUyFY03eKavb2kAaMfDUj2hTfsxQCJlybwCy0Kb62jDz2&#10;FVaskdpBAwChlsWaQqhjiNp9IxVC1bGxuKCKqtEYWSqEauQdCKdpB1RQot6INX1zVLBX7SvsLtqU&#10;30V26Cu8u/xhg3rGHas2YKR20MA+VOj647/9q3xN9O6Hu9u/bTUM5s3N2/+Vwo7bm/tcc/LXy638&#10;IkUo/3F48Hl7fvvy8O7vn863l4cH30eokHgfl1ChfKJ89FChjZwK0/v86XNxg8hhby1tmU6m6bOf&#10;8lMPgfr5Uzmafrq7/+ny5kMSPv9VzoP5ssVlucZ3CMDC/BViqtxjlZHdY5FJ9FYnIJv7IlC51k5I&#10;nhiLkIsib3CLQA3L6VBEE4tQYQ47GTkZLzIUyDqi88CdcVkXNAWy3mcdvIMEkUJUz1bRej8Pymq7&#10;kLWdCjBQiJWfg0ChlC3T41h9MzUlr+qicB/GaptNG+QkUR1ZdbtmBJFBDAYCg3yYiJohJsiHsVbN&#10;ZgvCgZh6IBqIIllFs/mCWCCqIatoatcQCsSgMBKIGSNEAlEou4vQJeJGAnW2LZkeq9lyLGvcfHOz&#10;eufagg2lJGD2/bKaZ3MIwUC0WxANxAzLCwbqOgX1LF1L9wKBehircx/G6nvItIuXe52/saTV+1jS&#10;6n4oCUFBY0m7rY8l7Z4zlrTrYCxpN6CxJM7NIG4C4oXGmOE5gsChMWZ4jpoQosGImlCikWR4jr63&#10;74jKuWp5wTy/qu+cwkEXOkJ+K3SJBPpZ8kPPZpwTl4VuxWUC5JWXJywKqWXF1THIOXGJAbTisv0k&#10;dGBVLNUj696KFy6JUkkSFmjF55y4RAjCBWW0PGFRmDW4oIyXJyxKWTO4oIyYJyxKZX24oIyZf1ew&#10;KTQ558TbUpNl0DxhsSk2OefE5YNpdgxzTlz2DrigDJp/V7ApOTnnxJuva845cdlQbJfmnHhTcnLO&#10;iTclJ+eceFNycs6JNyUn55x4Ez/jc+LJpbPsM9vLi/uD6+ybUA+FfBtje3jw5uXhGz09357fp+0p&#10;61J+Pfic6rjxmnxqjPWEHck0BbeRekpZU8gZ5UDoKgdUbYo7+Yx89ZLRpuxNDPVVIcD7qE3gozRN&#10;IVTVQHmdtImy0KQzlZtCqEa+akA9pYBqmkKo+jiD4dKmuF4VAvSqTY6XNm4DOjYwI6cJVwBSvTUj&#10;8vyHdWXoBOFV61/x+k62zoS5vDaZroVmQuVBQeOmh6HC5OiN4vOr8mA1TpMqJUuF+mrkqxK1CSzc&#10;NO2AyiCcGz0iqtkJQqhGvnZMm0DVpmkHVAcCbEBR4zag8mCv46ZQX3V2YY2Pm74W6r6C27et4Ca8&#10;zrsf3m1vf75NxA78evFfv9Zvd0n46UJwyO9CJCRZEfgpXZlIITn3pV//4+bif+4SDdH+fcEWyDef&#10;//Pm7eXLw/NP9zf5bbYyFvJhsYPfhMk4STHaLtmxSS6XxHZs5ECR+YyLq/+mV11c/fW3+4MLgWyv&#10;E/PWm67jr9TW759ZLrG5qzbzSn90uohrUOJLswIfJ7NcM9M+90W4ZIgLHVCcjl0GouxAi0ylVjoh&#10;2fxWIZo1aIVKYmuHZF1bNKPOeh5pn6xDiyJZfyNFsm4sigTEEYWCFHOOZZVePOydppA5YkoH5qi6&#10;n3ssq3aaMgj0Ee2W1TuHsoovHEnfK6t4CgU0UiK1OhzgkHRqnJw9+BCaj2PNvPj7+5vJiWlZC2xk&#10;Ho/UI1kzZ+qG8nZ0DVttUyOAnHIGBTwShQIiiWkKeCS6YuCbaBTKKp1DWSunA7RaV6NzTAoyyikU&#10;qJ3teJBSzqCQRWJQwCIl0qazKaCQqKI6DqnHsQrXfczREmST06GBwunQYFuh6fKg8cLb9Z23+woz&#10;KaCNqKFDMjmFimzn4h1e9w2KZNWehRytp++rLjuQ9tyxBKCG8tx4UKD1PDcelNU6hbJKp5swEEFs&#10;gMAB0eeCeG1bNTgjBO6HY1m902WTon/mik/5IIvUkD9r8sxHXJedgTGmnYah5D7fPPSxNbtCxvoM&#10;z9E+3zyi+X2+eURL31u+ufgMgtx2w4ipM4Nz2w0fJg+XIbfdsmEqnuPSk9euzfdussnlETHktpts&#10;ctlZkjjltpts8jm33eSTB/K9kfEM5Hvvym23GeVlzJzbbjLK59x2k1E+z/duM8rlJSFNgxzuknPN&#10;meU2o7xMMxbjtTEMbUZ5GTTntpuM8jm33WSUz7ntNqO8DFpi9MigpdYIkOFl0HKCYhdgFMOc224y&#10;yufcdpNRPue224zyMmg537AxYBTD/CN7bUZ5mWmJeSF3aDLK03ElGZ8cSNgFGK8y/8hem1FeBi3H&#10;C3YHnOl0wshdojPdZpSXQUsICLsDxiOl00K6gxwI2AUYkZTOBPmChZhrN+I2o7wMGtO9dW2XyIQv&#10;iWIQzdDkbdVaHdGYjVVZoLLkDCIjBMpPx7BM2zTB1MhXJk6byklamWDTlPQRRGUQzo2+B1RlDUEp&#10;aqLx2TLyVYlOk97osVHNjUKzpUR57kXt67gphKq7AKBqE6wC07QDKjDHCuE0xZljhYAV6zSpUuoe&#10;MF9bRh71miFqk85WHNXIVwg1I0A1TSG9GnlEBaWoVFyvuhsBxLgp1NcxRO2+SsX1qls0KHHcFOrr&#10;GOJL+6pjg5iEcVOor2MI7Gu+dwhVNQB9NQ/TimqaetQS6dDHSGmP62vD+KmssmCLxpxrP0xT3w94&#10;mtowusdG1TUOqOOmUF/HEFUDKlV1Gt3lYPvVjQ/2edMU6quRrx0bN30pqg4XHlOmKYRq5GtfnSa1&#10;rPizXuVBidoEqsYV0MzWPkLo20YIpdiUrxATI8ZWU6jFcSBnrsePiVm+tiD1yeQGawp1/dqCHPr0&#10;sFcDkr4ohboyu2U5+jnUlTwrPVmFRA8LhVNYqg5IlhDKOCnCsqZQxilaLE+1RYZ2SB5qjZCDZKmK&#10;ysB1Q5Mz+BzJkkgUyY2I6dQEETEcy2q8EnA9ltU5x7Jar8xujwV6L9Rnpy0vJKaHCikesqoLi9pD&#10;Wc0XlrjrFETEMCQIislCjn1CTAwz9B1zq+nsQVCMm3IKmdV0BXshMb2OwM5z9JSzYiAkhi4+jIkp&#10;EQzd1HkxMV233JiYHsraOZs7zK2mvbJmTqFge6FQ1szd+Uuu3PnmAgExLg5EwzCzhGAYNjKIh6FI&#10;EXVDVjW1cYiIYesXPq8w5JT3mdURDlTyKFezG+oTQmfGknZJjCVxWQyiOPaZ1ZHZhCiboea/fqSN&#10;HOKC7PM+s1pe/Ahps8+sFhJZz/Wv95nVcgRcCxLsM6sPX/9OmdXyIiicpFK4q39TfY/yNyEVq6du&#10;/St6gSwvCB5FeX+Sy6FJzTs37eD5YhDoDKv9xN7h/7Sv2gtwc2lfnab8rh7qq0KUd3vrvGVNIVT1&#10;vwHEuOmPhTpWSqivDoROICjFNIVQ1dkLE06b4vZKST0wYb3R8iAEr79nryoPDIfTpBqobjLEwf9Z&#10;4wRUVTU0qbHFUY18XZ66jTDiKzRbCgFKpE1kH5hwPHWOd97ldMAwOtMUGp2RrzobNz06anx+HRMZ&#10;N4X6qhCgRKdJLTy+box81eu4aYe+gi1qX6FJJ7BaFa6/WpNBbpdqneSowaXoSe7DWh307ub6/dsf&#10;319fJ6f43fbdm1fX24Nfz6V+yo8/vnolybj6Ng1i1x9TzZSTTQmehL8FIbY3nz6+zY74q8vzt38t&#10;v9+fv7/W36WX/8SlZ9fM4mFmtUzrwnvkXaXNnH7UzOrTlMmdgrheiCssq/6yZEifSLEozayWb6vk&#10;v6yZ1f1Va2Z1e51M2jfMrJYVsWgzP7ofnUXqdVE1WFkkCZ/U9fL7s0huIp5sPwFPqBU6PTo+c1P6&#10;jBDzYIrVrHd7fvriuQdkPVoMyPqyNgwo5OW1RMbx0dmJqyWkkEo+X+cOBwqJY4VUDlnVHEtMeFFo&#10;yhXu+wQqZ3MH9JGPAxqnOFblPo7V94bhAHPk4gBtxHGsrrPv3VER8EYcyqqaQoW0DfQRs3Bkj06f&#10;vvCWChTmpRQisEcnBArII9Yp4I7clQLEEYWR55gxWyeVE0gjCmO17fcmspdADrUPY82aciodX1Qe&#10;jStdD3wR5Q2BMHL7A2zR0PXcZFAPnP7AG40xUe0jTKv+MabdXsaSdi7GknarGUpCjvVYUo65xnIH&#10;Y4cPd48xcTWMMO0eNMYMzxHkX48xw3P05yCQ5OU0SqJgSou+NfMUPlmUNhNJT4CD8rSYziI2IO/k&#10;g/K0mLYkSzCJ09yXhgCS1ZXEaeZLU1p3nsLXFNedp/A15XXnKXyyeq0607tMGsKGDrktsVvGzFP4&#10;GiJonsLXlNgNkCg4x4HytDjL8/K0bYndMmiewteU2J2n8DUlducpfE2J3UB5WpzpQHlaLKY8T+Fr&#10;Suz6KXzJIfKg4rGyOdO0K/mbWG/1ouzs/FPHD3iRtSkfcFPPp85d3Y/KScLyE6zpG6Lq2KBjtCm/&#10;joX6qhCQDTVu+oaozmypKx6UUhw5xdcwtwEjXx2V46aQBsYQzo2+IaoqERidcVOor2OIqgEjFUJV&#10;G4BFr03gANam6m+a24Ca/MwFbqRCfVX5vL/V4TpN2te6C877auQr6rgp1NcxhHOjPxaqo1d9eYzr&#10;1cjX4ZoHlNPUa2CfkvFdpGSIWSzO9PzoeXRn+tMUFSnvRqcvpEoJ0BFLmdK6uT3MmV4Cizv3jWzL&#10;y9l/c/T0xTPXJWeFGJKszBWJOUHtYb86nbo+iUpWJOYIt26Y6iXskOzpnjqcrfOlOEE7IOt2ob55&#10;8KgnD28HA9506pZN58lFAT4OKJtNG9Qn9XFA1RTH6ro4LvuhWV1TS/ISMXooq23m2wV3Ops28KhT&#10;JKtuNjxwqLsOzHS+XWaN2naXiNGNHjzp1aHaS1l1Pzs72rjr1po2h7LqpjMHvnSKBc50jmU1TlUF&#10;1Uk5FqidlaXEz9wxQ0+H7/kUgm+dqR7TMeieaVXPoNDDzqDAw85MHZzsVPHgYKdQIb1DTgaFArWz&#10;KYR8DAoFFk+hImoHBzp9wkCRUmqk4DhnWwxUKeVQVu8UKrSvg5ucbaHiMjNrgq0c8I5TKKt2+vSD&#10;MqUMCsuUsrcNKFNKoeBZSl83rNopFKidQllzZzMI9UnpG4dUwrOTszl+6r11yKulkWLdgpqkrFtS&#10;7c5AMWuQEner1JB/eW6VP5a0EzCWtLMwlrQzMZa0q2AsaadkLGmnZSiZYpaW59JY0s7PWDI8R1KV&#10;Lnr38By9CM/RvhRpJHHreytFmmjMcjZ/fRZeR5v0WZXYQpIHflw0vJQ2R+G1tDkKLyZ5V4j3Nbzl&#10;bY6Ge544xYJMclPwVB3mnEmWR4KlPkW3iflc4s3booLPkWUUpSXx7K1JfrtOHDlG0UYSp7RqU+hU&#10;9vYkTpnkpszpnEluypzOmeSmzOmcSW7KnM6Z5KbMaTqxpzFzJrkpczpnkpsyp3MmuSlzOmeS5fEC&#10;NlSmeVAMFotfphi0NGjOJDdlTudMclPmdM4kv8Ayp3MmuSlzOmeSmzKncyb5DGNCfCbZphQ2ZU7n&#10;xWClMI2dOD8dD+6AMx0oBoszLaEceaYHxWCxzGmgGCx+ejmd/ZItyfFOo6K7PUkeYHbQKaU+X0A3&#10;sfQcgyuKfctZjdwiPc7gijJsXg52c4STPa8Hmx5u9h7zgrDpGQdXlJFjRVg73elRB1eUkctxiY4c&#10;JzwdmZJ21d/uPSLSg8/eIx2M0hVy9jH30Ct/pzq1qodqMJGACSB19XLWlHo+DZhQCODbx007oBZn&#10;poZhKCo0yTuS6Ds3hVCNfGXvdM0BqrzPCeqypqYaMPIVVQ0BlKJN8UAUI4+oMFsqVed/PltGHlEz&#10;hNMU0qtqACCcJlV1vK8KASw+bVpWXHC2gNhXVNa0gwaA2NfhsqYQqtorQDhNujDitLacAcS+Ybi0&#10;iWTMgZZ1eSoEzJZuudCkUnEbMPLVOMdNIb06EKpEMGHT1KPS/FWdoDrCyI7MbloHrP2Iz4SRdyCc&#10;pn50zvxSVDAklcpNO6AyCOzrg1B1WuBGpinUVyNfOzZuenTUuA1ox2Dp0aZqq83Tg1o47uNjCzey&#10;VWfjppDOHAjneWOaQqhGvvZVm+CJa5p2QGUQzo12QIUXDO0Ya/qGqDpb0LFxU6ivDoRaONzINIVQ&#10;jXydGm2CCTT216PuQ76+i5AveblZQr7y8eHRQ76epTxzeVM7PZNf5EC5VuGtIV+SR60HzQeFfPkB&#10;P8ZRrPz/VZ9fK+vAOMmdMCZZO4sARZF3hkWI0YmiiUWGAsmUrEKM0re+aookR/8ViQVSWDZBaX9H&#10;RRDqRYMDMNwrd93DsvrmWKB0ihXRejLARQ95arxeWbWz+dtYtWdW3EMCtbMJFP/y2qkUYFUWx8rz&#10;QMSXzrFjmxDy5eOAvkt52uIqMHez+vZxrK7pd3oh4IupCGK+OJTVNps3SJ/mUFbb1Mq/JOYrLytn&#10;9iCJmlo5xnyVD693lgCZ1O4+h/FetE/WxqlFQbwX1xVYObMqyKdmU4gBXwwKA75Onj/11gwGfFGo&#10;qa1DJjWN/oNoL3fNQPldqnEI9fJxQNtsKxen/rqnsLX3BXFebOIgzIuOronzSkE7znqBwrocy27l&#10;1DYh0GsYFQLRXmNJOwNjSTsLQ0kI/RpLyrFoeYSNJe1uP5bEVTDIWX9md/4xpp2fsaTdi8aS9jEw&#10;lgzPEYSIDTEhTGwsGZ6jfbxYJMbnz/HpajlZB+NGmuxu5Th43EiT2y3LXg5ZPG6kyeyWFZ3E68mr&#10;42ibvG5ZrEmcso6yk1kKUdZhEqdxIxLOasXncSNNTvc8bqQp7juPG5E9DrpURixv/IYEtdSskLZw&#10;QRkzjxtpPhI9jxtpPxNdppiXcW4+FD2PG5Ft0I5hXoGg+Vj0PG6k+Vz0PG6kiZ6ax4008VPzuJEm&#10;gmoeN1IqHt7e3B38lpZYmWktqJc8Z13QFVLw87iRJo5qHjfSxFHN40aaOKp53EgTRzWPG2niqOZx&#10;I00c1TxupImj8uNGdD4eHKegi3tlBZQdNGy23Gf9K3IOnWz1wZrLnabUc2Cs8H+Kavz2FcJp0p0i&#10;O3tDqEa+osrLoWzh4C82TSFUI19R9bEDqNpE2BvQh2rAyCMqEJB67ziqka+o46aQBlSv0DFtAkrL&#10;NO2A6kAAL6iocbZR5YGld5pUKXGW3sijXuFGOqdxVCNfUeXgIfYKqKYppFcjX1H1LQBQtSmuVyOP&#10;qDBbKhVnRo08ooKxqVR8Fag8LE9VCmsK6VVnq3i17CKGJrWU5YUUVr63E6pxAoSzE5ott+8r5YbN&#10;HiNXjfd5I1tnQnUGM6FN8fk18ogKVqNScVs08lPU+GpUVFgk46Z+JmC2rYkAqrPsTdOjo8b1qrYL&#10;U6NNsEmbplBfVR7MyGky9hdCNfLVBsZNPeqeG/4uuGHxuy3ccD4GPzo3/Dxl8qTXzDNxIPyO3DDl&#10;hazLjjnM5UGzuF4pkCzMRYgByTJbZCinIApZhFwqQJ7RiwDllazLlHXHOksZ4Wld2QznC7hhCmV1&#10;TUkAqKvNuAkoBkK1DdQw5ROgtDbHskrXzjs8B1QE4UO0itc7OljIEDOmGRhijmVVz8wBqoJwKGvo&#10;eao93toaOtUWEMUu8wk1tukMAkvs41iNM6MCgpgpCWqCuEsYuWHG5gE37ONYRfOtyWqarTwoBUJH&#10;Zi2c6iiyr+zOCzM7AlqYzj/wwmx4UAeEmiRQwxTK6pxD2b2cQlmlcyirdfpYAIKYYv1uDDHboYAh&#10;ZnYFBDFTFnx0lSJZtQ8pvT09HCHq9vRwREtQSmRodXt6OKRP+8Ae6vOPXE5EDtd7erjlz/b0sKTi&#10;F/5f3t4ZAY1pu/OyAnt6WMhb9XW9loBJotY9PSyfBVYi4LUEJhIt7elhSWRYiQF1WavW6oJd/+rR&#10;F0a2umHHTb0b1nGaOxByEnkoMaZrxnHFOx7vOnocM/5PtaW+bAZRlaI0z2OjmnuH9Grka8e0CRz8&#10;qqc4yWPkK6rTpBMYJ/GMfEXVpkcg8QBC+woMnGkK6dXI176qXgHVNIVQ1WYAYtwUQnXYxXFTCFUf&#10;80DyjJt2QAXjVFTWFELV4cKKdZpU1Xm3CKEaebQBZ8OJo463vXojs1/2faX0sPa4rvPxPm9k603H&#10;TX0/nH1eIcBqnCadnPjOMTZn7H7eCXboK+wc2lfWtANqbI3H+6o7DXRs3BTqq0LAbNGmalX4xMT/&#10;2ecnLGhFZU079BUgdrXXPT38belh+yFq+3v60PS77e3Pt/p96ov/+vVv24P3b18eHkuxtpXqfZHe&#10;+X/Pj1I/fVYCvp8eaeWrNSVYamrJxn0hL6wbOWFIPyQm8uq/f/klBd46l61fpe4uFGP/hp+lFt/U&#10;Qp3nKPjHps6NMqqi6mepxa9fVCjsuh7fHpRYffz86ChRZuWDHWvKqDwuGib66iAfGG21Utk8FqHj&#10;k2e5YnOHJPvWIlQ5nA5J3hVXoZLa1yHJ0BchvZ3TJ3nqL0LKgjijs7QLRbKsCx2ddVTS0SGLzoYH&#10;GdaF3+gU1X1Po9MSMOiVB+pxrMZ9C7Dq5jigbzo0q3A6NKtwOnWQW82gkDwvJGynKSDPC3naKSq5&#10;3laDYgME8pz2yur85CiluTq2CUnWiRruu2R1znGszn0cq3Bq4fB1amriwJ7TXQXoc45lVU77BRQ6&#10;UzlkV/NuWVN3VQUUeo0S6QwKsqtpl0Ja90j0zhAguXpIkwCTPpa0yh9L2p19LGkNfyyJMzHIW4Xs&#10;6zEmLoQRpp2aMabd94eSQLiPJe0zdywZniNg38eY4TkCHn6MaTeqsWR4juDrHGPM4RzJO2SQnJNV&#10;ZhPpCnezeC1bgkuWmhWXqZI3Xp67KdErVlxmIYnXl7su/UziWKy4KDiJ550hHQG7zmDmo9h3Es8b&#10;lyve5D3WsfLBYjbcPHdTWAfb/3nuZvt96jLiDR8y5j3Oa37LCrVdmpNzzfep5+ScpL/BHcoky5Oe&#10;MDCybOGCMmhe81sCaOCCMtG85rcsYnvBPHezyWCe5242Ocxzcq7JYp7nbjZ5zH7uppr5A3IGZReR&#10;j0Gr2a7uQHXTqJqrE2796/XH1zdZvffpcCt7m6y6KlX/Vn8qkjz3RKYadf1b/akyajZjmfi9qjOq&#10;3qP+1Hvpyq/Otfq3+tP2eYyjfY7I1D2m3qP+jN9LZkp0WN3I9fr6U3Ei+sFZrddfUJexYtYxMitQ&#10;1LZ3nvNPJcEVr7eAJrWYelfEqX22Y66S9W91PLJAbs/vr/7tX8sveamkVfPp7v6ny5sPyY7vbq7f&#10;v/3x/fV1/s/23ZtX19uDX8+vRdv5X9nHQOz648FnsfpNybCGv91ZiB9/fPVKisDrVghi25tPH99K&#10;+/kPV5fnb/9afr8/f3+tv0svrz9Kx5MD5u72b9vk2rr74c3N2/8V59f25j4Zw8Gvl1v55epm+4/D&#10;g8/b89uXh3d//3S+vTw8uP62rrzU1893twe/fbj+KL/d3kkv7+9vf3jy5O7i6vLD+d1fPry/2N7c&#10;3fxy/5eLmw9Pbn755f3F5ZPPN9u3T46PNkf5t9vtzcXl3d37j+9+vjq/vZRNPcEa918qxFfdVfK7&#10;aLMI/JwVJnN7+x83F/9zl9QPf0n/SUo9ePP5P2/eXr48PP90f5MfGtXjJB3KvjvxIeWV9/SodVfV&#10;KoAbeajq/NZrrXWd/yo2l6d5eSNbHVEC3R2/uwJn9s1ZY6WvDrKrk3mr9OzphK7bM031DHVIsqkt&#10;fWKxy/YgQ4Hs+zEDkqW/3ExPsM7YZMtYhNwQePsuTLsDfirWH3BTcSg8ojiaBj8Vx7G6dkcGaR4c&#10;J6Jqealc1cihrLKpIYGfqrrPOktKL5vLxGWPgaMp8FNxKKtxCmXtm0NZpdMRgqOKY1nFV89Jt4Dl&#10;zXbVQ/LA9JoCrRc/XI9j7dzFAUcVHRs6qkrNva5PX5DrQfUEniqqJ6wFmLXg6Mr1VnW6Am8V3TXT&#10;W/ViobxfVu8UC/xVFAt8VSrljBGyPlSrztJx0z66eYS0D2oTUBGQziP4pdgeKqfgVal0o0l1WVbV&#10;swQLyPugWOCGoqqHL8DSaYTSgGMXjN1uxpJ2yxlL2ifrWNJuPWNJOx9jSTsnY0m7JIaS+1KBkZwA&#10;+IrsWJ/hOdqXCoxoXj4cuO5DQ81LrauBpBzXlhf886v6zi8+y+Kdkd8Ozj++S+5PdJjp8eJ19RB0&#10;Xs7WXZZPI9zl2jjLZOdJTlHujENXmSgjiVc3TN8ZdImKLSZx6nJt3GQleuK1vGXrganHx0+yzV2u&#10;jZts7nJtCv7NP7PY5nSUMQ/K5eH8prfgpKRBPkTjEC1e9UG5vMYhWiaZu1ybkn/zcnltyb8yaO5y&#10;bUr+zV2uTU7H3OXalPybu1ybkn9zl2tb8q8MelAuD2c6UC4PZzpQLg9nOlAuD9fzPB+i+XDqvFxe&#10;U/IvvXvlHQbWdHKxLVvf9vLi/iC50w4P1Gu1fXm4PTx48/LwTdoH1EVXtsnkrUuuNdmIxDGtu8Hq&#10;dLTu0vzKL/dZ/4puwk62hoHqaslbXG2SNzkZw7LrQdyqh6orFCCcJo1K9VGro1J7qZL51T27/dTB&#10;jjKq54pW/1Z/WpyxjI/jjdL0vypq3JRmHXSHvVMtt253vELHocqEaNZxU3fnIKrpUh2iaepQcTzq&#10;pK7Ov/q3+lNHgmj1b17vjGTtiloqqME0db3zULWPAKHP+PxGUG+kUstLAswhR3Ugyjlcx66odZ0i&#10;TnXQ2/XrXRVZ3U4/WNMOOnMgQI27zoSRr2p3ptw0dX2t1qN6MktRJOvfUMsq6WxNTpPeue4diIP/&#10;U1QdT5av49GmnW1Aur8naeTZmBmb06fP0xvj1tI3b+xfzj9eCN/z8vD+UM4T6ddX9/I/ueTT7fb9&#10;uyt5wmqMxsebfxdO45f3iXzI5IdSR+U/ws0oWfIVSBqx1IWkyW8JQMU8BknzorxkP93IESO/Uiwx&#10;xekvOSxbftFDx4NYmhpm17nZZJCLO8v1zcqSWwTU+/S5dwTLIlyEuHewE3KQZPNdkKjjzJ59i1e9&#10;G5g99YYomuIX7ICsy4j2CFiaRIl0MEDRUB11ocQ9TkjXUI2LqQhYGnfyoRAXhbGq9mHkSLLMqq8d&#10;q2WqnbQoxjhIyzBfPMQPs3mH8GE68anm+9IlpiFgZTiUNevqDu7mH1gZjmU1TpcthhEzbQE7QzcS&#10;YGdcKwBmZuiygjDisaRV/1jS7ixjSTsPY0m0/EEUKzA2Y0y7EoaSwNz8H3tftxxHjmP9Kgpdfhft&#10;yvpTlWO9EW5398RG7MxORPsF1LJsOdZ2aSW11TtP/x0QBBNIEkyWlHJr2+mbkjORSBL8OcQByKxL&#10;2lm+Uk4Twanr1PNQXbK5jUw0p66zuY1MWCfTiTVcI/2J3ht8/vhRAsxERB8Y9iCQB5EtRRfW4rxw&#10;9elP0EJaHBYL5ITHNyLkqMVhDBJPi+Bhxik4JC0eCSKX/kQQUouP05/o3eaBWFtkE/DSJeNLwU2Z&#10;B2J9AUjOA4N833H6c5DxO55xOsj5jSuzCv05yPodzzgFC6YrPf61EAwH80BsZiCAZyXbzuNfC8Hg&#10;0G8o05/k0D2KFEN/c0kx7ouyxu3dZnEM2WnjmkvvkHsl944lC76c8fjYxU92HCUOuH9GLOYisd9p&#10;LnG3D5fIZqNalby4oso7Llxq0sozk7GAe0ksOl5WVmHIhfqlrKzSatq5l3aXe/LLMuoF0Cb3bFkz&#10;STGberhwKSudr3XMkqrJmrQqeSkYdwTTQ9WlJq3cHY0K7rTm0rH9XslLWQsDzI5Oa0lpNW4nO9rl&#10;npBqqOhMqPyFCRX06USohMznyQmVfYxlbTpE0QCS/UZ3WloSn8LnnqOnPYpOkXykeMREnxlrF9pX&#10;J5F67QVgg+QuRs8zU6JX1kGmoAeDO+khjzpTgvomAUmMykqDkZuEilq0g+NqwahOWrw6aa/Gq5Mh&#10;UXwTj9p4QKJU3B2T75o5BzpR2RAqdUlt+bqkNX+tnLodMp3ozY1ODCyj13uMkb4TA/NoccYk34mB&#10;jbR4XNSnNcbQK8FqX4szivhODNb8WpyhxM/h6OzStuzEELQ+ammLoYqlLde7X7wy2DEkyxKnv2sB&#10;kmXZtHHO4ku8TggOpmCvukQlNwtMAVN+mFs2jHdIyj35zV6gZKxWLWlKVyiwra/VM0P897GxBX0g&#10;QXyApOkhnj4QDCDPYybY1MQhE7Aj7CA/DuNjPnv0eXoI1/gj+bjZsQMa5wXKMk2wVgJOiVFkmjTS&#10;R3TNFGnIcRVptPEUaZzhUyyu8nNoCniflcjgfThWo6DIAL5XJBM4cSs3wPz7k6xEBut9PS3mNoET&#10;X1WLwTttcV+VNnmMMuQV1DaXGErWnUwMxVNVDKPkqnQnd1XpTi5LyFyVNrurSndzX5U2uzv0TBiF&#10;whV5kbTN+W2FXmVCKEU9JnziVc1ET9yqmQiKWyQTPfF1aYtLtCnrU8W9LZmpintbcl2mqy+Wm7K5&#10;jNm9OdgcxeJOwiZC4tYRVHE/DbvjxkRGXNuDFFa64h6lzF5mb4vXJUwwxC+W7u3eFGpiIO4kU9za&#10;krVicWtLVsPi1pZMV3FrS65LTzOZ86OdtPlklZatA/PWliYr6dmq2uuQEt6P+bqkRuiqJC1y09Kw&#10;Lqlnr7pk8zjCJ95b365RpP52Dd51ST2l1SWrbQSntpEWmbe2zFtbwBWDCorR++2A+MLIoQD7vLXF&#10;WslG8eetLXRcS5brEM9auY6JI/9nt7Zg/gbVyU3ek5lMEOIexVYi7dLftSSgljVhSYAIHjeXgEC4&#10;9KhYOg9aE6FnArWstUSOhrWoIkdLMqJN7skv15bJqrqMLZU8X7KdkrSc8ANrySYK63JVy9KblaS8&#10;uX6JhkKFoOaHhwS1fYItqCTtm2M0K5MaeTP3LKHlxdryy9q4Q9ZlVLlGbMdvNMUtXOJ3ikWsJez/&#10;uIw85oxWvhTdLC0lLWz12P9l8mJtNbgLlzJrC9U/xRYZk3vxNLVTZpfaqUt57UyfZpsVGrNwSQ2X&#10;TKvtfWqUj/Qs1mkGf+ESFyZMr9mbS32A62+mY75UaA6Z860e6QN43ZzR8RfO6EC3SOGeMBNNHe7Z&#10;LogGw0ogz+iQcA9+v1W0J/Brpe+CK3fZ4+AwCJNDz6x0QRHsmYQ8RbBHknEVaRfaU6SdZ6GJI3b0&#10;wS7NbXhMpWY1hKjMFJlYj8ufmmCPWygT7PF1GZNHLjYvl7a5V0MT8PGr2GL1rsns5qv1lJmTl9tY&#10;PRxEVOhQJtrjdQQT7QlCJU0Alr7fxeP7s1KZTTPE7+cS2t5sykLtzI4Zt0ja3r4qbXBXle7nbo8y&#10;wR5P1fHxHleTNnkQKljKRHtC/y0YvXiQWdY0JtjjFkobvcrOmbPM6pLa+nVJ3eurkib2U5fEeiv1&#10;7LqkbpC6pJ576pJ6PNQl9cxfl2xuIxMZqutsbiMTIarqNFGiumRzG011EBqWro3s8WB3DXv8flLd&#10;YHcNr9f9pLrB3hr0FqyG3oaxS4v5YVLdYGcNOgKJp7X/UHywrwZtTOJCe2Tah7tqpK7uNqjBrhoC&#10;bnqBvzNosKtm/GCkwa6ahp1BNu2wYWeQTTxs2BlkUw8bdgbZ/VMNO4Ms8zp+MBJGmk6eHN8ZNDhP&#10;v7wzSFPmgxjK+MFIgwPCyuwxd/F4yM5DDuTBnAnWkpu85yU11yF9t79b8sZDMhtKI/esv8v62G+P&#10;mdgtl6h2hk+w/9MqDM/DL/IuPVQrj824KuB3q0tNWplpMCp4wjJlVZeatLK80Vp40bFlVfJC/LBd&#10;zYuUqZvKyjOiqa57SfqUbXX7P24HVhH2TNiyFi5Jf7Z67P9065oMY7aryfRl6wsXavXY/7FWJS9l&#10;ZRfeaOVLTlndU/3tU/2I9cthasdF8y41tS8byKgoXOK+5dTOjHi2Gfcyo5UvFdo3XMrKKvMS67N2&#10;knszK/d9JGGj9RMrFyazyVm5Dicz0kJu0/Hhjf0+qw7fwJz04Jr4CcvIRvfEFMZHctqEKIpEeC+E&#10;cZiE5BSMTBPGby8UXlc62loJCT+QaULVe03hK54FTdo3k/TUTJPmLCRhL6ud9sgiPZAp0v6y5Elm&#10;igw3R2xTpqbIy+V6tL29Epk87Mgy5JowVSdTuvY2tByxTbkebW23B3Ta3GU92ta+Hm3toh7Dx7n1&#10;MoRcWU+LpQ0Z51naHGBTbHvDxflDTVvaa3uTde12R/JO+saPZ6xnXdKQce5BOIaNcw1u0q/d8WbS&#10;r91OYAg5v1y6g7NUYdgZRs41vUm/rtIoMyXXkvpp0rOr9jQ52nVJPTzqknYyquwKNQnbdZ12Yqro&#10;nCk5pPkxSZXcsyFpNlNygcMLS0tyRIb2mSk59CGMd7KSf1jPd0vJYX5zjwPCPVgt0CfoWXUHn2UN&#10;W8OXTJoKt0NYPWROc4k2YMcmrjY0oxHXltmlJq3MERgV9UtNWnmiMlqZNjDF50tOok6BjGCyyRiR&#10;LxlTK1arqawsb8hRvlSgONqJE7aAYZbYruaSoqSaysp9wKjgbuRdyrQK5cK9RT0MSblX6n1KskKe&#10;HVufgkkKhuN+0m77QvO5jSwj2tbZ/o9txSoKXc10yGP7dGFYsAXMSGE7tc8V9SEsDcitFUZp1k9K&#10;FmB5U7DCpHTsvMbyxojuBOq0VqRlUYk5qe8vnNSHnpLow9BfJqcPlzvu0H5S3zTHNLnpXJpfiIlh&#10;MWRT5g4jnxFnpV4GE0BPVHiKMJ6TUDGVC8ZIApLRlxUHrZKEilowmpOAq0UzK16ltK8YWaOsNIYx&#10;FBYzM49hDYnHyvVgFu5L7WWVGcqwrEcb2U0FM3yhWzVtaWGM8qo1mduk8bm9URtcSJ7MUpY59PbF&#10;G+bQq6E5/tqtoWEPi0Y31KHbCQx9WNajLe71SkMdujVr6d+GOHRHiiEOvUIZ3tBXpTu5q6ppLjGJ&#10;fF6HKrKGWYcyrKHbCwxj6NdQ290dfubQBq8J57y9JopSTz916k83TV1Sz0NVyedMEprzIDQq1Guk&#10;MbguqSerumRzG22a2wjfDezxMns7VuaNOYuDvD92uvycxUHeH7tOfs7iIOuPHRo/Z3GQ8wcDE3OW&#10;3LARehG2I3E/Z3GQ7yd1TY5upt/m+zXkLNp8v4acRZvv15CzaPP9xnMWh+RirDSWB87R4YN8v/Gc&#10;xUG+33jO4iDfr4EgtcdJNuQs2pZuyFm0Ld2Qs2hbupyzaLIibUsT5lJnBap67WBbmr4bER4w3Zto&#10;hEcdW4nZzj22kgd3WC7gPXUKVskK28FMS1xtMKWjLlHJDeVo/6cpIKOC+2+BPUxBmkathm1krWFM&#10;2OKnYTKqlS1geMHCJSaKglSTBXjGNFrrl5q0stNttPIlYwF16Qitxq6swrQWF7+9tVje9AE2ormk&#10;+l9e1kmyCJU1pIsULqnGycth+hD3cCUvWguXju01Sl60Fvoij8b2Hq7kRSuPG9PkLNXevkpetLqX&#10;QpM32ZVVeF1EXlTtNYXWKnS8QvfkS+0WKAwSvmTsqjpbboGZkNWfG/zLfogQfkQiZMPCYXJCdkWb&#10;qbHO2HSbyHTJhwgpw4XOzZ9ol3VM5orQ0BOpGLiJBozMQEa5YdgmGWGbMkUYq71Q/KJZpglDtRfy&#10;ioSK90KeJu0MumXSfqBXOe0Buoq08+cpKjKzmZkMM+uq0haPZFOuSVvc1aQtHoQKXywosbNZ05Gv&#10;lJqFePC8QNrczEUVdsQaZrasR1vb1WNoWa9mhpUNhiyUyLCyxRIZRtZV02Jqw8l6jUYeWjK1WzVt&#10;bWJ3sxYz2ZyuGm3sopoSH5u1veFjvXqZNE6vW5ssznKBtKHdIWu42LIebWZfj7azW7OmWaREw2at&#10;NtOwMw17khGMhlzVE39dUo+UuqQG3bqkHjV1ST1y6pJ6+NQl7XQ1yKfFQn2mYTNW1ZJztEwhYgsL&#10;EYcJw0GJesvyTMMWT5ecaViwqZhfAkkaUIzc5GHnQ4BF96XnQsNiBnU3p+Me6iSjo6dhJXuQiSSW&#10;knrLPfnVMqJJ7pWIV/VO4Urql3JKwqVPwvufVmuB7OJLUndbZ/s/tpWSl7Iyp2SKry5lFhD7sj6e&#10;5ertw9oC6wNt8rz8aj1DmVINCtxc4VJ7DVhSqGsplfxy6aw2uVcqnZIU+7qtJu+0euz/dKsZYpv7&#10;rXcpa7WS1nrXl+IrqW+ldab9vgvaD6vRRPuF7OHJab81eadAmc1iHx1Aof3oGxFE+yEvaJLTFWNm&#10;X2Tmy7wfecchzKm9DMwOiYMQ5zjTgjHYC8U0zEyTdkIk3SnTpP0Pfl2hTNr1cDVpr4OFCpq0w+HW&#10;TvsarqYi7ZdVz9B+sjc1s5Q9XjHyo7kubXVflzG7q0vbXfbf5uUyhnd1acv7uppM32nbu7oMB+g2&#10;oyEBfV26w0dyKjO9IQJ9Vdr0RCjmeprMbnjAsh5j8niEQtZ8JSIwL5K2uLCumSpDBroWN2ygO3IM&#10;Hejr0r29OFOZ1Ex3Wsj4wLxuTb3c5mV6cx6lj6SZMXKvmckNH+iafEAIFnoTksT6l7kTgvmOVrE3&#10;IR1M6YnHaGRmMpu0vaqZ/dnuQKFPMiQruT3AHJXo69IW93WZXu613pxm2cLBbvTkU2ftdNvUJXX7&#10;VCXnj2m1tNG2uY3mj2l59oR32cgqD5I/2f33k3uHqZ+RTPN42QHjGLk3cRNy6s1+SglTLVF1fv6j&#10;TfrEiCXxMPuTe50Re8eyyptjWWVML5o6HE/uHXCN48m9yOk2b4h1xtrTYcYx5+gHaPlJRvKTe7ed&#10;fYApl9rnrOx34seTe4cfzIrN7J9+sLXtPJ7cixPHdKXHk3u3tqXHk3sxSZk3xJ6dPOCs82GuMg/E&#10;SvvJvVvb0uXk3tDL43fI8BlA/QZag1FLY6XldI0z29K02AoPhEh5aQCd2ZamVVV4wB3P+DagKVKs&#10;NFZHXpFsS9OhNeENpntz0R5xzivKDSqd7duT5UwPcp2ETuzvClHJUlh1olxhdYzSyL0SMcj6YvKB&#10;foV3iWpniHHRrh9uf3NcwWcPW0pS9NXezHWWppNSya+2i2xfl3tWayZpi2JOqOB3ij6rx/7vKbXy&#10;wDAFq1/K2rBUVqa3o6/Cxecha16kLjVpVfJiV74UGq5w6Qit5kAA1moucY3SbGB6cckCbETTQwuX&#10;7FizeqSH6daXsSv35Jdl7PiWe3Laqd7DoHXK+OjnA1sOli0Uni8Fk4jtj7USyxtDT9aiXqeQsqre&#10;dEQ/MR2Yi+9datLKRjQqCpdqc4W0c6lN5Z70ARRpPrLiL3xkBdz1FCoJs+/koZINpUxifbDpwLRj&#10;paNOvOVIyV7mqD/e33ym+xe/39797fIQ/j7/iqVNeCq5cH0MBAMysU9EiMVQcy+A4aYErk7ivNEL&#10;YOQogYIGjKMkEJMHMyWYRZNMsRiaLPaUYDVYV2KJgEJdLEdTqIumZmISbFYXEw0pVsZGQhbLDXG6&#10;uZ5Ry5qjKeRE01zPqHFN8rNbLWveQdqZDpt11s41SWvwmqS2fJUUMwGRuqTt25W3D9Kja5K6t2dv&#10;BxSkMXh+JcMSvl10PvBXdL7guWtPh3HTp1Fgci3OaObvkUYCuhbnNYy/RxpsgBaPXpes3DPXFC2g&#10;xaPPZVwu7WeCOtDi48l5aA3zQKyt/10XhKzMA7G+6PbKbaSVQ2qIh3ztA70JXiC3W7+u4xUCt5/M&#10;0v1dWStoKfGv5Z78ahnRJPdkrZGvN/nNkrxTf3OYOmAH0Sq/+s2iSe7Jm+dVzpoYkr/oPrDVAnWL&#10;qxz6G+Nm+lVOZJg2C9BtZpVDfNuECSExsh16ssEttX5wI7YalGPkL1OkMcBVpFHZU2RWPQtslCtl&#10;qWhc9hRpRF55ijQYe4o0DLtVy1ZAmYXMCsgN+5pcEFpJ5XqaTE28eVoZejUziyC/atra5SJpWxeD&#10;9Wb7l1scbemiGrPQ8dSYxA+3VmZ94w0Pk/jB0eVCVpE5l8tVpTu2Xypr69qqy9q8Jqk7ebY+07OB&#10;OamrKmkSQuqSzStOkxhS16mHQF1SD4O6pG6fumRzG5mkkbrOahu1r6GRO6SXfbwS8tfQiBdp8bE1&#10;NKJGWjyuKc2S0qxyj1tDo09p7WNraGQbafHxNTT6l3lgdA2NPYnmgVhfu4bWFUZKknkAHYVCL/BU&#10;1KLbPGCDbOPnDGEnhX7DeCgSXdA8ECuNic0rkm3jcijy0Y4DiuGGj7iIOV0sy29emmNaKYSPSjLi&#10;hck9+W3Xw8NI+rk8L7/aVZBSyz35PfZdQ2enpKdFpl4etrR0BXmH/HKZbWvIvdkF+h4+bbZaYJQl&#10;Fyg46dO7QHI2sZsTP+1RGGFE6EWPXZ+UNtSrlTQv3ArJmHpFIgvF6NL1vLFejLia9DpE1omZJr0E&#10;cbMe9QoxUpyZIr3ucBXpdbl4Lpkm4wHFVXBubG1tXxUmnaHzkqsyJo85nXmptM2jx5CrarK5OQrD&#10;VdVidOMNuabSVidvKKub8YY8NcYbKqvR1nbVaGuX1WhLu2q0pctqdNf2rGwOJw7vKplH921Xk7ay&#10;O9yMu+OpKqa/Z41mvBzPTOY0DHeY2Ax4b3+GyYD3a6jN7k4ExqFxpzmTBe/r0pYPNi20ocmCd1Uh&#10;P6ufL4q9apAFX/GWTTZ81WczGfF1Sdvra2/XzVDXqSeauqQeB3VJ3SRVyTlV3ksb1kuL7y1Vvp2n&#10;GJxYPMZTDE4sZp/Ej/UNPogW/fYwFbPnSi5xH3jErhXtI2MIktfuOu2DgzLGeApkamrt4zwFMjbN&#10;A7G2fqxvbXmWhpRpy7Q0pEwPuJZYZz9lepC0Ps5TDE8rjpX2eYqN5VrKPIVuZZy0p81Ku+yomf2U&#10;6UHq+njK9CB1nRYN9AasCxyuZZC6Pp4yPUhdHz+IY5C6Pn4QxyB1fTxlemtZtXLK9KP5IgzhkZM7&#10;hA3xwr08CdS5DpYJ7gFKLFyH/DIfgnUwGjVEZZRMKZVRvVFyAfnh6H9ofWluGk34ZBVxWakpGu8S&#10;2X5UKxZQqJVR4V4S+7RqNdVlrd6lprLysDIq+JJJB+cXSTu1ljXmgrFdWUXoWNKAPC1JXxvXquQL&#10;KgqXMgvY3qf0jfQ+JVl4TeFS9mZbO22SgpUKl461faH5Cpf+7N5X6MBsajN41KUmuyp52zRGq5o+&#10;mrQqedHqXpKZ0ba6/Z+esWJceuRSgr7RGYgLZgZb/VJugfmclj/3nJYX99cfXn64uf71+t//Tf+t&#10;LtOfF//4+s+bk4/vXp2uFuj3iV8OPSoK/I20/POGFmxB4X8eLv77llZRw/tJN1T+dv/3w7vLV6fn&#10;v98dwlpPUoMP79+f/IHXbbAhjHButec9Y31S8Waxgz9NCTfLfRcz+i+u/st97uLq5z/uTi6gNH8S&#10;HZNf3NuAakLM+f3t9ckfnz99wV/Xt69Or+7url++eHF7cXX5+fz2h88fL24Ot4f3dz9cHD6/QKE/&#10;Xly+uD/cvHuxXHSL8Nf1zeHi8vb245cPv16dX1+ilpGQTxbFoEkWDWN6asa+YsXuDGtmtuL2TDLr&#10;pBEelJ+9XoZsYtKL1te+NebhRBGvNx340WV8p5ZC/0pSq5WnCzZLUkQflTRhNZdk/FJpogevK6vS&#10;HM9m7RVK8zvdYuvo0tzOduvp0rzO8swzlmHwd52nzCQybc6WTslMJlO3XLjqtPW7zWrt6dMt0K22&#10;W0rdL3UM3QbdbuHq083QrWEVR59piP2SEtJKHcSQ+t0WLeboM42x6Dx9ht2nijr6DMGPicLVp8dC&#10;t1579TU5T8vt1ustJuup0h7m7GsynGM/c+xNh2nYq69uj1r59NDoujOv/5mkp+XGHR0mBtAtVhun&#10;fCYMsFy7I9cEAvb+3KSHx3Lpdj8TDNhBrNz7TDQAg9Kbo4gpSPPdmV9Z3Rjd2Zk32ExIYLt2S6fH&#10;RmUuMGEBfwo1cYFutdg5Xc9EB/zJ3YQGusVm5anTMxW+ves0hTksZ7f25lF7Ws7e1aZb4mxx5pVN&#10;jwpvSIBQ7Bt/u/BKZoIAvtlw3kWvzYdqUIa9WD34oIdEXVK3RF1So0ZdUo+MuqRukrqkbZVKgKj+&#10;QUK99JlPymkJ0cwn5bRY6ax5HNGHbRJuVPs8HIRWyeo4grvVuMFsEJQYCzoNQxKRzXfJfBuQgMXg&#10;TfobzAbhCBiDxN2g0yAYgfmCxCW1MduPNghFjAedBqGI8dPfB6GI8aDTIBQxHnQahCLGk2MHoYjx&#10;oNPwFB0gEFnVDzoNT9GJjYwlrhPhGZyiMx50GpyiMx50Gp6iMxp0Gp6iEyuNlBOvDja8OB50Gpyi&#10;Mx50GpyiMx50Gp6iEyuN9Z5Th+EpOrHSWNF5DwxGc2xprNm8B2x4kVZt1Jcq5/TYVO7yOT06gHlm&#10;A8m0+qI3YHmlikSs6OO2dAYOB8G24OMS59JH1JjsxUovvBlLufjmXsJGK8C4BEmJl8hd+bX6IMwV&#10;kdvyy2JY5gdl4EKqcmBBghx4jqocCI4gBwajKkfUBb8Y3ERdEqQES4J1qEuCbmBJ8Al1SRAJQZI8&#10;+7pkaDj0iHFJOP+sE959XafUSAgPdC9pFfnl1iGHvVEnXHGWhK9dfzucbJaEF12VhPvMgvCPq4Jw&#10;jFkQnm9VEC5vECSftioIZ5YFx3pH6r/wQ6saZXyRh1kVhGsZXg3fsSrX4bRxmirgFVbl2Ibw96pS&#10;Urx++EtPmGZTwC+/oG2kcW4Pnz6+++Xjp080EX36cnIP8h5cWGD3zb3bmw+/vfl0c/L1/NOrU1JQ&#10;VnFz+P3LO8wy5y+vLs/f/Rz/vjv/+In/Dv07hBluX96GAATR578d3v0vCPabwx10n558vbzBH1eH&#10;m3+dntzfnF+/Or39n9/Pby5PT76PTQHAwhRiCINj6hDDdhd7dh6owXjEPBMCNROFGLrViqlVno20&#10;C403JV/GJy40b5F41VyZJS3KHDIsm15YKReGcxJrijJ0yxXTqXmxtG/VFmbo8C9QWrkyzRs1xhn2&#10;a9f62vyNcYZNpMnzopmDYyrUot04vWeKrKBOt0G36/YO32Y2DQgXWFBnmqE1yIBDdIjlLagzDVGJ&#10;CWA2Sz3JU/agAMMKcYhy2R4UX1i5DUGAnqrQGl5Yb93S6YZojS5sF96AeFBw4WzpqXtQbGEXQz15&#10;NzHbDFpjC3t3KnlQbKFb+LXVbdEaXOi6pTeh2IP3/UijiS5Ups4HhRcq0/qD4gvdeufV90EBhg0C&#10;dOWBC1e2H2lnSy8qQI5sGpA0OXnq9BzVGGSoGG+OMpz+vxcjXxDVLVPlZucoQwsrTt5+6ulVe85R&#10;hhZ7zlEGcM/BU/e3tgy2PURaUkiPPA5gWclISgoNkItbTnKOMgQ2legCmCoeUzhHGbClhamiytaW&#10;OcoA7n+OMgSqjY6Cjqd90p9E4jGNU4sy0FIvzIU9z+iFGYh0CaLCGgohKb+RohaNI4EGWvEHdWOR&#10;BiJCguBYqAEcR5AbCzWAveAXj3HJcIdZEMRDlawVirgbjTPEcNJo8IBfPCoG/59NMxZikKqMRhjg&#10;s7dphDfOgmPxBfjZLDgWXoAHzYJj4QX4xizY08/SB+U39kV4vUGS3NpqC5I/y5JjnaLvt2MRhjS2&#10;RkMM5F2Gt4/GGOA3BkE4hvX6BAIX0YixOEMqZD8BiA3nQMP3EWjAgE+BhrDEnTrQsN7HMN9mC2cu&#10;gJV8kXe5ImYxHMHa7SRg96i9DMSvBq3hPf2pQJgIkhcZjjvt4gt1KMIEGRbEXpZUDWMMJU02xuBp&#10;Qt1ToShHuKQJAz7JrEJOb6lMmjVCmrijS1MT65DkWtKlKaMlohDlcpl9DNuQWV1SZvYxcLSiVEuz&#10;j+HMLZqJL6w6r54mvLAPrHaxbNr+q5CDXyybbgIY12tNbGlSTeWr063QbdwmxaJDqQMfXG4Hu4Nh&#10;u/MGgA0wgM501JkxsHPb1QYYQH476vRAWC5CmnapKUyAAYDpqdNNscT+D2eImqOLYGGncLolwMy7&#10;2nRLeOOUvLU0UJdLt5eY6IKrTLcC2cupp4ktoJ+X62l2LdSKpsdDh70/jjrbCCEGVWpTc47R0u1x&#10;ZtdCt/cNp1vBV2fiCmhTz3QmrrDriGgvDX6zawGzoatOowJ2N3rq7HhwG9ZEFfZbt3S6KbodgK0M&#10;WSaqEDdVFGurR0S3dedhs3cBDhpt0ijpM5sXuk3YnlbqKiau0HVrV58eF93SrS9yevrBiG1Jrj7d&#10;HKiAZz/kEWt9O9rjUqyvaY+FOxmbM4tq5dPt4cOiiSRUzGd2K/iYjXw1VdvFzrMeSLpejqO9pcZF&#10;AnAv1i3CrpmS8ZD328vhYwBOXyYPNU20/kgzcQOcyOZp06B9tvfGrfmCL8fJi1Vtm6MoNy9VAbvX&#10;nLIhlqzE3AkUqZW9GGFneQ5Adq4S23uz+yA+4OjSbeAup6fafKCX6Gd6RFTDQWe6LaqSO90cdUnd&#10;InVJ3Sh1Sd0udUk9QOqSun3qknrGqkvqkVKXbG6jXXMbEReXhkz17ZQi2yjZ3Eb75jbaN7cR5Ys2&#10;lrO5jfbNbbRvbqN9cxthbm+tEk6ZbBdtbiZsGG7X2txQmFLbtTY3VYc84cb275DL3Cza3lrGg68O&#10;qUDBt/VVMKnNZTXefFaA9i1nwBmKHl4fbukAkrfohLRlQ9Les/jrYIsHykvikgWei9uTAtFtSNwN&#10;BgN2dGHQH0jcDQYDe7Q4GprEJd6QFWY3OCNQ6upWdmdPjhvfcrY79nsMO7uJZ3zLGdKOdZXHt5yB&#10;HdcPjG85wzEz5oHYxP6WM3CP5oHYyGAlQCPybh+638enAVzmgdjM/jmHwC/zQGxopC46bwCM6QfG&#10;g8F729Lj5xwC1MwbYqVB1npFsi09vuUMEGfeECuNFEHvDbal42akyqfhAXj6DePBYOCeeSBWGv62&#10;VyTb0uNbzggFzStireEzO68gMNRPlDed6e6HfE77ROzhaS9LNnEQNJp3yDzmVrzD9irzROzj8F3d&#10;etj2xnZXnisrNbcNHneVvU07pgr1sC1OPijNmHAy3VLZJic3MzxRqblt87jh7C0SzLx3AEu1rchd&#10;DO/waw5iXD8Rt2u95fzh0pRDyGqeiDWHX+eWyrY5uXZUqvSth2BdfldMHXjI9ymDI0wnhwannorY&#10;5xBwIJZRKr22vy2xRonXYqGFAo5lGLRIIVQSdIGvj+aRd8kvvxNhkCAHaq8qB7aE5VIDiR75ZX0g&#10;aYIcghNVfYhKsFzq6qJHfqNNEG9oE0QkgQXBMHOHEE3yGzUiRhAEwaHWBcH+syC40ppG4vWDIK2U&#10;q4Jg7INgmm6laPLLRSQuPsjVewJR2S1iIciIfgWTV0sn6kB91wVBA4f3jloQbHaTIPHUQRBEdNur&#10;4wF6GLxiOvmNJsTXn4NGkMdVjcQaB0GiheuS4INZEoRvXRJMb5RMm7+lePIbOyM43CiZ5jGRkN8o&#10;CXY2SqZIsUjIb5QE79qmUwYrUabVCsnohydWF5T8GaI5qxrDh0+pT/JBiG47grkMdQE1WdcX55Ox&#10;Lgm2MegbkwtOL8qHgEz1vawtTe3SEnPyyJ+cPNIfi0mnV6YTQ+PJnukgS6zpUvJHaOjh0Z/gXumU&#10;0EmOBl0vsKQkgF+v+SCM/mjQNaahuOMUpwlSj8NyV44GLTzXHw2aP4mxVD4a1LUCXp2sEIbZn2SF&#10;MDgpGyZmY7XaYPica4Fvcjgq1r7JmiGnZ/KEoo42mRX7UZi2yIJYujDWPyqbiDdE8qpGRyE0eRn2&#10;BvPrtAhW54oxw2avXIsmKx0tGC9JC2/2zNUAILTM1UleGAzzXiREiArFsXxkSQ1aNqnxTKP5R6dS&#10;xxCP6o0ZQ6jNfQTtqM1e16mtn0likDUeiTVwDhkyfX5y4BlGN0/WHblHbN3C6OPJQjwXtz5hdOpl&#10;cZGLWxIg+rXGrYUh8NgjHMgwaOE/ot+WvEfxlGREe+4j2zUNfFmKyG9cHMZFpNhH7sqvLCFZTF4p&#10;d+WXpYYFk7vTLH72Z2f78vka8xEdd4f3H+9ofu8PDon/weHf3+wUcEx1CejCiJgc6BYUTgxAhw2/&#10;YVEkmbPkSBPOgSaeAOdCEiJUhleUk2aBPvgqe3ibnneHMJcr0dMtzhsuKdHzbEC5XIsGuZBamRdF&#10;g1zIDMy1DCEuV6IhzrGKRjjHKjPCoWvOCPdSdmKhJ4ZPcTPn2wMY44hQlYJJ/X1BFJZjgEsjXm7K&#10;b4QuRq4RWpEKhCaq49uwXPKiafDtp/Xr1zO+oR1+v775+OEKh11x7/hyeI1PazwDfKNJTPANfwMb&#10;psc3IQQ2iwCgPSGQHLlELX0bR45fV0O4guekIS5kw+VaMogrqDEYR8ncuRqNcdCAVL+CniHK5Wo0&#10;yjU7crmaGeZmmAshSdlwTFEMOHLoKY935Li7wbkU2JFfi3N1CKPRMQ50T+vI/fhmj7Pm4zLdnKc4&#10;O3LPA+hA5yWgCx7O5EC3pDPKMFnkzDeFEhXlm6hbkCq/39797fLwmYbS+VfwK9E7i0xL76YBpxMt&#10;R7nkfIatxjDNV/IZi4lh7tUMXblcjca5wO0VtORAF5a1ujQa5wjmCloMzgWYy7RolFvjeLOiHg10&#10;ZdNob841zQx0M9AZoGOco45bAjp2rmK3xoiuO3RtjKUAiKCg/Bo0xDiIOCO35Vd7kH3B5O5EHt3Z&#10;6zcz0D1njw5TfAK6kBYyOdD1IV7OyOs9OjrWg5EuddJHuXT0lS7sTuIcXQ0vGuwCvPD7tIiGurg3&#10;LNej0c7Ro8Eu+FGF4mi0C99li4NUl0fDXdgNlpdGw13HcJfXawh3heJovOPd/YXyGLzjXdZ5iczW&#10;fpzOSwicF8kE5nDMv9Nm2thd+NJkSZe2t69LWxxanHJpm/t9SZvd16Xt7uvSpnc6FOW9qbVc5RtV&#10;sHSrpO7tWRhTd0Ozqb8uqVuiLqlboy6pW6QuqVulLqlbpi5pW2dgeYB4Y7AXLRhWCo2bUdCMWhxN&#10;RSstN9iLc3+0OFqBxIU4zqK3aFAtDgOTuBvsxdcmtThsR+Im2BtivfGQPkwJWpwmDZJPmbR5cWy2&#10;N00N4QG/ujbZe/z7R/iUjylSrHFKssuLZFO9y5tR0PqPi3DTPEzECM1pVL5+QcjrsnAfppBFXn9f&#10;VmhxmRezAUVO7sovS0U6A9uiODQod+VXrwUBJQ1So9nR3PQAgaoyTNmhxTHBN8lFCID5pejya83W&#10;Kjc02zTL3je/vKZ8V7b1zO8cE8hoy1KkfYJp2RrmiifNz1uueVpd77C1LXAuEnRf0i6NQNbwrgJM&#10;CylHMX+qz1EcPocOXc5Q/Bb5eTSJJms+yZdF1mILfLY9jIveCaC4IxmQQ/PJDg8ku5wAvV4ZBZqK&#10;32ZWOmbxdH+SS+gFKVbAVwURvQZqSFsI5xDlL9Krnsa0hVyJXuY4VtHrG8cqZtlfXS2ZtX9dsnn1&#10;Wd8OrFvPnO+VvR29qnGthvrq1QKD05y2MExbQHcrLVpiekCir7xFC5uV+6wL5XFHDXTW1ixQQitG&#10;AVtZDcgvrwqG5ZK7E6H9j6/pW3Uz2j/btAUstRO+he40Ocm1intIN0uJkcgKgfoeR3NiD3kUxYVp&#10;+h7REV6E9IEajW8hAS0XsZNuSYnGt4BMuZIM33IR7dw7RdH4FqAp12LdeQrkDKus8c2xisY3pygz&#10;vgV3O3bNzBf+7hLP0c+CV15OVwCwEdjwEAdw1fGN++wYviVlAkrya6BL4EVuyi8LDcsld6fBtx9/&#10;wdZkKcDszR7jzRLOIP/85I/Pn77gr+tbfL/y7u765YsXtxdXl5/Pb3/4/PHi5nB7eH/3w8Xh84vD&#10;+/cfLy5f3B9u3r3AWe+L8Nf1zeHi8vb245cPv16dX19i5RXhS/bs0QErCd/inr3blxf/+Ppr+JTm&#10;OT6pqXbrqTukhz63efLb/d8P7y5fnZ4jzzCs7ASkUCA6QQe789gDfgb45kDTcfgW3J0cVI7Et0DZ&#10;Z8h0JLw5yHQkvjlWmfFtxrfg0MZ8vCZ8S8BVx7fk5gncyC+DUvTfBDjkpvwaeBsBwYhvqVyiYyJ8&#10;2+E71lLMGd+eIb7BG0j4FndjKxSbFN/oK+mG4aVuTP5bSj4VaHyiZDwnW3wIbzxiNAWm3bcAb3l2&#10;toa3cu6b9t4I3XIdGt0AXaXcQu28BVzKtWh0K5dEO2+OTWZwm8FNgxsNVT/XnH23NIwfhW0tpCOV&#10;Bu2TgZaAFwPgoFRycxpk+2kzb6gibvj5bqjCPJiQ7WlOxlgjZEn9cJMhG62qpkU2XhFqUNLEpDOL&#10;a2QLgJJr0dAW3KUcUDS0BTow1/IAbMuVaGwLQcC8KENsy5XM2BZ3LIBwjJlDc+Dt5LdXp7/x2rPw&#10;5UZ0osdjW4QkXju6xCS9ChOGeEQCSfJrvLuRGB5rSpgrKiZCt+3rH2e/DSZ+tnE3zHMJ3Z7mOIwe&#10;3TCBGL+NevF06OYA05HwRp5OjgYa3RocN6cox6GbA5FHoptTlBneZnj7FNbd4JIwDG9end6cPgbe&#10;Im4lHHmU7xaV1eEtYuAIvA3LNePb7f/8fn5zeXryJ591+W3ibkv0bcE3/A34iYG56eJu60303rK8&#10;SWLyCd9SF30ULxnwgKkKz31zUh61+1ZOTtH4Frw3LrJ+j/beykqG8Jbr0MRkQ1ZJQNpci3beHKNo&#10;eHOMMjOT6Jlz2mRKm6TBCmYS3a2UNjkEmzq8jXhvmJNGnTcqDoR4KTrmB/IYUVLTeG9vzva/zN4b&#10;Wuu5em+0nTChW9idMzm6paySTvaSStYkraym897KEaYHOG889jRyaXALkJLzgRrcgseUaxmiW65E&#10;o1u5Otp3m6NuQB9t93lLALK43mJxQ7hstm9iYn/cTkYaqt8m6kZvGsU2xj9eyirQEtdsjrrBQF8v&#10;b+CZXx1u/nV6cn9zfv3q9Pvy2+CzJGR7mkMv0n6ABX88rd/vRmsvQra0+Hpqvy24XPw2DVzH+W0B&#10;2nIleooN0MbjTr9HQ5tTFI1tDZ4b5aXkRTnScXOKMjtuBBCyF3veD0CjFeCG7lZx3Hg9B7CpO27c&#10;Z11MiuiWlAliya9JmGxiLzNV03huP77ez7vbidd+tp4bnJKEb3F3/NT5kvh2Ja3FNhm+oZdPiG8B&#10;VPLJXrtuDjQN8S1Xol03Bw40vpHXlSvR8FYGJo1ugVHMlWjXzSmJhjfHKJqXdIwyw9sMbzpjEl2x&#10;Am8Rkbi/jsJbhjYWuPAm2P5huGU1DYsldydCt9Vu5iWfNbphUk7o9jSnlSReciHf1hrykolfeJT3&#10;FiZyHjfaZdLoFpi83KsaoluuJEO3XIlGN6coQ3jLlWh4c5RoeAvAlGvJ4C2vkIY3xyozvM3wpuGN&#10;kALeG7pbyXuju7AXd8bHwltUVse3KJQAVZBLfk1qZSqX3J0G3+aPrNwhH+k5e2/olgnfnui0krib&#10;e43PENisSeqh02WVlANVGt6c/AkNbw6oaHwLoCJV6U9FeQC+5UqOxLeATLkWjW9lq2h4c6wyw9sM&#10;bwV4Q28rwRs7XNwVK+h2FCY1wVsGXAJgOvaWyiU3J0K3ecfbM0c3zKcJ3Z7mrBLZE7DGsTV/BXQD&#10;ADadNYmRHHZA9AAIMFdHh5eUaHQr45J23mZwm9NKPlB8cPxUcCDOJGklk4AbjwwUScBGfo3DVQc3&#10;htM/Gdvm/W7P2nPDXJmw7WnOKemxjXtin1cyrefmOF1Hum5lRNGe27fCNqc+R4Kbo2V23eb9bkfu&#10;d6PRCmbSQTe6C1c3+Uj1vJIp0C2+cQTehuUSGJ3Md5vx7VnjG1ishG9PdFpJ3O+23u0Hn39G12Rm&#10;UpLTHhV5C4kYAqG9w2TwjT4TxR9N18E5TU0SvuVKNL6tykoyZjLXkvluod66JNp3g2dWKorBt22x&#10;PpqZdKxi8K1coZmanKlJTU3SaCV8K3/ciNJOCN9kKNfxbSViAjfye4T3RuXBG9f1DyANyyUvmgjf&#10;Vq/nc5SfNb5hokv49kTnleCDaqEjZl8Soh5KkbfURZ8a39aEB/w2jSrH4Vvw33IlD8C3XMmR+OYU&#10;5Uh8c6wy49uMbwV8Q6cthd4ijnCXrsTeGAan8N8ivo2oGpZrWnx7s97/NO/oRps+130B1PyCb/j7&#10;Sc4rWQFDCcUy/41eHva9yWruUfgWmDiugwYv7b8F14vXjlpkiG+5Eu2/dQSSuZIM33ItQ/8tV6Lx&#10;LXheuRLtv4XdBZkTqOHNMYp23xyjzPA2w5uGN/TEsC+g7L5FGjD5ZXX3DV8nwUzzuOAblQctVI/Q&#10;DYs1o9t3tasb3bFHtzBPTn5eCT5j6nhv1EH/D6IbZZbkwPRnoFvw3vKizPB2st1s+NvCmELnr5j+&#10;8SVgyeNySyaFt5B1NQm8jXhvT4tvP85fwXnemZMreC7Je3vaU0vy75zjQKqAb6mLPsp7Q377feHT&#10;Mtp7C3jAb6t5b/lBWcZ7I3zLlWT4lmsZem+5Eu294csGpfoMvbdciYY3xyjae3OMMntvs/emvTca&#10;rAi+obuVyElklZAvxZ3xm5CTVJ5R721YrGm9t9c/7V7P3CRa/tlyk5i3E7o90Zkle897k9hbGhOP&#10;Qjcni+IB6IZyDTL6H4JuuZbj0K0ht4S4yTq6OUaZ0W1OnTwydZIGq49ukSlMI3mEm5zAeaPyjKLb&#10;sFgzun1f3CSQJ6HbE51Zsp3R7fwzvmH+dkY3G+PcLvCvpxG1O93p9UR2RrKR1E5zJjlTk2G72wTU&#10;5Ixu5LPe3nz47c2nm5Ov51gcvF7uutl3e86+G2bchG5hRTV55G3VSV4JPmcafCI5kYt4g+kib8HX&#10;4X03ZvZTG6mdSJWdc+9PciV6rnXyMPQki/eUtAzRLY+ZaWYykIp5UYbMZK5EM5OOUTLfLdcyM5Mz&#10;M6mZSRqs8N3QUUrMZPSkGn037m2PC7xReUZ9t2GxpvXd9mdn866A57wrAMH3Ht2e5sSS5cZDN6LO&#10;Cd32k2RNOiEmzUwGYOK3aQAcolseMdPotqdNYrmSDN1yLRrdtmUtGt4aA295UTS8OVbR8OZYZYa3&#10;Gd40vNFoBbyhu5XgLYJNwq06Ncl9dgze0hY6ASX55b1xVKBRfBuWS1RMs+vt9S+7N7P39py9NzgD&#10;yXt7mlNLlmvhJoe7upebCHBrfG6O04QfFXsLrgopHcTNNMQtOwKW+MIayBX0aJRbrh09Guco06Wg&#10;R+PcauHo0UgXvMGCIu3Jrc7Clj62pK6YRjvPQhruYJuyhQzgdSvyUAtl6rS1fV16TdHtHEMZhtLX&#10;pU2+XHrlMlYPi5RCL0C+en9q2nLtlcsYnncN5obvtOVhKcde2vbLndOIS8wh6TQ3t1z01UYl5bTj&#10;Utt+2Tl1XOre3u29chnbe/bCBx77cnUbr1zG9p69ltr23cIrl7G9Wy5t+7DiLHQJit71RvXMBWDv&#10;pcKKsaRKW97t9StteQqulzRpu3dLpw3x+bG+UJ4mbfWwpC4M6pUxumPzlba5N9PQFrFkTc9Oa21y&#10;b/Jba4t7k99aW9yx0lrbu/NmP0KxVHC3TNrg3c7p6Nga2qvyDLXWJndRa61tvvcqqG3uVnBjjL5w&#10;pquNtro3i2601d3eudF29xqQjoRRZndqSAuJJOWWSpu923oV1Hb3jaXt3m28YhnDe/MeLcFT4V1r&#10;YbGvpLbOGNway3uNuNWWd+djiimncnl9a6st75prq03vqtKW99dF2vKuKm345cYx1lmT4c+04ZdL&#10;T5cxvNchzrTh/XJpw7sdldy71DzuwuFMW97tqGfG9N60fKZN73bUM237lYeqO217rxl32vQrb521&#10;06Z3VWnLu50L8aXeplmg26yqtfXrkroF6pK6FeqSuiXqkro1qpI4L7mx7mAnWiV109TfrtunLtnc&#10;RvvmNto3t9G+uY32zW0Ev7jRnhQKbxZtbqVu0dxM3aK5nbpFc0N1+NJSc7Wam6pbNLdVt2hurG7R&#10;3lrGY6526s64zSOi7a1lHOgRre2thRhda2sZf3qkAO2tZTzrEa3trWV87LpW42iPiLa3lnG5R7S2&#10;t5ZxvjOt7clbwMZAdx9uT/5Aoh0moir/v+MNKNdRHFYg8ZDcj3dmHxfe8WE6Io7qkbhk6ObiZ6Yw&#10;mBNIPBCYRe07I47BTuLhlK+i+N6I0zAmeYxRZimz4gA7tW26WFsMP+8BjhJIdXGmOr/BrfB+ad8Q&#10;a9y5Vd6v7AOxzkil8Ypk25dGA1Waea2SlQCvutJEK4UH/ErbNo776d+ig3pFsq28jJUGBeQ9YNt5&#10;GSu99CttWzpmar9NYZqspQmBda1pYybVGqSNU6ZuYds6fn7pLX8bvmRYwmPzjlhvsDDuO2xrExUT&#10;SuVWnNBZv4MoF3oCrIr7DtveRK2EJyo1tw0eAwFvkVPhvsO2ODEl4R2VmtsmJ0IkPFGpuW1z4j3o&#10;CTAbXqkwAWhbEb0RnvBrjqnCPCHzmV9zzBnmiVjzjV9zzC7miVhzpBO49bBtHmN/b1McMe/tgHr9&#10;DqIXqOYgENx32DaPielvwRO4T9g2J64gvKNSc9vm21jzbaXmts3J86d3wLf3SoX5T9f8LNYcHrz7&#10;hG3zs9jmnOdQHOeYMs07Ys3hjbvvsG1OHnmoh19zzLL6HeR30xNwrd132DYn9zo8YWrO9Yn7l24u&#10;L+5OjtzJQywzxcuJ3KYC9gFxjl7HxCswn7GgvYDEqFmQK4R4XJSTu/KrpeD4V6VoZYu6IpZWFYtl&#10;i7w8TCHvkl9+J2JkQd2oXGyUMTnEtrh4I+kBiA+xXDqDUMolv1y+0ASoLsijanVF35iNEUsK70W0&#10;qEkfmMe6HHURlA9RnrpcrG+ax6Sa8hurG4uXwF1uy29stdgaI+dNxfVRXSqmYIycghW701i52Bgj&#10;XTO2QFq1Sd3kN9YxGjbNAnJbflksG4NyW7JD8mFLLBI1WSqAN2yDzw/Jkb4MmjEoHKk2mM0gNqaN&#10;6GpTPKmR/Ip9YjVGeqiUrgNo8XQqeuQ36iOCg947oi+znqgZNXg/s3kGj7rBOteLGg0OprsuFy0+&#10;qi+afGySkRZcjQ2DWD4wy9XyxeqCNW4Sy4BBLI7Z/fr87irs7qE/AuQR+v1+e/e3y8Nnwq7bw6eP&#10;7375+OlT+I/evvLml9ebOQEKg+n4owde3F9/ePnh5vrX63//t8GfF//4+s+bk4/vgNTk6aQEpvhZ&#10;ig8vIfA3evKfN9QiQcl/Hi7++5bGKOnS95NuqPzt/u+Hd9hGeP773SGsSiQf6fD+PbEe63U84nSz&#10;Yvet/wTTktaUlK275jGOHnL1X+5TF1c//3F3cgGVw+fQtfilff2pFrSp5v72+uSPz5++4K/r21en&#10;V3d31y9fvLi9uLr8fH77w+ePFzeH28P7ux8uDp9foMAfLy5f3B9u3r1YLrpF+Ov65nBxeXv78cuH&#10;X6/Ory9Rw7hXJ1kTbFmyZlhTTr6ZZ7PDO2CmzZbnzN6CtPhiA8YRK8bXQ+38KwYgmpFiMXH12X/B&#10;Ay2QImIUkoXGKBpr9VZz4gjiI7ciE8Fyd0SJpsARvi8pwdp/RAkqmyScksAd0CKl+ljOtFQSjI+k&#10;pGwTzZA6JaGVk9JS21SqLZyxjTqCRiRZo05t8LpOa/dBOTG0Uqc5p4k8dA44vbEj4a+T8y/hG4fW&#10;+UPt0WPReWj+KJCXA28/OkzGXwpPiXbr9gk34Gq3Pp84ia74wOHjshsHkesQa/0Q542GKvlu7Cn2&#10;Kw5e7bC5ePDhVf1tWc1oMR6AEJOb8quFki65Kb9xecWrq/pafFAq0TANzv80f3r4eR+gRy6iIBv+&#10;xkCeHtniRp7Nlt2qHtmIVg7bVKWHPgrZnOPC9cQLEZztGt6mp1w7494XJPRM6yjRU2zIg8vfk2Fb&#10;LqKxzanQENtyJRrbHCUa3JwKzeA2gxstKMm7O7mHT4HRCnDDD13t0Yuxhu7CXtwZR9EtiQncyK8B&#10;rhF4i6+UyUNUyG+5XHJ3Gnx7s9n/PPuxaPrj/VjCmaf33EB/9/gWFqrT41uM3z01vjmg8kzxrYy0&#10;R8JbcLt4rtB4rfHNscqMb7PzdmTkjeDExzdy7abGtybkGgHBYbmmxbcf1ziHQYpp6NxPX8KaoEMo&#10;h5YD5p45qYgO2iqruDn8/uVd4BquLs/f/Rz/vjv/+In/Ds5vYCZvX94GzpLm7t8O7/4XvNzN4Y6+&#10;fXLy9fIGf1wdbv51enJ/c3796vS7OkSPsk2S//Y0B6BvkCbEzKQwuHLMEI0Y8t+QMMEM0KP8N2cm&#10;1/iGUwnw+eHwNo0Hx/lvAVRyJUf6b+WSHIlvwfPKi3IkvjlWmf232X8r+G/obiX/LeIId8ZR/60N&#10;lGRaEEyS37pnZqWG5ZK70/hvP63nzw8HGH22/huYt4RvIXIwuf+WYpfbIb6FXIzpQm9hDxbpDGue&#10;PjynES6AU0PwLdeiKcqG6FtA20JhMo4yL4wGOWiggGJenCFLmavRKOeZRrtxjmlmmJthTsMc9cVK&#10;EE5SiSTvtucxBVkYnbC0hV1HonARnMbQkEoEZXU4HBZMijMN0L1e7VZlL2x25O4O7z9SzBuZJeJe&#10;xv+An/xWKSZEIiage5rT0DcSiNtwLlkfiEM3nzDFJISc8vn+ATCXK3kIyuVajgS5cBZFruU4iHOs&#10;MiPcTFQeSVSiJ1YALkbFEiZ9A4CjAo3i27Bc0+Lbjz/tz2Z8w6Ll2Tpy6CMJ38Lia3JHLhGVfz6+&#10;OQ7YkKjMMUXjW2AHc5GMqMxFNL4RUZlLaB+uAd4c30u7cA345lhl9uBmD057cOit4/jGXXqUqATq&#10;cGhC4EZ+TaJJXYjKgxZKiCoq5NfQmalccnca/+3H/X4949tzxjfMqAnfwt6a6fEtHoewWfPGxN5/&#10;k0Bc2lP71IE4HIh4VfhY8RDfePTpUJ3GtwAqXGQtkuFbrmWIb7kSjW8BmXIl2n0LyJRr0fgWCNNc&#10;i/bfHKvM+Dbjm8Y3dCLCN3S3SiCOO+Movo2AEm43e2YZcgmCGahM5ZK70+DbT9vXP8749pzxDdNl&#10;wrdwEMMT4hvvsX0qfKPtXvlErulJZyLX8ObAgca34L/loKLxzYGm4/DNKYrGt5AikhdF41vZKjO8&#10;zfTkkfRkHd4wxWE1kFDEYycjcPEwDYmAbw+EloI6xuequ29RVcpsERXyy6oG5ZKbM7p9+o8v2FS9&#10;79a0Vewu/Ge9OaPTBm70nd/0nfMvF8jIfHV6d4qtnfTnm7tnvg0OM2FCt7hd/pa2w8te+dtrtVFe&#10;3SEQpNzU8S3y23jk02aLj2eFDJBhGiUiwMxVPMp7K8/jGt2QbIEvUYWXab9Lo5uDSxrdgveWa3kA&#10;uuVKtPfWgG4BrnMtx6GbY5XZeZudt4Lzht5Wct4YRbgrVnw3gshmRlFmBYEk+a27ZVZqUC65ORG6&#10;da/n2BvtRXi2sTes4hO6Pc3xJds9Jn506c2GDxbqfTdaflEOZcwRxKh4NLxBZQBQJ4USKYlXpZRE&#10;DXDlIz8yfCskNmqAC9iUl2bovhW0aIQrl0W7bwGbClqGCJcXRftvUFA2zIxxM8ZpjKMhC4KSOpwP&#10;crE7VlCuCeToXbB+HeQc+BIY0x5cXyy5OxHIbWaC8lnvFKBz9wTk8DcAYnKCckvfcCGQW3sEJR1t&#10;OoEP5/g82omjDw0C5eS4tR4KhyiXM505yuVaMpTL1WQol2vRKOe4lBrm6Ns5xTppnHNsY4DOs80M&#10;dDPQaaAjP4yADj23BHQRm/pB7bGV0yGdeIbg13geERSTX+P19SWT2xOB3dnr+fvEz9mjw061Huye&#10;5liTxFeuvGO7EqP+KIfOmc811jkbnI9DuhCN4yJr1vMBQJcrORLnQrZJruVIlHOsMmPcjHEFjEN3&#10;q0Acd8ZRX44XgRATuJFfg0p16IoI15ZtksolL5rx7buIx9GnZJIz9zTHmmzjB4c2K/YWe8aS8n3D&#10;sSZysO2j8C34PdzbNe4YfKMPIvO57VpkiG+5Eu3Jha+T5koyfMu1DB25XInGt4bdAk5RNL45VtFe&#10;XPhEal6WGd9mfNP4RqMVPhw6SgnfItpwNxrHNxnxAjfyewS+UXnQQiOfaxiWS140Db69efN63u39&#10;rP03zNwJ357mWJMtfWcWHTH/JAP10HCqiXwC5Knxjb9QHbNefKYyR6YM3yS42Cv5/+yd3XIcN67H&#10;X0XlB4in53tSlQvZzqbOxandqugFZFm2XGV7dEZKnD1Pf/4APxpsEGyOpsc7dcK92FHcbDQJsPkj&#10;QJD9Ar5pIUfyDS4r9tSp9hzJN0MrjW+Nbxm+obsV+OY644/km1tqNl3B4OWFIWZavrXd3heeT7nC&#10;sBz5dubTTNQnhxA0YL7FKdhJfGN/x8UhpHMm/Tf2d8KZKj2ahv6bFqL4poUovmkpQ/9NC5F8Q9jw&#10;e+YMTbkOR6twWojEm6EU6b4ZSml4a3iTeKOXFe4bulsOb0NnqrwA5/qsyaSqVBOqDyxUjmEOqzUt&#10;3a5325ZPedHeG0bcSLfznGWy3PlUE0U3bJ2Z0HtjGuiNYYpu2tsZ0k0LkXQznB1JN+KSFiLhxkjR&#10;NZF0w1aAnJQh3bQQSTdDKYpuWkqjW6ObpBu9rKAbOkqObp41EVtlurneZtLNcSvKCkgKvy6CSfUZ&#10;pduwWkHENLHJ6+vttu30hrUudbcAPoTc043998kTKZfkH6IfrhbDj52G2KQDATr76b6bDitKunEs&#10;T2NnSDctRNLN2C8+pJsWIunGWSG6JpJuFWtv5LtpIZJuhhBJN0MpjW6NbpJu9LKCbuhuObrRVegr&#10;BgrLdHN9doRu7gUyC/knVvlusVrT0u1d2wt32Tu9V3AFou92nnNM4gcFFN3mK7wTvPQ2D530JL6R&#10;y0QyC7vhFpz3uHTPkwFMSTjOxsgIkoxbMOQygiTl2HPKCEo4x9vQMoIk6WgrQLZt0pODDFqI022T&#10;uOu2hiQJvKVVpwR58zl5l5nm4UPX/Te7F1BCtlbJl70hxZAllT7f8lKjbiEdBRe/Em7LknrvdpYs&#10;qfj50lBXJzVv9YVOat5WV6J6o1Zoc99CqntW83Opebcuq5U1l329W1uipOINE86l2s0+OpdqtyRJ&#10;pVuvzVzq3Gyd1DkK5fUkVW5ZjxbtYqcyugEczL5MtzJat5AatyRJfZudk7L0Yp3McUoqnHpw9v3D&#10;uRu9KEvlC6ny+cYSlegcg0dW6QupdFMWnasSW4gdHXlZ9CHTWMqWJfVu9vSl1Dy9pVl10RcJ4hPJ&#10;0tk20pwrllpYfRSxi76ULUvqfsH+UGZwXya6tzixlLo3ZdGmwVh72h+dbSPttoilbFlS9/xBmwwp&#10;VlL1yNHKq57c4/hAQ/E0lYhlTMqTMx9LmR2CJkV9Kd49l1H8KlG81SHoIxO9LMA327koxtSXsoyI&#10;tL2+1LyzZNUofi0Vb442dEZPrBaGyWx3WEvN0wubb6HUvNUd1lLxvMs/o/d1ondTV1Lv1hRkk6jd&#10;MuFGqt2q1UZq3exZm0Ttlq42Uu0zrE7jf1frFcJDw6kt3MTeQOWSUv/lktII5ZLSEuWS0hrFkltp&#10;knJJaZZySWmbcklpn3LJahttq22Ec4wrrbmtttG22kbbahvhQJ/Keu6qbbSrttGu2kZ0CEscvorW&#10;3FXbaFdto121jXbVNqJl0LoWdVhUqC5abaVuVm2mblZtp45yc2ubVW2pblZtqm5WbatuVm2sblZv&#10;rcSxVl0VIb5PH/zJm7cP+IMjHHd/fVOncQIdHJLcP1399curG/SBYozWxyoffXEYl4pzBjaeiQeQ&#10;MPzg3MJPuLBxC3ehOKxGxcMZD7r4JqkMzEHFOcqUlb5NikPPVJwPaMoW3yXFSYNUHsEHt1VcVQdo&#10;kbqh+APfYDYXO32TG3x7Y6xUP2Ge3uBbjFiBVaVFeoNvc2c2epval6IC1Ab4/dYTXDQ6mIx8f77B&#10;bnRqY3Lx+QbTymCR1BLOAnE32I1O7Tz3jcZ3ta02pJb2ybQ3cXFX2cEfRxcaTe43tWFhNhqckm3w&#10;e+Fu3BEeuc4HXCU3+EbDXTbaAGolN/hGwye2bkgtTW4xtQGOr3VDamn6FDrfYDc6tTQ5uHyDaWkQ&#10;TbaBvFi+wW50amlyVfkGu9GppckfpRvcl2hzdiDMyTrRTkm+w2x1N0tt7ddeb1zcOP+M1NjkRPIz&#10;zHYT+5Ja+YbDGTSMRwiUd/ikg5u4U0v18XAcVejka99yeHbmM1KD+xNYb+DAmXekFsfyNLccfpp5&#10;R2pyctZIV+tCy1Obk09Gd8Drsp6BoV7qilwvviNpubOkB+Th/u756siDmylcwdkqGGTpcf2CnUse&#10;cfVEqMHXs78e1tBcOT9cYcHAFwyXw68r5i2O0HuxGKKs3FrvGKOVQUz4deIQ53flRuQh3sXlEKYv&#10;Ppe1AS0jBF9VDjGFcjk/oI1oJVRvZKmTnkZ9IKI5KCP8eqVQrALFyk0NKi6X8vYae6J74EgrnakQ&#10;CCyqzJcaUazvbgj7FoX56iN0WixGowxpbLQcUFlVzluA7Ope72Ch8Ost5Yd+hFDryo11EP/aIFxZ&#10;lufbO1aOXGCopd9WGqoffl0zfKk4RoSrIXdMjyoIHbHk/iwja1yh7kJ1oDe9qErfdAQMi+V8k8Ze&#10;XHRlfmqcG4U2hV/Xci8NPzV1Gxl8QlPHpCndhToFfWO4fLx9fsD3jN0fjAcixR9Pz7/d77/SOP+0&#10;//L5wz8+f/nC/3H49P7tl8PVn7egx9t/XK9arh563fG5eviY9KefPx0ef+cvSCd/4lh5HBj/+QPe&#10;Jgqpx2wEf+78Jzp3/je6818HsggLEafPp9fjY6rOoA8HGG6GXxCbUyiOMxPc1BM95OGfHz+ST72M&#10;xx7Gu+4efv3r+eoOF4f3oWu5jIa+/dQKyiDEx7Sv/vr65Rv+esQXBR6enx9/fv366e7h/uvt009f&#10;P98d9k/7j88/3e2/vt5//Pj57v719/3hw+v5rJvxX4+H/d3909Pnb59+f7h9vMccxScmRm0i/BC1&#10;yfOvyTMX8RV1Hg3WnfNx+1ND6IJToB8ATsrs4JVON4rKpA0Zt3KJHTy6yyKYG4rIUu5LNzJM5RbZ&#10;lBB4RiNCMCjGEkZN0KNkkVxV0igU1lFUTfCCjAmRQSejKuVok1Rfksqh4lJJyVTThUWLTmq8LDNV&#10;/EAmXq7KqNjAYXB99qbgYPCEP3hW3r1IvAsZFUMgiQamUNy70WGeoR231Df0LpXtUaWOofenEneK&#10;ABZjgS9xdehlReYiuhs1pJ9wOJT7d9y9fnhWfz3gVU52RiZYTvdRVpAQfpMnlucOw2oFEdOwvu2p&#10;vvA91eTABLq56ePkdNsg2kpzXU03Cn1NRzfsBvueOUBD0s0AUzrm5oTIsdaggRxkOWHKba2Rg7vE&#10;G6cdKDBJuhntkXQzqiLxZkiReDO00vCGTtvwxq7e1Xfeb1bAmw9jR26V8TZCLoQraMQok8s/cUTU&#10;sF4T8619QfuyM/Mp2Svyjaeq5+PbDCF0hGl67426MfEtxi1P8t4oZc/F8SRTJN44Bdc9TBYZ4k0L&#10;kXjjbEstROItX5Mh3bQMSTdGpK6JpBtzSUuRdMvXRMLN0EmDW4Mbu5uIYxLc6FWF74belvPdnLvl&#10;uuKo6+Y6NYoF1IRf6d+V0Ua1gX0iTIOE8CslxVqFi9N4bu/ap2kunGwY1iPZznOacfTcZtgzkiVb&#10;XHE4M9k49dg97ESyaSGSbAaVhmjTQiTa8lBSZNNCjiOboZNGtka2DNnQ22yyua54Ktk8tcpocyit&#10;IlusVSPb0//8cXu4f3X1tzinn3bVRLLxesHkPtvOJ1qsZ9illJCN4uHks/Wf/DsZbS5CIbklnTba&#10;IDb6ZVHmkpYj/TaOBfpay2dJvKFMbsFsiLeMFMk3ozIScOx1ZcQMCaebJH03UzWNcY1xknH00sJ7&#10;ow5nQ853xwLlPMBcpzQdOHoY1F/GnBelnLOAMunB9RULVydy4dbt66Jkpxck2hBwzp9aQqnDEXTn&#10;OdB459Pb1jOsryegox7agpP9wcqKcFAQK6wvIgnXgpNYG5NzC5WCggG0JZbQ3i8o4rTEEnpVW3BS&#10;pJC+a2S78OAkemwkG4+j07twPiF7tXP7aPplN5qgEdli/OAkD87wmaQLZ0Tihutubl4pfTPpv8Gr&#10;wvfaeFYpi8gh1nC8hu6bFiLZZrRHsU1Lkc6bIUV6b4ZWmu/WfLeM74bulnPdvLPlOmPBdXM+mZuy&#10;mZ4bcXTUc/NPHIlQDus1see2vL5uWyQu2XPDiBr5dp7jjLd+789q57ZD93xD12S+xS56Ot+cKMkd&#10;yTcjQXDINy1E8U0XUXzTRYZ80yUk31BZZHAWfTfAq2pXgJYi+WZopfGt8U3yDZ2okDY5pE05bXIK&#10;vlF9YCE8GNENE5XDek3Lt7dvrueNb5fMN7gDkW+8Qja5/7b1HVHzDZM9twTHgzi66El8Yx5oZ0by&#10;jV0v925JBA75poUovmkhim9aypBvWojkG9yqmk+taSHSfTOUIvFmKKXhreFN4o1eVlp6y6+8+Xfc&#10;dcYf4r5RfUZ9vGG1pqXbm/WODtRxeE32wX/5Rrmmi86nmSbXnuQeeTqrMi/isP/j2wdel3i4v/3w&#10;q//7+fbzF/c3Ex1gp/H6iTd701/v9x/+jQ3Nh/0zL4j9eX/AHw/7w/++uvp+uH385dXfK8EEQ2Gk&#10;m98g/0Qb5MPu+KdHsTVeXAlKvXr//b/3H+5/eXX7x/Oe4xYBUdhjztvbt7Q2gn6o6UYbUig6GSdg&#10;4VZ5esLtn+F4uriE0i9DoYf3u5c78nbUiaaKbu5pJbppIZJu7DJpIZJuxCUtZAg3LUPCzditJoOT&#10;5LtpIRJu+KJbriYKblpKg1uDm4QbvauAGzpKNjaJtwz6qoSb622mw1WFLVQHDwxoCdQKv37X96BW&#10;4eo0OSXtQ2uXvqEbw1xk23mOK9ngGDqDbRjtp1t5MyJ5km2MJe1RDT03zPcGqRySbcZClWQbr7xp&#10;KRJuRlUSuo2HJoluuj2SboZWJN2MqjS6NboldEP3Bd3Q3XJ08z5SxFY5Mun6rEk3MJJGjCgsQCn8&#10;OnT5R5b5NqxXEDEN31pk8sL5RgebBr65Uxcnj0xGvm1xPjFz494fTIb+6yKT8TjQk5y3fDa+5JuZ&#10;AS8JZ6SFSMS5YJ6rtXQCJeNAjbY5AFmMuS+EJF9ZU5mOUqPtWC5GjD8K3zks9mH1iJLI4pjnEKLP&#10;cizXRJsDorcXuBN+vfdV48d5GrbNASGe5g5dbEFKikGGcyfpe0kRdOc5uWQXUii3ONs/C7rYRU/i&#10;nEEWCTrjmA6JuTyeFOVcleWQLCFnsFI6cuSCaSHSjzPaI6OU8NJyUqQjZ0iRjpyhlebINUdOOnI0&#10;LbX3B9BV6Cu+ymVHboRvHl1lF80/0cVLTJ9wWK8A0mkcuXeL621+Ba0twj3vP36mjx/xIqGjrv8P&#10;7Hn7Uecq0/cmIt/Oc35JTKHc4oNbCd8oiECBythFT+ebEyW5I/nGPNBFhnzTJRTfdBHJN16EU9HO&#10;Id60DIk3I8Io8QZ2tQzKtv2NtwCe3YFDbyW84Yce1eMr8bhclwZs+usBKK6co+AI3mq8N6oOhg7g&#10;i4ZQ65gvi4HT0O3tYve20Q3WOv4bCuRznn9rN32iNtLtPGeYhK8GrOIXFEKYEsF4l2ISzmY/iW5G&#10;wqGkGzIukJTBT5MAHNJNL2wldFtnhQzppoUM6aYrIulmNEfSrcvXRDpvhhTpvBlKac5bc96k80Yv&#10;K+WYuO/p9fRy1KKrBJvwJvfXs3TjRDCTSU5WmVv+gV1Z0rBaoTLT0O16sW3bAy754BL6tHqk23kO&#10;LomLcJpuIA/7bqGLnkY3ShZ034eU6JJ0YxzozEZFN8U/STdkNsJjUomaim5KiKSbUZMEb/n2SLyx&#10;76ZqktAtL0TSzahKo1ujW0I3vEjku7lvpvb08nTDVegrwqa/HoAifTf39ozQLcoKEsJv8sQRBg6q&#10;FUQ0uv0tzp9EpLynG8fSpk8x2WEsRc/XvhtmehP6bpwKr/0hPCPuIDCcnSHdtBBJN8PXGdJNC1F0&#10;00Uk3Yz2DOmmhUi6GUIU3bSURrdGN0k39JCC70ZX6+nmettpdPNPLNNtWK1Gt7/V5rcNxtPou7EX&#10;MD3dwgYBte5GUfEJN7/lU0ISulEehgvVS/dO0Y1fGVkioRt5TFqIopsSIumWl5HALd8cBTf1mARu&#10;eSEJ3PI6aXBrcEvg5gOT+e0Bfn0rrqeVXTf38ozAbQRbNdHLYa0mZtuv2zdt1Q12uNhVN4yVkW3n&#10;ObZkM8ewT56bYhutC/+/3Pw2nlPC2S1YE+Acm36juoRbRVIJEVILkXAzhEi4cWaKltLg1uAm4UYv&#10;K+KS6Cj0rz28XJRwmOLRXw9AkXFJ19tG4AaRpXQR/8QyAofVCpWZJi755nq3bHS7ZLphKIx0O8+x&#10;JeuNj0squs1pPwIvu+HTOa4nn7TuBnlYeCOpA2gk3ht/G2fpnii9M+m/zZeGJOnCMaEygqQPN+8M&#10;QdKN4510GUGSdd3KEDR05TJyJO52RN6MihTvMnIS4DE3M4I6qWzeBp+TJJXN+ydykqSyuwV5mDlR&#10;Ut1G4yjDPAan53NLUqrvvJ46qe/FjNc9dV/qpMrN9iU6t3oT7aeJdbeUPpdKX8DGWVXNpdaxDyTb&#10;EeZS68u5JUpqnXaU5mVJvduyUr0b/RyfixR6sHrDXCrefPnmUvNLa0Agxy9qfr5a59tIoc9YamF1&#10;eGyG6kuhrxuypO7nW6OfLqTubVlS92afX0jd26Oe1H23NfrEokr3C6n7bmXIWkrdd2tD90upe1uW&#10;1D2NI9m+upS679aG7pdS99ZYSnOq2CW6nSVKqt58hZaJ6q2uupSq7/DS5psoVW8NEvRxn77ylrZW&#10;UvO8pSwzNK8SxVtGXEnFm7WSeu+2xvuzShRvjV0rqXjz/cFH/IQeLMWvEsVb4+BKKt58rzHnT5+Y&#10;NSJ9fT7aZ7403p91onrLivRVxF6WxUX6pFQsZep+LXVv10vq3pYldW/rK9G91Sdo3SDWfmFRlo6A&#10;iKXsuZbUvTnW0y6kXpbVJyibO5ay65Xo3pSV6N7iBq3SxCcWDxzYSP2XS0oblEtKOxRLbqUtyiWl&#10;PcolpU3KJaVdyiWlbcolpX3KJatttK220bbaRttqG9GHBOr60q7aRjgZpVZmtY121TbaVdtoV22j&#10;XbWNdtU2oiyfOs3TgbHVRaut1GHfY7XUajt1s2pD0aEb1RWoNlU3q7ZVN6s2Vjert1biXRcHiS7x&#10;sUeK1lurfMwMYpHx3Njbh3CUbP8ROvx1dfvtE45aAWc4LOrPa0EnLMaJARtZHPWl4ry/Cc+EWLoq&#10;pG+T4ug2VDzEj3TxXVIc/YGK8zpOTjrYIysDQ1Px5PAYWZmt22Hx6JtKJqTysI8LZ6nqbOeJfDoD&#10;iG8wm7tdpDf49sY1Uv2E9Pgb5K66J9hNdnsgYxt8mzu70al9/YEfN4hBWI0eWNg3GpEG64bUxn55&#10;7GZuWhngkmab+0YjZmA8AfxKbvCNRmDAuiG1tF8UvokZVsoOoJl8AgUAyNILs9G71NLk5fMNZqPB&#10;tuQJvtHu0z65zg3EJTf4RsMjtxqdWpqccqoS3G7rhtTSS99o+NbWDamlyb3mJ9iNTi2N/G13g2lp&#10;oqBsNbnK/Aiz1d0stbX/3O0NfF6jFcRE+QxyfOkZcG3NO1Jrr8I4ZjacCJk8w7fcfWw+Z+5wOlV4&#10;s8lX5VoVWp4anDxSusPtZck/I7U4+Z18R6HlqcnJu+Q7Ci1Pbb72LXffaMzWCgOx1NXatxy+oGUP&#10;DNnyDvIHqVZuLSH/jNTm5PXxHXbLAdjkGb7l8RQVHkPcs8BXKnq4v3u++sLn67tT9vGJzsOrq/e/&#10;vHpPLbn9+fH2mVgc/qRPAVAknfdHICxN/94vNLoFRr6OmlL3cNroS4TVP1+S4msoiXiWKxguh19f&#10;jKYjJLBcDF41FyuvR/ovlI0k9/hVy5FVUgr7U73i6lKod/iVK64IkRZb6YUh5F9VbERnvgEI1Rel&#10;0bYBMgAYW7IAT4lrynkT+FgdulrQRPhNLYrQePG5CIpz/RAKKZejLon6IZRTV27EFghUO8tiulbS&#10;CxYAXDkM4aVyCDDXlUNP4h6FYFdJnu/ECP0WiwWz9W9iMEP4deZAQJcfO9JZqJ9T7eJ4EqSEXy/N&#10;N3ZMGua23NaRvqeHk/C4kEKgh6DQ8L4/WENQLIm5R0njoe2jb7FvFQKUZXmh3EiPRQiTtYQAXlme&#10;f/PG3pTQ3lF55ARn36igdbzcBAc+TiRSguDyx9Pzb/f7r4QG+2Mxb/9xvYojXVKsHXU1ctQVTsD6&#10;9POnw+PvfOxV8qc8ihGBgZh4wdMSug0FfqM7/3Ug87AQ8dWY9Hp8DE53HPt2zGblJ8qrhYNh/+XP&#10;OU11OAnDzW/RQx7+6b44k7nr7uFXf27x8D50LZe80befWvFjjkahkHHQpmPC1BsQsHfcMWK1xviJ&#10;oajXIPmCToF+CDgpicU4TRLDTIz6uXwRHnCsBBZaAXRzKFlChuPcSogSgjmpfE5OCkYeWSR3aBdU&#10;FYsYZ1Km4bacEEzaoxBDKzK6ZmjlmLCaeGA5qoa5fqxauaRUebmk1LwqiberMvo2cH3czOHGdl1T&#10;v8c7MbYPkzo93oMJ7FNBkIHH494gO/r2A49uBq9zzlFwGUKLrHmJU+so9N0MKggLE6Pw6+ZjPpQ0&#10;Mh/xE8+hqGlo/27Vvg3OTvalbkKgWWbkG7/L0/PNz2RXa/yR5Vv0yc/NN8631/RKB90cmeRgawhJ&#10;R9mcEIU3XZMX4E0LORJvRnsa3uAFNbyxr8cfAgWZ6OgvFwDt8eV9f4cR1xkxp+ivp0xyeIvFwsXw&#10;64S5QiNRP8ggP7WKbup509Dt7Wr3a/NlYYeLpRtG9ki3sxzbvFn7+Mu56WY4O9J7MwbyyelmuEwS&#10;b5Q86F466SUeSTf2u7QUiTdDK9J7M7TS8NbwRn4aRTDH8eZhEzlyEt68K1gml39iHQRjvQJHp+Hb&#10;m+XO+LB3i9WOxGp/UHQSfknkG4dWpvfeaCMHhooVgS7rvcUlunN7b7wFxj1NUuU4vjFUtBDpvVXy&#10;TQs5km9MJi1F8s2oiuSboZXGt8a3DN/Q3QrRSdcZR923ESgdwzdFrkCwxK2M9QpXp+Hbu+U1AOfX&#10;VtpaJBKBXMz+2/76j8vgG4blyLezHN28WdG2pyzfKNdiutU33hXrMiMkvKT/xmhykX9ZZMg3LURG&#10;JytW32gJTwuR7ptRE8k33qKopRy3+GYoReLNqErDW8ObxBt6Iqcm5hfffLZb5FbZfRtZfHNxxygr&#10;ICn8OnBRfWChAJdwMfy6QsNqhavT0A0fJuhzChvdLpBuGHIj3Xj9dXrvLay9rdx+gnPllhhxuBfQ&#10;zU0IJf9eQDct5Ei6Ge05jm6GkEY3n1eOpA6/sQs058G8cmPXIKUeEySC4d82tQS9nRQQiXR+uvkn&#10;luk2rNa0dHvzbrdpvhssf7Frb/AWIt3OcnRzv/b2n6eb4XYNfTcNJkk3DghqB1DGJvPpl5JufG4H&#10;zyYkRKXrZnBJws3wumRo0pAi6WYopfluzXeTvhuBgj67k/fdPEaiU1amm3vBEMEMtAm/MrPkZdxK&#10;JQ2rFa5O47u92bXjLS87bxKjZaQbbxGe3ncLK2/L7WBfAAXYKTIZ92OdvvLmJo+SGNJ343O43NNk&#10;kSHdtBBJN2aKFjKkmxYypJuWIemGx3y/0kIk3ZhLWoqkmyFF0s1QSqNbo5ukG7oi0Q3djf61p1ey&#10;wOU646kLbzUxR6oODBRxGrgVfvPVClenodu79XX7NAFiw5fru2EojHQ7y+HNm3WkG85USfJKqIdO&#10;RzdymDQNjoSbQQNJN/bdNFMk3Qwpx+Et3x5JN04I0TWRdMsLaXBrgckjjwQpw83xaJRtHkkjrpsv&#10;Vfbd3BNVukjAl3QCY7XCxca2v8UHU+koysg2vz/+ifbHh83xT49iZ7y4Qg7eEzbQj++J3/hTSVYE&#10;uYRtmHYx21ziBOZ7J3luNIy7iZz0yiTb+NRjnaUhHTeO42kpkm0A10MmY0SyDS5Vri5DtumqKNdN&#10;V0XCjZ0uLWUINy1Ews3QSvPcmucmPTd0IvLc0NtynptDjeuKBcfNxwndFNSMS9KjoPwy3DwBFbgC&#10;wCTdYr3CxYno1l23VbdL9txg90g31wcmj0tucYohddYVHf2S0I06KHlu/bFTJ+PNvTcW3vAgkMk/&#10;ThaSgDPcLgW4jBhJOEPMkHAZKQpxulEScUynjJgh47QUyTgIyKumUa5RTlKOXlpQjjqcjTnfHQuc&#10;IzH06g/PEQn8SeKKVZxTCEtFOf72FQtXJwLdqoUoL3oBjk7/D24c/gaHzge6pRWi7A8APQl0Blqk&#10;I4cn0XAezljrP1sqSZcP62nQaSkSdHkpinNayJGco68JZZskQWeoJiGdpZpGuka6HOnQc3OkCwRz&#10;HbuAOk+eMulcoSrQ0SmsGL9M51BVbGLUba7ftkxK2OtSMynp8zURdec5xSRGLBfWGV0xpn4S6Yyk&#10;QUk6Yz/zkHNutUD6fJJzvBrnqiyLSMwxWbSUIee0EIk5oz3SneNkEy1FQs6QIiFnaKUhriFOIo6i&#10;jXDm0N1yhPOxSNcZRwHn3o0xKpXR5Z/owvGmqGG9Gt+e/ueP28P9q6u/xYocvk/T8+08p5hs/Ln+&#10;q4U7sL/fB0eRd4pZxi+RnM4319sldxK+dfB63NNkkSHftJCEb3khim9aiuKbP9Wl9ygl34xlPcm3&#10;Rb4qim+6Kgnf8lIa3xrfJN/QiZhv7pyKYTJl4Ah36XG+hWIBN+H3iFAl1QcWih/rCiLCrxM1rFe4&#10;Ok2o8u3b67bP+6LX5DAsR//tPKeYbPz3aPRXGKiHEt/cWh1einPzbbkG38LKYE+VF/BNC3kB37SQ&#10;I/kGPzHXniP5Zmil8a3xLcM3dNqC/+a69I/k28iqXvDyOB1AeHnT8K3t9H7Gx/kuOT4JxES+nekc&#10;E/9pMc03BDOYb3EKdhLf2N/RwTrpv7G/E05TsfmmhSj/TQtRfNNSoGvxgRicslz03xA2/H6lhUj/&#10;jY9qVkIk3gylSPfNUErDW8ObxBt6Irlv6LM5vA2dqd69Cw6TzHB0HV/QJi3kF83K4UmqDyxULjSs&#10;VnjONHS73m1bRuVF0w3+QqQbz3AmTzRZz/AM9ENNN+T6Tui9MQ1c+rAMPSq6aZ9p6L1pIZJuhrOj&#10;6KalSLoxU3RVpPvG50dqKUO8aSESb4ZWFN60lIa3hjeJN/REwhs6Sg5vHjaRW2W8ud42hrcoLEAp&#10;/DpSUoVG+TasVxAxEd+ut9uWXXLJ3htGy8i385xkEs9YXgy/cEp9b7q93oajIvnG0TxNjCHfUC/e&#10;2dD7d5Jvxskfim9aiuQbavtwpasi+Vbpvmkhkm+GViTfDK00vjW+Sb7R2wq+obvl+Ob9pBgrLPPN&#10;9dkxvkFmKTOSKjTKt2G9puXbu7Yj7sKjkxgLI9/Oc5ZJ/w30Id/m8Rvo8xBkOCk+yUmLJHRAJ4m4&#10;BSc/Lt0DpZ8nIccphxlBEnML5lxGkAQdu2AZQQnpeC9aRpBkHe1w+H6VkSS9Ocig1TjdNgm8bktR&#10;z4wkibylVacEevO5USlab41x2AU4na1VJ1U+X1mypNLnW15v1C3EJ6z7J6Jx+SZS2CvWq9tZsqTi&#10;7XpJzVt9oZOat9WVqN6oFdqc1j1rxLnUvFuc1cqaS8V3a0Pxc6l4w4RzqXbaspKvlFS7JUkqnWd2&#10;mS46lzo3Wyd1bg0Jc6lyy3q0che7i9E2+Jh9mW5ltG6RaNxQ+EIq3OydC6lyc6CSGp8vrVrV6Hwh&#10;dU5vVvZdXiRKx+iR7QgLqXVT1lKqnVSalUU5i9E4tqxE8dbQt5Sap9c028al1Lz52tCEKtZrYXVS&#10;BDD6UnYbpe4X7BJlRvdlonsLFEupe1MWEkBFvSw70ldd+zZa9VpJ3fMXcTKv9EqqHplaedWvEtUb&#10;vWuVaN7i/CrRvDX4raTm3fbCjOZXieZNWVLzhN9s76LZetSpiXv6HlMsNe8sWVLztNc9+watperN&#10;8WYtVW9ZcS1Vb6qLlqlj5e1qSdXzdv+M5teJ5i3wrKXmrWkITUL7WllGpEOLYimrVptE76aoRO+8&#10;PzPTwo3U+wzL1Pjf1Xq1Cocm9cEXOIt91colpQHKJaURyiWlJcolpTWKJbfSJOWS0izlktI25ZLS&#10;PuWS1TbaVtsIxxlXWnNbbaNttY3o/K/YzYttp7NUKktW24j28lXKrLbRrtpGu2ob7apttKu20a7a&#10;RrtqG3VYW6hUaEfn1tTpvptVm6mbVdupm1Ubio61qK5rtam6WbWtulm1sbpZvbUS51q9fIgGfvrg&#10;z+C8fcAfHOXAZ4LUuZxABwcmKz8Y5COWj744jEuBXfODQRu3gBeKw2pUPIQiUR96dv/1os0mqQzM&#10;QcV5KQUt0sW3SXHomYrzSYTZ4rukOGmQyiMA4SKjSj7QInVDMQi+wWwutvwmN/j2xkCufsI8vcG3&#10;uDObvF2kN/g2d2ajt6l9KTJAbYDvbzXaxaSDycj/5xvsRqc2JjefbzCtDBZJLeFIEHeD3ejUznPf&#10;aPjlVhtSS/us2pu4xqvsAEDJKpELTm2Al208AQelJDf4RscTD/QTUkv7M5tv4DFbT0gtTU4zV8ls&#10;NOAlq0SeMd0A39d6QmrppW80HFzrhtTS5OPyE0xLg2hJlbyll3ajU0uTt8pPsBudWppcUrrBfWE9&#10;NwgQ5mSdyPHkO8xWE+2SO3yz4UIaeiLoJXf4dsNRNO9IrU3OItfKbDghUD7DL+DcxN2XqgcSCZM7&#10;fMvh2pm1Sg1O7h3VCh6ceUdqcZ9sfLMutDw1OTlr/IxCy1Obk09Gd8DrsmqFoV62nFwvviNpuest&#10;HpCH+7vnqyOPcKaIBWetYJClx/XLdsk+OKwq+Ir2BcJKWrLLDasGvmC4HH6TnBTE34vF4GJzc73f&#10;iGYGMeHXV488KahlTB5iXlwOsfricxEN53KIw5fLeQMiqlAu5+WNaCVUb2TBk55GrY1sDsoIv14p&#10;FK1AsXJT6dyZ8VL+FR17onvgSCvd8xAMLKqM1jCojSOa9XxE7LcozdffB+bsfkQzbjx1tJwfrEfL&#10;+X5JhnUveDBR+E1NhThquZx/LuKa5XL+vRkt59s7Vo6cYKil32Eaqh9+fTOc9vpRIlwOWWSZgcV3&#10;UnrTnYaskQWRaNcjoNOiLn3bETUsl/NtH+thvu19BUOjwq9vuxeH4sXa+ddtZAAKjR2TFnQStRcq&#10;FTSOrv54+/zAB0vRH8wIwsUfT8+/3e+/0mCffBb66fDp/dsvh6s/b4GQt/+4XrW8PXT+40+Fev39&#10;8dPPnw6Pvz/SoYTJnzhmHgfIf/6AF4piHDEvgacNVBYFfqM7/3Ug87AQcRp9ej3KrjqT3jssyy18&#10;K3TT/gQMGslckrmbf6KHPPzz48erv5Dps1F33T38+tfz1R0uDu9D13K5DX37qRWULf/96fHqr69f&#10;vuGvx6dfXj08Pz/+/Pr1093D/dfbp5++fr477J/2H59/utt/fb3/+PHz3f3r7/vDh9fzWTfjvx4P&#10;+7v7p6fP3z79/nD7eI+Jik/C99pcUhjIa5P+RgMnz9LfIixAQ+Fq7obqXoMELN5jHQayk3I8aDUw&#10;PKEPgcvYlVty44dZ+R15ITJU5da0lBBMlkWMLFcTNDaWMGoCRckiOSlpJArrRaommFJHIfnmyLiT&#10;UZNywElqL8noUKGppCQm4qJmhXWLTiq8LDPV+0AmXq3KwNjAZ3Dwvin4GDznj2ET7uB2YAyxJBo5&#10;QvHgUnrsad8tdQ+9P2k7Valv6F2qxKMifMVw4Eu8HXpVKUXfOZX9hMOR3KnLvXx4VH85sFUWG5mI&#10;DWQFCeE3mTaVJw6GpGk4/251fd04DxUfz/kfRDaM/JFs/CJPTzbK1WCyOSe/Jxv5WES26PyfRDbO&#10;5QmPyKONcxp0kXTE/X6lS8iR1hAih1jgIidFsU0/SLLNaNCQbVqIZJshRMLNaFCDG7pmgxu7eVff&#10;+S0luKG7EaV7ejnW4J+dJ+9x3V9PmTQoFi6G3wRcEZXhavhNHlnG27BeQcQ0fHu72v3a+HbJfMPY&#10;Hvl2ntONt5TC+gP4ZkBFum7GSP6f4Btl1mkyHYk3dru0FMk3QyuNbyqroTlvV+9/efXehadiyNKF&#10;Mcf5Rq6dnKpOwbcqco1AcFivafn2ZrlD2qRHehLO/fKNddb55JfkWhLqpbzLvIjD/o9vHzhY+HB/&#10;++FX//fz7ecv7m/4yF+QDIOAn/s0pou6vd9/+Dficof9Mx9b9ef9AX887A//++rq++H28ZdXT3+j&#10;042XlB8W+cZLt9P7b13w35wZtf8W1xxO8t+MkVzyjVOQ3dNkyOw4vjFUtJAj/TfimxZyJN+Y11rK&#10;kXwztNL8t+a/cTwVq3OCb+huOf/Nc8R1xtHoZB2UAjgCk8Jv4r656R2P9Td7qllaalivcHUa/+3d&#10;8hqAa3y73PgkhuXItzOdbuxXIVfzId84T3q6pTfe/EMyec6Tj1AynPRq1ZBwGSkyRFmx+sa0zYhR&#10;MUpdGQk5SKAFRd2oYZRSi5GUs1Qj3ThDNQ1zDXMSc9QXC4twIeuG38JRzo2swnk4jdHQZ/AEzgSE&#10;hV+Hw2HFwtVpQHe92PZJVomz1hy55/3Hz7QZhB1N5176/0BmyQ9LMUGvjaDjzjm9IxcW4mYu0613&#10;5NDNJ0wx4SUnPd5LR84Yy4eY00JeQjkt5UjIAaffMykkxyHO0EojXAtUHplTT2+rnWXiF7wik8qB&#10;SvdujHlfUViAUvh16KIKYRJS5tuwXkHENHxrx/hf9jH+SzqEOPLtPAcdb0Og8j/PN8MBO45vHB3U&#10;8FKBSl1E8o2PuFA+p/ThKvBm8Fq6cBV8M7TSPLjmwUkPjnAyyjfX6UcduLroYplcVB9YaASCnm+x&#10;XhPzbbfzmedocvPfsOTnNqB+21//cRn+G7yByDdOQp7ef6MjJtARVzO3K6f336jvTXfQMYcG3Ysj&#10;V9mk/8YnvrnteLLIkG9aiPTfGCpaiOKbljLkmxYi+cZk0kKk+8Zk0lIk3wytSP/N0ErjW+Ob5Bu6&#10;IvEN3Y3+tffPnDMFzNBL7jrjKN9GoOSFlflG9cETFbkCwfL1Clen8d/era/ftIW4S06kxFgY+Xae&#10;g463nm/LXRiJ7/1mQOqh0/GNtntpHByJNwMHkm/sv4Wm9Mt9km8Gmo7jm1EVyTdOEdFVkXzLa6Xh&#10;rYUnjwxPlvHmWDNKNw8u95qa4Ul6FMhVxpsXFTNbArjCr8PboF7hYqPbl//6hk3Vu25Jhyc9838s&#10;Vxs6beAgr7yXV26/3SEj85dXz6+u3J9vLz06iXEu0s1vl3+i7fJhr/zTo9goL66E3NSr99//e//h&#10;/pdXt3BHeV4XciGx45w3u+/o0F901lXnzn7R3ls8kyHcKs9SuP0TA5FPHPFDUo8UGENsGR6jG5++&#10;6h5mOW8GlyTd2HvTUl5ANy1Eem8VdGO/S0s5jm6GVprzhj7bdsENd8Ght+WcN0cR1xULvpvn1ojz&#10;dgzdIlADuMKvpFusV7g4Ed3aR2ou+iM1SxrDAt3wNygyeWxyh2M+mW4zd65WTzeafpHv5nME8Vac&#10;jDf33kh2SeeNUhIfcimJw+ikFqP4lklslIBjNmkxQ/ctI0USLn/8iHTfmE0ZKUPC6apI/81UTGNc&#10;Y5wMUKIbUYCSOpwNOd8dC5RzMHR90nTh6FnQftmFG2A14Cv8Ssb11QpXJ4LcqgUoecPdpZ5kQics&#10;Rcid5ySTnT+61Q5Q9of5nQQ5w+dJKMffvfDPkygcUs6FUGQJTbmwnth7lIpyWoyinJYiKWe4lBJz&#10;9AEskFvLkZwzdJOAztJNA10DnQQdeVgEOvS4HOg8m/qXul+rC3BJ0BP2FISL4dcVqiKd9/no8FzK&#10;SO93w2Vl9TULlyeC3eb6bVuNQ+e4WNhhlI+wO8+xJiFeudyFoX+4Ghcj6udmnbHB+TjS8Wqcq7KE&#10;4QtAp4UcyTnONtFSjqScoZXGuMa4DOPQ3QqIc51x1JdzI8EYlcro8oSryzaJ9Wp8e/o7HWtCR9tG&#10;vp3nWJMdfeoXQ8Vyi7OyeWEt8I3yfSliGT8bchLf2O9xvV1yR/py644OE2GfVRYZ8k0LkZ7cIi9E&#10;8U1LGTpyuiaSbxW7BYyqSL4ZWpFenKGVxrfGN8k3elvhw6HT5vjmaRNf5bIHFz+GFXATfo/w4Kg+&#10;sNCIqGG9woOm8d/evr1uu70RU75c/w3DcuTbeY412eJzbI5vw08yUA8lvmE7uIsxnJtvyzX45p52&#10;It+0kBfwTQs5km8IQebacyTfDK00vjW+ZfiGTlvgm+vS4/5b+FRDwE34PZ5vI8t6wcsLQ0x40DR8&#10;a7u9LzyfkmLdkW/nPc1Ef3IIQQPmW5yCncQ39ndcHELCS/pv7O+4p8kiQ/9NC1H+mxai+KalQNci&#10;+xPHLitPUvINYcPvmZMr5Tocn92shEi8GUqR7puhlIa3hjeJN3pZ4b6hz+bwNnSmzu++UX1goXIM&#10;c1itael2vdtu2urbJXtvGE8j3c5zlslmi2eQj6Y+qIdM3wm9N6aB3him6KZ9piHdtBBJN8PZkXQj&#10;LmkhEm6MFF0TSTdsBchJGdJNC5F0M5Si6KalNLo1ukm60csKuqGj5OjmWePma6POm+tt5uKb41aU&#10;FZAUfp2HR/UZpduwWkHENL7b9fV22+h2yXTDYBnpdp6TTDZLH5vcuTBCv1sgxCYdCNDZT/fdIJKX&#10;9/rkRkk3juVp7AzppoVIuhkHfwzppoVIunFWiK6JpFvF2hv5blqIpJshRNLNUEqjW6ObpBu9rKAb&#10;uluObnQV+oqBwrLv5vrsCN3cC2QW8k+s8t1itaal27u2F+7C98JhKIx0O885JvGz5opu8xXeCV56&#10;i/m9J/GNXCaSWeDbgvMel+55VnSSszEygiTjFgy5jCBJOfacMoISzvH+vIwgSTraCpBtm/TkIIMW&#10;4nTbJO66rSFJAm9p1SlB3nxO3mWmecnXvRdQQrZW+L51H6iFFEOWVPp8y0uNuoWd1LotS+q921my&#10;pOLnS0NdndS81Rc6qXlbXYnqjVqhzb22qO5ZzVMSVwx+u3VZray5VHy3tkRJxRsmnEu1m310LtVu&#10;SZJKt16budS52TqpcxTK60mq3LIeLdpFZRrdAA5mX6ZbGa1bSI1bkqS+zc65kBo3xympcOrB2fdv&#10;UaPyhVT5fGOJSnTO30DJDAsLqXRTFp2rErWOHR15A5LHFEvZsqTezZ6+lJqntzSrrqXUPFk627Fo&#10;zhXrtbD6KGIXfSlbltT9gv2hzOC+THRvcWIpdW/KWiW6t+xIJ7f0bbTqtZK65w/aZLrESqoeOVp5&#10;1a+k6g3F01Sir5RF+VWieGvoW0nFUxfMdohVonirQ6yk4gm+WVkUY4q1NwdSpO31peadJatG8Wup&#10;eHO0WUvFY5jMdvm11LypLdorGltodYe1VDzv8s90+HWid6vDr6XerSnIJlG7ZcKNVLtVq43UujnU&#10;bBK1Wz1rI9U+w+o0/ne1Xq0wYg+mtnATe62WS0r9l0tKI5RLSkuUS0prFEviWyyVLaIjNmKPKsuU&#10;timXlPYpl6y2Ec63qq1ntY221TbaVttoW20jHJxT2SJKuqyz0a7aRrtqG+2qbYRTWmrrWW2jXbWN&#10;dtU2wt6Mynp2WFSoLlptpW5WbaaOvsVbZ/tuVm0oOs+iWmq1qbpZta26WbWxulm9tRLHWg08CPF9&#10;+uCPubt9CCff3f31zf8b/sLJgp9wMhnQwSHJ/ROdsneDPlCM0fpY5aMvDuNScd5hhGdCLAkT0t3C&#10;XSgOq1HxsM9bF98klYE5qDivoWSlb5Pi0DMV591I2eK7pDhpkMoj+ODSuFV1gBapG4o/8A1mc0GY&#10;5Abf3hgr1U+Ypzf4FiNWYFVpkd7g29yZjUbyuqwSRQWoDfD7rSe4aHQwGfn+fIPd6NTG5OLzDaaV&#10;waKkSr7RcNatKqV2nvtGz+1Gp5b2ybQ3cXFX2cEfRxcaTe43tWFhNhqckm0gL5tvMBsNXCU3+EbD&#10;XTYaDWolN/hGwye2bkgtTW4xVQmOr3VDaumlbzS8W+uG1NLk4PIT7EanliYvlm+wG51amlxVvsFu&#10;dGpp8kfpBnicRhsIc1Kv5HXyHWarOxyrndzhm+3ixrmBhqCX3OHbDTfRrFVqbXIVuVZmwwmB8hk+&#10;6eAm7tRSfTwcRxU6+dq3HJ6dWavU4OTdUa3gwJl3pBb3B/7cwE8z70hNTs4aP6PQ8tTm5JPRHfC6&#10;rGdgqJe6IteL70ha7izpAXm4v3u+OvLgZgpXcLYKBll6XL9g55JHXD2xoODr2V8Pa2iunB+usGDg&#10;C4bL4dcV8xZH6L1YjI5CodZ6xxitDGLCrxOHUIMrNyIP8S4uhzB98bmsDTwXIfiqcogplMv5AW1E&#10;K6F6I0ud9DTSSkRzUEb49UqhWAWKlZsaVFwu5e019kT3wJFWOlMhEFhUmS81oljf3RD2LQrz1Ufo&#10;tFiM59tk9rFyODOINDtazluA7Ope72Ch8Ost5Yd+hFDryo11EP/aIPRZlkf+BdoxVo5cYCoWU7dC&#10;9cOva4YvFceIcDXkjulRBaEjloxAmq+oNa5Qd6E60JteVKVvOgKGxXK+SWMvLroyPzXWL7Qp/LqW&#10;e2n4qanbyOATmjomTeku1CnoG8Pl4+3zAx8lRX8wHogUfzw9/3a//0rjfPI5safDp/dvvxyu/rwF&#10;Pd7+43oVDZ4Ua1+NHvnqGD4m/ennT4fH3/kL0smfOFb+X4erzx/ANPg9fTYCzxjoNhT4je7814HM&#10;w0LE6fPp9fgYiBw9g37u+/Jq4yYbfd7dfI45HmcmuKknesjDP/3J9fquu4df/ZdZhveha7mMhr79&#10;1Ao6bxgf07766+uXb/jrEV8UeHh+fvz59eunu4f7r7dPP339fHfYP+0/Pv90t//6Gofmf767f/19&#10;f/jwej7rZvzX42F/d//09Pnbp98fbh/vMUfxxxgHbdJ7H3I78Dfew8nPOV547moNdvSFU9Jg9NJO&#10;Su3YdVh8IJlohUzbkJErXm1zj5NFMDsUYaisFBmpMjZqYa4cpfCqcqYyGBljGVqc0XWBTmIJCMi3&#10;KY1F5cRgUh3FWJqRsSdDM+Wgk9RhktGhwlNJyVTdhbULOtQmtqIsUypflcQ7VhkcG/gNDp/tMP94&#10;mD+/s/buM3+CQpyRWRMTP+kJ/ltgcPgNEzyeRoxMD2gQwRhSLjWsV3jQNNDfbTa7Bn3Y9FIPf6Sc&#10;p4g57nTTY85PtTXmyI0iyqEPunnuSZTjXHQ3F07GVDFQMp7c02SRdNTN7WiWoy2Y8XClhchhlhmn&#10;qyIRt6FzTLQUyTjO5NJShoTTQiThDK1IwBlaaYBD12yAi4CjtxV8Q3fLBfQQGmCfPrzKZb65PovJ&#10;R8BN+E34thme+JGWogqN8m1YryBiGr69W15fN75dMt8wtke+nedw4+jSbpcc2e8dYQrjEN9iAPMk&#10;vnEKmQviSHgpJ849TRYZ8k0LkXzjjF4tRPKN0gi1EIk3TmzUQiTeOI9NSxniTQuReDOUIvHG/puW&#10;0vDW8EYgo0jm1XdwzeENHSWHN/wzB27H4soOSa63mXhzhUaC6VSfUboNqzUt3d683SEE4efmLWT7&#10;jOUC7hzf9tf4MufHz/QNTcQmn35+v//wbwpN8n8gNvnDgpQYtyPdeAF3cu9t6Q8P0d4bQhkyyhuj&#10;temCwFHfGnXREYkuSbflijwv/P8wjjnkmxYj+cY8yEiRgGMHTouRhOMEcl0XSThDiiTccm60SUKO&#10;cKsrIxlnqqZRrlFOUg7diNMy0HFzmAtkqvPiXJ80MUfPGiWYL4T3wHMmICz8yrVg/9aKJ07kxrVv&#10;1Fz2TmtKpIygO88Zx9GNo+OyeKEsnOE/pwUcXs90e0hOJR3kYUAnqYX1OMaL3rMiUee3Omk5Ce34&#10;vGQtSNLObU7SciTuOF651HIk73h3mRYjedctjPoMeZdRjwQe1oppLqDrkwDP7YXVNcK/9Ktn3c4S&#10;lSjbbejLyEq1bcmS+kZekNEBpMbROKOJUud2Z5Jqt2VJvduypOqtngl21K1I0ppDZUlpAbV2KeeJ&#10;c2mFcklpiXJJaY1ySWmRcklplXJJaZlyydQ6g1VjjFaVK7xIc+CpQuX2B5hRFoepaKqVpJHK7Q9I&#10;npfFYQUqHvxplaELg8riUDAVN1NnAQhZHLqj4mbeLBLoZHEaNKi8e7uhMV2dNPt3fPsDMviTJ/j2&#10;ximTfkKa+9v5FtvbH5DynzzBtznd/uDackoiL42VCPvTUEuP6+P6bmJG4zTpLoQJ+uvpBC7khaJd&#10;bq0vXA6/TpwPaIxE/p25wJKiLFeKsopKT/SrCKBAsVjI5eyQxl0SF8p5NEH/oYHhN9Vbbbmg3yBl&#10;molvS8p78eHnfVIaRXuspDxKEI8TVx7szpqUFz9EtcR2EZ5dxkksbQ0Qk1iZlKfvEkl5g/vQof+D&#10;SXkYFKM2+T2cOt61ndEpBxjPlshcSTVIK4mswMCsk1Zz+PgRFwKW8xg5NfKBKleL/sTBdE70HQGx&#10;YQk5F3InTKgichLEYSotRc5+jKpAVXEix4kGWko636Hw3bC2cp5jaEVOcIyqJPP+4nSJgBVrXS6Z&#10;qnowsUrMJlVelik1r0ri7aqcrKG9kv5hAkPKdcynq5hk+K2taLQsPjZZw/xGFh+brCEbURb3Uxdz&#10;soYDp2Tx3GTNteGEeQv6mQt08aP6WYmjr9/nEWdj/fXAV1fOqdX1WVQpXAy/rpAPYUVh4Wr4daWo&#10;QmKeFC6G33y9wtVpaP/m1107Lhcz1cvNxsNoGfnGr8/0fKPk/Mvgm4GmdNAd45uBAznKVvDNLeYM&#10;yXQk3oyqHMk3QyuNb+i0LRsvpitU8S2Cq8y3EXJ5vg090MCmBG8jojx3Y72CjIn4ttstW77CJfMN&#10;Y2Hk21kOzN3OfDxqucE5FIkHTH2P/DeXUY3Z3En+G0PFbU1NHAHhW/DBae5pssiQb1qIdCYYKlqI&#10;4puWIv034psWIvnGnpcWIt03JpOWIvlmaEX6b4ZWGt8a39gp9Ol46Irkv6G70b/2/EpcLtcZ8Sr3&#10;1wNRXDkIgVpHoFTFN6oPRClypc/zomK9wtVp+PZudf2m8Q2GuNjdVBjoIt/8Fuwn2oId9l8/PYrN&#10;1+IKuXlP2KM9uu2659sap5Vl+RaTT0/iG63laxzI0JmRJy7xZuBA8o0Pm3VVlpCUfDPQNOSbFiL5&#10;ZlRF8o3JpKVIvuW1IvFmaKXhreEtgzf0thzeHGtcVyzQzdPGvaZmeNKTq+y+WeAKAJM4jfUKFxvd&#10;vvzXNxxDseuWdDDTM//HcrVBQsXVQV55L6/cfrt72CPt7vkVYvT059sXr0USPs5/JAZ1pEA31+cm&#10;j052dEo3TbM2Lo2h30tFDyfvzW0YOtV7y4/jkm58VLXenXQk3dh701JeQDct5Ei6MZi0lOPoZmil&#10;0a3RLUM39Dabbq4rjtMNZHJrmoE24dch6Ri6KXClojDCyAEmXJyIbuvmu1GW2MX6bjhvqKcbp2ZP&#10;TzektTHd1viwReK70fSL6BZ76Mm+m3ttpEsl6WZ4KZJuhEgt5EjXjb0uLeUFrpsW8gLXTQtprpvP&#10;sRCpIi2z5P0vr967FzSec9hvFEYnosgkXlUbbvE9Lgcm3Sza9NzoSRgULt9za2y77O1TdIZ79NzO&#10;cgrGtvMHmi/XyO5K2EYr1dOxzcgQfAHcXChfEvIlcNNSjoNbRdokr7u5EUXWVnpuhlYa3Rrdjjy4&#10;nd5Wm27e2/qBeKP6gIHuNTNJOazXxL5bO+XpwvmGkTvy7SznYGw7vyFrucJnpLJ8i130JN/NGMkl&#10;34wMwaHz5uojiSH5xpFJXURGJtl500WGfNMlZGSygm9GVY7km6GVFprE6NnyJlveZOlo/jfX85ZX&#10;csmxSQzLkW9nOf5iO/PnPC1X+Epalm8xWHFuvgGBOLedox6SXsfxzRAi+UYRTg2vId50RV6CNy3l&#10;SLwZ7Wl4a3iTK2/oz+S+obvlgpP4Z3KmXGcsLL0NigVvKvzKZJBycJKqgwe6uPuY9xarFZ4zzcrb&#10;m/WOPnSHMQ0VaKcYXt4phvT1q0g3Xu2dfOVttoQDhY54broZ3o703oyBfHK6VXhv7Hi5t06C9ki+&#10;5Wkt8WZoRUYnDa00vDW81ePN0yZyZIrFtxF0+UcGvARyhV9HymG9wtVp+HZ9vW27ui86swQDauTb&#10;mU4tCbvezOhk3JJybu+NoeKeJqFyHN+MTWLHeW/MFF2TF+BNC5F4w3NyjqTEm6GUhreGt/9j79yW&#10;47iRNPwqDF7uxYh9JNsxcgQt2xMbsQdHWC9AU7SkWEnkNGnLs0+/fyaQqB8FJKqorvb0jsoXLtqF&#10;TgAJFL7MxKmCN3S3hveWiNTGW+izrs81ysUbRTfgturjTUO3V3Ns8sTn3ujMktWRzixJdFv15t5k&#10;hZSsLZHTBYODfxDe6mse2XuTM3ffncXsPL6p6xU+U07C02/KpooYJpwjBlWm46uqhWHE1evEiyd1&#10;UX+lLMy4upQMcZ5mZsjNkGPIyTeLEKV0uBrlIk3SB+1RTsRAscnZM6fKnsH1iqlsdLCX9uRIZtqQ&#10;YC/tyYniZ0JYnQZz389LKE8ccxgNkxN3nKNL0hLKtXf0ZFp3dRDlHH+FMTdyfwDsQ50q7A6nLBhX&#10;rlssEFdK6SOuFMKEc8KLjLgRW7sdrTDiHK3MgJsBx4ATr+kEl1AOOITRjUtDjNFvIr6trucg5UkH&#10;KTHQJb4d5+iStISyOJxavhhx47D7ewIvzhnJmW9buXUr5MYe2vOClHpvcinkC/hWCnkm35yisAfn&#10;aIX55mhl5tvMtwrf0Glr/lvkSOjS8JM8/y0GIO2LN9zY8xnum4we4gm2RfXLZRlNw7dXq92reZEJ&#10;2vRUj+aSg1mMb/gbmJl+kYldHVDwDUaV8i110YP8Nzgzn89Kl4j5pjwIubX4Vgph/00nrUohBd9K&#10;KahuFqIshTDf4FbV6sP+m64x0e+bq8N4c5TCeHOUMuNtxhvjTT5WWUJZxxu8qAw2bbyFSQCKFhp1&#10;noE3KQ9aqB3C7BfL8pmGbterq9VMt1OmGwb/RDcdJ6em2+UOF2RJP1z/8+nmgKnvvZVcYro5NHgm&#10;3Zyi/DPw5hRlxtuMt2fjLXGrjbdg1w3hLQkzKNkzQPA5fCtEzXz7Ko6eXGNsT3w7zgEmF3YxTsE3&#10;i06m3n6Q9+bE4dh7c0byPt9Qrtbsm4Q4S8er4Fsp5Xne24jZt2HvzVEKe2+OUma8zXhjvMnH6ntv&#10;MQiYMDIF3tqOmZRn0HvrF8sAOdPt66Ab/JJEt6McX9Lw3qSDytzbn0Y3x/H6Z9DNYQp7b38W3hyt&#10;zHib8fZsvKVPeQq8JVYalOwZvLfn8C2Vy0RMxLcfrua5t1NeW7KG05H4dpTjSy53GzhQGCrW660C&#10;tLs4QCLj060tURyElVQ8E5V5b9tRa0tKIRyddJZiFN5bKYW9t3W9KMw3nTcrpfQn38oVKjz55mgl&#10;c9/qRZn5NvON+YaeKO6bs7YkwgZH8YVlYm2+pSUohht7ZpNvOLc2CLO39gyppEBoolFOXiqXiZiG&#10;b99d7zbz7Nspz75hzE18O8oBJpe7pce35SY6cGskCT35oPgk5GE5hkjtBReZcTsJLsYMmYPsxC2X&#10;jiDmnBKqIigD3c4RxKhbCF8qgph1i5UjqE+7ihzGnS5YqWio4F1FTgY8DXtWBMl+x7SARk2BmiRW&#10;tiwJqgliXS+WTqvhxO4uO08SK3u5dLQth6SmgnuSWNvLK08SKxx+er16rPGV15eWGDpSoTyVy/fV&#10;Jbp0SrVknavpVFH6kpW+vvBEsdKxBbNawSVrHX2g3sdl5iKV3e3kS9a7L4v1vlx45WLFu1WUsGYq&#10;13LtyIJX2KVyG1GOsO9keWPUilW/vHT0hZuhx8hi3bs9fsW694c81v3iyisX637hjXrYA92VfrFx&#10;ZMl6x6Svxdb5gORYrC6VK4t1jx2Q9b66Zt375WLde91e7LyuWDvnC5IbB7pUF14VM9V7X+M6U71b&#10;RVa9N0ZsMs17yBF/NRXeFZUpfuMofsOKd0Wx3t3+ILZEKpXLC1nnmlJhAKz3hw0r3jMYNqx3rzvg&#10;tiTKzyOGWOqpVAuvO8Ap6FIt187Xs80U77UhQg0ka+HJGqX5LWveHW22rPnFldMhtqx5l7BbVr3b&#10;I7as+5VGqSu2yGWme09fl6z7lWfXXGa699rxknXvl4t173UvWYCSOo6rLrm7K6W6ONte4J+z7WYD&#10;APQM5UtWfzslN0E7JTdDM+UVN0U7JTdHOyU3STslN0s7JTdNOyW3Tzvl6Da6Gt1GV6Pb6Gp0G+Go&#10;gZF9aTe6jXaj22g3uo12o9toN7qNZBnpuO9oN7qNdqPbCJc3jMxdzowdnXR0Ky0uRjfT4mJ0Oy0u&#10;RjcUwDi+WqObanExuq0WF6Mba3ExvrUyv7o5SCwy73og6fjWWjRbC2sk376JlxHdvMMfygxculdc&#10;UATOaED0/vHsD9zcgE7YjBADNpwc5ZXkOgeCPJGBvO0u97u8ypKj20hyjfVUk++y5OgPklxPeaol&#10;B3u4MGhoSa67iavJwxaLh1hVaUJJj/YJcayi9FfLTP4i1haq936wyn8Q65vmNMsc1vkPYo0XfpXD&#10;NYCpDrHO4frqaqXz9pXghFQ6Be/KIvVaOFYaUQav0nkbL2OlEUvwfpC3clwI+RoBA+cH8WJfq/Qy&#10;VnrptjQwxh0jrnd6nSaEi0qDZtkPrF+7lQbUsh/ESuNsaa8OeUuLHy/tEI4wqzUcEJflECsdjiSr&#10;/iBvafHIJQf43F6R8paWRa/6A7/SeUvLPKv+wK903tLxzr7Xa7elhYJca/GTNQu3qRcXeVuLOyy/&#10;gMPrVFuYyHlsYr3h17q/yFt7Eysegta1thBCZnnE5oaT6uaRt7d4qlqPRs3zBo9TR6/TPFTRywWb&#10;XCpxOyWPMIddr0fe5NtYc7iPbj3yNhcXUvPwa46BOCtVrDlcQS8PDNn8C3EHJQ84fO4v8jYXp09/&#10;4bc5Rvksj1jzsMvHdBWeEar7u9uns2fefyfxXJmBFCdXsuumGMN8oL5HSTGihap1CWzWLyaU2C0S&#10;DswvIsynyYq5w1waorqarD0PGbdSDMiKo2/qlpaTPUP5QxMiBhTraW/tyakQrxiTClfMBJ2ZDHsG&#10;WaCyKAwh4GayWPwVDKWWtPj1ITjdTCaumLTSQD1N/0PpEDEP8gayRTR8VGWtuyGW3axGSjfQEohQ&#10;a76IQTflpW6Zhm1rK3vGNpO4FfSHeG9bXrRzhtLF5ljAS2w1rnoxku2AmuW4PineQF+x1h1KFlk2&#10;lMx0MtCnrM3SUGKqtWUD5egT1YMgVVSPN/qYghDhbCsyjivLZHRbIeyZt/PQl46YpCq8K6HJsWcu&#10;D5G7UeVDtLCdTtxaNPSQvEKBVizTOQAid37rZTHp8m+hym+PT3+7u/8oTMgukXncv/3l1Yf92e83&#10;IM2rH6/npRrn6ALPPwbkxeeHt9+83T/8/CBHc2R/3v7X7z/tz96/0eV9tNRCPwJJiwR/k1/+tJfm&#10;USH/cX/7P48yhPTfJ9kQ+cvn/7x/c/fy/Oa3p3ulva2cuP/1V/G+N8vYrbYXCBhCWresEB0d1ZSF&#10;hZsw5KKLvPtv92e373744+nsFjKLH6JzhWw7DUg9ZAP358eHsz8+fviEvx4eX56/e3p6+ObFi8fb&#10;d3cfbx7/8vH97f7+8f7Xp7/c3n98gSK/v7178fl+/+bF8mJxoX897O9v7x4f3396+/O7m4c71DHu&#10;C0/6RNwmLV3RKk69cXyzFkVBT9sFYhWZDmWaTzSYxlNTP39sN79btCQFULrjJiE5xRKdPWQcmkOS&#10;d2chN2/VikypoFxazi4fju3oDFspBOZoKoquVyiloLopCRYP1IoC4zwlGbn1oCwK7PUkxNEKB9Yc&#10;rTwnokYZtgNqMPNT0dopWeXtlKz5IiW+rtRv2oG3ntcTOu1rw07pu+UuT/RffPcl93ei8+J7bbmz&#10;E30232XLvdvosGX+mjAshRu/xDOSrxWOEbpbzS8yq9wcFM8wCWoNfRZFMvzaM/MEYMLLCO6lkgJh&#10;9Ggn6pfLMpqG9/OxzU+nfWyzxKsS345ybPNmFaMd2yVm1DO+qREugBNvKvTkgwgHeaCTSO3hqWBc&#10;zLAFuYoYHnIhAYCqyMlH22pxmHOysKAqh0nnViyfVarKYdi5cgrcVSo28w49deZduilcPhABnnSV&#10;GvH0PVQGwoRvu4282ONcmgUw4nOJ0gxU9oxkjA6J5Wlv7ZmnSkWz1zP1vo4N5RjvEvXUCpzeq4uG&#10;VenVaYhRqReWRqHHH0S9uAg5TF8y0Zh6i5UsEsW/+2jMHQ4ssi7lMPbUF6qIYeqF1eilHMaeeHcV&#10;MQy9uFi4lMPQC2swK5IYe66GGHuQUS/TzL2Ze8I3iXaefX55rt+vcA8fU417NsUROyU+7zb4CggZ&#10;jDJfrw00LZMY0kMhdenMki4NPZbZNOT7breTcFbgfRYG/vBJdLdaYApOlJa9y0LEsm60LmJ//9un&#10;N2rZv7u7efND/Pvp5v2H8LeaDhrRfPzmUWOdMqr/cv/mH4jm7e9xsTcq//vdHn+8u9//7/nZ5/3N&#10;w8vzx7//drO/Oz/7KsgnMzRGPvwNbU5Ovs7fw+y9NtddDO0uxRMU8nWzHweRL2wwglDNpYtGMvgE&#10;NDE7ZiNjT0OAUraeGOae7p2qyMm4F9Zil4IYfLrQvyKIyafL1ksxzL3lRmhVkcPc8/TD2IOIuqAM&#10;e3H5e1mmbK1ggHGlULIQLYU140aniixW+GLrlYtVjlaTzRUVWaxzzII6dWSte9rC2rau8E53WrDa&#10;ixgrdzwsfGNpjWXyMjWblNaUiUF/bEpuiLZMbox2Sm6QdkpulHZKbpgiJQb6sTHrfDUQNNq2ZfKl&#10;QFCWJHdj1mghNQzi+kzoQZKbg1pExNFMnBxVlORuzBp7KTk5epgkz2LWvHIV6x05eQR9Y7Eo1j1m&#10;P4i19ReLwhLPfhDr6y8WxcRf9oNY43yxKBrzsLi7UgX2mIw7kl1nbQUDKi50Mauke22mT0gW/bWB&#10;xTUW1CjWJOTCQkfDIC1MUbvk9b2ULU8VSxYHTDeZxDyk7QeNu7hmBkNnM1tVmMgbWBzSU5yVfRpL&#10;cV4JcOIzA7IBM1mKOss3uaWYVg8ssHtZjS+zFCUYqJZit9DpIEsRiwpkZiBMM2Q4JnLqaXcxQ06T&#10;M7MqhmEJCbA2KnKYkxojqZSHCRn2QVcEMRwho16zvtVSkcNGi6shtlc8DWW2YoFr1mVmL7ZT5mpv&#10;GErtnSVZ7twERe7PMCty8A+aFTn4h8wKWMuMzSGzorfud8iswGEWLL1mVhyMZP18dWqgjmR0tkA0&#10;s5U8KMdkQ6sdIx9Hrtk0S8CAZs8Yb+mXzV5PxL3vruerQiQQ8/wVcMKf46/4kt0ViXtHOUp9s7oK&#10;HXZbcE9MLgmQ4BkMx4Oopx5tEJWNgsQ8JMFFj0XoIx97P1dSZMSTKexSCA+2yrsyCeOuXhJmnVMf&#10;Jh3WhNWKwqRzpDDnHK3MmBMPdF7xZTMB6M96GF+wBjqGZX5n6PRAavfeiBLSRcYZCu2lPSOVwohh&#10;w4K9tGeWY1hY6bqTUmoeYkzGRHzb7L6vh+/nGYCn+1/fy8ZmLGS2eYn4H8Dan7WiWU7DSXzT0NYR&#10;/bqwcbJbFa7benQGIO27OIhwwWsRqeo+NqYAQn6MwT7jKlIyyOmpVHG/CMthzClbKoKYc+FQnYog&#10;Rh1kSGC7rFgBu4ogpp2rIeadRrVLDc28m3mnvqLNfEuAUSKt6Cry/zuiRUhF18ko1b03xmTEG3DX&#10;Iqdi/3ZxJt+I8GyAeuZyWtmsRBNRb97XdNrrnGUHfKLeUY5Y32xjR9wWF2RJTxbopS56EPMc/4Xn&#10;ANULCrkxqfrEC6Ypp2Dg6VKvUgjjbqRXVwph1Dn1YdBp3LGUwpxzpDDlHK3MlJspx5STrxWQQ3er&#10;MS5SKXTGQa9uirVdMcc0zWrksmfb95uGb9evrq5nrw4d42SjlvAwEt80lDC5V3cZO+J2hfOM8tk6&#10;ZB6WdVkQ4yDA6VSdSmI0Md+WVxLmw7/7bl+fcOGjYTFMOMVKRUqBuFIMO3RhTVBRFmacgrKUwozD&#10;aQf1OjHl6qphyLmqmTE3Y44xh96ovhw+ohrnglMVP45BzoWu7fpokhe03/e9coLFRHLqR5j7sNf2&#10;ZOexK5i9nQZ0319ez3dlnfT0HIbVBLp4wMWjHHBhp1s8PtDRFvRGeCirwocPtdja9NwS56ZmoJPT&#10;UaZz5PSaDIhshC4dl6WPuVIIY26EIydcKYX0IVd6YMw4PT66FMKMc0rChHOUwohzlDIDbgYcAw5d&#10;seHHxaPgpvHjAizbeJPioIEGPMJ+saal2+zGnfqiS4yWiW66MnxyN25jRzYVdNMQeZics658kB8X&#10;pp5EaoNwioTKPFcfcRUxzDiZL4NHWM6Xlb5cWR7mnOwVrQpi1Lk1Y9g5chh2rhzGnaehmXcz75h3&#10;8oWE2bn6ehR9zwRqT8/Fb2nIp5Pdri13zXIdl6qg40Re3cU11g/HcmZbT+dFKaexKAWjYuLecY4h&#10;Stwrwpd6zuiE8cswqsc4BscesxBm4Ew7hOlKytDnBQ4ZfRJdrN6gl7HPC6sy+1xJzD4vslrCr6Im&#10;hp8TW+2xr1qzbKtBxHqp7mxrqndxZbbDQM6lqAafs2siw1FLldpJmCtt65TdG3VZrHK3G2RbU/0q&#10;Zlr3rs3LNqaGU6kqoXFseaTSexdZZRtSF7iXrVrH7LLIsI+loq/stkjM8tZFcV/3RWWq14O3alVk&#10;1RebRPh7zm6MbKfkJminzHt/Y9uLbFhMHakpM7tBsp0yN7tbufMQ1JbJbdNOye3TTjm6jXBfxVgt&#10;NdsIdtDIPce9Xa/B7X/trppGJ1IrLm4iRgOIWevvOc53NEO3ktxC5uWe43xHM9Qmyd09x+hTXBho&#10;RJK7e47RsTi5jMqSPp2VXRQH+/yyH8Ta+nuOcWFp9oNY3zTfUOaQb2+SC3e1SH6Ve7uaY539C2ri&#10;sS/pcpdY6XTySlmkXgvHSvsX1KzyNq5fUIMOiZwmuMlBhkDRcecO5Kv5Ogu/S2FhqV7KgakbGd2l&#10;NcrJm1yepUutbK/tmWdrhr29tWc2XzTgpsS4m5yj0/RmYvBENrg108WVkJ3urFDm0FT0LXteoZ3u&#10;iDtX3/FQepC1XYooERP3zcIWGfcLi742H/p+fvb0759wyvh6cylW0F7/Y7dYy7K/X/jNzadbnC/0&#10;8vzp/Cz8+erUo46wOZL3dZzj8Hb4sKRzb9c4KgWdsdsSIGaMOF/dJ3VQ0FFmskIUgS019rzEPKye&#10;lMq2D4JuNTls9KiPE0vNebG544jJ7ZxqYdjA0dUjZaXYshEXoSonN2pqdWKD09VNz+FqGIaZ29U0&#10;4jLXq52S9d5OydovUo434lBftjsi410jDpXm5ENG3P//Hd7y1eoG77rtEPTVfdIeyUSMfPttmsZU&#10;AxSL9AzhfbS0QcyebA50JbO3xuXDUDefd37iqJM1jIa6YBZNPcG2vYjddbvClXgZ6iT0I6iDsRns&#10;sYNJFz4cpg+TDuEs3KGhmXES5pyzMJHHW+VcKYUHWkdKH3OlkIJyZYWYchr+KaX0GVcKYcY5WpkJ&#10;h57phym+OsLJxwrCobfVnOPArdAVgQyPbyJkmG8x1Si+DfhyvXLNdPuqTnfFJXAd3Y5zZteVLR9Z&#10;rTVG2TlyMmGseAP/JsCbrOio7oBmwunaiJCfRzhHSkG4UgoTzpHSJ1wphAnnVokZp7gt5TDjXDmM&#10;OUc1M+ZmzKmr2tvTjR5X45x+1NBY6JAN0gXwBMtrwPmy4cHgZM/goFmOA6IsWSqYSZnGkbu+wP2F&#10;VtB5xQiOTA8Rjk/317gL8gSOMZGrwJMjd5xjui7jkt3SkdMJCl0xkmY8DnLl1H+qzH0z6nTmO2TX&#10;RF2ZhFEXJtDLNMw6bxUEw06dqEqJGXe6JbuShmmH1zKjXxaIeYfrh+uLV5h3rqSMePEg8zK/LGzp&#10;1S6LWEYKV0Sxwl1RrHEpe30NC+tcLYOKqmSOMy0EcLsSa93pS/Mp5h9uXp7/24uzInCcfXHcJu2U&#10;3DBFSlBy5IoCtAtHlwNqG656Puc/FIzGZBZLR78UC8lCVMVs9nyKeVDQ1KeYYxzR1bt41gyxXozA&#10;CziEvjEQJEDYQto4RS/MdLJnMMQkVIpUccBxbTq7G34wXTzFfCBXs+uGkom6ULoBK7GnNavgNDbi&#10;fIT5qQf7AeJkIx7lqDuc4Br64bYIh0jXUxMxXE6C7+cgE1ECEKGzM4vYQMSx/mJKlXehcLy/LoYN&#10;Fo0bVKSwvVKXggonM8QpCgNRLZWySmyniF1UrRJbh/XCZKahp5nMNCwAnSmaNd1Omau7NVPOam/L&#10;zJXfk/kMQyJH/aAh8bXNass3K+fb4RuqMTgCMX3QbQgXkQmjD09EW4jB3tkzpJHyjEBwv1wmZBrM&#10;zUcinDrmMDokzB3lbLvtBfZJS08sMScxEsFc6u0HUc45Q4AHXyeunY+6tdMMeLR1hPAwq3hC7XQG&#10;vztYliGnDnmoOLOCIedUiCEnqCyFMOEcIYw4p0Iz4NA1G57y1wY4+VoBOHS3Gt9ivDN9ygfxLbIr&#10;GHiu9xizbGOwX65p+ba7QqDXCjCH+k8w1I8xN/FN41LTr9lKfLvszWpL31M3LhwtMIUbB5E9qDDf&#10;1HMqzzFgvjloYsBJcBqeUymHEedwhRHnyvkCyFVKw5QTP65UDUPOqdIMuRlyGsGOU9ryyYoXh85f&#10;oxzeQl824HuMM9crffYGHXsGD03ygrTYtQ/DXF4wy2caJ26OVZ66E4cBNUHuKOfabSVCr05ccUA5&#10;LD6FXLeh7CAvTvlUujRMubApPObHzhNzTohQimHMqQdWkcKUc0rDlBOwVKQw4+Bg1QrDjtxi6chh&#10;yjmlYcy5uplBN4OOQSefLUAnPbcGuuSBDbEugGfAU4vSTJbhyZ4Bh1IitBG+hLgE1F7bM4trxk+O&#10;qDkN7OZdOKcOOwybCXZHOeZuKzu5FXbFcT86ZScunfwxwUJlGfYxNxeEMcoy3mEJExhTJurzrpKE&#10;gadxvkqaAniVNAXxytIw8SChXq8K80pJGfM8DWXU8zQ0U2+mHlNPerZiD88q9mR3fvZ5ez5eSBcs&#10;TIJQlVUDQJMyjQFfUTbLbBryvdrsfphjmWjXU72nY4txMZHvKAfdbeX8kDr5ZN2XgA/Bzgm4p8t7&#10;wzItj3pKq5AbJ+kzrxTCyHOO+2biCYBLIahtWo+ijmJZEuadLnsupTDtxL8rhTDqHKUw6BylzJib&#10;MceYQ08UyqG71SAXF2cmdrURF/qsi7jISxsVDEn2DD6blAct1OZgv1gmYhq6Xa+vVjPdTpluGOcS&#10;3Y5ykBAuWQz9cFscX45OHmbqEOacAG/AzufKYM9OXVyeGPJrAa5kBgNO2RSXT7OUPuFKKahxIpxO&#10;jpVFYcI5VWLCxfm+Ug5DzpHDkHNVM2NuxhxjTr5amaxDj6txTl5DYfHrAMHaoBuIYQbQtRFmOQ5M&#10;/Fmy8KUQWqdB3RzCPPEQJhYBJ9SFBcGTL0pZxWh6iTqxxaZbdOk4Pkw6RVQwNplQz3Pk1PEphTDm&#10;dHas9MGYc05RmHNOhZhzQsuyKAw5RwhDzinKjLgZcYy46Mmhu9UIF/2qRK424EKfJdyYh9WbWGtO&#10;v8Us2xzsl8symoZvsyt36nzD8G+u3OVRjhKiQGU4/5uOEpIbGAPgrJMetCBF4oOVk/6ZcHowQowu&#10;eIgDwKpy2JmDCEWLlpsFZZi70P3+5W0UDDoUuC6JUadLOCtVY9aF9SSVujHu5PaIauUYeMGrq0jK&#10;kCcFr4rKzlgInmZNFlsVkqoui5XuqDy/kAP3PdQlsdIj0ovWy89YwGG7dVGj1J4dsxAOySh7QnYd&#10;h4bAK6qS2SQKAFTLlN3F4fZy1nlzK2J2HUc7Jff4dkpugXZK7vvtlNwU7ZT8GbRT8rfQTAlMc8P0&#10;NmzysDDV3RwwCUaeJoFrV9Q6iRdOBJ/Y3yODBufk6Chi3fn3U+T3L6APSHKLyJWnSQS33y5TQPNK&#10;cveyht7dGmg5Se7eT9G7W0NGKUmPcSgECMvi5CdtyHkv+gO/uvlZGzLi6A/cCkcr0Co84n6KfI+S&#10;DB6ag1vp3h0bccb5dX4/BbrLgbdHCKIRuJFRqWbWBlWngyg8q1Y+FFQnjm2+XRujvpF0brq4HLtc&#10;WGbWazCT5VoGybYLK9l7e8Z0UklJNxAMkveSzowVk2LPaJzHidlk6ttre8Zk8e6IoUrEuRYEokJn&#10;Nin2DNJ67WAvp7Hi51Xlp27FYwBLVvxRTknbbuMnvF31t07Ji+mWG2hoCCLR2ZmfbMM7M+u5bVNb&#10;xc22pNpa4aPifNiYcYrCVoxTFDZf1JsoK5TbLUPrDZyisKHiFCUz2ZvGTGa2t1Pmqm6YPdmNem2Z&#10;rPki5XizB/VlOyaMi77Zg0pz8mgIuHbAv8yNDuj5NZzH1d+hu0LpHs+DWgeY1BdmULJnIJcMH8NM&#10;DYBO5TIRM98+8P1E/6o3FwE5Hd/045x8FmYbeytWHmgGXZRKOuh0szDOSM58Q5LarEU+6A7xTXEQ&#10;vhePbxLdKFMw3pySfAHeynzYHXeUwnhzijLjDWPnjDe9t+7ssx55EdzVFt6SZ9bGW+izrhMauJVk&#10;GZLs+Xy6FaKmodt3P+5wyHX0HueDL07v4ItLmL7JezvOwU4bWceAkaK8lw82nNItdT6bgXnYPz79&#10;7e7+45n88fJ8f3f7pN/Uze+4jDSEIiyJWJJZx3rcv/3l1Yf92e83H16e73aX10frfx/fP93tzz68&#10;//jyXE5yD/ncfPPu7ubND5/eqBP5dPP+Q/hbP+Vv//pCjIfHh5/23/5V/vrl/s0/ftqf7e9RS2jp&#10;97s9/sDNjv97fvZ5f/Pw8vzx77/d7O/Oz74OUwv9IXVGjTlNbmpt0p69fijBOmOKJ1pnvP0tdEbp&#10;adYBKRLenduFBkwzJc76RTa1dKIk5MZWUt/UCo4Op+BQgpompRB2aNXAKaWwrSWTW6UQNrWc+nAk&#10;QaMapRS2tRwpbGs5WpltrdnW0mBJPIBFvlZMDaC71UIJ8laIY5ZH29ZK+DHzyZ4xWB6EmSx7ac+Q&#10;KOYYPjPXbOuXy2RMY2y92l0vjga7/f1vkWkz3z6+uP/11/e3dy8+3+/fvFheLC70r4f9/e3d4+P7&#10;T29/fnfzcIeeGfEFwr9/g302lxhRE9+OcwDLRgZK6fqr/oIXeBRqbGHRVbCgDuKb4zUz37C6cehq&#10;yHoUgPmmoYRQZEZgwbfSx+/zrRTCfBsRKVcylVKYb45WmG+OVma+zXxjvsnXCr6hu9X4BmLJRx46&#10;42CofCCWEIW1+SblYaIaueyZoTKVy95Ow7d5w8KpTwXDHUh8O86ZK9u4/GK7vOqFysW2klD5Aus4&#10;JgCc46ow4JATCBfzYzp9gQtXkcKME1AG25Lz6SOuIoQZ51SJfTis9azWiCHniGHIuZqZMTdjjjEn&#10;Hy0wJx23xrnoL8V+PQi6AUcuIKzNuZgjRpkwhhjB7Jl5e1257PVEoFtez1FziYee6hErlxgPE+iO&#10;c8RKipoXoJOT76b05MLJWRCqEesunJmhbpwvFw/lY0axM+f4Pgw69aAqYhh1AFDNsWTUxQPTykox&#10;7IR1A/6cp5sMdvXizKibUceo08+24dLJVy3mq1mv7Zhl4WIZgTJHLJiMbjhSi4Q827CzVKlkltU0&#10;sPtug6sRrATZTN6HTzqrvkBdRZHZu2yWTyffqiLmqOXt/v7x/tenv9zef3HUEoNdgt1xTlxJC3yX&#10;2DmiGLr74+ns9g89m0hZt9ZwKXryQVFLjfKFj4IZxaRbb0GFkBsn+QKXrhRSgK4sCnNO+FQKYcw5&#10;rhhDDkCtSWGHztEKM87Rysy4mXHMOPGegDh02po3F2OIoUsf6syNilpKeZipRi57Blj2y2Vvp+Hb&#10;q4vd8ZagzHw7nG+yF8r4hr+Bn+lXncRNXtvlhYZFuwW+mKJWvqUY/UF8Ux6USzCYbzqhFnJr8a0U&#10;wo6cI6TgWymlz7eyJMw3TLl9rixMKfhWSmG+OVphvjkVmvk28435Jl8r+IbuVuNbpE3ojIN8S8kM&#10;N/bMPDjzauylPUMiKc8w3/rlMhnT8O16dbWc/Tc0xKkGK68w/Ce+HeeYlbSqsuAbfPcJ/TflQRmy&#10;K/hWek19/60Uwnxz3J2Cb6UU5ptCpSwKA845AYwBV/cCmW+OVgq+lUWZ+TbzjfkmX6vvv0XaJHC1&#10;I5TJzTPc2DPjWxJmb+0ZUkmB0ESjKFiImohvr65m/w0tcLp8w9ie+HacAwjWdt/BctXz36SDyqqT&#10;rZ33cpD/5ozkzLeFxCdDbi3/rSQT8227qAp5Lt/qUr6Ab2V9nsk3Rysz32a+VfiG7lbz38ybsqmG&#10;Nt/SF2/EsmfONxsX7K09n883nOOUr0mZhm9zfPLEV1VioWPHt+McQLDG9Y5iZ22XuDwom3+DURX4&#10;ZibYQXxz1scz39RpwpeopegWo/T9t2DsMQEzvonTVAop+FZKKfy3UgrzDaWtnWPQ999KIcw3RyuF&#10;/1ZKmfk28435Jl8r/Dd0lBrf4pRZ6PSD8cnQ25DMiGXPnG82Lthbe4ZUUiA0UTtRv1wmYubbV7Hr&#10;+wrDcvLfjnMEwTrenbgt/Dc5FVIBtwwnUKO/H0Y4PQK4co4uM26xFScu5sgMY8qF05Irkhh0i5Uj&#10;iVHnSmLYuWVi3C12csBxpUwMvMWV+IWV2mXM0/ONK5KYeoudU7uMe+ES2Yqo7FA5XxYrXc+6ronK&#10;lL5xKpgdBq2h3ZqoTOsXXg0ztetZ3jVZrHd16itqz86C9pXFivdELfGxpCMOcAlkvTNkx0FfOhXE&#10;Qq9OFG5SdkSx3leO2pfc2d0uKgc/pLKLfVhRFc7+7dLImebVzo4jf7tUniTu7F6vWrLONYRRKZMg&#10;NJU72puFeZwd8ey1Hk7t7SRFo7OUxBrfORpfscYdLcmQm8q9WHqSco3XFY6gG4nyBoUVq1wjaZUv&#10;ZsUqX66dUslZu1R2p4ZrHtPRcvU+tc607g2ga1a7Xy7Wu5yUX+2fMt+bSr9ceOVizUNTjqxM9d7A&#10;t2bV++Vi3XudVDzRVHh3tNqw6t3OtclU7w1XG1a9i8ENq744I5Qhjuu6uhq0U3ITtFNyM7RTclO0&#10;U3JzNFPCFRhZIwTFxqbktmnnzu3TTjm6jSSen3pZW+boNtqObiO5oXlk7qPbSA7ZGicThu7YlKPb&#10;SA7JHJn76DaSqZWRMke30eXoNpItXiNzH91GstLQlwnXY+T1ChiL1Osfeb1CvPfQ7gNAo0rURCOJ&#10;yLO4oGATVu9acrSXJLdtKWXyy6wwaApJ7l6vsMmvP4CWJbl708Cmd/kBNCjp/esVYuzDSj98vUKc&#10;DEg/iPVNu12KCm/zyy2Gr1fY5tdbDF+vsM3bV6xuqXR+vYK23NnNp7d4g+GMO4TY1voDt423eRuL&#10;Ba0/cFsZg1uWQ2xmmMJhTqLUUt7Oy9jQMHm9H+QtHSNHr2HZOj/AiMdFEutW6rByK42BL/tBrDQM&#10;VS+HvKVXsdJhDrj26WAYzHKIlYbR6eWQt3S84+E1LEvvB3lLi3EplYb56P0gb+l1rDRsRO8HeUtj&#10;GUfIwW1pjJRcabEFtUh+pfOWjnMPr2HTOUXCuMk5iFknOcBwox+E9sD5kJJUTow8w/mP+HLCyYp7&#10;nCJ5fvbLy/Nf5Dc3emZrTPsQjxQTb0Gip+KDSZJu+i9GPO1uDXw8Id8uhYUsQ0oEXLSEiM7ElPbe&#10;nr10SaK9t2fMeQcUosaIrDTlLQQwkm7Xzhdm9ah06aqTdrZxkc7iYiBXu1a7Lc0KNzS/GlsDZ2qF&#10;xjCV2TOqOJ73mIYRe23PXMNDgeqg33Yq01q7YHF8G6plaKhdW2Wx1RMfrG72jHUc1+hi7KMPwQdt&#10;KtZ2hcaIBb4+y82euWaH5Mk9OZpvQrvJsWeQp1+p9PE0XNh7e4Z0Jm9IwfYpDCmv+Pgtu4lmKX68&#10;3syrqNH1TnYVNbpnmqVQeE6+S+jKzqYtjnyQwUJXmdnIc9gcRYgbyefNcQt2CxE+q02gA7zkv9Rm&#10;vtkPdKbyYYEkIc7UN3SdktRLAqskpRgxCa9HRoQZTa4yTJUkxSkKO3eOVrLZiGYwIZuRaKfMVT1f&#10;cxNhVPgZOOZS7bnoC0dr1TVWMUXDyaOtmpmqExiSI2bhQ2dEXp4RGTCML79l3ozaBRtNjWTyG7ns&#10;mZkHqVz2dhq+fT8faQQX5JT5hi8n8U1N1+n5Ft2icheszFhMt4paeRB6Ow/2zDcM9mNWUZdCmG86&#10;hRHsS86H+SazKqUQxluApNraLIT5NuKUB4VkIYTx5iiF8eYoZcYb3I35mpt0zY18rLLIrB4libBJ&#10;4dM23ga8s1EMlPKghdqg7BdrWrq9utz9OHtvp0w3zPskuqlxODndLmOEYLvABIG6Vv0zjLoA2UHu&#10;m4ODDG+6rCjmx1jJvYoamxhwCoSKFCacuk1txAmcKlKeiTg9PLAihiHnqCaDnKeaGXMz5tQ1zG8Y&#10;kR4n/7vjWHCXInVihxz04xIPDTz2zJyvNsNilmFrnxtwLQpmOc2O3NexnBoDYkLdcc6mvbTtQhdX&#10;ytLuOCONuusp7GlW9SDW4dZ7eFAitRGslFViIEzIsUW7ipwSd6WYAncVOezSKe9KMcw7SKjXi9en&#10;xFPUS0mMPFdDGfQ8Dc3Qm6HH0JOeLc6dfEw16qG3hZnj0Cn/FOxpmdBM5WnrRrY441eUzd5PQ77v&#10;trv5oKOTDmFiyEvk05D+5E5eun6kIJ8sghDwJevsIO6NOQiifux438ML5WEqMvLGnsheSmHg6exa&#10;mYSBN/Kgo1IIs87RSka6ulZmzs2cY86hnwnm8KhRLi6BST5b5/sZUQJxAgtDn3X9sThFF0Ikbiop&#10;EJqo7QD2y2WlmYZvcxDzxA+CkIVlxrdwQc3x+La46AUxdd2VAG51YQvDDiKcuyk1i2PqhqOYIzOM&#10;KRc8IClfz0dk0IV9PRVJ7NxBRn0XFMMOC9/gbVYkMe6UVJUisXvniGHgOcVh4OmalEppMuJ5GxCz&#10;9SgQUq+YrKGnZTJOobAQo0sVdrDVisX6Fse9uoNNxsyUY9jBVpPFGvf7E+scqwadOrLa3Z2fC9a8&#10;2xGW+E5T6SVVtY7ZLlm3e2bbZL0txUtWvZp0FW3lu2Tdva2seb+GrPnmOqbeXtnGOibZIZC01pbJ&#10;rdBMKbN+42RmG2jbMvlraKfkZmmn5K+inZLbp51ydBtl22vbMpttBONm5AYm7LNWa2zkBiZ0Ik6O&#10;BhBrNlv9z7th0JM4OXQryd0ND9iSwsmhNknuriBDn+Lk0Igkz1aQcWHQsTi5DMuSPq1yLha0YR9L&#10;9oNY23CdM1Rc/iBfASeHEGgOboWxezvLIdZ44Vc533QyvIEJ+x44BxkQpUhpjXVZh14Lx0pjYAur&#10;38of5G1c38AUtDXBlhAZTqVCnSMQQ06xObvF6F0KM857wamBrR5qZkFXGHpj1U2OPYO86Aq0EwW1&#10;Fyv6cklxu0IkhuuggInaiEPr+CVyKI0NajcrkPbIFOv4zZsp1W1l6JTjqVtSSCnA1WYpots16MJF&#10;aUWjWFmhNtlG9O1f4x/a56T7/fb49Le7+4/Sefz7q17Ni/+/dHHki88Pb795u3/4+QG67//9+a38&#10;X1Bpf/Pw7v3t9zdPN/zf+otv7pb37+4/vLnbf/t/AgAAAP//AwBQSwMEFAAGAAgAAAAhABa0K/vf&#10;AAAABwEAAA8AAABkcnMvZG93bnJldi54bWxMj0FLw0AQhe+C/2EZwVu7ibXBxGxKKeqpCLZC6W2a&#10;nSah2d2Q3Sbpv3c86eXB8B7vfZOvJtOKgXrfOKsgnkcgyJZON7ZS8L1/n72A8AGtxtZZUnAjD6vi&#10;/i7HTLvRftGwC5XgEuszVFCH0GVS+rImg37uOrLsnV1vMPDZV1L3OHK5aeVTFCXSYGN5ocaONjWV&#10;l93VKPgYcVwv4rdhezlvbsf98vOwjUmpx4dp/Qoi0BT+wvCLz+hQMNPJXa32olUwWyT8S1DAynaa&#10;LkGcOPacpCCLXP7nL34AAAD//wMAUEsBAi0AFAAGAAgAAAAhALaDOJL+AAAA4QEAABMAAAAAAAAA&#10;AAAAAAAAAAAAAFtDb250ZW50X1R5cGVzXS54bWxQSwECLQAUAAYACAAAACEAOP0h/9YAAACUAQAA&#10;CwAAAAAAAAAAAAAAAAAvAQAAX3JlbHMvLnJlbHNQSwECLQAUAAYACAAAACEAZVh8SnG6AQAW5Q8A&#10;DgAAAAAAAAAAAAAAAAAuAgAAZHJzL2Uyb0RvYy54bWxQSwECLQAUAAYACAAAACEAFrQr+98AAAAH&#10;AQAADwAAAAAAAAAAAAAAAADLvAEAZHJzL2Rvd25yZXYueG1sUEsFBgAAAAAEAAQA8wAAANe9AQAA&#10;AA==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1215000,0;0,1227125;0,3015127;1215000,4293117;1265625,4293117;2531250,3015127;2531250,1227125;1265625,0;12150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1125794;1217113,666700;1369392,1176684;2180801,972688;2130116,459094;3553345,153107;3705625,1738010;4314054,1686894;4263369,101991;4973407,0;5024092,510210;5379112,510210;5429797,0;6291890,0;6291890,510210;6748504,510210;6748504,51116;7509228,101991;7407633,1738010;8066986,1840001;8219266,255097;9490441,459094;9490441,1023803;10251164,1227800;10352534,768706;11468277,1125794;9946830,5319179;1622817,5319179;0,1125794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2608958;2025000,2608958;2075625,819667;1012500,0;0,819667;0,2608958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2254607;1265625,2254607;1316250,616397;708750,0;50625,616397;0,2254607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509630;2139781,2758797;1071693,3064575;0,509630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459057;1582912,2455136;869526,2710206;0,459057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1987907,458787;0,2809865;1021158,3064575;1987907,458787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1532288,408169;0,2455136;713482,2710206;1532288,408169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721648;4353750,0;8403750,772950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455625;1113750,202500;2379375,5062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519863;1721250,103284;258187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556875;1670625,151875;2733750,5062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607500;1670625,202500;2885625,5062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621102;1670625,205888;349312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759375;1731225,202500;2696653,5062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506250;116437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253125;136687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165753;759375,111673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202500;1468125,0;3138750,2025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2379375,455625;1316250,202500;0,5062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2531250,570482;911250,154637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2784375,607500;1113750,202500;0,5062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2986875,607500;1316250,202500;101250,5062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3391875,519863;1822500,206583;5062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2392904,708750;864189,202500;0,5062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1063125,4050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1265625,3037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860625,216291;0,109998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50625,911250;101250,860625;50625,810000;101250,759375;0,708750;101250,658125;50625,658125;101250,607500;50625,556875;101250,455625;50625,354375;50625,303750;151875,253125;50625,202500;101250,151875;50625,151875;101250,50625;5062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50625,911250;101250,860625;50625,810000;101250,759375;0,708750;101250,658125;50625,658125;101250,607500;50625,556875;101250,455625;50625,354375;50625,303750;151875,253125;50625,202500;101250,151875;50625,151875;101250,50625;5062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506250,0;50625,357757;101250,408934;101250,459885;50625,511047;50625,821043;101250,821043;151875,974559;810000,255644;5062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101858;50625,101858;50625,101858;151875,50809;151875,101858;202500,0;253125,50809;303750,0;354375,50809;354375,101858;405000,152667;405000,254510;455625,305560;455625,407178;455625,458212;455625,661688;708750,919820;1012500,1174331;961875,1225155;961875,1275964;1012500,1326998;1012500,1632332;961875,1632332;961875,1836034;0,560070;0,101858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607500,151875;556875,101250;506250,101250;455625,50625;455625,101250;405000,50625;354375,50625;303750,0;253125,50625;253125,151875;151875,151875;151875,253125;101250,354375;101250,455625;151875,506250;151875,658125;50625,860625;303750,1012500;607500,607500;607500,15187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1745723;3455240,0;3658328,1026227;3607387,1694534;2744545,2001489;2389296,1848117;2693830,1745723;2693830,1486570;2338355,1848117;2693830,1486570;2693830,1231029;2541443,975263;2490727,460328;0,1745723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3759759,1745723;355235,0;101431,1077431;152372,1745723;1065944,2001489;1421404,1899321;1065944,1745723;1065944,1541161;1421404,1848117;1065944,1486570;1116660,1281993;1218317,1026227;1269032,514934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3759759,1745723;355235,0;101431,1077431;152372,1745723;1065944,2001489;1421404,1899321;1065944,1745723;1065944,1541161;1421404,1848117;1065944,1486570;1116660,1281993;1218317,1026227;1269032,514934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1125357;506250,1380415;658125,1227338;860625,1125357;1113750,972505;1316250,972505;1569375,972505;1822500,1023391;2075625,1125357;2328750,1278434;2885625,1023391;1468125,0;0,1125357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253125,253125;50625,354375;50625,354375;151875,202500;151875,101250;101250,101250;50625,101250;0,151875;0,151875;0,50625;50625,50625;101250,0;151875,50625;202500,50625;202500,101250;101250,253125;202500,253125;253125,202500;253125,202500;253125,202500;253125,202500;253125,25312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265220;101250,0;151875,0;202500,160554;253125,160554;253125,212773;202500,212773;253125,265220;151875,317438;151875,265220;0,317438;0,265220;0,265220;101250,212773;101250,104665;0,265220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151875,0;253125,211879;303750,211879;303750,211879;303750,211879;303750,211879;253125,315986;202500,263925;202500,315986;151875,315986;101250,368032;50625,315986;0,263925;50625,211879;101250,156153;101250,156153;151875,156153;101250,104107;101250,52046;101250,52046;50625,52046;50625,52046;151875,0;151875,156153;101250,156153;101250,156153;101250,211879;101250,263925;151875,315986;151875,315986;202500,315986;202500,263925;151875,156153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202500,50625;101250,151875;151875,202500;202500,151875;202500,151875;202500,101250;253125,101250;202500,151875;151875,202500;50625,253125;0,202500;0,101250;50625,50625;151875,0;202500,50625;151875,101250;101250,50625;101250,50625;101250,50625;50625,50625;50625,101250;50625,151875;151875,1012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50625,0;50625,0;202500,0;202500,0;202500,0;202500,0;151875,0;151875,50625;202500,202500;202500,253125;151875,303750;101250,303750;0,303750;0,253125;0,202500;50625,202500;50625,202500;50625,253125;50625,253125;50625,253125;50625,253125;50625,303750;101250,303750;101250,253125;101250,253125;101250,202500;101250,50625;101250,50625;50625,0;50625,0;5062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202500,0;253125,151875;253125,202500;253125,202500;253125,202500;151875,202500;151875,202500;151875,202500;101250,202500;50625,202500;50625,202500;50625,151875;0,50625;0,50625;0,50625;0,50625;101250,0;101250,151875;101250,202500;101250,202500;101250,202500;151875,202500;151875,151875;151875,50625;151875,50625;101250,0;101250,0;2025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101250,0;101250,253125;151875,253125;151875,303750;151875,303750;50625,303750;50625,303750;50625,303750;50625,253125;50625,50625;50625,50625;0,0;0,0;1012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101250,0;101250,101250;151875,101250;151875,50625;202500,50625;253125,101250;253125,151875;253125,202500;253125,253125;253125,253125;253125,253125;151875,253125;151875,253125;151875,253125;202500,253125;151875,151875;151875,101250;151875,101250;151875,101250;101250,101250;101250,151875;101250,253125;101250,253125;151875,253125;151875,253125;50625,303750;50625,303750;50625,253125;50625,253125;50625,50625;0,0;0,0;0,0;1012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101250,0;151875,0;202500,50625;202500,101250;202500,151875;101250,202500;50625,202500;0,101250;0,50625;101250,0;101250,0;50625,0;50625,50625;50625,101250;101250,151875;101250,202500;101250,202500;151875,202500;151875,151875;151875,101250;151875,50625;101250,0;1012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303750,50625;202500,253125;202500,303750;202500,303750;202500,303750;202500,303750;101250,253125;151875,253125;101250,253125;50625,253125;0,202500;0,101250;50625,50625;101250,50625;151875,50625;151875,101250;202500,101250;202500,50625;253125,50625;202500,50625;202500,0;202500,0;303750,50625;202500,151875;151875,101250;151875,101250;101250,101250;101250,151875;50625,202500;50625,202500;101250,253125;151875,253125;202500,15187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253125,151875;101250,101250;101250,151875;151875,202500;151875,202500;202500,202500;202500,202500;151875,202500;101250,202500;50625,101250;50625,50625;101250,0;202500,0;253125,50625;253125,151875;202500,101250;202500,50625;202500,50625;202500,0;151875,0;101250,50625;101250,50625;202500,1012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253125,0;151875,212773;101250,265220;101250,265220;151875,317438;151875,317438;151875,317438;0,212773;0,212773;0,212773;0,212773;50625,212773;50625,212773;101250,52446;151875,52446;101250,0;101250,0;101250,0;101250,0;202500,0;25312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202500,160554;202500,212773;202500,265220;151875,317438;50625,265220;0,212773;0,160554;0,160554;101250,160554;50625,52446;50625,52446;101250,0;202500,0;253125,104665;253125,160554;253125,160554;202500,160554;151875,160554;202500,104665;202500,104665;202500,52446;202500,52446;151875,52446;151875,52446;151875,104665;151875,160554;101250,160554;101250,160554;50625,160554;50625,212773;50625,212773;50625,265220;50625,265220;101250,265220;151875,265220;101250,160554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202500;0,202500;101250,202500;151875,202500;202500,151875;151875,151875;151875,151875;101250,101250;101250,50625;151875,0;202500,0;253125,0;303750,50625;303750,101250;303750,151875;253125,202500;151875,253125;0,202500;202500,151875;253125,101250;253125,50625;253125,0;253125,0;202500,0;202500,50625;151875,101250;202500,151875;202500,15187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303750,50625;303750,50625;253125,0;151875,50625;101250,50625;151875,50625;202500,101250;253125,151875;253125,202500;202500,253125;151875,253125;101250,253125;50625,202500;0,151875;0,101250;101250,0;202500,0;303750,50625;101250,101250;101250,101250;50625,151875;101250,202500;101250,202500;101250,202500;151875,202500;151875,101250;151875,101250;101250,1012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405000,151875;354375,151875;253125,354375;202500,354375;354375,151875;253125,101250;0,202500;0,202500;253125,101250;202500,101250;202500,50625;253125,101250;455625,0;455625,0;354375,151875;405000,151875;354375,101250;405000,0;253125,101250;354375,1012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253125,303750;151875,354375;50625,354375;50625,405000;0,354375;50625,354375;0,354375;0,354375;50625,354375;151875,202500;101250,202500;101250,202500;151875,202500;253125,0;253125,0;151875,202500;202500,202500;253125,253125;253125,303750;253125,303750;253125,253125;202500,202500;151875,202500;50625,354375;151875,354375;253125,3037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405000,0;303750,253125;253125,354375;101250,405000;50625,354375;0,253125;0,253125;101250,0;101250,0;0,253125;0,253125;50625,354375;101250,354375;253125,354375;303750,253125;4050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151875,0;50625,50625;0,202500;0,202500;50625,50625;15187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253125,303750;151875,405000;50625,405000;50625,455625;50625,455625;50625,405000;0,405000;50625,405000;50625,405000;101250,253125;101250,253125;101250,202500;101250,202500;151875,0;202500,0;101250,202500;202500,202500;253125,253125;253125,303750;253125,303750;253125,253125;202500,202500;101250,253125;50625,405000;151875,354375;253125,3037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253125,50625;50625,151875;50625,151875;50625,202500;101250,253125;202500,202500;202500,202500;101250,253125;50625,202500;0,151875;50625,50625;202500,0;253125,50625;253125,50625;202500,50625;101250,50625;50625,101250;253125,5062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354375,202500;303750,354375;202500,405000;151875,405000;50625,303750;0,202500;50625,50625;202500,0;303750,0;303750,0;202500,0;50625,50625;0,202500;50625,303750;151875,354375;202500,405000;303750,354375;354375,2025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101250,202500;50625,202500;0,151875;0,151875;50625,50625;151875,0;202500,0;253125,50625;202500,151875;101250,202500;253125,50625;202500,0;151875,0;50625,50625;50625,151875;50625,151875;50625,202500;101250,202500;202500,151875;253125,5062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151875,50625;151875,253125;151875,253125;151875,50625;151875,50625;151875,50625;101250,50625;50625,50625;0,253125;0,253125;50625,101250;0,101250;50625,50625;50625,0;50625,0;50625,50625;101250,0;151875,0;151875,50625;151875,5062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202500,0;151875,202500;202500,151875;202500,202500;151875,202500;151875,354375;151875,354375;151875,405000;151875,405000;151875,405000;151875,405000;101250,405000;0,405000;0,354375;50625,253125;151875,202500;151875,0;202500,0;151875,202500;50625,253125;0,354375;0,405000;50625,405000;151875,405000;151875,2025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50625;0,50625;0,0;0,101250;0,303750;0,303750;0,1012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101250,202500;50625,202500;50625,455625;50625,455625;50625,202500;0,253125;0,202500;50625,202500;0,0;50625,0;50625,202500;101250,151875;101250,2025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151875,0;202500,151875;202500,202500;151875,101250;151875,253125;101250,253125;50625,202500;50625,202500;50625,101250;101250,0;101250,0;101250,0;101250,0;50625,101250;50625,202500;50625,202500;101250,253125;151875,202500;151875,151875;151875,50625;15187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626B36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626B36" w:rsidRPr="00797DB4" w:rsidRDefault="00626B36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626B36" w:rsidRPr="00797DB4" w:rsidRDefault="00626B36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626B36" w:rsidRPr="00F05B78" w:rsidRDefault="00626B36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626B36" w:rsidRPr="00455CB7" w:rsidRDefault="00626B36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14AD8"/>
    <w:rsid w:val="00116941"/>
    <w:rsid w:val="00121DAD"/>
    <w:rsid w:val="00121DD6"/>
    <w:rsid w:val="00147EA7"/>
    <w:rsid w:val="001515C9"/>
    <w:rsid w:val="00152105"/>
    <w:rsid w:val="0015397D"/>
    <w:rsid w:val="00167B18"/>
    <w:rsid w:val="001740A8"/>
    <w:rsid w:val="0018165F"/>
    <w:rsid w:val="00195DEB"/>
    <w:rsid w:val="001A5CFC"/>
    <w:rsid w:val="001A5E66"/>
    <w:rsid w:val="001D27F4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A6553"/>
    <w:rsid w:val="002A6791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34DA8"/>
    <w:rsid w:val="003564DA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156F"/>
    <w:rsid w:val="003E3306"/>
    <w:rsid w:val="003F1601"/>
    <w:rsid w:val="00404C27"/>
    <w:rsid w:val="00407AD9"/>
    <w:rsid w:val="00414CBF"/>
    <w:rsid w:val="00420821"/>
    <w:rsid w:val="00430798"/>
    <w:rsid w:val="00430933"/>
    <w:rsid w:val="0043573C"/>
    <w:rsid w:val="00436586"/>
    <w:rsid w:val="0044113D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50164B"/>
    <w:rsid w:val="00517CCD"/>
    <w:rsid w:val="00521519"/>
    <w:rsid w:val="0052437A"/>
    <w:rsid w:val="0054074E"/>
    <w:rsid w:val="00547B38"/>
    <w:rsid w:val="00550C0D"/>
    <w:rsid w:val="005716DE"/>
    <w:rsid w:val="005745B8"/>
    <w:rsid w:val="005746E9"/>
    <w:rsid w:val="0059592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26B36"/>
    <w:rsid w:val="00646605"/>
    <w:rsid w:val="006477A4"/>
    <w:rsid w:val="00656E08"/>
    <w:rsid w:val="00665605"/>
    <w:rsid w:val="00667B47"/>
    <w:rsid w:val="00673BC9"/>
    <w:rsid w:val="006865AF"/>
    <w:rsid w:val="00687BA7"/>
    <w:rsid w:val="006A5180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56ED"/>
    <w:rsid w:val="0072655A"/>
    <w:rsid w:val="007270B1"/>
    <w:rsid w:val="007431DD"/>
    <w:rsid w:val="00743880"/>
    <w:rsid w:val="00762F42"/>
    <w:rsid w:val="007665F9"/>
    <w:rsid w:val="00795A8D"/>
    <w:rsid w:val="007A4C8A"/>
    <w:rsid w:val="007B373A"/>
    <w:rsid w:val="007C19A9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104C"/>
    <w:rsid w:val="008B39FD"/>
    <w:rsid w:val="008B4CBE"/>
    <w:rsid w:val="008B7378"/>
    <w:rsid w:val="008C35F3"/>
    <w:rsid w:val="008C63ED"/>
    <w:rsid w:val="008D56DF"/>
    <w:rsid w:val="008D799D"/>
    <w:rsid w:val="008F5712"/>
    <w:rsid w:val="009009C3"/>
    <w:rsid w:val="00905FEA"/>
    <w:rsid w:val="00914942"/>
    <w:rsid w:val="00931663"/>
    <w:rsid w:val="009426A5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1163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357D7"/>
    <w:rsid w:val="00A53694"/>
    <w:rsid w:val="00A55C50"/>
    <w:rsid w:val="00A7013E"/>
    <w:rsid w:val="00A91D00"/>
    <w:rsid w:val="00A944B8"/>
    <w:rsid w:val="00AA4754"/>
    <w:rsid w:val="00AB1F5F"/>
    <w:rsid w:val="00AB246B"/>
    <w:rsid w:val="00AC1CA7"/>
    <w:rsid w:val="00AC3ACD"/>
    <w:rsid w:val="00AD1114"/>
    <w:rsid w:val="00AE3079"/>
    <w:rsid w:val="00AE320C"/>
    <w:rsid w:val="00AF1183"/>
    <w:rsid w:val="00B07EB1"/>
    <w:rsid w:val="00B16B25"/>
    <w:rsid w:val="00B226B5"/>
    <w:rsid w:val="00B300E1"/>
    <w:rsid w:val="00B33376"/>
    <w:rsid w:val="00B406A2"/>
    <w:rsid w:val="00B77439"/>
    <w:rsid w:val="00B80091"/>
    <w:rsid w:val="00B837D3"/>
    <w:rsid w:val="00B85F05"/>
    <w:rsid w:val="00B97C19"/>
    <w:rsid w:val="00BA2ADC"/>
    <w:rsid w:val="00BA3257"/>
    <w:rsid w:val="00BA6B6D"/>
    <w:rsid w:val="00BB595E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12DBA"/>
    <w:rsid w:val="00C1319A"/>
    <w:rsid w:val="00C14FB3"/>
    <w:rsid w:val="00C172F5"/>
    <w:rsid w:val="00C23EE8"/>
    <w:rsid w:val="00C25702"/>
    <w:rsid w:val="00C303C2"/>
    <w:rsid w:val="00C30C62"/>
    <w:rsid w:val="00C439A0"/>
    <w:rsid w:val="00C51BD9"/>
    <w:rsid w:val="00C51C74"/>
    <w:rsid w:val="00C61476"/>
    <w:rsid w:val="00C637A9"/>
    <w:rsid w:val="00CB39BF"/>
    <w:rsid w:val="00CB7D39"/>
    <w:rsid w:val="00CD5B63"/>
    <w:rsid w:val="00CD5C31"/>
    <w:rsid w:val="00D01155"/>
    <w:rsid w:val="00D024BC"/>
    <w:rsid w:val="00D2558E"/>
    <w:rsid w:val="00D97F14"/>
    <w:rsid w:val="00DB688D"/>
    <w:rsid w:val="00DB68BA"/>
    <w:rsid w:val="00DC5820"/>
    <w:rsid w:val="00DD2480"/>
    <w:rsid w:val="00DF2F67"/>
    <w:rsid w:val="00DF4CAB"/>
    <w:rsid w:val="00E02E9E"/>
    <w:rsid w:val="00E435E5"/>
    <w:rsid w:val="00E55EDE"/>
    <w:rsid w:val="00E63735"/>
    <w:rsid w:val="00E71C0A"/>
    <w:rsid w:val="00E71EFE"/>
    <w:rsid w:val="00E90DD3"/>
    <w:rsid w:val="00E94D14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D0CFE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76F97949"/>
  <w15:docId w15:val="{E3CB39D7-D5B1-4AAE-B293-5E3102147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AF910B-2F16-4A59-AB52-F27797552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0</TotalTime>
  <Pages>3</Pages>
  <Words>852</Words>
  <Characters>4603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creator>Janayna</dc:creator>
  <cp:lastModifiedBy>User</cp:lastModifiedBy>
  <cp:revision>2</cp:revision>
  <cp:lastPrinted>2024-03-11T12:19:00Z</cp:lastPrinted>
  <dcterms:created xsi:type="dcterms:W3CDTF">2026-05-13T17:27:00Z</dcterms:created>
  <dcterms:modified xsi:type="dcterms:W3CDTF">2026-05-13T17:27:00Z</dcterms:modified>
</cp:coreProperties>
</file>