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B447A" w:rsidRPr="00C1319A">
        <w:rPr>
          <w:b/>
        </w:rPr>
        <w:t>0</w:t>
      </w:r>
      <w:r w:rsidR="00974A74">
        <w:rPr>
          <w:b/>
        </w:rPr>
        <w:t>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974A74">
        <w:rPr>
          <w:b/>
          <w:u w:val="single"/>
        </w:rPr>
        <w:t>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974A74">
        <w:t>–</w:t>
      </w:r>
      <w:r w:rsidR="00365C17" w:rsidRPr="002F5E5E">
        <w:t xml:space="preserve"> Simplificado</w:t>
      </w:r>
      <w:r w:rsidR="00974A74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974A74">
        <w:t>2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</w:t>
      </w:r>
      <w:r w:rsidR="00974A74">
        <w:t>7</w:t>
      </w:r>
      <w:r w:rsidR="000B447A">
        <w:t>7</w:t>
      </w:r>
      <w:r w:rsidR="00F05255" w:rsidRPr="002F5E5E">
        <w:t xml:space="preserve"> de </w:t>
      </w:r>
      <w:r w:rsidR="000B447A">
        <w:t>2</w:t>
      </w:r>
      <w:r w:rsidR="00974A74">
        <w:t>7</w:t>
      </w:r>
      <w:r w:rsidR="000B447A">
        <w:t xml:space="preserve"> de </w:t>
      </w:r>
      <w:r w:rsidR="00974A74">
        <w:t>Julho</w:t>
      </w:r>
      <w:r w:rsidR="000B447A">
        <w:t xml:space="preserve"> de 2022,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910BC" w:rsidRPr="00240AA0" w:rsidRDefault="000910BC" w:rsidP="000910BC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974A74">
        <w:rPr>
          <w:rFonts w:ascii="Times New Roman" w:hAnsi="Times New Roman"/>
          <w:b/>
          <w:sz w:val="24"/>
          <w:szCs w:val="24"/>
        </w:rPr>
        <w:t>II – GEOGRAFIA</w:t>
      </w:r>
    </w:p>
    <w:tbl>
      <w:tblPr>
        <w:tblW w:w="7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6"/>
        <w:gridCol w:w="4594"/>
        <w:gridCol w:w="1314"/>
      </w:tblGrid>
      <w:tr w:rsidR="00974A74" w:rsidRPr="000910BC" w:rsidTr="00974A74">
        <w:tc>
          <w:tcPr>
            <w:tcW w:w="1496" w:type="dxa"/>
            <w:shd w:val="clear" w:color="auto" w:fill="auto"/>
          </w:tcPr>
          <w:p w:rsidR="00974A74" w:rsidRPr="000910BC" w:rsidRDefault="00974A74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74A74" w:rsidRPr="000910BC" w:rsidRDefault="00974A74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314" w:type="dxa"/>
            <w:shd w:val="clear" w:color="auto" w:fill="auto"/>
          </w:tcPr>
          <w:p w:rsidR="00974A74" w:rsidRPr="000910BC" w:rsidRDefault="00974A74" w:rsidP="00F269E4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74A74" w:rsidRPr="000910BC" w:rsidTr="00974A74">
        <w:tc>
          <w:tcPr>
            <w:tcW w:w="1496" w:type="dxa"/>
            <w:shd w:val="clear" w:color="auto" w:fill="FFFFFF"/>
            <w:vAlign w:val="bottom"/>
          </w:tcPr>
          <w:p w:rsidR="00974A74" w:rsidRPr="000910BC" w:rsidRDefault="00974A74" w:rsidP="00974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74A74" w:rsidRPr="000910BC" w:rsidRDefault="00974A74" w:rsidP="000910B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PRISCILA FERREIRA LOS VALDOMIRO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74A74" w:rsidRPr="000910BC" w:rsidRDefault="00974A74" w:rsidP="000910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48,00</w:t>
            </w:r>
          </w:p>
        </w:tc>
      </w:tr>
    </w:tbl>
    <w:p w:rsidR="00974A74" w:rsidRPr="00240AA0" w:rsidRDefault="00974A74" w:rsidP="00974A74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LETRAS PORTUGUÊS/INGLÊS</w:t>
      </w:r>
    </w:p>
    <w:tbl>
      <w:tblPr>
        <w:tblW w:w="7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6"/>
        <w:gridCol w:w="4594"/>
        <w:gridCol w:w="1314"/>
      </w:tblGrid>
      <w:tr w:rsidR="00974A74" w:rsidRPr="000910BC" w:rsidTr="00974A74">
        <w:tc>
          <w:tcPr>
            <w:tcW w:w="1496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314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74A74" w:rsidRPr="000910BC" w:rsidTr="00974A74">
        <w:tc>
          <w:tcPr>
            <w:tcW w:w="1496" w:type="dxa"/>
            <w:shd w:val="clear" w:color="auto" w:fill="FFFFFF"/>
            <w:vAlign w:val="bottom"/>
          </w:tcPr>
          <w:p w:rsidR="00974A74" w:rsidRPr="000910BC" w:rsidRDefault="00974A74" w:rsidP="009A0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74A74" w:rsidRPr="000910BC" w:rsidRDefault="00974A74" w:rsidP="009A0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SÔNIA EMÍLIA SAB ALABI BARNABÉ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74A74" w:rsidRPr="000910BC" w:rsidRDefault="00974A74" w:rsidP="009A0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48,00</w:t>
            </w:r>
          </w:p>
        </w:tc>
      </w:tr>
    </w:tbl>
    <w:p w:rsidR="009C3645" w:rsidRDefault="009C3645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</w:p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o(s)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 xml:space="preserve">não </w:t>
      </w:r>
      <w:proofErr w:type="gramStart"/>
      <w:r w:rsidRPr="00033BC8">
        <w:rPr>
          <w:b/>
          <w:u w:val="single"/>
        </w:rPr>
        <w:t>comparecer(</w:t>
      </w:r>
      <w:proofErr w:type="gramEnd"/>
      <w:r w:rsidRPr="00033BC8">
        <w:rPr>
          <w:b/>
          <w:u w:val="single"/>
        </w:rPr>
        <w:t>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r w:rsidRPr="00033BC8">
        <w:t xml:space="preserve">O(s) convocado(s) devem </w:t>
      </w:r>
      <w:proofErr w:type="gramStart"/>
      <w:r w:rsidRPr="00033BC8">
        <w:t>comparecer(</w:t>
      </w:r>
      <w:proofErr w:type="gramEnd"/>
      <w:r w:rsidRPr="00033BC8">
        <w:t xml:space="preserve">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1.4 - Título</w:t>
      </w:r>
      <w:proofErr w:type="gramEnd"/>
      <w:r w:rsidRPr="00033BC8">
        <w:t xml:space="preserve">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1.5 - Quitação</w:t>
      </w:r>
      <w:proofErr w:type="gramEnd"/>
      <w:r w:rsidRPr="00033BC8">
        <w:t xml:space="preserve">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1.6 - Comprovante de escolaridade</w:t>
      </w:r>
      <w:proofErr w:type="gramEnd"/>
      <w:r w:rsidRPr="00033BC8">
        <w:t xml:space="preserve"> para cumprimento do requisito </w:t>
      </w:r>
      <w:proofErr w:type="spellStart"/>
      <w:r w:rsidRPr="00033BC8">
        <w:t>d</w:t>
      </w:r>
      <w:r w:rsidR="003D2023">
        <w:t>ocargo</w:t>
      </w:r>
      <w:proofErr w:type="spellEnd"/>
      <w:r w:rsidRPr="00033BC8">
        <w:t xml:space="preserve">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1.7 - Carteira</w:t>
      </w:r>
      <w:proofErr w:type="gramEnd"/>
      <w:r w:rsidRPr="00033BC8">
        <w:t xml:space="preserve"> do órgão de classe (conforme o caso)</w:t>
      </w:r>
      <w:r w:rsidR="00A944B8" w:rsidRPr="00033BC8">
        <w:t>;</w:t>
      </w:r>
    </w:p>
    <w:p w:rsidR="00B97C19" w:rsidRDefault="00B97C19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1.8 - Carteira</w:t>
      </w:r>
      <w:proofErr w:type="gramEnd"/>
      <w:r w:rsidRPr="00033BC8">
        <w:t xml:space="preserve">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1.9 - Carteira</w:t>
      </w:r>
      <w:proofErr w:type="gramEnd"/>
      <w:r w:rsidRPr="00033BC8">
        <w:t xml:space="preserve">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 xml:space="preserve">1.10 </w:t>
      </w:r>
      <w:proofErr w:type="gramStart"/>
      <w:r w:rsidR="009C1CA6" w:rsidRPr="00033BC8">
        <w:t>–Pesquisa</w:t>
      </w:r>
      <w:proofErr w:type="gramEnd"/>
      <w:r w:rsidR="009C1CA6" w:rsidRPr="00033BC8">
        <w:t xml:space="preserve">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1.12 - Carteira</w:t>
      </w:r>
      <w:proofErr w:type="gramEnd"/>
      <w:r w:rsidRPr="00033BC8">
        <w:t xml:space="preserve">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1.13 – Comprovante de residência</w:t>
      </w:r>
      <w:proofErr w:type="gramEnd"/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</w:t>
      </w:r>
      <w:proofErr w:type="gramStart"/>
      <w:r w:rsidRPr="00033BC8">
        <w:t>3</w:t>
      </w:r>
      <w:proofErr w:type="gramEnd"/>
      <w:r w:rsidRPr="00033BC8">
        <w:t xml:space="preserve"> x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2.3</w:t>
      </w:r>
      <w:r w:rsidR="00436586" w:rsidRPr="00033BC8">
        <w:t xml:space="preserve"> - Declaração</w:t>
      </w:r>
      <w:proofErr w:type="gramEnd"/>
      <w:r w:rsidR="00436586" w:rsidRPr="00033BC8">
        <w:t xml:space="preserve">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proofErr w:type="gramStart"/>
      <w:r w:rsidRPr="00033BC8">
        <w:t>2.4 – Declaração</w:t>
      </w:r>
      <w:proofErr w:type="gramEnd"/>
      <w:r w:rsidRPr="00033BC8">
        <w:t xml:space="preserve">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="00436586" w:rsidRPr="00033BC8">
        <w:t>no 19</w:t>
      </w:r>
      <w:proofErr w:type="gramEnd"/>
      <w:r w:rsidR="00436586" w:rsidRPr="00033BC8">
        <w:t xml:space="preserve">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 xml:space="preserve">2.6 – Declaração que não possui </w:t>
      </w:r>
      <w:proofErr w:type="gramStart"/>
      <w:r>
        <w:t>vinculo</w:t>
      </w:r>
      <w:proofErr w:type="gramEnd"/>
      <w:r>
        <w:t xml:space="preserve">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3 </w:t>
      </w:r>
      <w:proofErr w:type="gramStart"/>
      <w:r w:rsidRPr="00033BC8">
        <w:t>-</w:t>
      </w:r>
      <w:r w:rsidR="008274C1" w:rsidRPr="00033BC8">
        <w:t>Não</w:t>
      </w:r>
      <w:proofErr w:type="gramEnd"/>
      <w:r w:rsidR="008274C1" w:rsidRPr="00033BC8">
        <w:t xml:space="preserve">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</w:t>
      </w:r>
      <w:proofErr w:type="spellStart"/>
      <w:r w:rsidR="005E7C27" w:rsidRPr="00033BC8">
        <w:t>oscasados</w:t>
      </w:r>
      <w:proofErr w:type="spellEnd"/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</w:t>
      </w:r>
      <w:proofErr w:type="gramStart"/>
      <w:r w:rsidR="00EE280F" w:rsidRPr="00033BC8">
        <w:t xml:space="preserve">os direitos de sua habilitação no </w:t>
      </w:r>
      <w:r w:rsidR="00F97365">
        <w:t>Processo Seletivo</w:t>
      </w:r>
      <w:proofErr w:type="gramEnd"/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 xml:space="preserve">Não gozar de plena saúde física e mental, constatada por médico habilitado do Município, mediante comprovação em exame médico </w:t>
      </w:r>
      <w:proofErr w:type="spellStart"/>
      <w:r w:rsidRPr="00033BC8">
        <w:t>admissional</w:t>
      </w:r>
      <w:proofErr w:type="spellEnd"/>
      <w:r w:rsidRPr="00033BC8">
        <w:t>.</w:t>
      </w:r>
    </w:p>
    <w:p w:rsidR="00FC7087" w:rsidRPr="00FC7087" w:rsidRDefault="00FC7087" w:rsidP="0032040B">
      <w:pPr>
        <w:jc w:val="center"/>
        <w:rPr>
          <w:rFonts w:ascii="Times New Roman" w:hAnsi="Times New Roman"/>
          <w:sz w:val="16"/>
          <w:szCs w:val="16"/>
        </w:rPr>
      </w:pPr>
    </w:p>
    <w:p w:rsidR="00C172F5" w:rsidRPr="00C439A0" w:rsidRDefault="00114AD8" w:rsidP="00C439A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974A74">
        <w:rPr>
          <w:rFonts w:ascii="Times New Roman" w:hAnsi="Times New Roman"/>
          <w:sz w:val="24"/>
          <w:szCs w:val="24"/>
        </w:rPr>
        <w:t>30 de julho</w:t>
      </w:r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  <w:bookmarkStart w:id="0" w:name="_GoBack"/>
      <w:bookmarkEnd w:id="0"/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A8D" w:rsidRDefault="00795A8D" w:rsidP="00455CB7">
      <w:pPr>
        <w:spacing w:after="0" w:line="240" w:lineRule="auto"/>
      </w:pPr>
      <w:r>
        <w:separator/>
      </w:r>
    </w:p>
  </w:endnote>
  <w:endnote w:type="continuationSeparator" w:id="1">
    <w:p w:rsidR="00795A8D" w:rsidRDefault="00795A8D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A8D" w:rsidRDefault="00795A8D" w:rsidP="00455CB7">
      <w:pPr>
        <w:spacing w:after="0" w:line="240" w:lineRule="auto"/>
      </w:pPr>
      <w:r>
        <w:separator/>
      </w:r>
    </w:p>
  </w:footnote>
  <w:footnote w:type="continuationSeparator" w:id="1">
    <w:p w:rsidR="00795A8D" w:rsidRDefault="00795A8D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DE71BA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DE71BA">
      <w:rPr>
        <w:noProof/>
        <w:sz w:val="36"/>
        <w:szCs w:val="36"/>
        <w:u w:val="single"/>
        <w:lang w:eastAsia="pt-BR"/>
      </w:rPr>
      <w:pict>
        <v:group id=" 1" o:spid="_x0000_s4097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">
          <v:shape id=" 2" o:spid="_x0000_s4586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4585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4584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5400,0;0,5428;0,13337;5400,18990;5625,18990;11250,13337;11250,5428;5625,0;5400,0" o:connectangles="0,0,0,0,0,0,0,0,0"/>
          </v:shape>
          <v:group id=" 5" o:spid="_x0000_s4505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4583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4978;5403,2948;6079,5203;9681,4301;9456,2030;15774,677;16450,7685;19151,7459;18926,451;22078,0;22303,2256;23879,2256;24104,0;27931,0;27931,2256;29958,2256;29958,226;33335,451;32884,7685;35811,8136;36487,1128;42130,2030;42130,4527;45507,5429;45957,3399;50910,4978;44156,23520;7204,23520;0,4978" o:connectangles="0,0,0,0,0,0,0,0,0,0,0,0,0,0,0,0,0,0,0,0,0,0,0,0,0,0,0,0,0"/>
            </v:shape>
            <v:shape id=" 7" o:spid="_x0000_s458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1535;9000,11535;9225,3624;4500,0;0,3624;0,11535" o:connectangles="0,0,0,0,0,0"/>
            </v:shape>
            <v:shape id=" 8" o:spid="_x0000_s4581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9960;5625,9960;5850,2723;3150,0;225,2723;0,9960" o:connectangles="0,0,0,0,0,0"/>
            </v:shape>
            <v:line id=" 9" o:spid="_x0000_s4580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4579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4578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457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4576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4575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4574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4573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457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4571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4570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4569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4568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456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4566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2255;9480,12207;4748,13560;0,2255" o:connectangles="0,0,0,0"/>
            </v:shape>
            <v:shape id=" 24" o:spid="_x0000_s4565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2030;7005,10857;3848,11985;0,2030" o:connectangles="0,0,0,0"/>
            </v:shape>
            <v:line id=" 25" o:spid="_x0000_s4564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4563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456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4561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4560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4559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4558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45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8805,2030;0,12433;4523,13560;8805,2030" o:connectangles="0,0,0,0"/>
            </v:shape>
            <v:shape id=" 33" o:spid="_x0000_s4556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6780,1805;0,10857;3157,11985;6780,1805" o:connectangles="0,0,0,0"/>
            </v:shape>
            <v:line id=" 34" o:spid="_x0000_s4555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4554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4553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455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4551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4550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4549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4548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3179;19350,0;37350,3405" o:connectangles="0,0,0"/>
            </v:shape>
            <v:line id=" 42" o:spid="_x0000_s454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4546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2025;4950,900;10575,225" o:connectangles="0,0,0"/>
            </v:shape>
            <v:shape id=" 44" o:spid="_x0000_s4545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2280;7650,453;11475,0" o:connectangles="0,0,0"/>
            </v:shape>
            <v:shape id=" 45" o:spid="_x0000_s4544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2475;7425,675;12150,225" o:connectangles="0,0,0"/>
            </v:shape>
            <v:shape id=" 46" o:spid="_x0000_s4543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2700;7425,900;12825,225" o:connectangles="0,0,0"/>
            </v:shape>
            <v:shape id=" 47" o:spid="_x0000_s454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2730;7425,905;15525,0" o:connectangles="0,0,0"/>
            </v:shape>
            <v:shape id=" 48" o:spid="_x0000_s4541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3375;7675,900;11955,225" o:connectangles="0,0,0"/>
            </v:shape>
            <v:shape id=" 49" o:spid="_x0000_s4540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2250;5175,0" o:connectangles="0,0"/>
            </v:shape>
            <v:shape id=" 50" o:spid="_x0000_s4539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125;6075,0" o:connectangles="0,0"/>
            </v:shape>
            <v:shape id=" 51" o:spid="_x0000_s4538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705;3375,475" o:connectangles="0,0"/>
            </v:shape>
            <v:line id=" 52" o:spid="_x0000_s453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4536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4535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4534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4533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453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4531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4530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4529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4528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452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4526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900;6525,0;13950,900" o:connectangles="0,0,0"/>
            </v:shape>
            <v:shape id=" 64" o:spid="_x0000_s4525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0575,2025;5850,900;0,225" o:connectangles="0,0,0"/>
            </v:shape>
            <v:shape id=" 65" o:spid="_x0000_s4524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1250,2505;4050,679;0,0" o:connectangles="0,0,0"/>
            </v:shape>
            <v:shape id=" 66" o:spid="_x0000_s4523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2375,2700;4950,900;0,225" o:connectangles="0,0,0"/>
            </v:shape>
            <v:shape id=" 67" o:spid="_x0000_s452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3275,2700;5850,900;450,225" o:connectangles="0,0,0"/>
            </v:shape>
            <v:shape id=" 68" o:spid="_x0000_s4521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15075,2280;8100,906;225,0" o:connectangles="0,0,0"/>
            </v:shape>
            <v:shape id=" 69" o:spid="_x0000_s4520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0605,3150;3830,900;0,225" o:connectangles="0,0,0"/>
            </v:shape>
            <v:shape id=" 70" o:spid="_x0000_s4519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4725,1800;0,0" o:connectangles="0,0"/>
            </v:shape>
            <v:shape id=" 71" o:spid="_x0000_s4518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5625,1350;0,0" o:connectangles="0,0"/>
            </v:shape>
            <v:shape id=" 72" o:spid="_x0000_s451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3825,930;0,473" o:connectangles="0,0"/>
            </v:shape>
            <v:line id=" 73" o:spid="_x0000_s4516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4515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4514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4513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451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4511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4510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4509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4508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45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4506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4501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4504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4503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450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4498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4500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4499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4492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449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4496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4495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4494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4493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4491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4490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4441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4487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4489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4488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4484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4486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4485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448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448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448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4478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4480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  <v:shape id=" 111" o:spid="_x0000_s4479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225,4050;450,3825;225,3600;450,3375;0,3150;450,2925;225,2925;450,2700;225,2475;450,2025;225,1575;225,1350;675,1125;225,900;450,675;225,675;450,225;225,0" o:connectangles="0,0,0,0,0,0,0,0,0,0,0,0,0,0,0,0,0,0"/>
              </v:shape>
            </v:group>
            <v:group id=" 112" o:spid="_x0000_s4475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4477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4476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4472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4474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4473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4469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4471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4470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446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4468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4467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4465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4464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4463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446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4461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4460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4459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4458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44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4456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4455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4454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4453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445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4451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4450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4449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4448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444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4446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4445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4444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4443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444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4440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4362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4439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2250,0;225,1580;450,1806;450,2031;225,2257;225,3626;450,3626;675,4304;3600,1129;2250,0" o:connectangles="0,0,0,0,0,0,0,0,0,0"/>
            </v:shape>
            <v:group id=" 151" o:spid="_x0000_s4434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4438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4437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4436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4435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4410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4427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443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451;225,451;225,451;675,225;675,451;900,0;1125,225;1350,0;1575,225;1575,451;1800,676;1800,1127;2025,1353;2025,1803;2025,2029;2025,2930;3150,4073;4500,5200;4275,5425;4275,5650;4500,5876;4500,7228;4275,7228;4275,8130;0,2480;0,451" o:connectangles="0,0,0,0,0,0,0,0,0,0,0,0,0,0,0,0,0,0,0,0,0,0,0,0,0,0"/>
                </v:shape>
                <v:group id=" 159" o:spid="_x0000_s4428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4432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4431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4430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4429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4426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2700,675;2475,450;2250,450;2025,225;2025,450;1800,225;1575,225;1350,0;1125,225;1125,675;675,675;675,1125;450,1575;450,2025;675,2250;675,2925;225,3825;1350,4500;2700,2700;2700,675" o:connectangles="0,0,0,0,0,0,0,0,0,0,0,0,0,0,0,0,0,0,0,0"/>
              </v:shape>
              <v:group id=" 165" o:spid="_x0000_s4411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4425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442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442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442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4419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4421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4420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441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4417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4416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4415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4414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441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4412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4389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4409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4406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44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4407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4403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4405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4404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4400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4402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4401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4397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4399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439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4396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4395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4392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4394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439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4391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4390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4363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438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438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4387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4383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4385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4384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4380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4382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4381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4377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4379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437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4374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4376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4375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4373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4370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4372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4371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4367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4369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436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4364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4366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4365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4361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4327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4360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7706;15329,0;16230,4530;16004,7480;12176,8835;10600,8158;11951,7706;11951,6562;10374,8158;11951,6562;11951,5434;11275,4305;11050,2032;0,7706" o:connectangles="0,0,0,0,0,0,0,0,0,0,0,0,0,0"/>
            </v:shape>
            <v:group id=" 230" o:spid="_x0000_s4357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4359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  <v:shape id=" 232" o:spid="_x0000_s4358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16680,7706;1576,0;450,4756;676,7706;4729,8835;6306,8384;4729,7706;4729,6803;6306,8158;4729,6562;4954,5659;5405,4530;5630,2273" o:connectangles="0,0,0,0,0,0,0,0,0,0,0,0,0"/>
              </v:shape>
            </v:group>
            <v:shape id=" 233" o:spid="_x0000_s4356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4355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4354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4353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435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4329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4351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4348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4350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4349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4347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4346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4345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4344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4343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4342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4341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4340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4339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4338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4337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4336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4335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4334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4333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4332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4331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4330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4328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4977;2250,6105;2925,5428;3825,4977;4950,4301;5850,4301;6975,4301;8100,4526;9225,4977;10350,5654;12825,4526;6525,0;0,4977" o:connectangles="0,0,0,0,0,0,0,0,0,0,0,0,0"/>
            </v:shape>
          </v:group>
          <v:group id=" 262" o:spid="_x0000_s4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4323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4326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4325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4324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430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4320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4322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125,1125;225,1575;225,1575;675,900;675,450;450,450;225,450;0,675;0,675;0,225;225,225;450,0;675,225;900,225;900,450;450,1125;900,1125;1125,900;1125,900;1125,900;1125,900;1125,1125" o:connectangles="0,0,0,0,0,0,0,0,0,0,0,0,0,0,0,0,0,0,0,0,0,0"/>
                </v:shape>
                <v:shape id=" 270" o:spid="_x0000_s4321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153;450,0;675,0;900,698;1125,698;1125,925;900,925;1125,1153;675,1380;675,1153;0,1380;0,1153;0,1153;450,925;450,455;0,1153" o:connectangles="0,0,0,0,0,0,0,0,0,0,0,0,0,0,0,0"/>
                </v:shape>
              </v:group>
              <v:group id=" 271" o:spid="_x0000_s4317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4319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675,0;1125,924;1350,924;1350,924;1350,924;1350,924;1125,1378;900,1151;900,1378;675,1378;450,1605;225,1378;0,1151;225,924;450,681;450,681;675,681;450,454;450,227;450,227;225,227;225,227;675,0;675,681;450,681;450,681;450,924;450,1151;675,1378;675,1378;900,1378;900,1151;675,681" o:connectangles="0,0,0,0,0,0,0,0,0,0,0,0,0,0,0,0,0,0,0,0,0,0,0,0,0,0,0,0,0,0,0,0,0"/>
                </v:shape>
                <v:shape id=" 273" o:spid="_x0000_s4318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900,225;450,675;675,900;900,675;900,675;900,450;1125,450;900,675;675,900;225,1125;0,900;0,450;225,225;675,0;900,225;675,450;450,225;450,225;450,225;225,225;225,450;225,675;675,450" o:connectangles="0,0,0,0,0,0,0,0,0,0,0,0,0,0,0,0,0,0,0,0,0,0,0"/>
                </v:shape>
              </v:group>
              <v:group id=" 274" o:spid="_x0000_s4311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4316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225,0;225,0;900,0;900,0;900,0;900,0;675,0;675,225;900,900;900,1125;675,1350;450,1350;0,1350;0,1125;0,900;225,900;225,900;225,1125;225,1125;225,1125;225,1125;225,1350;450,1350;450,1125;450,1125;450,900;450,225;450,225;225,0;225,0;225,0" o:connectangles="0,0,0,0,0,0,0,0,0,0,0,0,0,0,0,0,0,0,0,0,0,0,0,0,0,0,0,0,0,0,0"/>
                </v:shape>
                <v:shape id=" 276" o:spid="_x0000_s4315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900,0;1125,675;1125,900;1125,900;1125,900;675,900;675,900;675,900;450,900;225,900;225,900;225,675;0,225;0,225;0,225;0,225;450,0;450,675;450,900;450,900;450,900;675,900;675,675;675,225;675,225;450,0;450,0;900,0" o:connectangles="0,0,0,0,0,0,0,0,0,0,0,0,0,0,0,0,0,0,0,0,0,0,0,0,0,0,0,0"/>
                </v:shape>
                <v:shape id=" 277" o:spid="_x0000_s4314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450,0;450,1125;675,1125;675,1350;675,1350;225,1350;225,1350;225,1350;225,1125;225,225;225,225;0,0;0,0;450,0" o:connectangles="0,0,0,0,0,0,0,0,0,0,0,0,0,0"/>
                </v:shape>
                <v:shape id=" 278" o:spid="_x0000_s431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450,0;450,450;675,450;675,225;900,225;1125,450;1125,675;1125,900;1125,1125;1125,1125;1125,1125;675,1125;675,1125;675,1125;900,1125;675,675;675,450;675,450;675,450;450,450;450,675;450,1125;450,1125;675,1125;675,1125;225,1350;225,1350;225,1125;225,1125;225,225;0,0;0,0;0,0;450,0" o:connectangles="0,0,0,0,0,0,0,0,0,0,0,0,0,0,0,0,0,0,0,0,0,0,0,0,0,0,0,0,0,0,0,0,0,0"/>
                </v:shape>
                <v:shape id=" 279" o:spid="_x0000_s4312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450,0;675,0;900,225;900,450;900,675;450,900;225,900;0,450;0,225;450,0;450,0;225,0;225,225;225,450;450,675;450,900;450,900;675,900;675,675;675,450;675,225;450,0;450,0" o:connectangles="0,0,0,0,0,0,0,0,0,0,0,0,0,0,0,0,0,0,0,0,0,0,0"/>
                </v:shape>
              </v:group>
              <v:group id=" 280" o:spid="_x0000_s4308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4310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1350,225;900,1125;900,1350;900,1350;900,1350;900,1350;450,1125;675,1125;450,1125;225,1125;0,900;0,450;225,225;450,225;675,225;675,450;900,450;900,225;1125,225;900,225;900,0;900,0;1350,225;900,675;675,450;675,450;450,450;450,675;225,900;225,900;450,1125;675,1125;900,675" o:connectangles="0,0,0,0,0,0,0,0,0,0,0,0,0,0,0,0,0,0,0,0,0,0,0,0,0,0,0,0,0,0,0,0,0"/>
                </v:shape>
                <v:shape id=" 282" o:spid="_x0000_s4309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125,675;450,450;450,675;675,900;675,900;900,900;900,900;675,900;450,900;225,450;225,225;450,0;900,0;1125,225;1125,675;900,450;900,225;900,225;900,0;675,0;450,225;450,225;900,450" o:connectangles="0,0,0,0,0,0,0,0,0,0,0,0,0,0,0,0,0,0,0,0,0,0,0"/>
                </v:shape>
              </v:group>
              <v:group id=" 283" o:spid="_x0000_s4303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4307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125,0;675,925;450,1153;450,1153;675,1380;675,1380;675,1380;0,925;0,925;0,925;0,925;225,925;225,925;450,228;675,228;450,0;450,0;450,0;450,0;900,0;1125,0" o:connectangles="0,0,0,0,0,0,0,0,0,0,0,0,0,0,0,0,0,0,0,0,0"/>
                </v:shape>
                <v:shape id=" 285" o:spid="_x0000_s4306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900,698;900,925;900,1153;675,1380;225,1153;0,925;0,698;0,698;450,698;225,228;225,228;450,0;900,0;1125,455;1125,698;1125,698;900,698;675,698;900,455;900,455;900,228;900,228;675,228;675,228;675,455;675,698;450,698;450,698;225,698;225,925;225,925;225,1153;225,1153;450,1153;675,1153;450,698" o:connectangles="0,0,0,0,0,0,0,0,0,0,0,0,0,0,0,0,0,0,0,0,0,0,0,0,0,0,0,0,0,0,0,0,0,0,0,0"/>
                </v:shape>
                <v:shape id=" 286" o:spid="_x0000_s4305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900;0,900;450,900;675,900;900,675;675,675;675,675;450,450;450,225;675,0;900,0;1125,0;1350,225;1350,450;1350,675;1125,900;675,1125;0,900;900,675;1125,450;1125,225;1125,0;1125,0;900,0;900,225;675,450;900,675;900,675" o:connectangles="0,0,0,0,0,0,0,0,0,0,0,0,0,0,0,0,0,0,0,0,0,0,0,0,0,0,0,0"/>
                </v:shape>
                <v:shape id=" 287" o:spid="_x0000_s4304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1350,225;1350,225;1125,0;675,225;450,225;675,225;900,450;1125,675;1125,900;900,1125;675,1125;450,1125;225,900;0,675;0,450;450,0;900,0;1350,225;450,450;450,450;225,675;450,900;450,900;450,900;675,900;675,450;675,450;450,450" o:connectangles="0,0,0,0,0,0,0,0,0,0,0,0,0,0,0,0,0,0,0,0,0,0,0,0,0,0,0,0"/>
                </v:shape>
              </v:group>
            </v:group>
            <v:group id=" 288" o:spid="_x0000_s4288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4301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1800,675;1575,675;1125,1575;900,1575;1575,675;1125,450;0,900;0,900;1125,450;900,450;900,225;1125,450;2025,0;2025,0;1575,675;1800,675;1575,450;1800,0;1125,450;1575,450" o:connectangles="0,0,0,0,0,0,0,0,0,0,0,0,0,0,0,0,0,0,0,0"/>
              </v:shape>
              <v:shape id=" 290" o:spid="_x0000_s4300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125,1350;675,1575;225,1575;225,1800;0,1575;225,1575;0,1575;0,1575;225,1575;675,900;450,900;450,900;675,900;1125,0;1125,0;675,900;900,900;1125,1125;1125,1350;1125,1350;1125,1125;900,900;675,900;225,1575;675,1575;1125,1350" o:connectangles="0,0,0,0,0,0,0,0,0,0,0,0,0,0,0,0,0,0,0,0,0,0,0,0,0,0"/>
              </v:shape>
              <v:shape id=" 291" o:spid="_x0000_s4299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1800,0;1350,1125;1125,1575;450,1800;225,1575;0,1125;0,1125;450,0;450,0;0,1125;0,1125;225,1575;450,1575;1125,1575;1350,1125;1800,0" o:connectangles="0,0,0,0,0,0,0,0,0,0,0,0,0,0,0,0"/>
              </v:shape>
              <v:shape id=" 292" o:spid="_x0000_s4298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675,0;225,225;0,900;0,900;225,225;675,0" o:connectangles="0,0,0,0,0,0"/>
              </v:shape>
              <v:shape id=" 293" o:spid="_x0000_s4297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125,1350;675,1800;225,1800;225,2025;225,2025;225,1800;0,1800;225,1800;225,1800;450,1125;450,1125;450,900;450,900;675,0;900,0;450,900;900,900;1125,1125;1125,1350;1125,1350;1125,1125;900,900;450,1125;225,1800;675,1575;1125,1350" o:connectangles="0,0,0,0,0,0,0,0,0,0,0,0,0,0,0,0,0,0,0,0,0,0,0,0,0,0"/>
              </v:shape>
              <v:shape id=" 294" o:spid="_x0000_s4296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125,225;225,675;225,675;225,900;450,1125;900,900;900,900;450,1125;225,900;0,675;225,225;900,0;1125,225;1125,225;900,225;450,225;225,450;1125,225" o:connectangles="0,0,0,0,0,0,0,0,0,0,0,0,0,0,0,0,0,0"/>
              </v:shape>
              <v:shape id=" 295" o:spid="_x0000_s4295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1575,900;1350,1575;900,1800;675,1800;225,1350;0,900;225,225;900,0;1350,0;1350,0;900,0;225,225;0,900;225,1350;675,1575;900,1800;1350,1575;1575,900" o:connectangles="0,0,0,0,0,0,0,0,0,0,0,0,0,0,0,0,0,0"/>
              </v:shape>
              <v:shape id=" 296" o:spid="_x0000_s4294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450,900;225,900;0,675;0,675;225,225;675,0;900,0;1125,225;900,675;450,900;1125,225;900,0;675,0;225,225;225,675;225,675;225,900;450,900;900,675;1125,225" o:connectangles="0,0,0,0,0,0,0,0,0,0,0,0,0,0,0,0,0,0,0,0"/>
              </v:shape>
              <v:shape id=" 297" o:spid="_x0000_s4293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675,225;675,1125;675,1125;675,225;675,225;675,225;450,225;225,225;0,1125;0,1125;225,450;0,450;225,225;225,0;225,0;225,225;450,0;675,0;675,225;675,225" o:connectangles="0,0,0,0,0,0,0,0,0,0,0,0,0,0,0,0,0,0,0,0"/>
              </v:shape>
              <v:shape id=" 298" o:spid="_x0000_s4292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900,0;675,900;900,675;900,900;675,900;675,1575;675,1575;675,1800;675,1800;675,1800;675,1800;450,1800;0,1800;0,1575;225,1125;675,900;675,0;900,0;675,900;225,1125;0,1575;0,1800;225,1800;675,1800;675,900" o:connectangles="0,0,0,0,0,0,0,0,0,0,0,0,0,0,0,0,0,0,0,0,0,0,0,0,0"/>
              </v:shape>
              <v:shape id=" 299" o:spid="_x0000_s4291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225;0,225;0,0;0,450;0,1350;0,1350;0,450" o:connectangles="0,0,0,0,0,0,0,0"/>
              </v:shape>
              <v:shape id=" 300" o:spid="_x0000_s4290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450,900;225,900;225,2025;225,2025;225,900;0,1125;0,900;225,900;0,0;225,0;225,900;450,675;450,900" o:connectangles="0,0,0,0,0,0,0,0,0,0,0,0,0"/>
              </v:shape>
              <v:shape id=" 301" o:spid="_x0000_s4289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675,0;900,675;900,900;675,450;675,1125;450,1125;225,900;225,900;225,450;450,0;450,0;450,0;450,0;225,450;225,900;225,900;450,1125;675,900;675,675;675,225;675,0" o:connectangles="0,0,0,0,0,0,0,0,0,0,0,0,0,0,0,0,0,0,0,0,0"/>
              </v:shape>
            </v:group>
          </v:group>
          <v:group id=" 302" o:spid="_x0000_s4283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4286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4285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4284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4098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4277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4282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4281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4280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4279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4278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4252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4276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4275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4274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4273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4272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4271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4270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4269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4268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4267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4266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4265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4264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4263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4262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4261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4260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4259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4258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4257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4256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4255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4254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4253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4232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4251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4250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4249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4248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4247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4246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4245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4244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4243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4242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4241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4240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4239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4238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4237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4236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4235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4234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4233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4211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4231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4230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4229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4228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4227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4226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4225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4224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4223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4222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4221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4220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4219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4218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4217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4216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4215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4214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4213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4212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4191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4210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4209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4208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4207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4206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4205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4204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4203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4202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4201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4200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4199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4198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4197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4196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4195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4194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4193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4192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4171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4190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4189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4188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4187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4186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4185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4184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4183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4182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4181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4180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4179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4178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4177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4176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4175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4174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4173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4172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4165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4170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4169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4168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4167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4166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4144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4164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4163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4162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4161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4160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4159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4158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4157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4156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4155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4154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4153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4152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4151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4150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4149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4148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4147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4146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4145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4099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4143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4142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4141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4140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4139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4138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4137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4136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4135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4134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4133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4132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4131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4130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4129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4128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4127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4126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4125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4124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4123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4122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4121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4120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4119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4118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4117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4116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4115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4114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4113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4112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4111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4110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4109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4108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4107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4106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4105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4104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4103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4102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4101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4100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587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14942"/>
    <w:rsid w:val="00931663"/>
    <w:rsid w:val="009426A5"/>
    <w:rsid w:val="009521F2"/>
    <w:rsid w:val="009740A1"/>
    <w:rsid w:val="00974A74"/>
    <w:rsid w:val="00977955"/>
    <w:rsid w:val="00977FEA"/>
    <w:rsid w:val="009A5446"/>
    <w:rsid w:val="009B4CD9"/>
    <w:rsid w:val="009C1CA6"/>
    <w:rsid w:val="009C3645"/>
    <w:rsid w:val="009D3E66"/>
    <w:rsid w:val="009E2E26"/>
    <w:rsid w:val="009F4A99"/>
    <w:rsid w:val="009F6F06"/>
    <w:rsid w:val="00A1064A"/>
    <w:rsid w:val="00A206AD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16B25"/>
    <w:rsid w:val="00B226B5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7D39"/>
    <w:rsid w:val="00CD5B63"/>
    <w:rsid w:val="00D01155"/>
    <w:rsid w:val="00D024BC"/>
    <w:rsid w:val="00D2558E"/>
    <w:rsid w:val="00D97F14"/>
    <w:rsid w:val="00DB688D"/>
    <w:rsid w:val="00DB68BA"/>
    <w:rsid w:val="00DD2480"/>
    <w:rsid w:val="00DE71BA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269E4"/>
    <w:rsid w:val="00F2724A"/>
    <w:rsid w:val="00F51BC9"/>
    <w:rsid w:val="00F6512C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4</TotalTime>
  <Pages>2</Pages>
  <Words>597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User</cp:lastModifiedBy>
  <cp:revision>3</cp:revision>
  <cp:lastPrinted>2022-03-25T12:30:00Z</cp:lastPrinted>
  <dcterms:created xsi:type="dcterms:W3CDTF">2022-03-31T19:24:00Z</dcterms:created>
  <dcterms:modified xsi:type="dcterms:W3CDTF">2022-07-28T15:02:00Z</dcterms:modified>
</cp:coreProperties>
</file>