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B27DF7">
        <w:rPr>
          <w:b/>
        </w:rPr>
        <w:t>02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974A74">
        <w:rPr>
          <w:b/>
          <w:u w:val="single"/>
        </w:rPr>
        <w:t>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974A74">
        <w:t>–</w:t>
      </w:r>
      <w:r w:rsidR="00365C17" w:rsidRPr="002F5E5E">
        <w:t xml:space="preserve"> Simplificado</w:t>
      </w:r>
      <w:r w:rsidR="00974A74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974A74">
        <w:t>2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</w:t>
      </w:r>
      <w:r w:rsidR="00974A74">
        <w:t>7</w:t>
      </w:r>
      <w:r w:rsidR="000B447A">
        <w:t>7</w:t>
      </w:r>
      <w:r w:rsidR="00F05255" w:rsidRPr="002F5E5E">
        <w:t xml:space="preserve"> de </w:t>
      </w:r>
      <w:r w:rsidR="000B447A">
        <w:t>2</w:t>
      </w:r>
      <w:r w:rsidR="00974A74">
        <w:t>7</w:t>
      </w:r>
      <w:r w:rsidR="000B447A">
        <w:t xml:space="preserve"> de </w:t>
      </w:r>
      <w:r w:rsidR="00974A74">
        <w:t>Julho</w:t>
      </w:r>
      <w:r w:rsidR="000B447A">
        <w:t xml:space="preserve">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74A74" w:rsidRPr="00240AA0" w:rsidRDefault="00974A74" w:rsidP="00974A74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LETRAS PORTUGUÊS/INGLÊS</w:t>
      </w:r>
    </w:p>
    <w:tbl>
      <w:tblPr>
        <w:tblW w:w="7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4594"/>
        <w:gridCol w:w="1314"/>
      </w:tblGrid>
      <w:tr w:rsidR="00974A74" w:rsidRPr="000910BC" w:rsidTr="00974A74">
        <w:tc>
          <w:tcPr>
            <w:tcW w:w="1496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4594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314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74A74" w:rsidRPr="000910BC" w:rsidTr="00974A74">
        <w:tc>
          <w:tcPr>
            <w:tcW w:w="1496" w:type="dxa"/>
            <w:shd w:val="clear" w:color="auto" w:fill="FFFFFF"/>
            <w:vAlign w:val="bottom"/>
          </w:tcPr>
          <w:p w:rsidR="00974A74" w:rsidRPr="000910BC" w:rsidRDefault="00B27DF7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  <w:r w:rsidR="00974A74">
              <w:rPr>
                <w:rFonts w:ascii="Times New Roman" w:hAnsi="Times New Roman"/>
                <w:color w:val="000000"/>
                <w:sz w:val="24"/>
                <w:szCs w:val="24"/>
              </w:rPr>
              <w:t>º</w:t>
            </w:r>
          </w:p>
        </w:tc>
        <w:tc>
          <w:tcPr>
            <w:tcW w:w="4594" w:type="dxa"/>
            <w:shd w:val="clear" w:color="auto" w:fill="auto"/>
            <w:vAlign w:val="bottom"/>
          </w:tcPr>
          <w:p w:rsidR="00974A74" w:rsidRPr="000910BC" w:rsidRDefault="005E20E8" w:rsidP="009A09A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CAROLINA ARRUDA</w:t>
            </w:r>
          </w:p>
        </w:tc>
        <w:tc>
          <w:tcPr>
            <w:tcW w:w="1314" w:type="dxa"/>
            <w:shd w:val="clear" w:color="auto" w:fill="auto"/>
            <w:vAlign w:val="bottom"/>
          </w:tcPr>
          <w:p w:rsidR="00974A74" w:rsidRPr="000910BC" w:rsidRDefault="005E20E8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42,00</w:t>
            </w:r>
            <w:bookmarkStart w:id="0" w:name="_GoBack"/>
            <w:bookmarkEnd w:id="0"/>
          </w:p>
        </w:tc>
      </w:tr>
    </w:tbl>
    <w:p w:rsidR="009C3645" w:rsidRDefault="009C3645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</w:p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1.6 - Comprovante de escolaridade para cumprimento do requisito </w:t>
      </w:r>
      <w:proofErr w:type="spellStart"/>
      <w:r w:rsidRPr="00033BC8">
        <w:t>d</w:t>
      </w:r>
      <w:r w:rsidR="003D2023">
        <w:t>ocargo</w:t>
      </w:r>
      <w:proofErr w:type="spellEnd"/>
      <w:r w:rsidRPr="00033BC8">
        <w:t xml:space="preserve">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B97C19" w:rsidRDefault="00B97C19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spellStart"/>
      <w:r>
        <w:t>vinculo</w:t>
      </w:r>
      <w:proofErr w:type="spell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</w:t>
      </w:r>
      <w:r w:rsidR="00B27DF7">
        <w:t xml:space="preserve"> </w:t>
      </w:r>
      <w:r w:rsidR="005E7C27" w:rsidRPr="00033BC8">
        <w:t>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FC7087" w:rsidRPr="00FC7087" w:rsidRDefault="00FC7087" w:rsidP="0032040B">
      <w:pPr>
        <w:jc w:val="center"/>
        <w:rPr>
          <w:rFonts w:ascii="Times New Roman" w:hAnsi="Times New Roman"/>
          <w:sz w:val="16"/>
          <w:szCs w:val="16"/>
        </w:rPr>
      </w:pPr>
    </w:p>
    <w:p w:rsidR="00C172F5" w:rsidRPr="00C439A0" w:rsidRDefault="00114AD8" w:rsidP="00C439A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B27DF7">
        <w:rPr>
          <w:rFonts w:ascii="Times New Roman" w:hAnsi="Times New Roman"/>
          <w:sz w:val="24"/>
          <w:szCs w:val="24"/>
        </w:rPr>
        <w:t>13</w:t>
      </w:r>
      <w:r w:rsidR="00974A74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B27DF7">
        <w:rPr>
          <w:rFonts w:ascii="Times New Roman" w:hAnsi="Times New Roman"/>
          <w:sz w:val="24"/>
          <w:szCs w:val="24"/>
        </w:rPr>
        <w:t>Agosto</w:t>
      </w:r>
      <w:proofErr w:type="gramEnd"/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57FC" w:rsidRDefault="004257FC" w:rsidP="00455CB7">
      <w:pPr>
        <w:spacing w:after="0" w:line="240" w:lineRule="auto"/>
      </w:pPr>
      <w:r>
        <w:separator/>
      </w:r>
    </w:p>
  </w:endnote>
  <w:endnote w:type="continuationSeparator" w:id="0">
    <w:p w:rsidR="004257FC" w:rsidRDefault="004257FC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57FC" w:rsidRDefault="004257FC" w:rsidP="00455CB7">
      <w:pPr>
        <w:spacing w:after="0" w:line="240" w:lineRule="auto"/>
      </w:pPr>
      <w:r>
        <w:separator/>
      </w:r>
    </w:p>
  </w:footnote>
  <w:footnote w:type="continuationSeparator" w:id="0">
    <w:p w:rsidR="004257FC" w:rsidRDefault="004257FC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B27DF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0954A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257FC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2D9F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20E8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14942"/>
    <w:rsid w:val="00931663"/>
    <w:rsid w:val="009426A5"/>
    <w:rsid w:val="009521F2"/>
    <w:rsid w:val="009740A1"/>
    <w:rsid w:val="00974A74"/>
    <w:rsid w:val="00977955"/>
    <w:rsid w:val="00977FEA"/>
    <w:rsid w:val="009A5446"/>
    <w:rsid w:val="009B4CD9"/>
    <w:rsid w:val="009C1CA6"/>
    <w:rsid w:val="009C3645"/>
    <w:rsid w:val="009D3E66"/>
    <w:rsid w:val="009E2E26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16B25"/>
    <w:rsid w:val="00B226B5"/>
    <w:rsid w:val="00B27DF7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97F14"/>
    <w:rsid w:val="00DB688D"/>
    <w:rsid w:val="00DB68BA"/>
    <w:rsid w:val="00DD2480"/>
    <w:rsid w:val="00DE71BA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269E4"/>
    <w:rsid w:val="00F2724A"/>
    <w:rsid w:val="00F51BC9"/>
    <w:rsid w:val="00F6512C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B1421E"/>
  <w15:docId w15:val="{D282CE78-6FB3-48CA-8EBE-6C2A68DE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2</Pages>
  <Words>575</Words>
  <Characters>3109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3</cp:revision>
  <cp:lastPrinted>2022-03-25T12:30:00Z</cp:lastPrinted>
  <dcterms:created xsi:type="dcterms:W3CDTF">2022-08-08T13:44:00Z</dcterms:created>
  <dcterms:modified xsi:type="dcterms:W3CDTF">2022-08-11T11:47:00Z</dcterms:modified>
</cp:coreProperties>
</file>