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Default="0052437A" w:rsidP="00C172F5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</w:p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0D0E06">
        <w:rPr>
          <w:b/>
        </w:rPr>
        <w:t>03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EE280F" w:rsidRPr="00C1319A">
        <w:rPr>
          <w:b/>
          <w:u w:val="single"/>
        </w:rPr>
        <w:t>00</w:t>
      </w:r>
      <w:r w:rsidR="00974A74">
        <w:rPr>
          <w:b/>
          <w:u w:val="single"/>
        </w:rPr>
        <w:t>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0B447A" w:rsidRPr="00C1319A">
        <w:rPr>
          <w:b/>
          <w:u w:val="single"/>
        </w:rPr>
        <w:t>2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974A74">
        <w:t>–</w:t>
      </w:r>
      <w:r w:rsidR="00365C17" w:rsidRPr="002F5E5E">
        <w:t xml:space="preserve"> Simplificado</w:t>
      </w:r>
      <w:r w:rsidR="00974A74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00</w:t>
      </w:r>
      <w:r w:rsidR="00974A74">
        <w:t>2</w:t>
      </w:r>
      <w:r w:rsidR="00436586" w:rsidRPr="002F5E5E">
        <w:t>/20</w:t>
      </w:r>
      <w:r w:rsidR="00365C17" w:rsidRPr="002F5E5E">
        <w:t>2</w:t>
      </w:r>
      <w:r w:rsidR="000B447A">
        <w:t>2</w:t>
      </w:r>
      <w:r w:rsidR="00436586" w:rsidRPr="002F5E5E">
        <w:t>,</w:t>
      </w:r>
      <w:r w:rsidR="00446269" w:rsidRPr="002F5E5E">
        <w:t xml:space="preserve"> homologado através do Decreto nº </w:t>
      </w:r>
      <w:r w:rsidR="000B447A">
        <w:t>3.1</w:t>
      </w:r>
      <w:r w:rsidR="00974A74">
        <w:t>7</w:t>
      </w:r>
      <w:r w:rsidR="000B447A">
        <w:t>7</w:t>
      </w:r>
      <w:r w:rsidR="00F05255" w:rsidRPr="002F5E5E">
        <w:t xml:space="preserve"> de </w:t>
      </w:r>
      <w:r w:rsidR="000B447A">
        <w:t>2</w:t>
      </w:r>
      <w:r w:rsidR="00974A74">
        <w:t>7</w:t>
      </w:r>
      <w:r w:rsidR="000B447A">
        <w:t xml:space="preserve"> de </w:t>
      </w:r>
      <w:r w:rsidR="00974A74">
        <w:t>Julho</w:t>
      </w:r>
      <w:r w:rsidR="000B447A">
        <w:t xml:space="preserve"> de 2022, </w:t>
      </w:r>
      <w:r w:rsidR="00436586" w:rsidRPr="002F5E5E">
        <w:t xml:space="preserve">para comparecer(em) no Setor de Recursos Humanos desta Prefeitura Municipal, no horário das </w:t>
      </w:r>
      <w:r w:rsidRPr="002F5E5E">
        <w:t xml:space="preserve">08:00 às </w:t>
      </w:r>
      <w:r w:rsidR="00436586" w:rsidRPr="002F5E5E">
        <w:t>11:00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974A74" w:rsidRPr="00240AA0" w:rsidRDefault="00974A74" w:rsidP="00974A74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>
        <w:rPr>
          <w:rFonts w:ascii="Times New Roman" w:hAnsi="Times New Roman"/>
          <w:b/>
          <w:sz w:val="24"/>
          <w:szCs w:val="24"/>
        </w:rPr>
        <w:t>II – LETRAS PORTUGUÊS/INGLÊS</w:t>
      </w:r>
    </w:p>
    <w:tbl>
      <w:tblPr>
        <w:tblW w:w="8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96"/>
        <w:gridCol w:w="5152"/>
        <w:gridCol w:w="1569"/>
      </w:tblGrid>
      <w:tr w:rsidR="00974A74" w:rsidRPr="000910BC" w:rsidTr="000D0E06">
        <w:tc>
          <w:tcPr>
            <w:tcW w:w="1496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Classificação</w:t>
            </w:r>
          </w:p>
        </w:tc>
        <w:tc>
          <w:tcPr>
            <w:tcW w:w="5152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Nome</w:t>
            </w:r>
          </w:p>
        </w:tc>
        <w:tc>
          <w:tcPr>
            <w:tcW w:w="1569" w:type="dxa"/>
            <w:shd w:val="clear" w:color="auto" w:fill="auto"/>
          </w:tcPr>
          <w:p w:rsidR="00974A74" w:rsidRPr="000910BC" w:rsidRDefault="00974A74" w:rsidP="009A09A9">
            <w:pPr>
              <w:pStyle w:val="NormalWeb"/>
              <w:spacing w:before="0" w:beforeAutospacing="0" w:after="0" w:afterAutospacing="0" w:line="330" w:lineRule="atLeast"/>
              <w:jc w:val="center"/>
            </w:pPr>
            <w:r w:rsidRPr="000910BC">
              <w:t>Nota Final</w:t>
            </w:r>
          </w:p>
        </w:tc>
      </w:tr>
      <w:tr w:rsidR="00974A74" w:rsidRPr="000910BC" w:rsidTr="000D0E06">
        <w:tc>
          <w:tcPr>
            <w:tcW w:w="1496" w:type="dxa"/>
            <w:shd w:val="clear" w:color="auto" w:fill="FFFFFF"/>
            <w:vAlign w:val="bottom"/>
          </w:tcPr>
          <w:p w:rsidR="00974A74" w:rsidRPr="000910BC" w:rsidRDefault="000D0E06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</w:t>
            </w:r>
            <w:r w:rsidR="00974A74">
              <w:rPr>
                <w:rFonts w:ascii="Times New Roman" w:hAnsi="Times New Roman"/>
                <w:color w:val="000000"/>
                <w:sz w:val="24"/>
                <w:szCs w:val="24"/>
              </w:rPr>
              <w:t>º</w:t>
            </w:r>
          </w:p>
        </w:tc>
        <w:tc>
          <w:tcPr>
            <w:tcW w:w="5152" w:type="dxa"/>
            <w:shd w:val="clear" w:color="auto" w:fill="auto"/>
            <w:vAlign w:val="bottom"/>
          </w:tcPr>
          <w:p w:rsidR="00974A74" w:rsidRPr="000D0E06" w:rsidRDefault="000D0E06" w:rsidP="009A09A9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ANA JÉSSICA DE OLIVEIRA RAIMUNDO</w:t>
            </w:r>
          </w:p>
        </w:tc>
        <w:tc>
          <w:tcPr>
            <w:tcW w:w="1569" w:type="dxa"/>
            <w:shd w:val="clear" w:color="auto" w:fill="auto"/>
            <w:vAlign w:val="bottom"/>
          </w:tcPr>
          <w:p w:rsidR="00974A74" w:rsidRPr="000910BC" w:rsidRDefault="000D0E06" w:rsidP="009A09A9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9C3645" w:rsidRDefault="009C3645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</w:p>
    <w:p w:rsidR="00114AD8" w:rsidRPr="00033BC8" w:rsidRDefault="00114AD8" w:rsidP="00DB688D">
      <w:pPr>
        <w:pStyle w:val="NormalWeb"/>
        <w:shd w:val="clear" w:color="auto" w:fill="FFFFFF"/>
        <w:spacing w:before="0" w:beforeAutospacing="0" w:after="150" w:afterAutospacing="0"/>
        <w:jc w:val="both"/>
        <w:rPr>
          <w:b/>
          <w:u w:val="single"/>
        </w:rPr>
      </w:pPr>
      <w:r w:rsidRPr="00033BC8">
        <w:rPr>
          <w:b/>
          <w:u w:val="single"/>
        </w:rPr>
        <w:t xml:space="preserve">Se </w:t>
      </w:r>
      <w:proofErr w:type="gramStart"/>
      <w:r w:rsidRPr="00033BC8">
        <w:rPr>
          <w:b/>
          <w:u w:val="single"/>
        </w:rPr>
        <w:t>o(</w:t>
      </w:r>
      <w:proofErr w:type="gramEnd"/>
      <w:r w:rsidRPr="00033BC8">
        <w:rPr>
          <w:b/>
          <w:u w:val="single"/>
        </w:rPr>
        <w:t xml:space="preserve">s) candidato(s) </w:t>
      </w:r>
      <w:r w:rsidR="00EA5A1E">
        <w:rPr>
          <w:b/>
          <w:u w:val="single"/>
        </w:rPr>
        <w:t>co</w:t>
      </w:r>
      <w:r w:rsidR="00F97365">
        <w:rPr>
          <w:b/>
          <w:u w:val="single"/>
        </w:rPr>
        <w:t>n</w:t>
      </w:r>
      <w:r w:rsidRPr="00033BC8">
        <w:rPr>
          <w:b/>
          <w:u w:val="single"/>
        </w:rPr>
        <w:t xml:space="preserve">vocado(s) </w:t>
      </w:r>
      <w:r w:rsidR="00A53694">
        <w:rPr>
          <w:b/>
          <w:u w:val="single"/>
        </w:rPr>
        <w:t xml:space="preserve">que </w:t>
      </w:r>
      <w:r w:rsidRPr="00033BC8">
        <w:rPr>
          <w:b/>
          <w:u w:val="single"/>
        </w:rPr>
        <w:t>não comparecer(em) no prazo acima fixado será(</w:t>
      </w:r>
      <w:proofErr w:type="spellStart"/>
      <w:r w:rsidRPr="00033BC8">
        <w:rPr>
          <w:b/>
          <w:u w:val="single"/>
        </w:rPr>
        <w:t>ão</w:t>
      </w:r>
      <w:proofErr w:type="spellEnd"/>
      <w:r w:rsidRPr="00033BC8">
        <w:rPr>
          <w:b/>
          <w:u w:val="single"/>
        </w:rPr>
        <w:t>) considerado(s) desistente(s), PERDENDO DE FORMA EFETIVA SUA VAGA.</w:t>
      </w:r>
    </w:p>
    <w:p w:rsidR="002B5BE0" w:rsidRPr="00033BC8" w:rsidRDefault="00114AD8" w:rsidP="00114AD8">
      <w:pPr>
        <w:pStyle w:val="NormalWeb"/>
        <w:shd w:val="clear" w:color="auto" w:fill="FFFFFF"/>
        <w:spacing w:before="0" w:beforeAutospacing="0" w:after="150" w:afterAutospacing="0" w:line="330" w:lineRule="atLeast"/>
        <w:jc w:val="both"/>
      </w:pPr>
      <w:proofErr w:type="gramStart"/>
      <w:r w:rsidRPr="00033BC8">
        <w:t>O(</w:t>
      </w:r>
      <w:proofErr w:type="gramEnd"/>
      <w:r w:rsidRPr="00033BC8">
        <w:t xml:space="preserve">s) convocado(s) devem comparecer(em) </w:t>
      </w:r>
      <w:r w:rsidR="00436586" w:rsidRPr="00033BC8">
        <w:t xml:space="preserve">munido(s) dos seguintes documentos: </w:t>
      </w:r>
    </w:p>
    <w:p w:rsidR="00436586" w:rsidRPr="00033BC8" w:rsidRDefault="008274C1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rPr>
          <w:u w:val="single"/>
        </w:rPr>
      </w:pPr>
      <w:r w:rsidRPr="00033BC8">
        <w:rPr>
          <w:u w:val="single"/>
        </w:rPr>
        <w:t>1 - CÓPIAS</w:t>
      </w:r>
      <w:r w:rsidR="00436586" w:rsidRPr="00033BC8">
        <w:rPr>
          <w:u w:val="single"/>
        </w:rPr>
        <w:t xml:space="preserve">: 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 </w:t>
      </w:r>
      <w:r w:rsidR="00A944B8" w:rsidRPr="00033BC8">
        <w:t>–</w:t>
      </w:r>
      <w:r w:rsidRPr="00033BC8">
        <w:t xml:space="preserve"> RG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1.2 </w:t>
      </w:r>
      <w:r w:rsidR="002B5BE0" w:rsidRPr="00033BC8">
        <w:t>–</w:t>
      </w:r>
      <w:r w:rsidRPr="00033BC8">
        <w:t xml:space="preserve"> CPF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1.3 - Certidão de nascimento ou casamento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1.4 - Título Eleitoral e comprovante de ter votado nas últimas eleições</w:t>
      </w:r>
      <w:r w:rsidR="00622E0A" w:rsidRPr="00033BC8">
        <w:t xml:space="preserve"> (Certidão de Quitação Eleitoral)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1.5 - Quitação com o Serviço Militar</w:t>
      </w:r>
      <w:r w:rsidR="00E71C0A" w:rsidRPr="00033BC8">
        <w:t xml:space="preserve"> (</w:t>
      </w:r>
      <w:r w:rsidR="009C1CA6" w:rsidRPr="00033BC8">
        <w:t>se for do sexo masculino</w:t>
      </w:r>
      <w:r w:rsidR="00E71C0A" w:rsidRPr="00033BC8">
        <w:t>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1.6 - Comprovante de escolaridade para cumprimento do requisito </w:t>
      </w:r>
      <w:proofErr w:type="spellStart"/>
      <w:r w:rsidRPr="00033BC8">
        <w:t>d</w:t>
      </w:r>
      <w:r w:rsidR="003D2023">
        <w:t>ocargo</w:t>
      </w:r>
      <w:proofErr w:type="spellEnd"/>
      <w:r w:rsidRPr="00033BC8">
        <w:t xml:space="preserve"> (conforme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1.7 - Carteira do órgão de classe (conforme o caso)</w:t>
      </w:r>
      <w:r w:rsidR="00A944B8" w:rsidRPr="00033BC8">
        <w:t>;</w:t>
      </w:r>
    </w:p>
    <w:p w:rsidR="00B97C19" w:rsidRDefault="00B97C19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1.8 - Carteira de trabalho profissional (CTPS)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1.9 - Carteira de habilitação (se for o caso)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1.10 </w:t>
      </w:r>
      <w:r w:rsidR="009C1CA6" w:rsidRPr="00033BC8">
        <w:t xml:space="preserve">–Pesquisa atualizada do </w:t>
      </w:r>
      <w:r w:rsidRPr="00033BC8">
        <w:t>PASEP/PIS</w:t>
      </w:r>
      <w:r w:rsidR="00A944B8" w:rsidRPr="00033BC8">
        <w:t>;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1.11 - Certidão de nascimento dos filhos menores</w:t>
      </w:r>
      <w:r w:rsidR="00A944B8" w:rsidRPr="00033BC8">
        <w:t>;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lastRenderedPageBreak/>
        <w:t>1.12 - Carteira de vacin</w:t>
      </w:r>
      <w:r w:rsidR="00A944B8" w:rsidRPr="00033BC8">
        <w:t>a</w:t>
      </w:r>
      <w:r w:rsidR="00446269" w:rsidRPr="00033BC8">
        <w:t>ção</w:t>
      </w:r>
      <w:r w:rsidR="00A944B8" w:rsidRPr="00033BC8">
        <w:t xml:space="preserve"> dos filhos menores </w:t>
      </w:r>
      <w:r w:rsidR="00FB034A">
        <w:t xml:space="preserve">– caso </w:t>
      </w:r>
      <w:r w:rsidR="00914942">
        <w:t>o filho tenha mais de 14 anos, solicitar requerimento no RH para complemento salário família;</w:t>
      </w:r>
    </w:p>
    <w:p w:rsidR="00A944B8" w:rsidRPr="00033BC8" w:rsidRDefault="00A944B8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1.13 – Comprovante de residência</w:t>
      </w:r>
      <w:r w:rsidR="00914942">
        <w:t xml:space="preserve"> e</w:t>
      </w:r>
    </w:p>
    <w:p w:rsidR="00446269" w:rsidRPr="00033BC8" w:rsidRDefault="00446269" w:rsidP="00EE280F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1.14 – Declaração de Bens com a relação dos dependentes ou cópia do Imposto de Renda</w:t>
      </w:r>
      <w:r w:rsidR="00914942">
        <w:t>.</w:t>
      </w:r>
    </w:p>
    <w:p w:rsidR="00436586" w:rsidRPr="00033BC8" w:rsidRDefault="00436586" w:rsidP="00446269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  <w:rPr>
          <w:u w:val="single"/>
        </w:rPr>
      </w:pPr>
      <w:r w:rsidRPr="00033BC8">
        <w:rPr>
          <w:u w:val="single"/>
        </w:rPr>
        <w:t xml:space="preserve">2 - ORIGINAIS DE: </w:t>
      </w:r>
    </w:p>
    <w:p w:rsidR="002B5BE0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2.1 - 02 (duas) fotos 3 </w:t>
      </w:r>
      <w:proofErr w:type="gramStart"/>
      <w:r w:rsidRPr="00033BC8">
        <w:t>x</w:t>
      </w:r>
      <w:proofErr w:type="gramEnd"/>
      <w:r w:rsidRPr="00033BC8">
        <w:t xml:space="preserve"> 4 (idênticas e recentes)</w:t>
      </w:r>
      <w:r w:rsidR="00A944B8" w:rsidRPr="00033BC8">
        <w:t>;</w:t>
      </w:r>
    </w:p>
    <w:p w:rsidR="00622E0A" w:rsidRPr="00033BC8" w:rsidRDefault="00436586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2.2 - Atestado de antecedentes criminais expedido pelo órgão competente da área do seu domicilio</w:t>
      </w:r>
      <w:r w:rsidR="00622E0A" w:rsidRPr="00033BC8">
        <w:t xml:space="preserve"> (Federal e Estadual), bem como, certidão de distribuição Cível em geral da área do seu domicilio (Federal e Estadual);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2.3</w:t>
      </w:r>
      <w:r w:rsidR="00436586" w:rsidRPr="00033BC8">
        <w:t xml:space="preserve"> - Declaração de não ocupar cargo público e remunerado, exceto os acúmulos permitidos pela Lei (modelo a ser retirado no Setor de RH desta Prefeitura Municipal)</w:t>
      </w:r>
      <w:r w:rsidR="00A944B8" w:rsidRPr="00033BC8">
        <w:t>;</w:t>
      </w:r>
    </w:p>
    <w:p w:rsidR="00EE280F" w:rsidRPr="00033BC8" w:rsidRDefault="00EE280F" w:rsidP="00446269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2.4 – Declaração que não possui vínculo empregatício (modelo a ser retirado no Setor de RH desta Prefeitura Municipal)</w:t>
      </w:r>
    </w:p>
    <w:p w:rsidR="00A944B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2.5</w:t>
      </w:r>
      <w:r w:rsidR="00436586" w:rsidRPr="00033BC8">
        <w:t xml:space="preserve">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desta Prefeitura Municipal)</w:t>
      </w:r>
      <w:r w:rsidR="00914942">
        <w:t>.</w:t>
      </w:r>
    </w:p>
    <w:p w:rsidR="00914942" w:rsidRPr="00033BC8" w:rsidRDefault="00914942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>
        <w:t xml:space="preserve">2.6 – Declaração que não possui </w:t>
      </w:r>
      <w:proofErr w:type="spellStart"/>
      <w:r>
        <w:t>vinculo</w:t>
      </w:r>
      <w:proofErr w:type="spellEnd"/>
      <w:r>
        <w:t xml:space="preserve"> com o poder público, ou caso possua fornecer declaração de inexistência de processo administrativo disciplinar e</w:t>
      </w:r>
    </w:p>
    <w:p w:rsidR="00914942" w:rsidRPr="00914942" w:rsidRDefault="00446269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2.</w:t>
      </w:r>
      <w:r w:rsidR="00914942">
        <w:t>7</w:t>
      </w:r>
      <w:r w:rsidR="00436586" w:rsidRPr="00033BC8">
        <w:t xml:space="preserve"> - Demais documentos necessários previstos no edital de abertura do </w:t>
      </w:r>
      <w:r w:rsidR="00F97365">
        <w:t xml:space="preserve">Processo Seletivo </w:t>
      </w:r>
      <w:r w:rsidR="00436586" w:rsidRPr="00033BC8">
        <w:t xml:space="preserve">ou outros que lhe forem solicitados, sob pena de perda do direito à vaga. </w:t>
      </w:r>
    </w:p>
    <w:p w:rsidR="00EE280F" w:rsidRPr="00033BC8" w:rsidRDefault="00446269" w:rsidP="0032040B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3 -</w:t>
      </w:r>
      <w:r w:rsidR="008274C1" w:rsidRPr="00033BC8">
        <w:t xml:space="preserve">Não serão aceitos protocolos </w:t>
      </w:r>
      <w:r w:rsidR="00436586" w:rsidRPr="00033BC8">
        <w:t xml:space="preserve">de documentos. </w:t>
      </w:r>
    </w:p>
    <w:p w:rsidR="00114AD8" w:rsidRPr="00FC7087" w:rsidRDefault="00114AD8" w:rsidP="00FC7087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>4</w:t>
      </w:r>
      <w:r w:rsidR="0032040B" w:rsidRPr="00033BC8">
        <w:t xml:space="preserve"> -</w:t>
      </w:r>
      <w:r w:rsidR="005E7C27" w:rsidRPr="00033BC8">
        <w:t xml:space="preserve"> Para os</w:t>
      </w:r>
      <w:r w:rsidR="00B27DF7">
        <w:t xml:space="preserve"> </w:t>
      </w:r>
      <w:r w:rsidR="005E7C27" w:rsidRPr="00033BC8">
        <w:t>casados</w:t>
      </w:r>
      <w:r w:rsidR="0032040B" w:rsidRPr="00033BC8">
        <w:t xml:space="preserve"> oficialmente, os documentos devem estar regularizados.</w:t>
      </w:r>
    </w:p>
    <w:p w:rsidR="00EE280F" w:rsidRPr="00033BC8" w:rsidRDefault="00114AD8" w:rsidP="00114AD8">
      <w:pPr>
        <w:pStyle w:val="NormalWeb"/>
        <w:shd w:val="clear" w:color="auto" w:fill="FFFFFF"/>
        <w:spacing w:before="0" w:beforeAutospacing="0" w:after="0" w:afterAutospacing="0" w:line="330" w:lineRule="atLeast"/>
        <w:ind w:firstLine="567"/>
        <w:jc w:val="both"/>
      </w:pPr>
      <w:r w:rsidRPr="00033BC8">
        <w:t xml:space="preserve">5. </w:t>
      </w:r>
      <w:r w:rsidR="00EE280F" w:rsidRPr="00033BC8">
        <w:t xml:space="preserve">O candidato terá exaurido os direitos de sua habilitação no </w:t>
      </w:r>
      <w:r w:rsidR="00F97365">
        <w:t>Processo Seletivo</w:t>
      </w:r>
      <w:r w:rsidR="00EE280F" w:rsidRPr="00033BC8">
        <w:t xml:space="preserve"> caso se verifique qualquer das seguintes hipóteses: </w:t>
      </w:r>
    </w:p>
    <w:p w:rsidR="00EE280F" w:rsidRPr="00033BC8" w:rsidRDefault="00EE280F" w:rsidP="003D2023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atender à convocação para a </w:t>
      </w:r>
      <w:r w:rsidR="006D12D2">
        <w:t>admissão</w:t>
      </w:r>
      <w:r w:rsidRPr="00033BC8">
        <w:t xml:space="preserve">; </w:t>
      </w:r>
    </w:p>
    <w:p w:rsidR="00EE280F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</w:pPr>
      <w:r w:rsidRPr="00033BC8">
        <w:t xml:space="preserve">Não apresentar os documentos exigidos; </w:t>
      </w:r>
    </w:p>
    <w:p w:rsidR="00114AD8" w:rsidRPr="00033BC8" w:rsidRDefault="00EE280F" w:rsidP="00114AD8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30" w:lineRule="atLeast"/>
        <w:jc w:val="both"/>
        <w:rPr>
          <w:b/>
          <w:u w:val="single"/>
        </w:rPr>
      </w:pPr>
      <w:r w:rsidRPr="00033BC8">
        <w:t>Não gozar de plena saúde física e mental, constatada por médico habilitado do Município, mediante comprovação em exame médico admissional.</w:t>
      </w:r>
    </w:p>
    <w:p w:rsidR="00FC7087" w:rsidRPr="00FC7087" w:rsidRDefault="00FC7087" w:rsidP="0032040B">
      <w:pPr>
        <w:jc w:val="center"/>
        <w:rPr>
          <w:rFonts w:ascii="Times New Roman" w:hAnsi="Times New Roman"/>
          <w:sz w:val="16"/>
          <w:szCs w:val="16"/>
        </w:rPr>
      </w:pPr>
    </w:p>
    <w:p w:rsidR="00C172F5" w:rsidRPr="00C439A0" w:rsidRDefault="00114AD8" w:rsidP="00C439A0">
      <w:pPr>
        <w:jc w:val="center"/>
        <w:rPr>
          <w:rFonts w:ascii="Times New Roman" w:hAnsi="Times New Roman"/>
          <w:sz w:val="24"/>
          <w:szCs w:val="24"/>
        </w:rPr>
      </w:pPr>
      <w:r w:rsidRPr="00033BC8">
        <w:rPr>
          <w:rFonts w:ascii="Times New Roman" w:hAnsi="Times New Roman"/>
          <w:sz w:val="24"/>
          <w:szCs w:val="24"/>
        </w:rPr>
        <w:t xml:space="preserve">Itatinga, </w:t>
      </w:r>
      <w:r w:rsidR="000D0E06">
        <w:rPr>
          <w:rFonts w:ascii="Times New Roman" w:hAnsi="Times New Roman"/>
          <w:sz w:val="24"/>
          <w:szCs w:val="24"/>
        </w:rPr>
        <w:t>20</w:t>
      </w:r>
      <w:bookmarkStart w:id="0" w:name="_GoBack"/>
      <w:bookmarkEnd w:id="0"/>
      <w:r w:rsidR="00974A74">
        <w:rPr>
          <w:rFonts w:ascii="Times New Roman" w:hAnsi="Times New Roman"/>
          <w:sz w:val="24"/>
          <w:szCs w:val="24"/>
        </w:rPr>
        <w:t xml:space="preserve"> de </w:t>
      </w:r>
      <w:r w:rsidR="00B27DF7">
        <w:rPr>
          <w:rFonts w:ascii="Times New Roman" w:hAnsi="Times New Roman"/>
          <w:sz w:val="24"/>
          <w:szCs w:val="24"/>
        </w:rPr>
        <w:t>Agosto</w:t>
      </w:r>
      <w:r w:rsidR="005D11BE">
        <w:rPr>
          <w:rFonts w:ascii="Times New Roman" w:hAnsi="Times New Roman"/>
          <w:sz w:val="24"/>
          <w:szCs w:val="24"/>
        </w:rPr>
        <w:t xml:space="preserve"> de </w:t>
      </w:r>
      <w:r w:rsidR="009C1CA6" w:rsidRPr="00033BC8">
        <w:rPr>
          <w:rFonts w:ascii="Times New Roman" w:hAnsi="Times New Roman"/>
          <w:sz w:val="24"/>
          <w:szCs w:val="24"/>
        </w:rPr>
        <w:t>20</w:t>
      </w:r>
      <w:r w:rsidR="00167B18">
        <w:rPr>
          <w:rFonts w:ascii="Times New Roman" w:hAnsi="Times New Roman"/>
          <w:sz w:val="24"/>
          <w:szCs w:val="24"/>
        </w:rPr>
        <w:t>2</w:t>
      </w:r>
      <w:r w:rsidR="00743880">
        <w:rPr>
          <w:rFonts w:ascii="Times New Roman" w:hAnsi="Times New Roman"/>
          <w:sz w:val="24"/>
          <w:szCs w:val="24"/>
        </w:rPr>
        <w:t>2</w:t>
      </w:r>
      <w:r w:rsidR="009C1CA6" w:rsidRPr="00033BC8">
        <w:rPr>
          <w:rFonts w:ascii="Times New Roman" w:hAnsi="Times New Roman"/>
          <w:sz w:val="24"/>
          <w:szCs w:val="24"/>
        </w:rPr>
        <w:t>.</w:t>
      </w:r>
    </w:p>
    <w:p w:rsid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JOÃO BOSCO BORGES</w:t>
      </w:r>
    </w:p>
    <w:p w:rsidR="009C1CA6" w:rsidRPr="00C172F5" w:rsidRDefault="009C1CA6" w:rsidP="00C172F5">
      <w:pPr>
        <w:spacing w:after="0" w:line="240" w:lineRule="auto"/>
        <w:jc w:val="center"/>
        <w:rPr>
          <w:rFonts w:ascii="Times New Roman" w:hAnsi="Times New Roman"/>
        </w:rPr>
      </w:pPr>
      <w:r w:rsidRPr="00C172F5">
        <w:rPr>
          <w:rFonts w:ascii="Times New Roman" w:hAnsi="Times New Roman"/>
        </w:rPr>
        <w:t>Prefeito Municipal</w:t>
      </w:r>
    </w:p>
    <w:sectPr w:rsidR="009C1CA6" w:rsidRPr="00C172F5" w:rsidSect="003D2023">
      <w:headerReference w:type="default" r:id="rId7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44506" w:rsidRDefault="00D44506" w:rsidP="00455CB7">
      <w:pPr>
        <w:spacing w:after="0" w:line="240" w:lineRule="auto"/>
      </w:pPr>
      <w:r>
        <w:separator/>
      </w:r>
    </w:p>
  </w:endnote>
  <w:endnote w:type="continuationSeparator" w:id="0">
    <w:p w:rsidR="00D44506" w:rsidRDefault="00D44506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44506" w:rsidRDefault="00D44506" w:rsidP="00455CB7">
      <w:pPr>
        <w:spacing w:after="0" w:line="240" w:lineRule="auto"/>
      </w:pPr>
      <w:r>
        <w:separator/>
      </w:r>
    </w:p>
  </w:footnote>
  <w:footnote w:type="continuationSeparator" w:id="0">
    <w:p w:rsidR="00D44506" w:rsidRDefault="00D44506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B27DF7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410954A8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doNotDisplayPageBoundaries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0E06"/>
    <w:rsid w:val="000D57AF"/>
    <w:rsid w:val="000D7B06"/>
    <w:rsid w:val="000F7D6F"/>
    <w:rsid w:val="00114AD8"/>
    <w:rsid w:val="00121DAD"/>
    <w:rsid w:val="00121DD6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B5BE0"/>
    <w:rsid w:val="002D080D"/>
    <w:rsid w:val="002E344A"/>
    <w:rsid w:val="002F5E5E"/>
    <w:rsid w:val="002F787B"/>
    <w:rsid w:val="00300075"/>
    <w:rsid w:val="00301CDD"/>
    <w:rsid w:val="00306D7B"/>
    <w:rsid w:val="0032040B"/>
    <w:rsid w:val="00326604"/>
    <w:rsid w:val="003641DD"/>
    <w:rsid w:val="00365C17"/>
    <w:rsid w:val="00367123"/>
    <w:rsid w:val="003711BF"/>
    <w:rsid w:val="00382EA4"/>
    <w:rsid w:val="003927CD"/>
    <w:rsid w:val="0039750C"/>
    <w:rsid w:val="00397C66"/>
    <w:rsid w:val="003A3343"/>
    <w:rsid w:val="003B0C6D"/>
    <w:rsid w:val="003C69A6"/>
    <w:rsid w:val="003D2023"/>
    <w:rsid w:val="003D5743"/>
    <w:rsid w:val="003E3306"/>
    <w:rsid w:val="003F1601"/>
    <w:rsid w:val="00414CBF"/>
    <w:rsid w:val="00420821"/>
    <w:rsid w:val="004257FC"/>
    <w:rsid w:val="00430798"/>
    <w:rsid w:val="00430933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2D9F"/>
    <w:rsid w:val="00517CCD"/>
    <w:rsid w:val="00521519"/>
    <w:rsid w:val="0052437A"/>
    <w:rsid w:val="0054074E"/>
    <w:rsid w:val="00547B38"/>
    <w:rsid w:val="00550C0D"/>
    <w:rsid w:val="005716DE"/>
    <w:rsid w:val="0059592B"/>
    <w:rsid w:val="005B4B50"/>
    <w:rsid w:val="005B5EF6"/>
    <w:rsid w:val="005C47E0"/>
    <w:rsid w:val="005D11BE"/>
    <w:rsid w:val="005D725D"/>
    <w:rsid w:val="005E2020"/>
    <w:rsid w:val="005E20E8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73BC9"/>
    <w:rsid w:val="006865AF"/>
    <w:rsid w:val="00687BA7"/>
    <w:rsid w:val="006A5180"/>
    <w:rsid w:val="006D12D2"/>
    <w:rsid w:val="006E0254"/>
    <w:rsid w:val="006E6172"/>
    <w:rsid w:val="00713179"/>
    <w:rsid w:val="00714D2E"/>
    <w:rsid w:val="00721534"/>
    <w:rsid w:val="007256ED"/>
    <w:rsid w:val="0072655A"/>
    <w:rsid w:val="007270B1"/>
    <w:rsid w:val="007431DD"/>
    <w:rsid w:val="00743880"/>
    <w:rsid w:val="00762F42"/>
    <w:rsid w:val="00795A8D"/>
    <w:rsid w:val="007A4C8A"/>
    <w:rsid w:val="007B373A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74C1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B39FD"/>
    <w:rsid w:val="008B4CBE"/>
    <w:rsid w:val="008B7378"/>
    <w:rsid w:val="008D56DF"/>
    <w:rsid w:val="008D799D"/>
    <w:rsid w:val="008F5712"/>
    <w:rsid w:val="00914942"/>
    <w:rsid w:val="00931663"/>
    <w:rsid w:val="009426A5"/>
    <w:rsid w:val="009521F2"/>
    <w:rsid w:val="009740A1"/>
    <w:rsid w:val="00974A74"/>
    <w:rsid w:val="00977955"/>
    <w:rsid w:val="00977FEA"/>
    <w:rsid w:val="009A5446"/>
    <w:rsid w:val="009B4CD9"/>
    <w:rsid w:val="009C1CA6"/>
    <w:rsid w:val="009C3645"/>
    <w:rsid w:val="009D3E66"/>
    <w:rsid w:val="009E2E26"/>
    <w:rsid w:val="009F4A99"/>
    <w:rsid w:val="009F6F06"/>
    <w:rsid w:val="00A1064A"/>
    <w:rsid w:val="00A206AD"/>
    <w:rsid w:val="00A53694"/>
    <w:rsid w:val="00A7013E"/>
    <w:rsid w:val="00A91D00"/>
    <w:rsid w:val="00A944B8"/>
    <w:rsid w:val="00AA4754"/>
    <w:rsid w:val="00AB1F5F"/>
    <w:rsid w:val="00AB246B"/>
    <w:rsid w:val="00AC1CA7"/>
    <w:rsid w:val="00AC3ACD"/>
    <w:rsid w:val="00AE3079"/>
    <w:rsid w:val="00AE320C"/>
    <w:rsid w:val="00AF1183"/>
    <w:rsid w:val="00B16B25"/>
    <w:rsid w:val="00B226B5"/>
    <w:rsid w:val="00B27DF7"/>
    <w:rsid w:val="00B300E1"/>
    <w:rsid w:val="00B77439"/>
    <w:rsid w:val="00B80091"/>
    <w:rsid w:val="00B837D3"/>
    <w:rsid w:val="00B85F05"/>
    <w:rsid w:val="00B97C19"/>
    <w:rsid w:val="00BA2ADC"/>
    <w:rsid w:val="00BA3257"/>
    <w:rsid w:val="00BA6B6D"/>
    <w:rsid w:val="00BC1D81"/>
    <w:rsid w:val="00BE5A3F"/>
    <w:rsid w:val="00BF0DE4"/>
    <w:rsid w:val="00BF417C"/>
    <w:rsid w:val="00C05167"/>
    <w:rsid w:val="00C0544C"/>
    <w:rsid w:val="00C1319A"/>
    <w:rsid w:val="00C14FB3"/>
    <w:rsid w:val="00C172F5"/>
    <w:rsid w:val="00C23EE8"/>
    <w:rsid w:val="00C25702"/>
    <w:rsid w:val="00C303C2"/>
    <w:rsid w:val="00C439A0"/>
    <w:rsid w:val="00C637A9"/>
    <w:rsid w:val="00CB7D39"/>
    <w:rsid w:val="00CD5B63"/>
    <w:rsid w:val="00D01155"/>
    <w:rsid w:val="00D024BC"/>
    <w:rsid w:val="00D2558E"/>
    <w:rsid w:val="00D44506"/>
    <w:rsid w:val="00D97F14"/>
    <w:rsid w:val="00DB688D"/>
    <w:rsid w:val="00DB68BA"/>
    <w:rsid w:val="00DD2480"/>
    <w:rsid w:val="00DE71BA"/>
    <w:rsid w:val="00DF2F67"/>
    <w:rsid w:val="00E435E5"/>
    <w:rsid w:val="00E55EDE"/>
    <w:rsid w:val="00E71C0A"/>
    <w:rsid w:val="00E71EFE"/>
    <w:rsid w:val="00E952EB"/>
    <w:rsid w:val="00EA5A1E"/>
    <w:rsid w:val="00EE280F"/>
    <w:rsid w:val="00EF4904"/>
    <w:rsid w:val="00F03046"/>
    <w:rsid w:val="00F05255"/>
    <w:rsid w:val="00F269E4"/>
    <w:rsid w:val="00F2724A"/>
    <w:rsid w:val="00F51BC9"/>
    <w:rsid w:val="00F6512C"/>
    <w:rsid w:val="00F93CB7"/>
    <w:rsid w:val="00F97365"/>
    <w:rsid w:val="00F97D07"/>
    <w:rsid w:val="00FA5A8F"/>
    <w:rsid w:val="00FA61EA"/>
    <w:rsid w:val="00FB034A"/>
    <w:rsid w:val="00FB3CB6"/>
    <w:rsid w:val="00FC0532"/>
    <w:rsid w:val="00FC7087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CA0F49D"/>
  <w15:docId w15:val="{D282CE78-6FB3-48CA-8EBE-6C2A68DE2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2</Pages>
  <Words>578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3694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Depes04</cp:lastModifiedBy>
  <cp:revision>2</cp:revision>
  <cp:lastPrinted>2022-03-25T12:30:00Z</cp:lastPrinted>
  <dcterms:created xsi:type="dcterms:W3CDTF">2022-08-17T18:08:00Z</dcterms:created>
  <dcterms:modified xsi:type="dcterms:W3CDTF">2022-08-17T18:08:00Z</dcterms:modified>
</cp:coreProperties>
</file>