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6D14B1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6D14B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E1510" w:rsidRPr="006D14B1" w:rsidRDefault="006D14B1" w:rsidP="00ED6722">
            <w:pPr>
              <w:spacing w:after="0" w:line="360" w:lineRule="auto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FABIANI MOTOLO PERIN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E90DD3" w:rsidRPr="006D14B1" w:rsidRDefault="006D14B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25143736X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6D14B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75,00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2º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TÁBATA RAFAELE DE ANDRADE ROSA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485735179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75,00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3º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BEATRIZ JESIANE BATISTA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325057722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4º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JEAN RODRIGUES DIAS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48580506-6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5º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INEZ PAULA CEZAR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500361654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6º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APARECIDA MORETTI DOMINGUES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B406A2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32833706-7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7º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ROSANA DE FÁTIMA MARIN RUBIM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40538728-3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D14B1">
              <w:rPr>
                <w:rFonts w:ascii="Times New Roman" w:hAnsi="Times New Roman"/>
              </w:rPr>
              <w:t>8º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D14B1" w:rsidRDefault="006D14B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JOSEANE APARECIDA ALVES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D14B1" w:rsidRDefault="006D14B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45661644-5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6D14B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51BD9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6D14B1" w:rsidRPr="00C51BD9" w:rsidRDefault="006D14B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C51BD9" w:rsidRDefault="006D14B1" w:rsidP="00AA50C7">
            <w:pPr>
              <w:spacing w:after="0" w:line="360" w:lineRule="auto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FABIANI MOTOLO PERIN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C51BD9" w:rsidRDefault="006D14B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25143736-X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C51BD9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75,00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TÁBATA RAFAELE DE ANDRADE ROSA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485735179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66,00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3º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SENÁRIO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434270908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INEZ PAULA CEZAR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500361654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5º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LYGIA GONÇALVES ADÃO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497310430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6º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ROSANGELA MACHADO DE CAMARGO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30581073-X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7º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LUCIA LOPES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29532519-7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8º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IZILDA FIORUCCI RIBEIRO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128020167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9º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CECILIA DA SILVA BRAZ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267728177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RENAN ITALO RODRIGUES DIAS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461498583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50552448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 w:rsidRPr="00C51BD9"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PATRICIA APARECIDA DA COSTA RAMON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665605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424442012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51BD9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6D14B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6D14B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TAMIRIS MARINIS DE ANDRADES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446095515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>
        <w:rPr>
          <w:rFonts w:ascii="Times New Roman" w:hAnsi="Times New Roman"/>
          <w:b/>
          <w:sz w:val="24"/>
          <w:szCs w:val="24"/>
        </w:rPr>
        <w:t>MATEMÁTICA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AA50C7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AA50C7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6D14B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BRUNO ROBERTO ARAUJO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295992128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  <w:bookmarkStart w:id="0" w:name="_GoBack"/>
            <w:bookmarkEnd w:id="0"/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>
        <w:rPr>
          <w:rFonts w:ascii="Times New Roman" w:hAnsi="Times New Roman"/>
          <w:b/>
          <w:sz w:val="24"/>
          <w:szCs w:val="24"/>
        </w:rPr>
        <w:t>GEOGRAFIA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AA50C7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AA50C7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6D14B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PAULA DE OLIVEIRA PONTES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48176740X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C51BD9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D14B1">
        <w:rPr>
          <w:rFonts w:ascii="Times New Roman" w:hAnsi="Times New Roman"/>
          <w:sz w:val="24"/>
          <w:szCs w:val="24"/>
        </w:rPr>
        <w:t>18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6D14B1">
        <w:rPr>
          <w:rFonts w:ascii="Times New Roman" w:hAnsi="Times New Roman"/>
          <w:sz w:val="24"/>
          <w:szCs w:val="24"/>
        </w:rPr>
        <w:t>Fevereiro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E30F9E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84F52-FA24-409C-95D0-484F7F67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4</Pages>
  <Words>1055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2023-02-16T19:23:00Z</dcterms:created>
  <dcterms:modified xsi:type="dcterms:W3CDTF">2023-02-16T19:23:00Z</dcterms:modified>
</cp:coreProperties>
</file>