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</w:t>
      </w:r>
      <w:r w:rsidR="00AE1D52">
        <w:rPr>
          <w:b/>
        </w:rPr>
        <w:t>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AE1D5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AE1D52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LYGIA GONÇALVES ADÃO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AE1D5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497310430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AE1D5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KARLA VIRGINIA SOUSA SANTOS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665388585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AE1D52" w:rsidRDefault="00AE1D52" w:rsidP="00B406A2">
            <w:pPr>
              <w:spacing w:after="0"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ROSA LUCIA DO PRADO 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299417463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Pr="00AE1D52" w:rsidRDefault="00AE1D52" w:rsidP="00AE1D52">
            <w:pPr>
              <w:spacing w:after="0" w:line="360" w:lineRule="auto"/>
              <w:rPr>
                <w:rFonts w:ascii="Times New Roman" w:hAnsi="Times New Roman"/>
                <w:sz w:val="20"/>
                <w:szCs w:val="21"/>
              </w:rPr>
            </w:pPr>
            <w:r w:rsidRPr="00AE1D52">
              <w:rPr>
                <w:rFonts w:ascii="Times New Roman" w:hAnsi="Times New Roman"/>
                <w:szCs w:val="21"/>
              </w:rPr>
              <w:t>CLAUDIA APARECIDA DE OLIVEIRA ZANELLA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Pr="006D14B1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36461321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Pr="006D14B1" w:rsidRDefault="00AE1D52" w:rsidP="00AE1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AE1D5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APARECIDA FOGAÇA MACHADO BIAZON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337115096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AE1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AE1D5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POLIANA OLIVEIRA GOMES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486088510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AE1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AE1D5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ROSANA MARIA ZENARDE DE PAULA CORREA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AE1D5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40936065X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AE1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NANCI DO NASCIMENTO RAMALHO 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187666167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CECILIA DA SILVA BRAZ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267728177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MARCIO JOSÉ EDGARD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405387465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TATIANE APARECIDA FELIX  DE OLIVEIRA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420634368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LUCIMARA BRESIO LOBO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473074941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KAREN DOS SANTOS PALMEIRA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424200806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AE1D52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REGINA IGLESIAS SOARES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340441434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3F71C8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AE1D52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AE1D52" w:rsidRDefault="00AE1D52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AE1D52" w:rsidRDefault="003F71C8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VALDIANA VIEIRA SENÁRIO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E1D52" w:rsidRDefault="003F71C8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434270908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AE1D52" w:rsidRDefault="003F71C8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3F71C8">
        <w:rPr>
          <w:rFonts w:ascii="Times New Roman" w:hAnsi="Times New Roman"/>
          <w:sz w:val="24"/>
          <w:szCs w:val="24"/>
        </w:rPr>
        <w:t>18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3F4D05">
        <w:rPr>
          <w:rFonts w:ascii="Times New Roman" w:hAnsi="Times New Roman"/>
          <w:sz w:val="24"/>
          <w:szCs w:val="24"/>
        </w:rPr>
        <w:t>Março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D55CBC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F99BB-D7E3-41D8-BA5C-EE1F0C6D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950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2023-03-16T19:52:00Z</dcterms:created>
  <dcterms:modified xsi:type="dcterms:W3CDTF">2023-03-16T19:52:00Z</dcterms:modified>
</cp:coreProperties>
</file>