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665605">
        <w:rPr>
          <w:b/>
        </w:rPr>
        <w:t xml:space="preserve"> 0</w:t>
      </w:r>
      <w:r w:rsidR="005769A5">
        <w:rPr>
          <w:b/>
        </w:rPr>
        <w:t>4</w:t>
      </w:r>
      <w:bookmarkStart w:id="0" w:name="_GoBack"/>
      <w:bookmarkEnd w:id="0"/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EE280F" w:rsidRPr="00C1319A">
        <w:rPr>
          <w:b/>
          <w:u w:val="single"/>
        </w:rPr>
        <w:t>00</w:t>
      </w:r>
      <w:r w:rsidR="00665605">
        <w:rPr>
          <w:b/>
          <w:u w:val="single"/>
        </w:rPr>
        <w:t>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0B447A" w:rsidRPr="00C1319A">
        <w:rPr>
          <w:b/>
          <w:u w:val="single"/>
        </w:rPr>
        <w:t>2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00</w:t>
      </w:r>
      <w:r w:rsidR="00665605">
        <w:t>3</w:t>
      </w:r>
      <w:r w:rsidR="00436586" w:rsidRPr="002F5E5E">
        <w:t>/20</w:t>
      </w:r>
      <w:r w:rsidR="00365C17" w:rsidRPr="002F5E5E">
        <w:t>2</w:t>
      </w:r>
      <w:r w:rsidR="000B447A">
        <w:t>2</w:t>
      </w:r>
      <w:r w:rsidR="00436586" w:rsidRPr="002F5E5E">
        <w:t>,</w:t>
      </w:r>
      <w:r w:rsidR="00446269" w:rsidRPr="002F5E5E">
        <w:t xml:space="preserve"> homologado através do Decreto nº </w:t>
      </w:r>
      <w:r w:rsidR="000B447A">
        <w:t>3.</w:t>
      </w:r>
      <w:r w:rsidR="00665605">
        <w:t>292</w:t>
      </w:r>
      <w:r w:rsidR="00F05255" w:rsidRPr="002F5E5E">
        <w:t xml:space="preserve"> de </w:t>
      </w:r>
      <w:r w:rsidR="00665605">
        <w:t>02</w:t>
      </w:r>
      <w:r w:rsidR="000B447A">
        <w:t xml:space="preserve"> de fevereiro de 202</w:t>
      </w:r>
      <w:r w:rsidR="00665605">
        <w:t>3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9C3645" w:rsidRPr="00240AA0" w:rsidRDefault="009C3645" w:rsidP="009C3645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702"/>
        <w:gridCol w:w="1536"/>
        <w:gridCol w:w="1152"/>
      </w:tblGrid>
      <w:tr w:rsidR="006D14B1" w:rsidRPr="000910BC" w:rsidTr="003F4D05">
        <w:tc>
          <w:tcPr>
            <w:tcW w:w="791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3F4D05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E90DD3" w:rsidRPr="006D14B1" w:rsidRDefault="005769A5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6E1510" w:rsidRPr="006D14B1" w:rsidRDefault="005769A5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JOSILENE APARECIDA BERNARDO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E90DD3" w:rsidRPr="006D14B1" w:rsidRDefault="005769A5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46.315.686-9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E90DD3" w:rsidRPr="006D14B1" w:rsidRDefault="005769A5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54,00</w:t>
            </w:r>
          </w:p>
        </w:tc>
      </w:tr>
      <w:tr w:rsidR="006D14B1" w:rsidRPr="000910BC" w:rsidTr="003F4D05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B406A2" w:rsidRPr="006D14B1" w:rsidRDefault="005769A5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28º 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B406A2" w:rsidRPr="006D14B1" w:rsidRDefault="005769A5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ROSIMEIRE GALVÃO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B406A2" w:rsidRPr="006D14B1" w:rsidRDefault="005769A5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36.014.024-5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B406A2" w:rsidRPr="006D14B1" w:rsidRDefault="005769A5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54,00</w:t>
            </w:r>
          </w:p>
        </w:tc>
      </w:tr>
      <w:tr w:rsidR="006D14B1" w:rsidRPr="000910BC" w:rsidTr="003F4D05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B406A2" w:rsidRPr="006D14B1" w:rsidRDefault="005769A5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29º 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B406A2" w:rsidRPr="00AE1D52" w:rsidRDefault="005769A5" w:rsidP="00B406A2">
            <w:pPr>
              <w:spacing w:after="0"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 xml:space="preserve">VANESSA CRISTINA DE BARROS </w:t>
            </w:r>
            <w:r w:rsidR="006966F7">
              <w:rPr>
                <w:rFonts w:ascii="Times New Roman" w:hAnsi="Times New Roman"/>
                <w:szCs w:val="21"/>
              </w:rPr>
              <w:t>GOBBO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B406A2" w:rsidRPr="006D14B1" w:rsidRDefault="006966F7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49.883.755-5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B406A2" w:rsidRPr="006D14B1" w:rsidRDefault="006966F7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54,00</w:t>
            </w:r>
          </w:p>
        </w:tc>
      </w:tr>
      <w:tr w:rsidR="00AE1D52" w:rsidRPr="000910BC" w:rsidTr="003F4D05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AE1D52" w:rsidRPr="006966F7" w:rsidRDefault="006966F7" w:rsidP="00AE1D5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966F7">
              <w:rPr>
                <w:rFonts w:ascii="Times New Roman" w:hAnsi="Times New Roman"/>
              </w:rPr>
              <w:t>30º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AE1D52" w:rsidRPr="006966F7" w:rsidRDefault="006966F7" w:rsidP="00AE1D52">
            <w:pPr>
              <w:spacing w:after="0" w:line="360" w:lineRule="auto"/>
              <w:rPr>
                <w:rFonts w:ascii="Times New Roman" w:hAnsi="Times New Roman"/>
              </w:rPr>
            </w:pPr>
            <w:r w:rsidRPr="006966F7">
              <w:rPr>
                <w:rFonts w:ascii="Times New Roman" w:hAnsi="Times New Roman"/>
              </w:rPr>
              <w:t>MARIA LUCIA LOPES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AE1D52" w:rsidRPr="006966F7" w:rsidRDefault="006966F7" w:rsidP="00AE1D5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29.532.519-7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AE1D52" w:rsidRPr="006966F7" w:rsidRDefault="006966F7" w:rsidP="00AE1D5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  <w:tr w:rsidR="00AE1D52" w:rsidRPr="000910BC" w:rsidTr="003F4D05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AE1D52" w:rsidRDefault="006966F7" w:rsidP="00AE1D5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AE1D52" w:rsidRDefault="000F6A6A" w:rsidP="00AE1D5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EDINEIA AP GUIMARÃES DA SILVA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AE1D52" w:rsidRDefault="000F6A6A" w:rsidP="00AE1D5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25.102.505-6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AE1D52" w:rsidRDefault="000F6A6A" w:rsidP="00AE1D5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  <w:tr w:rsidR="00AE1D52" w:rsidRPr="000910BC" w:rsidTr="003F4D05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AE1D52" w:rsidRDefault="000F6A6A" w:rsidP="00AE1D5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AE1D52" w:rsidRDefault="000F6A6A" w:rsidP="00AE1D5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ROSANGELA MACHADO DE CAMARGO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AE1D52" w:rsidRDefault="000F6A6A" w:rsidP="00AE1D5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30.581.073-X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AE1D52" w:rsidRDefault="000F6A6A" w:rsidP="00AE1D5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lastRenderedPageBreak/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0F6A6A">
        <w:rPr>
          <w:rFonts w:ascii="Times New Roman" w:hAnsi="Times New Roman"/>
          <w:sz w:val="24"/>
          <w:szCs w:val="24"/>
        </w:rPr>
        <w:t>25</w:t>
      </w:r>
      <w:r w:rsidRPr="00020103">
        <w:rPr>
          <w:rFonts w:ascii="Times New Roman" w:hAnsi="Times New Roman"/>
          <w:sz w:val="24"/>
          <w:szCs w:val="24"/>
        </w:rPr>
        <w:t xml:space="preserve"> de </w:t>
      </w:r>
      <w:proofErr w:type="gramStart"/>
      <w:r w:rsidR="003F4D05">
        <w:rPr>
          <w:rFonts w:ascii="Times New Roman" w:hAnsi="Times New Roman"/>
          <w:sz w:val="24"/>
          <w:szCs w:val="24"/>
        </w:rPr>
        <w:t>Março</w:t>
      </w:r>
      <w:proofErr w:type="gramEnd"/>
      <w:r w:rsidRPr="00020103">
        <w:rPr>
          <w:rFonts w:ascii="Times New Roman" w:hAnsi="Times New Roman"/>
          <w:sz w:val="24"/>
          <w:szCs w:val="24"/>
        </w:rPr>
        <w:t xml:space="preserve"> de 202</w:t>
      </w:r>
      <w:r>
        <w:rPr>
          <w:rFonts w:ascii="Times New Roman" w:hAnsi="Times New Roman"/>
          <w:sz w:val="24"/>
          <w:szCs w:val="24"/>
        </w:rPr>
        <w:t>3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JOÃO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6A6A"/>
    <w:rsid w:val="000F7D6F"/>
    <w:rsid w:val="00114AD8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3F4D05"/>
    <w:rsid w:val="003F71C8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746E9"/>
    <w:rsid w:val="005769A5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529"/>
    <w:rsid w:val="006477A4"/>
    <w:rsid w:val="00656E08"/>
    <w:rsid w:val="00665605"/>
    <w:rsid w:val="00667B47"/>
    <w:rsid w:val="00673BC9"/>
    <w:rsid w:val="006865AF"/>
    <w:rsid w:val="00687BA7"/>
    <w:rsid w:val="006966F7"/>
    <w:rsid w:val="006A5180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74C1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1D52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E5A3F"/>
    <w:rsid w:val="00BF0DE4"/>
    <w:rsid w:val="00BF417C"/>
    <w:rsid w:val="00C05167"/>
    <w:rsid w:val="00C0544C"/>
    <w:rsid w:val="00C1319A"/>
    <w:rsid w:val="00C14FB3"/>
    <w:rsid w:val="00C172F5"/>
    <w:rsid w:val="00C23EE8"/>
    <w:rsid w:val="00C25702"/>
    <w:rsid w:val="00C303C2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ED4031B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F8D2A2-6828-4019-BF63-1EC36B57F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3</TotalTime>
  <Pages>3</Pages>
  <Words>882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Consultorio03</cp:lastModifiedBy>
  <cp:revision>2</cp:revision>
  <cp:lastPrinted>2023-01-05T18:39:00Z</cp:lastPrinted>
  <dcterms:created xsi:type="dcterms:W3CDTF">2023-03-23T19:49:00Z</dcterms:created>
  <dcterms:modified xsi:type="dcterms:W3CDTF">2023-03-23T19:49:00Z</dcterms:modified>
</cp:coreProperties>
</file>