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65605">
        <w:rPr>
          <w:b/>
        </w:rPr>
        <w:t xml:space="preserve"> 0</w:t>
      </w:r>
      <w:r w:rsidR="00A56472">
        <w:rPr>
          <w:b/>
        </w:rPr>
        <w:t>5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</w:t>
      </w:r>
      <w:r w:rsidR="00665605">
        <w:rPr>
          <w:b/>
          <w:u w:val="single"/>
        </w:rPr>
        <w:t>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</w:t>
      </w:r>
      <w:r w:rsidR="00665605">
        <w:t>3</w:t>
      </w:r>
      <w:r w:rsidR="00436586" w:rsidRPr="002F5E5E">
        <w:t>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</w:t>
      </w:r>
      <w:r w:rsidR="00665605">
        <w:t>292</w:t>
      </w:r>
      <w:r w:rsidR="00F05255" w:rsidRPr="002F5E5E">
        <w:t xml:space="preserve"> de </w:t>
      </w:r>
      <w:r w:rsidR="00665605">
        <w:t>02</w:t>
      </w:r>
      <w:r w:rsidR="000B447A">
        <w:t xml:space="preserve"> de fevereiro de 202</w:t>
      </w:r>
      <w:r w:rsidR="00665605">
        <w:t>3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3F4D05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3F4D05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A56472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E1510" w:rsidRPr="006D14B1" w:rsidRDefault="00A56472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CRISTIMEIRE MACEDO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E90DD3" w:rsidRPr="006D14B1" w:rsidRDefault="00A56472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42.444.101-9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A56472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6D14B1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A5647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B406A2" w:rsidRPr="006D14B1" w:rsidRDefault="00A56472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BRUNA ISIS SILVA MARCELINO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B406A2" w:rsidRPr="006D14B1" w:rsidRDefault="00A5647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42.723.011-1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A56472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6D14B1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A5647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B406A2" w:rsidRPr="00AE1D52" w:rsidRDefault="00A56472" w:rsidP="00B406A2">
            <w:pPr>
              <w:spacing w:after="0"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FABIANA DE MELO GÓES MARQUIZELLI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B406A2" w:rsidRPr="006D14B1" w:rsidRDefault="00A56472" w:rsidP="00A5647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42.444.039-8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A56472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A56472">
        <w:rPr>
          <w:rFonts w:ascii="Times New Roman" w:hAnsi="Times New Roman"/>
          <w:sz w:val="24"/>
          <w:szCs w:val="24"/>
        </w:rPr>
        <w:t>01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A56472">
        <w:rPr>
          <w:rFonts w:ascii="Times New Roman" w:hAnsi="Times New Roman"/>
          <w:sz w:val="24"/>
          <w:szCs w:val="24"/>
        </w:rPr>
        <w:t>abril</w:t>
      </w:r>
      <w:bookmarkStart w:id="0" w:name="_GoBack"/>
      <w:bookmarkEnd w:id="0"/>
      <w:r w:rsidRPr="00020103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3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6A6A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3F4D05"/>
    <w:rsid w:val="003F71C8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6E9"/>
    <w:rsid w:val="005769A5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529"/>
    <w:rsid w:val="006477A4"/>
    <w:rsid w:val="00656E08"/>
    <w:rsid w:val="00665605"/>
    <w:rsid w:val="00667B47"/>
    <w:rsid w:val="00673BC9"/>
    <w:rsid w:val="006865AF"/>
    <w:rsid w:val="00687BA7"/>
    <w:rsid w:val="006966F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56472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1D52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67549D8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AF5FF-6F5E-4253-B237-F8C80FFD9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858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Consultorio03</cp:lastModifiedBy>
  <cp:revision>2</cp:revision>
  <cp:lastPrinted>2023-01-05T18:39:00Z</cp:lastPrinted>
  <dcterms:created xsi:type="dcterms:W3CDTF">2023-03-30T19:54:00Z</dcterms:created>
  <dcterms:modified xsi:type="dcterms:W3CDTF">2023-03-30T19:54:00Z</dcterms:modified>
</cp:coreProperties>
</file>