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553AEA">
        <w:rPr>
          <w:b/>
        </w:rPr>
        <w:t>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553AE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553AEA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RENAN ITALO RODRIGUES DIAS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553AE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46.149.858-3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553AE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553AE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553AE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CORREA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553AE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45.367.961-4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553AE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56472">
        <w:rPr>
          <w:rFonts w:ascii="Times New Roman" w:hAnsi="Times New Roman"/>
          <w:sz w:val="24"/>
          <w:szCs w:val="24"/>
        </w:rPr>
        <w:t>0</w:t>
      </w:r>
      <w:r w:rsidR="00553AEA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A56472">
        <w:rPr>
          <w:rFonts w:ascii="Times New Roman" w:hAnsi="Times New Roman"/>
          <w:sz w:val="24"/>
          <w:szCs w:val="24"/>
        </w:rPr>
        <w:t>abril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064C2E9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34D57-290C-4230-A592-CDD1B016C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851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2023-04-06T17:21:00Z</dcterms:created>
  <dcterms:modified xsi:type="dcterms:W3CDTF">2023-04-06T17:21:00Z</dcterms:modified>
</cp:coreProperties>
</file>