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0</w:t>
      </w:r>
      <w:r w:rsidR="004A56A3">
        <w:rPr>
          <w:b/>
        </w:rPr>
        <w:t>7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665605">
        <w:rPr>
          <w:b/>
          <w:u w:val="single"/>
        </w:rPr>
        <w:t>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665605">
        <w:t>3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</w:t>
      </w:r>
      <w:r w:rsidR="00665605">
        <w:t>292</w:t>
      </w:r>
      <w:r w:rsidR="00F05255" w:rsidRPr="002F5E5E">
        <w:t xml:space="preserve"> de </w:t>
      </w:r>
      <w:r w:rsidR="00665605">
        <w:t>02</w:t>
      </w:r>
      <w:r w:rsidR="000B447A">
        <w:t xml:space="preserve"> de fevereiro de 202</w:t>
      </w:r>
      <w:r w:rsidR="00665605"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3F4D05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3F4D05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4A56A3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  <w:r w:rsidR="00553AEA">
              <w:rPr>
                <w:rFonts w:ascii="Times New Roman" w:hAnsi="Times New Roman"/>
              </w:rPr>
              <w:t>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4A56A3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MILENA SANTOS DA SILVA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4A56A3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50552448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4A56A3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6D14B1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4A56A3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  <w:r w:rsidR="00553AEA">
              <w:rPr>
                <w:rFonts w:ascii="Times New Roman" w:hAnsi="Times New Roman"/>
              </w:rPr>
              <w:t>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6D14B1" w:rsidRDefault="004A56A3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OLINDINA ARAUJO PAIXÃO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4A56A3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23078446-X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4A56A3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4A56A3">
        <w:rPr>
          <w:rFonts w:ascii="Times New Roman" w:hAnsi="Times New Roman"/>
          <w:sz w:val="24"/>
          <w:szCs w:val="24"/>
        </w:rPr>
        <w:t>15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A56472">
        <w:rPr>
          <w:rFonts w:ascii="Times New Roman" w:hAnsi="Times New Roman"/>
          <w:sz w:val="24"/>
          <w:szCs w:val="24"/>
        </w:rPr>
        <w:t>abril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6A6A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3F4D05"/>
    <w:rsid w:val="003F71C8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A56A3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53AEA"/>
    <w:rsid w:val="005716DE"/>
    <w:rsid w:val="005746E9"/>
    <w:rsid w:val="005769A5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529"/>
    <w:rsid w:val="006477A4"/>
    <w:rsid w:val="00656E08"/>
    <w:rsid w:val="00665605"/>
    <w:rsid w:val="00667B47"/>
    <w:rsid w:val="00673BC9"/>
    <w:rsid w:val="006865AF"/>
    <w:rsid w:val="00687BA7"/>
    <w:rsid w:val="006966F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56472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1D52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FE033E8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0757A-1F52-409A-90CD-22F30D02A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848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2</cp:revision>
  <cp:lastPrinted>2023-01-05T18:39:00Z</cp:lastPrinted>
  <dcterms:created xsi:type="dcterms:W3CDTF">2023-04-13T18:31:00Z</dcterms:created>
  <dcterms:modified xsi:type="dcterms:W3CDTF">2023-04-13T18:31:00Z</dcterms:modified>
</cp:coreProperties>
</file>