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</w:t>
      </w:r>
      <w:r w:rsidR="00053904">
        <w:rPr>
          <w:b/>
        </w:rPr>
        <w:t>09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7A7C44" w:rsidP="00053904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5390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053904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JANAINA GONÇALVES SILVÉRIO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053904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54.244.769-1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053904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053904">
        <w:rPr>
          <w:rFonts w:ascii="Times New Roman" w:hAnsi="Times New Roman"/>
          <w:sz w:val="24"/>
          <w:szCs w:val="24"/>
        </w:rPr>
        <w:t>29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A56472">
        <w:rPr>
          <w:rFonts w:ascii="Times New Roman" w:hAnsi="Times New Roman"/>
          <w:sz w:val="24"/>
          <w:szCs w:val="24"/>
        </w:rPr>
        <w:t>abril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53904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6A6A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A56A3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53AEA"/>
    <w:rsid w:val="005716DE"/>
    <w:rsid w:val="005746E9"/>
    <w:rsid w:val="005769A5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529"/>
    <w:rsid w:val="006477A4"/>
    <w:rsid w:val="00656E08"/>
    <w:rsid w:val="00665605"/>
    <w:rsid w:val="00667B47"/>
    <w:rsid w:val="00673BC9"/>
    <w:rsid w:val="006865AF"/>
    <w:rsid w:val="00687BA7"/>
    <w:rsid w:val="006966F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A7C44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56472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56518F8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14B52-E533-4AC3-8890-F1CBF6033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843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2023-04-27T18:30:00Z</dcterms:created>
  <dcterms:modified xsi:type="dcterms:W3CDTF">2023-04-27T18:30:00Z</dcterms:modified>
</cp:coreProperties>
</file>