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</w:t>
      </w:r>
      <w:r w:rsidR="006C2936">
        <w:rPr>
          <w:b/>
        </w:rPr>
        <w:t>10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7A7C44" w:rsidP="00053904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C293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6C2936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VITÓRIA ROQUE CELESTINO PIMENTEL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6C2936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55.235.099-0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05390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C2936">
        <w:rPr>
          <w:rFonts w:ascii="Times New Roman" w:hAnsi="Times New Roman"/>
          <w:sz w:val="24"/>
          <w:szCs w:val="24"/>
        </w:rPr>
        <w:t>06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6C2936">
        <w:rPr>
          <w:rFonts w:ascii="Times New Roman" w:hAnsi="Times New Roman"/>
          <w:sz w:val="24"/>
          <w:szCs w:val="24"/>
        </w:rPr>
        <w:t>maio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53904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C2936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A7C44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ABE5AE7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C0B67-A1D8-49C5-9A62-875C3EFC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843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2023-05-04T20:05:00Z</dcterms:created>
  <dcterms:modified xsi:type="dcterms:W3CDTF">2023-05-04T20:05:00Z</dcterms:modified>
</cp:coreProperties>
</file>