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37A" w:rsidRPr="00C1319A" w:rsidRDefault="00436586" w:rsidP="00C1319A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665605">
        <w:rPr>
          <w:b/>
        </w:rPr>
        <w:t xml:space="preserve"> </w:t>
      </w:r>
      <w:r w:rsidR="006C2936">
        <w:rPr>
          <w:b/>
        </w:rPr>
        <w:t>1</w:t>
      </w:r>
      <w:r w:rsidR="00C90E80">
        <w:rPr>
          <w:b/>
        </w:rPr>
        <w:t>1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EE280F" w:rsidRPr="00C1319A">
        <w:rPr>
          <w:b/>
          <w:u w:val="single"/>
        </w:rPr>
        <w:t>00</w:t>
      </w:r>
      <w:r w:rsidR="00665605">
        <w:rPr>
          <w:b/>
          <w:u w:val="single"/>
        </w:rPr>
        <w:t>3</w:t>
      </w:r>
      <w:r w:rsidR="00EE280F" w:rsidRPr="00C1319A">
        <w:rPr>
          <w:b/>
          <w:u w:val="single"/>
        </w:rPr>
        <w:t>/20</w:t>
      </w:r>
      <w:r w:rsidRPr="00C1319A">
        <w:rPr>
          <w:b/>
          <w:u w:val="single"/>
        </w:rPr>
        <w:t>2</w:t>
      </w:r>
      <w:r w:rsidR="000B447A" w:rsidRPr="00C1319A">
        <w:rPr>
          <w:b/>
          <w:u w:val="single"/>
        </w:rPr>
        <w:t>2</w:t>
      </w:r>
    </w:p>
    <w:p w:rsidR="007431DD" w:rsidRDefault="003D5743" w:rsidP="00C439A0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Simplificado</w:t>
      </w:r>
      <w:r w:rsidR="003E156F">
        <w:t xml:space="preserve"> </w:t>
      </w:r>
      <w:r w:rsidR="00A53694" w:rsidRPr="002F5E5E">
        <w:t xml:space="preserve">Edital </w:t>
      </w:r>
      <w:r w:rsidR="00EE280F" w:rsidRPr="002F5E5E">
        <w:t>nº</w:t>
      </w:r>
      <w:r w:rsidR="00436586" w:rsidRPr="002F5E5E">
        <w:t xml:space="preserve"> 00</w:t>
      </w:r>
      <w:r w:rsidR="00665605">
        <w:t>3</w:t>
      </w:r>
      <w:r w:rsidR="00436586" w:rsidRPr="002F5E5E">
        <w:t>/20</w:t>
      </w:r>
      <w:r w:rsidR="00365C17" w:rsidRPr="002F5E5E">
        <w:t>2</w:t>
      </w:r>
      <w:r w:rsidR="000B447A">
        <w:t>2</w:t>
      </w:r>
      <w:r w:rsidR="00436586" w:rsidRPr="002F5E5E">
        <w:t>,</w:t>
      </w:r>
      <w:r w:rsidR="00446269" w:rsidRPr="002F5E5E">
        <w:t xml:space="preserve"> homologado através do Decreto nº </w:t>
      </w:r>
      <w:r w:rsidR="000B447A">
        <w:t>3.</w:t>
      </w:r>
      <w:r w:rsidR="00665605">
        <w:t>292</w:t>
      </w:r>
      <w:r w:rsidR="00F05255" w:rsidRPr="002F5E5E">
        <w:t xml:space="preserve"> de </w:t>
      </w:r>
      <w:r w:rsidR="00665605">
        <w:t>02</w:t>
      </w:r>
      <w:r w:rsidR="000B447A">
        <w:t xml:space="preserve"> de fevereiro de 202</w:t>
      </w:r>
      <w:r w:rsidR="00665605">
        <w:t>3</w:t>
      </w:r>
      <w:r w:rsidR="000B447A">
        <w:t xml:space="preserve">, </w:t>
      </w:r>
      <w:r w:rsidR="00436586" w:rsidRPr="002F5E5E">
        <w:t xml:space="preserve">para comparecer(em) no Setor de Recursos Humanos desta Prefeitura Municipal, no horário das </w:t>
      </w:r>
      <w:r w:rsidR="007C19A9">
        <w:t>10</w:t>
      </w:r>
      <w:r w:rsidRPr="002F5E5E">
        <w:t xml:space="preserve">:00 às </w:t>
      </w:r>
      <w:r w:rsidR="007C19A9">
        <w:t>12</w:t>
      </w:r>
      <w:r w:rsidR="00436586" w:rsidRPr="002F5E5E">
        <w:t>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9C3645" w:rsidRPr="00240AA0" w:rsidRDefault="009C3645" w:rsidP="009C3645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PROFESSOR DE EDUCAÇÃO BÁSICA </w:t>
      </w:r>
      <w:r>
        <w:rPr>
          <w:rFonts w:ascii="Times New Roman" w:hAnsi="Times New Roman"/>
          <w:b/>
          <w:sz w:val="24"/>
          <w:szCs w:val="24"/>
        </w:rPr>
        <w:t>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9"/>
        <w:gridCol w:w="4702"/>
        <w:gridCol w:w="1536"/>
        <w:gridCol w:w="1152"/>
      </w:tblGrid>
      <w:tr w:rsidR="006D14B1" w:rsidRPr="000910BC" w:rsidTr="003F4D05">
        <w:tc>
          <w:tcPr>
            <w:tcW w:w="791" w:type="pct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Classificação</w:t>
            </w:r>
          </w:p>
        </w:tc>
        <w:tc>
          <w:tcPr>
            <w:tcW w:w="2678" w:type="pct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Nome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RG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9C3645" w:rsidRPr="006E1510" w:rsidRDefault="009C3645" w:rsidP="005746E9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Nota Final</w:t>
            </w:r>
          </w:p>
        </w:tc>
      </w:tr>
      <w:tr w:rsidR="006D14B1" w:rsidRPr="000910BC" w:rsidTr="003F4D05">
        <w:trPr>
          <w:trHeight w:val="329"/>
        </w:trPr>
        <w:tc>
          <w:tcPr>
            <w:tcW w:w="791" w:type="pct"/>
            <w:shd w:val="clear" w:color="auto" w:fill="FFFFFF"/>
            <w:vAlign w:val="center"/>
          </w:tcPr>
          <w:p w:rsidR="00E90DD3" w:rsidRPr="006D14B1" w:rsidRDefault="007A7C44" w:rsidP="00C90E80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C90E80">
              <w:rPr>
                <w:rFonts w:ascii="Times New Roman" w:hAnsi="Times New Roman"/>
              </w:rPr>
              <w:t>5</w:t>
            </w:r>
            <w:r>
              <w:rPr>
                <w:rFonts w:ascii="Times New Roman" w:hAnsi="Times New Roman"/>
              </w:rPr>
              <w:t>º</w:t>
            </w:r>
          </w:p>
        </w:tc>
        <w:tc>
          <w:tcPr>
            <w:tcW w:w="2678" w:type="pct"/>
            <w:shd w:val="clear" w:color="auto" w:fill="auto"/>
            <w:vAlign w:val="center"/>
          </w:tcPr>
          <w:p w:rsidR="006E1510" w:rsidRPr="006D14B1" w:rsidRDefault="00C90E80" w:rsidP="00ED6722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ELIZANA JANES MIGUEL JUSTINO</w:t>
            </w:r>
          </w:p>
        </w:tc>
        <w:tc>
          <w:tcPr>
            <w:tcW w:w="875" w:type="pct"/>
            <w:shd w:val="clear" w:color="auto" w:fill="auto"/>
            <w:vAlign w:val="center"/>
          </w:tcPr>
          <w:p w:rsidR="00E90DD3" w:rsidRPr="006D14B1" w:rsidRDefault="00C90E80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42.444.154-8</w:t>
            </w:r>
          </w:p>
        </w:tc>
        <w:tc>
          <w:tcPr>
            <w:tcW w:w="656" w:type="pct"/>
            <w:shd w:val="clear" w:color="auto" w:fill="auto"/>
            <w:vAlign w:val="center"/>
          </w:tcPr>
          <w:p w:rsidR="00E90DD3" w:rsidRPr="006D14B1" w:rsidRDefault="00C90E80" w:rsidP="00ED6722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45,00</w:t>
            </w:r>
          </w:p>
        </w:tc>
      </w:tr>
    </w:tbl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 xml:space="preserve">Se </w:t>
      </w:r>
      <w:proofErr w:type="gram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o(</w:t>
      </w:r>
      <w:proofErr w:type="gram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s) candidato(s) convocado(s) não comparecer(em) no prazo acima fixado será(</w:t>
      </w:r>
      <w:proofErr w:type="spell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ão</w:t>
      </w:r>
      <w:proofErr w:type="spell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s) convocado(s) devem comparecer(em)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 com o Serviço Militar (se for do sexo masculino);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 Caso tenha a conclusão de curso superior, apresentar cópia do 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1.8 - Carteira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1.9 - Carteira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1.10 - Carteira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1.14 – Comprovante de residência atualizado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2.1 - 01 (uma) foto 3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x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contando algum apontamento a respectiva certidão de objeto e pé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do(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constando algum apontamento a respectiva certidão de objeto e pé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do(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s) respetivo(s)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2.8 - Declaração de ausência de remuneração ou proventos de aposentadoria provenientes de poder público, em observância ao disposto no artigo 37, inciso XVI e §10 do mesmo artigo da Constituição Federal com redação dada pelas Emendas Constitucionais no 19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2.9 – Certidão expedida por outro órgão público de que fora servidor/empregado das esferas federal, estadual e municipal, informando sua situação disciplinar ou 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 xml:space="preserve">5 - O candidato terá exaurido os direitos de sua habilitação no Concurso Público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gozar de plena saúde física e mental, constatada por médico habilitado do Município, mediante comprovação em exame médico admissional.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C90E80">
        <w:rPr>
          <w:rFonts w:ascii="Times New Roman" w:hAnsi="Times New Roman"/>
          <w:sz w:val="24"/>
          <w:szCs w:val="24"/>
        </w:rPr>
        <w:t>20</w:t>
      </w:r>
      <w:bookmarkStart w:id="0" w:name="_GoBack"/>
      <w:bookmarkEnd w:id="0"/>
      <w:r w:rsidRPr="00020103">
        <w:rPr>
          <w:rFonts w:ascii="Times New Roman" w:hAnsi="Times New Roman"/>
          <w:sz w:val="24"/>
          <w:szCs w:val="24"/>
        </w:rPr>
        <w:t xml:space="preserve"> de </w:t>
      </w:r>
      <w:r w:rsidR="006C2936">
        <w:rPr>
          <w:rFonts w:ascii="Times New Roman" w:hAnsi="Times New Roman"/>
          <w:sz w:val="24"/>
          <w:szCs w:val="24"/>
        </w:rPr>
        <w:t>maio</w:t>
      </w:r>
      <w:r w:rsidRPr="00020103">
        <w:rPr>
          <w:rFonts w:ascii="Times New Roman" w:hAnsi="Times New Roman"/>
          <w:sz w:val="24"/>
          <w:szCs w:val="24"/>
        </w:rPr>
        <w:t xml:space="preserve"> de 202</w:t>
      </w:r>
      <w:r>
        <w:rPr>
          <w:rFonts w:ascii="Times New Roman" w:hAnsi="Times New Roman"/>
          <w:sz w:val="24"/>
          <w:szCs w:val="24"/>
        </w:rPr>
        <w:t>3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JOÃO BOSCO BORGES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50F8" w:rsidRDefault="008A50F8" w:rsidP="00455CB7">
      <w:pPr>
        <w:spacing w:after="0" w:line="240" w:lineRule="auto"/>
      </w:pPr>
      <w:r>
        <w:separator/>
      </w:r>
    </w:p>
  </w:endnote>
  <w:endnote w:type="continuationSeparator" w:id="0">
    <w:p w:rsidR="008A50F8" w:rsidRDefault="008A50F8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50F8" w:rsidRDefault="008A50F8" w:rsidP="00455CB7">
      <w:pPr>
        <w:spacing w:after="0" w:line="240" w:lineRule="auto"/>
      </w:pPr>
      <w:r>
        <w:separator/>
      </w:r>
    </w:p>
  </w:footnote>
  <w:footnote w:type="continuationSeparator" w:id="0">
    <w:p w:rsidR="008A50F8" w:rsidRDefault="008A50F8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5CB7" w:rsidRPr="00FD67BB" w:rsidRDefault="00FE5892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>
      <w:rPr>
        <w:noProof/>
        <w:sz w:val="36"/>
        <w:szCs w:val="36"/>
        <w:u w:val="single"/>
        <w:lang w:eastAsia="pt-BR"/>
      </w:rPr>
      <mc:AlternateContent>
        <mc:Choice Requires="wpg">
          <w:drawing>
            <wp:anchor distT="0" distB="0" distL="114300" distR="114300" simplePos="0" relativeHeight="251719680" behindDoc="1" locked="0" layoutInCell="1" allowOverlap="1">
              <wp:simplePos x="0" y="0"/>
              <wp:positionH relativeFrom="column">
                <wp:posOffset>-228600</wp:posOffset>
              </wp:positionH>
              <wp:positionV relativeFrom="paragraph">
                <wp:posOffset>0</wp:posOffset>
              </wp:positionV>
              <wp:extent cx="860425" cy="932815"/>
              <wp:effectExtent l="19050" t="19050" r="25400" b="10160"/>
              <wp:wrapNone/>
              <wp:docPr id="1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60425" cy="932815"/>
                        <a:chOff x="3569" y="1171"/>
                        <a:chExt cx="5087" cy="5683"/>
                      </a:xfrm>
                    </wpg:grpSpPr>
                    <wps:wsp>
                      <wps:cNvPr id="2" name=" 2"/>
                      <wps:cNvSpPr>
                        <a:spLocks/>
                      </wps:cNvSpPr>
                      <wps:spPr bwMode="auto">
                        <a:xfrm>
                          <a:off x="4529" y="2738"/>
                          <a:ext cx="3137" cy="3124"/>
                        </a:xfrm>
                        <a:custGeom>
                          <a:avLst/>
                          <a:gdLst>
                            <a:gd name="T0" fmla="*/ 1 w 3137"/>
                            <a:gd name="T1" fmla="*/ 0 h 3124"/>
                            <a:gd name="T2" fmla="*/ 3136 w 3137"/>
                            <a:gd name="T3" fmla="*/ 0 h 3124"/>
                            <a:gd name="T4" fmla="*/ 3137 w 3137"/>
                            <a:gd name="T5" fmla="*/ 1741 h 3124"/>
                            <a:gd name="T6" fmla="*/ 2657 w 3137"/>
                            <a:gd name="T7" fmla="*/ 2688 h 3124"/>
                            <a:gd name="T8" fmla="*/ 1681 w 3137"/>
                            <a:gd name="T9" fmla="*/ 3109 h 3124"/>
                            <a:gd name="T10" fmla="*/ 615 w 3137"/>
                            <a:gd name="T11" fmla="*/ 2778 h 3124"/>
                            <a:gd name="T12" fmla="*/ 0 w 3137"/>
                            <a:gd name="T13" fmla="*/ 1741 h 3124"/>
                            <a:gd name="T14" fmla="*/ 1 w 3137"/>
                            <a:gd name="T15" fmla="*/ 0 h 3124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0" t="0" r="r" b="b"/>
                          <a:pathLst>
                            <a:path w="3137" h="3124">
                              <a:moveTo>
                                <a:pt x="1" y="0"/>
                              </a:moveTo>
                              <a:lnTo>
                                <a:pt x="3136" y="0"/>
                              </a:lnTo>
                              <a:lnTo>
                                <a:pt x="3137" y="1741"/>
                              </a:lnTo>
                              <a:cubicBezTo>
                                <a:pt x="3062" y="2192"/>
                                <a:pt x="2897" y="2447"/>
                                <a:pt x="2657" y="2688"/>
                              </a:cubicBezTo>
                              <a:cubicBezTo>
                                <a:pt x="2417" y="2914"/>
                                <a:pt x="2026" y="3094"/>
                                <a:pt x="1681" y="3109"/>
                              </a:cubicBezTo>
                              <a:cubicBezTo>
                                <a:pt x="1351" y="3124"/>
                                <a:pt x="886" y="3004"/>
                                <a:pt x="615" y="2778"/>
                              </a:cubicBezTo>
                              <a:cubicBezTo>
                                <a:pt x="330" y="2553"/>
                                <a:pt x="105" y="2207"/>
                                <a:pt x="0" y="1741"/>
                              </a:cubicBezTo>
                              <a:lnTo>
                                <a:pt x="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 3"/>
                      <wps:cNvSpPr>
                        <a:spLocks/>
                      </wps:cNvSpPr>
                      <wps:spPr bwMode="auto">
                        <a:xfrm>
                          <a:off x="4890" y="3110"/>
                          <a:ext cx="2505" cy="1910"/>
                        </a:xfrm>
                        <a:custGeom>
                          <a:avLst/>
                          <a:gdLst>
                            <a:gd name="T0" fmla="*/ 1245 w 2505"/>
                            <a:gd name="T1" fmla="*/ 0 h 1910"/>
                            <a:gd name="T2" fmla="*/ 0 w 2505"/>
                            <a:gd name="T3" fmla="*/ 948 h 1910"/>
                            <a:gd name="T4" fmla="*/ 1245 w 2505"/>
                            <a:gd name="T5" fmla="*/ 1910 h 1910"/>
                            <a:gd name="T6" fmla="*/ 2505 w 2505"/>
                            <a:gd name="T7" fmla="*/ 948 h 1910"/>
                            <a:gd name="T8" fmla="*/ 1245 w 2505"/>
                            <a:gd name="T9" fmla="*/ 0 h 1910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2505" h="1910">
                              <a:moveTo>
                                <a:pt x="1245" y="0"/>
                              </a:moveTo>
                              <a:lnTo>
                                <a:pt x="0" y="948"/>
                              </a:lnTo>
                              <a:lnTo>
                                <a:pt x="1245" y="1910"/>
                              </a:lnTo>
                              <a:lnTo>
                                <a:pt x="2505" y="948"/>
                              </a:lnTo>
                              <a:lnTo>
                                <a:pt x="12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CC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 4"/>
                      <wps:cNvSpPr>
                        <a:spLocks/>
                      </wps:cNvSpPr>
                      <wps:spPr bwMode="auto">
                        <a:xfrm>
                          <a:off x="5760" y="3411"/>
                          <a:ext cx="750" cy="1263"/>
                        </a:xfrm>
                        <a:custGeom>
                          <a:avLst/>
                          <a:gdLst>
                            <a:gd name="T0" fmla="*/ 5400 w 50"/>
                            <a:gd name="T1" fmla="*/ 0 h 84"/>
                            <a:gd name="T2" fmla="*/ 0 w 50"/>
                            <a:gd name="T3" fmla="*/ 5428 h 84"/>
                            <a:gd name="T4" fmla="*/ 0 w 50"/>
                            <a:gd name="T5" fmla="*/ 13337 h 84"/>
                            <a:gd name="T6" fmla="*/ 5400 w 50"/>
                            <a:gd name="T7" fmla="*/ 18990 h 84"/>
                            <a:gd name="T8" fmla="*/ 5625 w 50"/>
                            <a:gd name="T9" fmla="*/ 18990 h 84"/>
                            <a:gd name="T10" fmla="*/ 11250 w 50"/>
                            <a:gd name="T11" fmla="*/ 13337 h 84"/>
                            <a:gd name="T12" fmla="*/ 11250 w 50"/>
                            <a:gd name="T13" fmla="*/ 5428 h 84"/>
                            <a:gd name="T14" fmla="*/ 5625 w 50"/>
                            <a:gd name="T15" fmla="*/ 0 h 84"/>
                            <a:gd name="T16" fmla="*/ 5400 w 50"/>
                            <a:gd name="T17" fmla="*/ 0 h 84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0" t="0" r="r" b="b"/>
                          <a:pathLst>
                            <a:path w="50" h="84">
                              <a:moveTo>
                                <a:pt x="24" y="0"/>
                              </a:moveTo>
                              <a:cubicBezTo>
                                <a:pt x="11" y="0"/>
                                <a:pt x="0" y="11"/>
                                <a:pt x="0" y="24"/>
                              </a:cubicBezTo>
                              <a:lnTo>
                                <a:pt x="0" y="59"/>
                              </a:lnTo>
                              <a:cubicBezTo>
                                <a:pt x="0" y="73"/>
                                <a:pt x="11" y="84"/>
                                <a:pt x="24" y="84"/>
                              </a:cubicBezTo>
                              <a:lnTo>
                                <a:pt x="25" y="84"/>
                              </a:lnTo>
                              <a:cubicBezTo>
                                <a:pt x="39" y="84"/>
                                <a:pt x="50" y="73"/>
                                <a:pt x="50" y="59"/>
                              </a:cubicBezTo>
                              <a:lnTo>
                                <a:pt x="50" y="24"/>
                              </a:lnTo>
                              <a:cubicBezTo>
                                <a:pt x="50" y="11"/>
                                <a:pt x="39" y="0"/>
                                <a:pt x="25" y="0"/>
                              </a:cubicBezTo>
                              <a:lnTo>
                                <a:pt x="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5" name=" 5"/>
                      <wpg:cNvGrpSpPr>
                        <a:grpSpLocks/>
                      </wpg:cNvGrpSpPr>
                      <wpg:grpSpPr bwMode="auto">
                        <a:xfrm>
                          <a:off x="4394" y="1171"/>
                          <a:ext cx="3392" cy="1564"/>
                          <a:chOff x="4394" y="1171"/>
                          <a:chExt cx="3392" cy="1564"/>
                        </a:xfrm>
                      </wpg:grpSpPr>
                      <wps:wsp>
                        <wps:cNvPr id="6" name=" 6"/>
                        <wps:cNvSpPr>
                          <a:spLocks/>
                        </wps:cNvSpPr>
                        <wps:spPr bwMode="auto">
                          <a:xfrm>
                            <a:off x="4394" y="1171"/>
                            <a:ext cx="3392" cy="1564"/>
                          </a:xfrm>
                          <a:custGeom>
                            <a:avLst/>
                            <a:gdLst>
                              <a:gd name="T0" fmla="*/ 0 w 226"/>
                              <a:gd name="T1" fmla="*/ 4978 h 104"/>
                              <a:gd name="T2" fmla="*/ 5403 w 226"/>
                              <a:gd name="T3" fmla="*/ 2948 h 104"/>
                              <a:gd name="T4" fmla="*/ 6079 w 226"/>
                              <a:gd name="T5" fmla="*/ 5203 h 104"/>
                              <a:gd name="T6" fmla="*/ 9681 w 226"/>
                              <a:gd name="T7" fmla="*/ 4301 h 104"/>
                              <a:gd name="T8" fmla="*/ 9456 w 226"/>
                              <a:gd name="T9" fmla="*/ 2030 h 104"/>
                              <a:gd name="T10" fmla="*/ 15774 w 226"/>
                              <a:gd name="T11" fmla="*/ 677 h 104"/>
                              <a:gd name="T12" fmla="*/ 16450 w 226"/>
                              <a:gd name="T13" fmla="*/ 7685 h 104"/>
                              <a:gd name="T14" fmla="*/ 19151 w 226"/>
                              <a:gd name="T15" fmla="*/ 7459 h 104"/>
                              <a:gd name="T16" fmla="*/ 18926 w 226"/>
                              <a:gd name="T17" fmla="*/ 451 h 104"/>
                              <a:gd name="T18" fmla="*/ 22078 w 226"/>
                              <a:gd name="T19" fmla="*/ 0 h 104"/>
                              <a:gd name="T20" fmla="*/ 22303 w 226"/>
                              <a:gd name="T21" fmla="*/ 2256 h 104"/>
                              <a:gd name="T22" fmla="*/ 23879 w 226"/>
                              <a:gd name="T23" fmla="*/ 2256 h 104"/>
                              <a:gd name="T24" fmla="*/ 24104 w 226"/>
                              <a:gd name="T25" fmla="*/ 0 h 104"/>
                              <a:gd name="T26" fmla="*/ 27931 w 226"/>
                              <a:gd name="T27" fmla="*/ 0 h 104"/>
                              <a:gd name="T28" fmla="*/ 27931 w 226"/>
                              <a:gd name="T29" fmla="*/ 2256 h 104"/>
                              <a:gd name="T30" fmla="*/ 29958 w 226"/>
                              <a:gd name="T31" fmla="*/ 2256 h 104"/>
                              <a:gd name="T32" fmla="*/ 29958 w 226"/>
                              <a:gd name="T33" fmla="*/ 226 h 104"/>
                              <a:gd name="T34" fmla="*/ 33335 w 226"/>
                              <a:gd name="T35" fmla="*/ 451 h 104"/>
                              <a:gd name="T36" fmla="*/ 32884 w 226"/>
                              <a:gd name="T37" fmla="*/ 7685 h 104"/>
                              <a:gd name="T38" fmla="*/ 35811 w 226"/>
                              <a:gd name="T39" fmla="*/ 8136 h 104"/>
                              <a:gd name="T40" fmla="*/ 36487 w 226"/>
                              <a:gd name="T41" fmla="*/ 1128 h 104"/>
                              <a:gd name="T42" fmla="*/ 42130 w 226"/>
                              <a:gd name="T43" fmla="*/ 2030 h 104"/>
                              <a:gd name="T44" fmla="*/ 42130 w 226"/>
                              <a:gd name="T45" fmla="*/ 4527 h 104"/>
                              <a:gd name="T46" fmla="*/ 45507 w 226"/>
                              <a:gd name="T47" fmla="*/ 5429 h 104"/>
                              <a:gd name="T48" fmla="*/ 45957 w 226"/>
                              <a:gd name="T49" fmla="*/ 3399 h 104"/>
                              <a:gd name="T50" fmla="*/ 50910 w 226"/>
                              <a:gd name="T51" fmla="*/ 4978 h 104"/>
                              <a:gd name="T52" fmla="*/ 44156 w 226"/>
                              <a:gd name="T53" fmla="*/ 23520 h 104"/>
                              <a:gd name="T54" fmla="*/ 7204 w 226"/>
                              <a:gd name="T55" fmla="*/ 23520 h 104"/>
                              <a:gd name="T56" fmla="*/ 0 w 226"/>
                              <a:gd name="T57" fmla="*/ 4978 h 104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</a:gdLst>
                            <a:ahLst/>
                            <a:cxnLst>
                              <a:cxn ang="T58">
                                <a:pos x="T0" y="T1"/>
                              </a:cxn>
                              <a:cxn ang="T59">
                                <a:pos x="T2" y="T3"/>
                              </a:cxn>
                              <a:cxn ang="T60">
                                <a:pos x="T4" y="T5"/>
                              </a:cxn>
                              <a:cxn ang="T61">
                                <a:pos x="T6" y="T7"/>
                              </a:cxn>
                              <a:cxn ang="T62">
                                <a:pos x="T8" y="T9"/>
                              </a:cxn>
                              <a:cxn ang="T63">
                                <a:pos x="T10" y="T11"/>
                              </a:cxn>
                              <a:cxn ang="T64">
                                <a:pos x="T12" y="T13"/>
                              </a:cxn>
                              <a:cxn ang="T65">
                                <a:pos x="T14" y="T15"/>
                              </a:cxn>
                              <a:cxn ang="T66">
                                <a:pos x="T16" y="T17"/>
                              </a:cxn>
                              <a:cxn ang="T67">
                                <a:pos x="T18" y="T19"/>
                              </a:cxn>
                              <a:cxn ang="T68">
                                <a:pos x="T20" y="T21"/>
                              </a:cxn>
                              <a:cxn ang="T69">
                                <a:pos x="T22" y="T23"/>
                              </a:cxn>
                              <a:cxn ang="T70">
                                <a:pos x="T24" y="T25"/>
                              </a:cxn>
                              <a:cxn ang="T71">
                                <a:pos x="T26" y="T27"/>
                              </a:cxn>
                              <a:cxn ang="T72">
                                <a:pos x="T28" y="T29"/>
                              </a:cxn>
                              <a:cxn ang="T73">
                                <a:pos x="T30" y="T31"/>
                              </a:cxn>
                              <a:cxn ang="T74">
                                <a:pos x="T32" y="T33"/>
                              </a:cxn>
                              <a:cxn ang="T75">
                                <a:pos x="T34" y="T35"/>
                              </a:cxn>
                              <a:cxn ang="T76">
                                <a:pos x="T36" y="T37"/>
                              </a:cxn>
                              <a:cxn ang="T77">
                                <a:pos x="T38" y="T39"/>
                              </a:cxn>
                              <a:cxn ang="T78">
                                <a:pos x="T40" y="T41"/>
                              </a:cxn>
                              <a:cxn ang="T79">
                                <a:pos x="T42" y="T43"/>
                              </a:cxn>
                              <a:cxn ang="T80">
                                <a:pos x="T44" y="T45"/>
                              </a:cxn>
                              <a:cxn ang="T81">
                                <a:pos x="T46" y="T47"/>
                              </a:cxn>
                              <a:cxn ang="T82">
                                <a:pos x="T48" y="T49"/>
                              </a:cxn>
                              <a:cxn ang="T83">
                                <a:pos x="T50" y="T51"/>
                              </a:cxn>
                              <a:cxn ang="T84">
                                <a:pos x="T52" y="T53"/>
                              </a:cxn>
                              <a:cxn ang="T85">
                                <a:pos x="T54" y="T55"/>
                              </a:cxn>
                              <a:cxn ang="T86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226" h="104">
                                <a:moveTo>
                                  <a:pt x="0" y="22"/>
                                </a:moveTo>
                                <a:lnTo>
                                  <a:pt x="24" y="13"/>
                                </a:lnTo>
                                <a:lnTo>
                                  <a:pt x="27" y="23"/>
                                </a:lnTo>
                                <a:lnTo>
                                  <a:pt x="43" y="19"/>
                                </a:lnTo>
                                <a:lnTo>
                                  <a:pt x="42" y="9"/>
                                </a:lnTo>
                                <a:lnTo>
                                  <a:pt x="70" y="3"/>
                                </a:lnTo>
                                <a:lnTo>
                                  <a:pt x="73" y="34"/>
                                </a:lnTo>
                                <a:lnTo>
                                  <a:pt x="85" y="33"/>
                                </a:lnTo>
                                <a:lnTo>
                                  <a:pt x="84" y="2"/>
                                </a:lnTo>
                                <a:lnTo>
                                  <a:pt x="98" y="0"/>
                                </a:lnTo>
                                <a:lnTo>
                                  <a:pt x="99" y="10"/>
                                </a:lnTo>
                                <a:lnTo>
                                  <a:pt x="106" y="10"/>
                                </a:lnTo>
                                <a:lnTo>
                                  <a:pt x="107" y="0"/>
                                </a:lnTo>
                                <a:lnTo>
                                  <a:pt x="124" y="0"/>
                                </a:lnTo>
                                <a:lnTo>
                                  <a:pt x="124" y="10"/>
                                </a:lnTo>
                                <a:lnTo>
                                  <a:pt x="133" y="10"/>
                                </a:lnTo>
                                <a:lnTo>
                                  <a:pt x="133" y="1"/>
                                </a:lnTo>
                                <a:lnTo>
                                  <a:pt x="148" y="2"/>
                                </a:lnTo>
                                <a:lnTo>
                                  <a:pt x="146" y="34"/>
                                </a:lnTo>
                                <a:lnTo>
                                  <a:pt x="159" y="36"/>
                                </a:lnTo>
                                <a:lnTo>
                                  <a:pt x="162" y="5"/>
                                </a:lnTo>
                                <a:lnTo>
                                  <a:pt x="187" y="9"/>
                                </a:lnTo>
                                <a:lnTo>
                                  <a:pt x="187" y="20"/>
                                </a:lnTo>
                                <a:lnTo>
                                  <a:pt x="202" y="24"/>
                                </a:lnTo>
                                <a:lnTo>
                                  <a:pt x="204" y="15"/>
                                </a:lnTo>
                                <a:lnTo>
                                  <a:pt x="226" y="22"/>
                                </a:lnTo>
                                <a:cubicBezTo>
                                  <a:pt x="226" y="22"/>
                                  <a:pt x="211" y="63"/>
                                  <a:pt x="196" y="104"/>
                                </a:cubicBezTo>
                                <a:cubicBezTo>
                                  <a:pt x="117" y="82"/>
                                  <a:pt x="84" y="93"/>
                                  <a:pt x="32" y="104"/>
                                </a:cubicBezTo>
                                <a:cubicBezTo>
                                  <a:pt x="16" y="63"/>
                                  <a:pt x="0" y="22"/>
                                  <a:pt x="0" y="2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 7"/>
                        <wps:cNvSpPr>
                          <a:spLocks/>
                        </wps:cNvSpPr>
                        <wps:spPr bwMode="auto">
                          <a:xfrm>
                            <a:off x="5805" y="1532"/>
                            <a:ext cx="615" cy="767"/>
                          </a:xfrm>
                          <a:custGeom>
                            <a:avLst/>
                            <a:gdLst>
                              <a:gd name="T0" fmla="*/ 0 w 41"/>
                              <a:gd name="T1" fmla="*/ 11535 h 51"/>
                              <a:gd name="T2" fmla="*/ 9000 w 41"/>
                              <a:gd name="T3" fmla="*/ 11535 h 51"/>
                              <a:gd name="T4" fmla="*/ 9225 w 41"/>
                              <a:gd name="T5" fmla="*/ 3624 h 51"/>
                              <a:gd name="T6" fmla="*/ 4500 w 41"/>
                              <a:gd name="T7" fmla="*/ 0 h 51"/>
                              <a:gd name="T8" fmla="*/ 0 w 41"/>
                              <a:gd name="T9" fmla="*/ 3624 h 51"/>
                              <a:gd name="T10" fmla="*/ 0 w 41"/>
                              <a:gd name="T11" fmla="*/ 11535 h 51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1" h="51">
                                <a:moveTo>
                                  <a:pt x="0" y="51"/>
                                </a:moveTo>
                                <a:lnTo>
                                  <a:pt x="40" y="51"/>
                                </a:lnTo>
                                <a:lnTo>
                                  <a:pt x="41" y="16"/>
                                </a:lnTo>
                                <a:cubicBezTo>
                                  <a:pt x="38" y="7"/>
                                  <a:pt x="27" y="0"/>
                                  <a:pt x="20" y="0"/>
                                </a:cubicBezTo>
                                <a:cubicBezTo>
                                  <a:pt x="13" y="0"/>
                                  <a:pt x="3" y="7"/>
                                  <a:pt x="0" y="16"/>
                                </a:cubicBezTo>
                                <a:lnTo>
                                  <a:pt x="0" y="5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 8"/>
                        <wps:cNvSpPr>
                          <a:spLocks/>
                        </wps:cNvSpPr>
                        <wps:spPr bwMode="auto">
                          <a:xfrm>
                            <a:off x="5910" y="1652"/>
                            <a:ext cx="390" cy="662"/>
                          </a:xfrm>
                          <a:custGeom>
                            <a:avLst/>
                            <a:gdLst>
                              <a:gd name="T0" fmla="*/ 0 w 26"/>
                              <a:gd name="T1" fmla="*/ 9960 h 44"/>
                              <a:gd name="T2" fmla="*/ 5625 w 26"/>
                              <a:gd name="T3" fmla="*/ 9960 h 44"/>
                              <a:gd name="T4" fmla="*/ 5850 w 26"/>
                              <a:gd name="T5" fmla="*/ 2723 h 44"/>
                              <a:gd name="T6" fmla="*/ 3150 w 26"/>
                              <a:gd name="T7" fmla="*/ 0 h 44"/>
                              <a:gd name="T8" fmla="*/ 225 w 26"/>
                              <a:gd name="T9" fmla="*/ 2723 h 44"/>
                              <a:gd name="T10" fmla="*/ 0 w 26"/>
                              <a:gd name="T11" fmla="*/ 9960 h 44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6" h="44">
                                <a:moveTo>
                                  <a:pt x="0" y="44"/>
                                </a:moveTo>
                                <a:lnTo>
                                  <a:pt x="25" y="44"/>
                                </a:lnTo>
                                <a:lnTo>
                                  <a:pt x="26" y="12"/>
                                </a:lnTo>
                                <a:cubicBezTo>
                                  <a:pt x="24" y="4"/>
                                  <a:pt x="18" y="0"/>
                                  <a:pt x="14" y="0"/>
                                </a:cubicBezTo>
                                <a:cubicBezTo>
                                  <a:pt x="10" y="0"/>
                                  <a:pt x="3" y="5"/>
                                  <a:pt x="1" y="12"/>
                                </a:cubicBezTo>
                                <a:lnTo>
                                  <a:pt x="0" y="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 9"/>
                        <wps:cNvCnPr>
                          <a:cxnSpLocks/>
                        </wps:cNvCnPr>
                        <wps:spPr bwMode="auto">
                          <a:xfrm>
                            <a:off x="5790" y="219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 10"/>
                        <wps:cNvCnPr>
                          <a:cxnSpLocks/>
                        </wps:cNvCnPr>
                        <wps:spPr bwMode="auto">
                          <a:xfrm>
                            <a:off x="5790" y="208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 11"/>
                        <wps:cNvCnPr>
                          <a:cxnSpLocks/>
                        </wps:cNvCnPr>
                        <wps:spPr bwMode="auto">
                          <a:xfrm>
                            <a:off x="5790" y="1953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 12"/>
                        <wps:cNvCnPr>
                          <a:cxnSpLocks/>
                        </wps:cNvCnPr>
                        <wps:spPr bwMode="auto">
                          <a:xfrm>
                            <a:off x="579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 13"/>
                        <wps:cNvCnPr>
                          <a:cxnSpLocks/>
                        </wps:cNvCnPr>
                        <wps:spPr bwMode="auto">
                          <a:xfrm>
                            <a:off x="630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 14"/>
                        <wps:cNvCnPr>
                          <a:cxnSpLocks/>
                        </wps:cNvCnPr>
                        <wps:spPr bwMode="auto">
                          <a:xfrm>
                            <a:off x="6300" y="193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 15"/>
                        <wps:cNvCnPr>
                          <a:cxnSpLocks/>
                        </wps:cNvCnPr>
                        <wps:spPr bwMode="auto">
                          <a:xfrm>
                            <a:off x="6285" y="205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 16"/>
                        <wps:cNvCnPr>
                          <a:cxnSpLocks/>
                        </wps:cNvCnPr>
                        <wps:spPr bwMode="auto">
                          <a:xfrm>
                            <a:off x="6285" y="217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 17"/>
                        <wps:cNvCnPr>
                          <a:cxnSpLocks/>
                        </wps:cNvCnPr>
                        <wps:spPr bwMode="auto">
                          <a:xfrm flipV="1">
                            <a:off x="627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 18"/>
                        <wps:cNvCnPr>
                          <a:cxnSpLocks/>
                        </wps:cNvCnPr>
                        <wps:spPr bwMode="auto">
                          <a:xfrm flipH="1" flipV="1">
                            <a:off x="585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 19"/>
                        <wps:cNvCnPr>
                          <a:cxnSpLocks/>
                        </wps:cNvCnPr>
                        <wps:spPr bwMode="auto">
                          <a:xfrm>
                            <a:off x="5955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 20"/>
                        <wps:cNvCnPr>
                          <a:cxnSpLocks/>
                        </wps:cNvCnPr>
                        <wps:spPr bwMode="auto">
                          <a:xfrm flipH="1">
                            <a:off x="6210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 21"/>
                        <wps:cNvCnPr>
                          <a:cxnSpLocks/>
                        </wps:cNvCnPr>
                        <wps:spPr bwMode="auto">
                          <a:xfrm>
                            <a:off x="6075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 22"/>
                        <wps:cNvCnPr>
                          <a:cxnSpLocks/>
                        </wps:cNvCnPr>
                        <wps:spPr bwMode="auto">
                          <a:xfrm>
                            <a:off x="6150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 23"/>
                        <wps:cNvSpPr>
                          <a:spLocks/>
                        </wps:cNvSpPr>
                        <wps:spPr bwMode="auto">
                          <a:xfrm>
                            <a:off x="4484" y="1622"/>
                            <a:ext cx="631" cy="902"/>
                          </a:xfrm>
                          <a:custGeom>
                            <a:avLst/>
                            <a:gdLst>
                              <a:gd name="T0" fmla="*/ 0 w 42"/>
                              <a:gd name="T1" fmla="*/ 2255 h 60"/>
                              <a:gd name="T2" fmla="*/ 9480 w 42"/>
                              <a:gd name="T3" fmla="*/ 12207 h 60"/>
                              <a:gd name="T4" fmla="*/ 4748 w 42"/>
                              <a:gd name="T5" fmla="*/ 13560 h 60"/>
                              <a:gd name="T6" fmla="*/ 0 w 42"/>
                              <a:gd name="T7" fmla="*/ 2255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" h="60">
                                <a:moveTo>
                                  <a:pt x="0" y="10"/>
                                </a:moveTo>
                                <a:cubicBezTo>
                                  <a:pt x="4" y="9"/>
                                  <a:pt x="29" y="0"/>
                                  <a:pt x="42" y="54"/>
                                </a:cubicBezTo>
                                <a:cubicBezTo>
                                  <a:pt x="31" y="57"/>
                                  <a:pt x="21" y="60"/>
                                  <a:pt x="21" y="60"/>
                                </a:cubicBez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 24"/>
                        <wps:cNvSpPr>
                          <a:spLocks/>
                        </wps:cNvSpPr>
                        <wps:spPr bwMode="auto">
                          <a:xfrm>
                            <a:off x="4544" y="1727"/>
                            <a:ext cx="466" cy="797"/>
                          </a:xfrm>
                          <a:custGeom>
                            <a:avLst/>
                            <a:gdLst>
                              <a:gd name="T0" fmla="*/ 0 w 31"/>
                              <a:gd name="T1" fmla="*/ 2030 h 53"/>
                              <a:gd name="T2" fmla="*/ 7005 w 31"/>
                              <a:gd name="T3" fmla="*/ 10857 h 53"/>
                              <a:gd name="T4" fmla="*/ 3848 w 31"/>
                              <a:gd name="T5" fmla="*/ 11985 h 53"/>
                              <a:gd name="T6" fmla="*/ 0 w 31"/>
                              <a:gd name="T7" fmla="*/ 2030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1" h="53">
                                <a:moveTo>
                                  <a:pt x="0" y="9"/>
                                </a:moveTo>
                                <a:cubicBezTo>
                                  <a:pt x="2" y="9"/>
                                  <a:pt x="16" y="0"/>
                                  <a:pt x="31" y="48"/>
                                </a:cubicBezTo>
                                <a:cubicBezTo>
                                  <a:pt x="24" y="50"/>
                                  <a:pt x="17" y="53"/>
                                  <a:pt x="17" y="53"/>
                                </a:cubicBez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 25"/>
                        <wps:cNvCnPr>
                          <a:cxnSpLocks/>
                        </wps:cNvCnPr>
                        <wps:spPr bwMode="auto">
                          <a:xfrm flipH="1">
                            <a:off x="4980" y="238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 26"/>
                        <wps:cNvCnPr>
                          <a:cxnSpLocks/>
                        </wps:cNvCnPr>
                        <wps:spPr bwMode="auto">
                          <a:xfrm flipH="1">
                            <a:off x="4935" y="226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 27"/>
                        <wps:cNvCnPr>
                          <a:cxnSpLocks/>
                        </wps:cNvCnPr>
                        <wps:spPr bwMode="auto">
                          <a:xfrm flipH="1">
                            <a:off x="4905" y="214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 28"/>
                        <wps:cNvCnPr>
                          <a:cxnSpLocks/>
                        </wps:cNvCnPr>
                        <wps:spPr bwMode="auto">
                          <a:xfrm flipH="1">
                            <a:off x="4845" y="202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 29"/>
                        <wps:cNvCnPr>
                          <a:cxnSpLocks/>
                        </wps:cNvCnPr>
                        <wps:spPr bwMode="auto">
                          <a:xfrm flipH="1">
                            <a:off x="4799" y="1863"/>
                            <a:ext cx="76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 30"/>
                        <wps:cNvCnPr>
                          <a:cxnSpLocks/>
                        </wps:cNvCnPr>
                        <wps:spPr bwMode="auto">
                          <a:xfrm flipH="1">
                            <a:off x="4694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 31"/>
                        <wps:cNvCnPr>
                          <a:cxnSpLocks/>
                        </wps:cNvCnPr>
                        <wps:spPr bwMode="auto">
                          <a:xfrm>
                            <a:off x="4604" y="1742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 32"/>
                        <wps:cNvSpPr>
                          <a:spLocks/>
                        </wps:cNvSpPr>
                        <wps:spPr bwMode="auto">
                          <a:xfrm>
                            <a:off x="7110" y="1622"/>
                            <a:ext cx="586" cy="902"/>
                          </a:xfrm>
                          <a:custGeom>
                            <a:avLst/>
                            <a:gdLst>
                              <a:gd name="T0" fmla="*/ 8805 w 39"/>
                              <a:gd name="T1" fmla="*/ 2030 h 60"/>
                              <a:gd name="T2" fmla="*/ 0 w 39"/>
                              <a:gd name="T3" fmla="*/ 12433 h 60"/>
                              <a:gd name="T4" fmla="*/ 4523 w 39"/>
                              <a:gd name="T5" fmla="*/ 13560 h 60"/>
                              <a:gd name="T6" fmla="*/ 8805 w 39"/>
                              <a:gd name="T7" fmla="*/ 2030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9" h="60">
                                <a:moveTo>
                                  <a:pt x="39" y="9"/>
                                </a:moveTo>
                                <a:cubicBezTo>
                                  <a:pt x="36" y="8"/>
                                  <a:pt x="10" y="0"/>
                                  <a:pt x="0" y="55"/>
                                </a:cubicBezTo>
                                <a:cubicBezTo>
                                  <a:pt x="10" y="57"/>
                                  <a:pt x="20" y="60"/>
                                  <a:pt x="20" y="60"/>
                                </a:cubicBezTo>
                                <a:lnTo>
                                  <a:pt x="39" y="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 33"/>
                        <wps:cNvSpPr>
                          <a:spLocks/>
                        </wps:cNvSpPr>
                        <wps:spPr bwMode="auto">
                          <a:xfrm>
                            <a:off x="7200" y="1727"/>
                            <a:ext cx="451" cy="797"/>
                          </a:xfrm>
                          <a:custGeom>
                            <a:avLst/>
                            <a:gdLst>
                              <a:gd name="T0" fmla="*/ 6780 w 30"/>
                              <a:gd name="T1" fmla="*/ 1805 h 53"/>
                              <a:gd name="T2" fmla="*/ 0 w 30"/>
                              <a:gd name="T3" fmla="*/ 10857 h 53"/>
                              <a:gd name="T4" fmla="*/ 3157 w 30"/>
                              <a:gd name="T5" fmla="*/ 11985 h 53"/>
                              <a:gd name="T6" fmla="*/ 6780 w 30"/>
                              <a:gd name="T7" fmla="*/ 1805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0" h="53">
                                <a:moveTo>
                                  <a:pt x="30" y="8"/>
                                </a:moveTo>
                                <a:cubicBezTo>
                                  <a:pt x="27" y="8"/>
                                  <a:pt x="13" y="0"/>
                                  <a:pt x="0" y="48"/>
                                </a:cubicBezTo>
                                <a:cubicBezTo>
                                  <a:pt x="7" y="50"/>
                                  <a:pt x="14" y="53"/>
                                  <a:pt x="14" y="53"/>
                                </a:cubicBezTo>
                                <a:lnTo>
                                  <a:pt x="30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 34"/>
                        <wps:cNvCnPr>
                          <a:cxnSpLocks/>
                        </wps:cNvCnPr>
                        <wps:spPr bwMode="auto">
                          <a:xfrm flipV="1">
                            <a:off x="7110" y="2389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 35"/>
                        <wps:cNvCnPr>
                          <a:cxnSpLocks/>
                        </wps:cNvCnPr>
                        <wps:spPr bwMode="auto">
                          <a:xfrm flipV="1">
                            <a:off x="7155" y="2269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 36"/>
                        <wps:cNvCnPr>
                          <a:cxnSpLocks/>
                        </wps:cNvCnPr>
                        <wps:spPr bwMode="auto">
                          <a:xfrm flipV="1">
                            <a:off x="7185" y="214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 37"/>
                        <wps:cNvCnPr>
                          <a:cxnSpLocks/>
                        </wps:cNvCnPr>
                        <wps:spPr bwMode="auto">
                          <a:xfrm flipV="1">
                            <a:off x="7245" y="2028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 38"/>
                        <wps:cNvCnPr>
                          <a:cxnSpLocks/>
                        </wps:cNvCnPr>
                        <wps:spPr bwMode="auto">
                          <a:xfrm>
                            <a:off x="7320" y="1863"/>
                            <a:ext cx="75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 39"/>
                        <wps:cNvCnPr>
                          <a:cxnSpLocks/>
                        </wps:cNvCnPr>
                        <wps:spPr bwMode="auto">
                          <a:xfrm>
                            <a:off x="7456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 40"/>
                        <wps:cNvCnPr>
                          <a:cxnSpLocks/>
                        </wps:cNvCnPr>
                        <wps:spPr bwMode="auto">
                          <a:xfrm>
                            <a:off x="7576" y="1727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 41"/>
                        <wps:cNvSpPr>
                          <a:spLocks/>
                        </wps:cNvSpPr>
                        <wps:spPr bwMode="auto">
                          <a:xfrm>
                            <a:off x="4845" y="2464"/>
                            <a:ext cx="2490" cy="226"/>
                          </a:xfrm>
                          <a:custGeom>
                            <a:avLst/>
                            <a:gdLst>
                              <a:gd name="T0" fmla="*/ 0 w 166"/>
                              <a:gd name="T1" fmla="*/ 3179 h 15"/>
                              <a:gd name="T2" fmla="*/ 19350 w 166"/>
                              <a:gd name="T3" fmla="*/ 0 h 15"/>
                              <a:gd name="T4" fmla="*/ 37350 w 166"/>
                              <a:gd name="T5" fmla="*/ 340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66" h="15">
                                <a:moveTo>
                                  <a:pt x="0" y="14"/>
                                </a:moveTo>
                                <a:cubicBezTo>
                                  <a:pt x="35" y="3"/>
                                  <a:pt x="58" y="0"/>
                                  <a:pt x="86" y="0"/>
                                </a:cubicBezTo>
                                <a:cubicBezTo>
                                  <a:pt x="113" y="0"/>
                                  <a:pt x="131" y="3"/>
                                  <a:pt x="166" y="15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 42"/>
                        <wps:cNvCnPr>
                          <a:cxnSpLocks/>
                        </wps:cNvCnPr>
                        <wps:spPr bwMode="auto">
                          <a:xfrm>
                            <a:off x="6000" y="1336"/>
                            <a:ext cx="25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 43"/>
                        <wps:cNvSpPr>
                          <a:spLocks/>
                        </wps:cNvSpPr>
                        <wps:spPr bwMode="auto">
                          <a:xfrm>
                            <a:off x="5115" y="2299"/>
                            <a:ext cx="705" cy="135"/>
                          </a:xfrm>
                          <a:custGeom>
                            <a:avLst/>
                            <a:gdLst>
                              <a:gd name="T0" fmla="*/ 0 w 47"/>
                              <a:gd name="T1" fmla="*/ 2025 h 9"/>
                              <a:gd name="T2" fmla="*/ 4950 w 47"/>
                              <a:gd name="T3" fmla="*/ 900 h 9"/>
                              <a:gd name="T4" fmla="*/ 10575 w 47"/>
                              <a:gd name="T5" fmla="*/ 22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0" y="9"/>
                                </a:moveTo>
                                <a:cubicBezTo>
                                  <a:pt x="10" y="5"/>
                                  <a:pt x="22" y="4"/>
                                  <a:pt x="22" y="4"/>
                                </a:cubicBezTo>
                                <a:cubicBezTo>
                                  <a:pt x="29" y="2"/>
                                  <a:pt x="35" y="0"/>
                                  <a:pt x="4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 44"/>
                        <wps:cNvSpPr>
                          <a:spLocks/>
                        </wps:cNvSpPr>
                        <wps:spPr bwMode="auto">
                          <a:xfrm>
                            <a:off x="5055" y="2148"/>
                            <a:ext cx="765" cy="151"/>
                          </a:xfrm>
                          <a:custGeom>
                            <a:avLst/>
                            <a:gdLst>
                              <a:gd name="T0" fmla="*/ 0 w 51"/>
                              <a:gd name="T1" fmla="*/ 2280 h 10"/>
                              <a:gd name="T2" fmla="*/ 7650 w 51"/>
                              <a:gd name="T3" fmla="*/ 453 h 10"/>
                              <a:gd name="T4" fmla="*/ 11475 w 51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1" h="10">
                                <a:moveTo>
                                  <a:pt x="0" y="10"/>
                                </a:moveTo>
                                <a:cubicBezTo>
                                  <a:pt x="11" y="5"/>
                                  <a:pt x="25" y="3"/>
                                  <a:pt x="34" y="2"/>
                                </a:cubicBezTo>
                                <a:cubicBezTo>
                                  <a:pt x="42" y="0"/>
                                  <a:pt x="50" y="0"/>
                                  <a:pt x="5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 45"/>
                        <wps:cNvSpPr>
                          <a:spLocks/>
                        </wps:cNvSpPr>
                        <wps:spPr bwMode="auto">
                          <a:xfrm>
                            <a:off x="5010" y="1983"/>
                            <a:ext cx="810" cy="165"/>
                          </a:xfrm>
                          <a:custGeom>
                            <a:avLst/>
                            <a:gdLst>
                              <a:gd name="T0" fmla="*/ 0 w 54"/>
                              <a:gd name="T1" fmla="*/ 2475 h 11"/>
                              <a:gd name="T2" fmla="*/ 7425 w 54"/>
                              <a:gd name="T3" fmla="*/ 675 h 11"/>
                              <a:gd name="T4" fmla="*/ 12150 w 54"/>
                              <a:gd name="T5" fmla="*/ 225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4" h="11">
                                <a:moveTo>
                                  <a:pt x="0" y="11"/>
                                </a:moveTo>
                                <a:cubicBezTo>
                                  <a:pt x="10" y="6"/>
                                  <a:pt x="25" y="4"/>
                                  <a:pt x="33" y="3"/>
                                </a:cubicBezTo>
                                <a:cubicBezTo>
                                  <a:pt x="42" y="1"/>
                                  <a:pt x="52" y="0"/>
                                  <a:pt x="54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 46"/>
                        <wps:cNvSpPr>
                          <a:spLocks/>
                        </wps:cNvSpPr>
                        <wps:spPr bwMode="auto">
                          <a:xfrm>
                            <a:off x="4950" y="1818"/>
                            <a:ext cx="900" cy="180"/>
                          </a:xfrm>
                          <a:custGeom>
                            <a:avLst/>
                            <a:gdLst>
                              <a:gd name="T0" fmla="*/ 0 w 60"/>
                              <a:gd name="T1" fmla="*/ 2700 h 12"/>
                              <a:gd name="T2" fmla="*/ 7425 w 60"/>
                              <a:gd name="T3" fmla="*/ 900 h 12"/>
                              <a:gd name="T4" fmla="*/ 12825 w 60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0" h="12">
                                <a:moveTo>
                                  <a:pt x="0" y="12"/>
                                </a:moveTo>
                                <a:cubicBezTo>
                                  <a:pt x="10" y="7"/>
                                  <a:pt x="25" y="6"/>
                                  <a:pt x="33" y="4"/>
                                </a:cubicBezTo>
                                <a:cubicBezTo>
                                  <a:pt x="42" y="2"/>
                                  <a:pt x="60" y="0"/>
                                  <a:pt x="5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 47"/>
                        <wps:cNvSpPr>
                          <a:spLocks/>
                        </wps:cNvSpPr>
                        <wps:spPr bwMode="auto">
                          <a:xfrm>
                            <a:off x="4830" y="1667"/>
                            <a:ext cx="1035" cy="181"/>
                          </a:xfrm>
                          <a:custGeom>
                            <a:avLst/>
                            <a:gdLst>
                              <a:gd name="T0" fmla="*/ 0 w 69"/>
                              <a:gd name="T1" fmla="*/ 2730 h 12"/>
                              <a:gd name="T2" fmla="*/ 7425 w 69"/>
                              <a:gd name="T3" fmla="*/ 905 h 12"/>
                              <a:gd name="T4" fmla="*/ 15525 w 69"/>
                              <a:gd name="T5" fmla="*/ 0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9" h="12">
                                <a:moveTo>
                                  <a:pt x="0" y="12"/>
                                </a:moveTo>
                                <a:cubicBezTo>
                                  <a:pt x="11" y="7"/>
                                  <a:pt x="25" y="5"/>
                                  <a:pt x="33" y="4"/>
                                </a:cubicBezTo>
                                <a:cubicBezTo>
                                  <a:pt x="45" y="2"/>
                                  <a:pt x="69" y="0"/>
                                  <a:pt x="69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 48"/>
                        <wps:cNvSpPr>
                          <a:spLocks/>
                        </wps:cNvSpPr>
                        <wps:spPr bwMode="auto">
                          <a:xfrm>
                            <a:off x="4679" y="1532"/>
                            <a:ext cx="796" cy="225"/>
                          </a:xfrm>
                          <a:custGeom>
                            <a:avLst/>
                            <a:gdLst>
                              <a:gd name="T0" fmla="*/ 0 w 53"/>
                              <a:gd name="T1" fmla="*/ 3375 h 15"/>
                              <a:gd name="T2" fmla="*/ 7675 w 53"/>
                              <a:gd name="T3" fmla="*/ 900 h 15"/>
                              <a:gd name="T4" fmla="*/ 11955 w 53"/>
                              <a:gd name="T5" fmla="*/ 22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3" h="15">
                                <a:moveTo>
                                  <a:pt x="0" y="15"/>
                                </a:moveTo>
                                <a:cubicBezTo>
                                  <a:pt x="11" y="8"/>
                                  <a:pt x="26" y="6"/>
                                  <a:pt x="34" y="4"/>
                                </a:cubicBezTo>
                                <a:cubicBezTo>
                                  <a:pt x="42" y="2"/>
                                  <a:pt x="53" y="0"/>
                                  <a:pt x="53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 49"/>
                        <wps:cNvSpPr>
                          <a:spLocks/>
                        </wps:cNvSpPr>
                        <wps:spPr bwMode="auto">
                          <a:xfrm>
                            <a:off x="4454" y="1502"/>
                            <a:ext cx="345" cy="150"/>
                          </a:xfrm>
                          <a:custGeom>
                            <a:avLst/>
                            <a:gdLst>
                              <a:gd name="T0" fmla="*/ 0 w 23"/>
                              <a:gd name="T1" fmla="*/ 2250 h 10"/>
                              <a:gd name="T2" fmla="*/ 5175 w 23"/>
                              <a:gd name="T3" fmla="*/ 0 h 1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" h="10">
                                <a:moveTo>
                                  <a:pt x="0" y="10"/>
                                </a:moveTo>
                                <a:cubicBezTo>
                                  <a:pt x="9" y="6"/>
                                  <a:pt x="18" y="2"/>
                                  <a:pt x="23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 50"/>
                        <wps:cNvSpPr>
                          <a:spLocks/>
                        </wps:cNvSpPr>
                        <wps:spPr bwMode="auto">
                          <a:xfrm>
                            <a:off x="5040" y="1382"/>
                            <a:ext cx="405" cy="75"/>
                          </a:xfrm>
                          <a:custGeom>
                            <a:avLst/>
                            <a:gdLst>
                              <a:gd name="T0" fmla="*/ 0 w 27"/>
                              <a:gd name="T1" fmla="*/ 1125 h 5"/>
                              <a:gd name="T2" fmla="*/ 6075 w 27"/>
                              <a:gd name="T3" fmla="*/ 0 h 5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7" h="5">
                                <a:moveTo>
                                  <a:pt x="0" y="5"/>
                                </a:moveTo>
                                <a:cubicBezTo>
                                  <a:pt x="10" y="1"/>
                                  <a:pt x="22" y="1"/>
                                  <a:pt x="27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 51"/>
                        <wps:cNvSpPr>
                          <a:spLocks/>
                        </wps:cNvSpPr>
                        <wps:spPr bwMode="auto">
                          <a:xfrm>
                            <a:off x="5655" y="1306"/>
                            <a:ext cx="225" cy="46"/>
                          </a:xfrm>
                          <a:custGeom>
                            <a:avLst/>
                            <a:gdLst>
                              <a:gd name="T0" fmla="*/ 0 w 15"/>
                              <a:gd name="T1" fmla="*/ 705 h 3"/>
                              <a:gd name="T2" fmla="*/ 3375 w 15"/>
                              <a:gd name="T3" fmla="*/ 475 h 3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5" h="3">
                                <a:moveTo>
                                  <a:pt x="0" y="3"/>
                                </a:moveTo>
                                <a:cubicBezTo>
                                  <a:pt x="12" y="0"/>
                                  <a:pt x="12" y="2"/>
                                  <a:pt x="15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 52"/>
                        <wps:cNvCnPr>
                          <a:cxnSpLocks/>
                        </wps:cNvCnPr>
                        <wps:spPr bwMode="auto">
                          <a:xfrm flipH="1" flipV="1">
                            <a:off x="5115" y="2434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 53"/>
                        <wps:cNvCnPr>
                          <a:cxnSpLocks/>
                        </wps:cNvCnPr>
                        <wps:spPr bwMode="auto">
                          <a:xfrm flipH="1" flipV="1">
                            <a:off x="4965" y="1803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 54"/>
                        <wps:cNvCnPr>
                          <a:cxnSpLocks/>
                        </wps:cNvCnPr>
                        <wps:spPr bwMode="auto">
                          <a:xfrm flipH="1" flipV="1">
                            <a:off x="5310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 55"/>
                        <wps:cNvCnPr>
                          <a:cxnSpLocks/>
                        </wps:cNvCnPr>
                        <wps:spPr bwMode="auto">
                          <a:xfrm flipH="1" flipV="1">
                            <a:off x="525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 56"/>
                        <wps:cNvCnPr>
                          <a:cxnSpLocks/>
                        </wps:cNvCnPr>
                        <wps:spPr bwMode="auto">
                          <a:xfrm flipH="1" flipV="1">
                            <a:off x="5190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 57"/>
                        <wps:cNvCnPr>
                          <a:cxnSpLocks/>
                        </wps:cNvCnPr>
                        <wps:spPr bwMode="auto">
                          <a:xfrm flipH="1" flipV="1">
                            <a:off x="4890" y="150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 58"/>
                        <wps:cNvCnPr>
                          <a:cxnSpLocks/>
                        </wps:cNvCnPr>
                        <wps:spPr bwMode="auto">
                          <a:xfrm flipH="1" flipV="1">
                            <a:off x="5610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 59"/>
                        <wps:cNvCnPr>
                          <a:cxnSpLocks/>
                        </wps:cNvCnPr>
                        <wps:spPr bwMode="auto">
                          <a:xfrm flipH="1" flipV="1">
                            <a:off x="5580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 60"/>
                        <wps:cNvCnPr>
                          <a:cxnSpLocks/>
                        </wps:cNvCnPr>
                        <wps:spPr bwMode="auto">
                          <a:xfrm flipH="1" flipV="1">
                            <a:off x="5535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 61"/>
                        <wps:cNvCnPr>
                          <a:cxnSpLocks/>
                        </wps:cNvCnPr>
                        <wps:spPr bwMode="auto">
                          <a:xfrm flipV="1">
                            <a:off x="579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 62"/>
                        <wps:cNvCnPr>
                          <a:cxnSpLocks/>
                        </wps:cNvCnPr>
                        <wps:spPr bwMode="auto">
                          <a:xfrm flipV="1">
                            <a:off x="5970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 63"/>
                        <wps:cNvSpPr>
                          <a:spLocks/>
                        </wps:cNvSpPr>
                        <wps:spPr bwMode="auto">
                          <a:xfrm>
                            <a:off x="5670" y="1472"/>
                            <a:ext cx="930" cy="60"/>
                          </a:xfrm>
                          <a:custGeom>
                            <a:avLst/>
                            <a:gdLst>
                              <a:gd name="T0" fmla="*/ 0 w 62"/>
                              <a:gd name="T1" fmla="*/ 900 h 4"/>
                              <a:gd name="T2" fmla="*/ 6525 w 62"/>
                              <a:gd name="T3" fmla="*/ 0 h 4"/>
                              <a:gd name="T4" fmla="*/ 13950 w 62"/>
                              <a:gd name="T5" fmla="*/ 900 h 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2" h="4">
                                <a:moveTo>
                                  <a:pt x="0" y="4"/>
                                </a:moveTo>
                                <a:lnTo>
                                  <a:pt x="29" y="0"/>
                                </a:lnTo>
                                <a:lnTo>
                                  <a:pt x="62" y="4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 64"/>
                        <wps:cNvSpPr>
                          <a:spLocks/>
                        </wps:cNvSpPr>
                        <wps:spPr bwMode="auto">
                          <a:xfrm>
                            <a:off x="6420" y="2299"/>
                            <a:ext cx="705" cy="135"/>
                          </a:xfrm>
                          <a:custGeom>
                            <a:avLst/>
                            <a:gdLst>
                              <a:gd name="T0" fmla="*/ 10575 w 47"/>
                              <a:gd name="T1" fmla="*/ 2025 h 9"/>
                              <a:gd name="T2" fmla="*/ 5850 w 47"/>
                              <a:gd name="T3" fmla="*/ 900 h 9"/>
                              <a:gd name="T4" fmla="*/ 0 w 47"/>
                              <a:gd name="T5" fmla="*/ 22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47" y="9"/>
                                </a:moveTo>
                                <a:cubicBezTo>
                                  <a:pt x="37" y="5"/>
                                  <a:pt x="26" y="4"/>
                                  <a:pt x="26" y="4"/>
                                </a:cubicBezTo>
                                <a:cubicBezTo>
                                  <a:pt x="18" y="2"/>
                                  <a:pt x="1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 65"/>
                        <wps:cNvSpPr>
                          <a:spLocks/>
                        </wps:cNvSpPr>
                        <wps:spPr bwMode="auto">
                          <a:xfrm>
                            <a:off x="6420" y="2133"/>
                            <a:ext cx="750" cy="166"/>
                          </a:xfrm>
                          <a:custGeom>
                            <a:avLst/>
                            <a:gdLst>
                              <a:gd name="T0" fmla="*/ 11250 w 50"/>
                              <a:gd name="T1" fmla="*/ 2505 h 11"/>
                              <a:gd name="T2" fmla="*/ 4050 w 50"/>
                              <a:gd name="T3" fmla="*/ 679 h 11"/>
                              <a:gd name="T4" fmla="*/ 0 w 50"/>
                              <a:gd name="T5" fmla="*/ 0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0" h="11">
                                <a:moveTo>
                                  <a:pt x="50" y="11"/>
                                </a:moveTo>
                                <a:cubicBezTo>
                                  <a:pt x="40" y="6"/>
                                  <a:pt x="26" y="4"/>
                                  <a:pt x="18" y="3"/>
                                </a:cubicBezTo>
                                <a:cubicBezTo>
                                  <a:pt x="9" y="1"/>
                                  <a:pt x="1" y="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 66"/>
                        <wps:cNvSpPr>
                          <a:spLocks/>
                        </wps:cNvSpPr>
                        <wps:spPr bwMode="auto">
                          <a:xfrm>
                            <a:off x="6405" y="1968"/>
                            <a:ext cx="825" cy="180"/>
                          </a:xfrm>
                          <a:custGeom>
                            <a:avLst/>
                            <a:gdLst>
                              <a:gd name="T0" fmla="*/ 12375 w 55"/>
                              <a:gd name="T1" fmla="*/ 2700 h 12"/>
                              <a:gd name="T2" fmla="*/ 4950 w 55"/>
                              <a:gd name="T3" fmla="*/ 900 h 12"/>
                              <a:gd name="T4" fmla="*/ 0 w 55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5" h="12">
                                <a:moveTo>
                                  <a:pt x="55" y="12"/>
                                </a:moveTo>
                                <a:cubicBezTo>
                                  <a:pt x="44" y="7"/>
                                  <a:pt x="30" y="5"/>
                                  <a:pt x="22" y="4"/>
                                </a:cubicBezTo>
                                <a:cubicBezTo>
                                  <a:pt x="13" y="2"/>
                                  <a:pt x="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 67"/>
                        <wps:cNvSpPr>
                          <a:spLocks/>
                        </wps:cNvSpPr>
                        <wps:spPr bwMode="auto">
                          <a:xfrm>
                            <a:off x="6405" y="1818"/>
                            <a:ext cx="885" cy="180"/>
                          </a:xfrm>
                          <a:custGeom>
                            <a:avLst/>
                            <a:gdLst>
                              <a:gd name="T0" fmla="*/ 13275 w 59"/>
                              <a:gd name="T1" fmla="*/ 2700 h 12"/>
                              <a:gd name="T2" fmla="*/ 5850 w 59"/>
                              <a:gd name="T3" fmla="*/ 900 h 12"/>
                              <a:gd name="T4" fmla="*/ 450 w 59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" h="12">
                                <a:moveTo>
                                  <a:pt x="59" y="12"/>
                                </a:moveTo>
                                <a:cubicBezTo>
                                  <a:pt x="48" y="7"/>
                                  <a:pt x="34" y="6"/>
                                  <a:pt x="26" y="4"/>
                                </a:cubicBezTo>
                                <a:cubicBezTo>
                                  <a:pt x="17" y="2"/>
                                  <a:pt x="0" y="0"/>
                                  <a:pt x="2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 68"/>
                        <wps:cNvSpPr>
                          <a:spLocks/>
                        </wps:cNvSpPr>
                        <wps:spPr bwMode="auto">
                          <a:xfrm>
                            <a:off x="6375" y="1667"/>
                            <a:ext cx="1005" cy="151"/>
                          </a:xfrm>
                          <a:custGeom>
                            <a:avLst/>
                            <a:gdLst>
                              <a:gd name="T0" fmla="*/ 15075 w 67"/>
                              <a:gd name="T1" fmla="*/ 2280 h 10"/>
                              <a:gd name="T2" fmla="*/ 8100 w 67"/>
                              <a:gd name="T3" fmla="*/ 906 h 10"/>
                              <a:gd name="T4" fmla="*/ 225 w 67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7" h="10">
                                <a:moveTo>
                                  <a:pt x="67" y="10"/>
                                </a:moveTo>
                                <a:cubicBezTo>
                                  <a:pt x="57" y="7"/>
                                  <a:pt x="47" y="5"/>
                                  <a:pt x="36" y="4"/>
                                </a:cubicBezTo>
                                <a:cubicBezTo>
                                  <a:pt x="25" y="2"/>
                                  <a:pt x="0" y="0"/>
                                  <a:pt x="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 69"/>
                        <wps:cNvSpPr>
                          <a:spLocks/>
                        </wps:cNvSpPr>
                        <wps:spPr bwMode="auto">
                          <a:xfrm>
                            <a:off x="6795" y="1532"/>
                            <a:ext cx="706" cy="210"/>
                          </a:xfrm>
                          <a:custGeom>
                            <a:avLst/>
                            <a:gdLst>
                              <a:gd name="T0" fmla="*/ 10605 w 47"/>
                              <a:gd name="T1" fmla="*/ 3150 h 14"/>
                              <a:gd name="T2" fmla="*/ 3830 w 47"/>
                              <a:gd name="T3" fmla="*/ 900 h 14"/>
                              <a:gd name="T4" fmla="*/ 0 w 47"/>
                              <a:gd name="T5" fmla="*/ 225 h 1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14">
                                <a:moveTo>
                                  <a:pt x="47" y="14"/>
                                </a:moveTo>
                                <a:cubicBezTo>
                                  <a:pt x="36" y="8"/>
                                  <a:pt x="25" y="6"/>
                                  <a:pt x="17" y="4"/>
                                </a:cubicBezTo>
                                <a:cubicBezTo>
                                  <a:pt x="9" y="2"/>
                                  <a:pt x="0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 70"/>
                        <wps:cNvSpPr>
                          <a:spLocks/>
                        </wps:cNvSpPr>
                        <wps:spPr bwMode="auto">
                          <a:xfrm>
                            <a:off x="7426" y="1532"/>
                            <a:ext cx="315" cy="120"/>
                          </a:xfrm>
                          <a:custGeom>
                            <a:avLst/>
                            <a:gdLst>
                              <a:gd name="T0" fmla="*/ 4725 w 21"/>
                              <a:gd name="T1" fmla="*/ 1800 h 8"/>
                              <a:gd name="T2" fmla="*/ 0 w 21"/>
                              <a:gd name="T3" fmla="*/ 0 h 8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" h="8">
                                <a:moveTo>
                                  <a:pt x="21" y="8"/>
                                </a:moveTo>
                                <a:cubicBezTo>
                                  <a:pt x="12" y="4"/>
                                  <a:pt x="5" y="2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 71"/>
                        <wps:cNvSpPr>
                          <a:spLocks/>
                        </wps:cNvSpPr>
                        <wps:spPr bwMode="auto">
                          <a:xfrm>
                            <a:off x="6810" y="1382"/>
                            <a:ext cx="375" cy="90"/>
                          </a:xfrm>
                          <a:custGeom>
                            <a:avLst/>
                            <a:gdLst>
                              <a:gd name="T0" fmla="*/ 5625 w 25"/>
                              <a:gd name="T1" fmla="*/ 1350 h 6"/>
                              <a:gd name="T2" fmla="*/ 0 w 25"/>
                              <a:gd name="T3" fmla="*/ 0 h 6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" h="6">
                                <a:moveTo>
                                  <a:pt x="25" y="6"/>
                                </a:moveTo>
                                <a:cubicBezTo>
                                  <a:pt x="16" y="2"/>
                                  <a:pt x="5" y="1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 72"/>
                        <wps:cNvSpPr>
                          <a:spLocks/>
                        </wps:cNvSpPr>
                        <wps:spPr bwMode="auto">
                          <a:xfrm>
                            <a:off x="6360" y="1306"/>
                            <a:ext cx="255" cy="61"/>
                          </a:xfrm>
                          <a:custGeom>
                            <a:avLst/>
                            <a:gdLst>
                              <a:gd name="T0" fmla="*/ 3825 w 17"/>
                              <a:gd name="T1" fmla="*/ 930 h 4"/>
                              <a:gd name="T2" fmla="*/ 0 w 17"/>
                              <a:gd name="T3" fmla="*/ 473 h 4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" h="4">
                                <a:moveTo>
                                  <a:pt x="17" y="4"/>
                                </a:moveTo>
                                <a:cubicBezTo>
                                  <a:pt x="7" y="0"/>
                                  <a:pt x="4" y="2"/>
                                  <a:pt x="0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 73"/>
                        <wps:cNvCnPr>
                          <a:cxnSpLocks/>
                        </wps:cNvCnPr>
                        <wps:spPr bwMode="auto">
                          <a:xfrm flipV="1">
                            <a:off x="7080" y="2434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 74"/>
                        <wps:cNvCnPr>
                          <a:cxnSpLocks/>
                        </wps:cNvCnPr>
                        <wps:spPr bwMode="auto">
                          <a:xfrm flipV="1">
                            <a:off x="7230" y="1803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 75"/>
                        <wps:cNvCnPr>
                          <a:cxnSpLocks/>
                        </wps:cNvCnPr>
                        <wps:spPr bwMode="auto">
                          <a:xfrm flipV="1">
                            <a:off x="6885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 76"/>
                        <wps:cNvCnPr>
                          <a:cxnSpLocks/>
                        </wps:cNvCnPr>
                        <wps:spPr bwMode="auto">
                          <a:xfrm flipV="1">
                            <a:off x="696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 77"/>
                        <wps:cNvCnPr>
                          <a:cxnSpLocks/>
                        </wps:cNvCnPr>
                        <wps:spPr bwMode="auto">
                          <a:xfrm flipV="1">
                            <a:off x="7005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 78"/>
                        <wps:cNvCnPr>
                          <a:cxnSpLocks/>
                        </wps:cNvCnPr>
                        <wps:spPr bwMode="auto">
                          <a:xfrm flipV="1">
                            <a:off x="7305" y="1502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 79"/>
                        <wps:cNvCnPr>
                          <a:cxnSpLocks/>
                        </wps:cNvCnPr>
                        <wps:spPr bwMode="auto">
                          <a:xfrm flipV="1">
                            <a:off x="6615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 80"/>
                        <wps:cNvCnPr>
                          <a:cxnSpLocks/>
                        </wps:cNvCnPr>
                        <wps:spPr bwMode="auto">
                          <a:xfrm flipV="1">
                            <a:off x="6645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 81"/>
                        <wps:cNvCnPr>
                          <a:cxnSpLocks/>
                        </wps:cNvCnPr>
                        <wps:spPr bwMode="auto">
                          <a:xfrm flipV="1">
                            <a:off x="6690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 82"/>
                        <wps:cNvCnPr>
                          <a:cxnSpLocks/>
                        </wps:cNvCnPr>
                        <wps:spPr bwMode="auto">
                          <a:xfrm flipV="1">
                            <a:off x="645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 83"/>
                        <wps:cNvCnPr>
                          <a:cxnSpLocks/>
                        </wps:cNvCnPr>
                        <wps:spPr bwMode="auto">
                          <a:xfrm flipV="1">
                            <a:off x="6285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4" name=" 84"/>
                      <wpg:cNvGrpSpPr>
                        <a:grpSpLocks/>
                      </wpg:cNvGrpSpPr>
                      <wpg:grpSpPr bwMode="auto">
                        <a:xfrm>
                          <a:off x="5985" y="3441"/>
                          <a:ext cx="285" cy="376"/>
                          <a:chOff x="5985" y="3441"/>
                          <a:chExt cx="285" cy="376"/>
                        </a:xfrm>
                      </wpg:grpSpPr>
                      <wps:wsp>
                        <wps:cNvPr id="85" name=" 85"/>
                        <wps:cNvCnPr>
                          <a:cxnSpLocks/>
                        </wps:cNvCnPr>
                        <wps:spPr bwMode="auto">
                          <a:xfrm>
                            <a:off x="5985" y="3531"/>
                            <a:ext cx="28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 86"/>
                        <wps:cNvCnPr>
                          <a:cxnSpLocks/>
                        </wps:cNvCnPr>
                        <wps:spPr bwMode="auto">
                          <a:xfrm>
                            <a:off x="6090" y="3802"/>
                            <a:ext cx="7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 87"/>
                        <wps:cNvCnPr>
                          <a:cxnSpLocks/>
                        </wps:cNvCnPr>
                        <wps:spPr bwMode="auto">
                          <a:xfrm>
                            <a:off x="6120" y="3441"/>
                            <a:ext cx="15" cy="36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8" name=" 88"/>
                      <wpg:cNvGrpSpPr>
                        <a:grpSpLocks/>
                      </wpg:cNvGrpSpPr>
                      <wpg:grpSpPr bwMode="auto">
                        <a:xfrm>
                          <a:off x="5820" y="3652"/>
                          <a:ext cx="630" cy="421"/>
                          <a:chOff x="5820" y="3652"/>
                          <a:chExt cx="630" cy="421"/>
                        </a:xfrm>
                      </wpg:grpSpPr>
                      <wps:wsp>
                        <wps:cNvPr id="89" name=" 89"/>
                        <wps:cNvSpPr>
                          <a:spLocks/>
                        </wps:cNvSpPr>
                        <wps:spPr bwMode="auto">
                          <a:xfrm>
                            <a:off x="6270" y="3652"/>
                            <a:ext cx="180" cy="421"/>
                          </a:xfrm>
                          <a:custGeom>
                            <a:avLst/>
                            <a:gdLst>
                              <a:gd name="T0" fmla="*/ 15 w 180"/>
                              <a:gd name="T1" fmla="*/ 0 h 421"/>
                              <a:gd name="T2" fmla="*/ 45 w 180"/>
                              <a:gd name="T3" fmla="*/ 15 h 421"/>
                              <a:gd name="T4" fmla="*/ 90 w 180"/>
                              <a:gd name="T5" fmla="*/ 0 h 421"/>
                              <a:gd name="T6" fmla="*/ 75 w 180"/>
                              <a:gd name="T7" fmla="*/ 45 h 421"/>
                              <a:gd name="T8" fmla="*/ 60 w 180"/>
                              <a:gd name="T9" fmla="*/ 90 h 421"/>
                              <a:gd name="T10" fmla="*/ 120 w 180"/>
                              <a:gd name="T11" fmla="*/ 75 h 421"/>
                              <a:gd name="T12" fmla="*/ 135 w 180"/>
                              <a:gd name="T13" fmla="*/ 75 h 421"/>
                              <a:gd name="T14" fmla="*/ 105 w 180"/>
                              <a:gd name="T15" fmla="*/ 120 h 421"/>
                              <a:gd name="T16" fmla="*/ 90 w 180"/>
                              <a:gd name="T17" fmla="*/ 135 h 421"/>
                              <a:gd name="T18" fmla="*/ 120 w 180"/>
                              <a:gd name="T19" fmla="*/ 150 h 421"/>
                              <a:gd name="T20" fmla="*/ 150 w 180"/>
                              <a:gd name="T21" fmla="*/ 180 h 421"/>
                              <a:gd name="T22" fmla="*/ 120 w 180"/>
                              <a:gd name="T23" fmla="*/ 210 h 421"/>
                              <a:gd name="T24" fmla="*/ 150 w 180"/>
                              <a:gd name="T25" fmla="*/ 225 h 421"/>
                              <a:gd name="T26" fmla="*/ 150 w 180"/>
                              <a:gd name="T27" fmla="*/ 255 h 421"/>
                              <a:gd name="T28" fmla="*/ 120 w 180"/>
                              <a:gd name="T29" fmla="*/ 285 h 421"/>
                              <a:gd name="T30" fmla="*/ 105 w 180"/>
                              <a:gd name="T31" fmla="*/ 345 h 421"/>
                              <a:gd name="T32" fmla="*/ 165 w 180"/>
                              <a:gd name="T33" fmla="*/ 315 h 421"/>
                              <a:gd name="T34" fmla="*/ 180 w 180"/>
                              <a:gd name="T35" fmla="*/ 360 h 421"/>
                              <a:gd name="T36" fmla="*/ 120 w 180"/>
                              <a:gd name="T37" fmla="*/ 376 h 421"/>
                              <a:gd name="T38" fmla="*/ 90 w 180"/>
                              <a:gd name="T39" fmla="*/ 421 h 421"/>
                              <a:gd name="T40" fmla="*/ 45 w 180"/>
                              <a:gd name="T41" fmla="*/ 391 h 421"/>
                              <a:gd name="T42" fmla="*/ 15 w 180"/>
                              <a:gd name="T43" fmla="*/ 376 h 421"/>
                              <a:gd name="T44" fmla="*/ 30 w 180"/>
                              <a:gd name="T45" fmla="*/ 330 h 421"/>
                              <a:gd name="T46" fmla="*/ 75 w 180"/>
                              <a:gd name="T47" fmla="*/ 315 h 421"/>
                              <a:gd name="T48" fmla="*/ 45 w 180"/>
                              <a:gd name="T49" fmla="*/ 315 h 421"/>
                              <a:gd name="T50" fmla="*/ 30 w 180"/>
                              <a:gd name="T51" fmla="*/ 285 h 421"/>
                              <a:gd name="T52" fmla="*/ 45 w 180"/>
                              <a:gd name="T53" fmla="*/ 255 h 421"/>
                              <a:gd name="T54" fmla="*/ 90 w 180"/>
                              <a:gd name="T55" fmla="*/ 270 h 421"/>
                              <a:gd name="T56" fmla="*/ 60 w 180"/>
                              <a:gd name="T57" fmla="*/ 225 h 421"/>
                              <a:gd name="T58" fmla="*/ 30 w 180"/>
                              <a:gd name="T59" fmla="*/ 210 h 421"/>
                              <a:gd name="T60" fmla="*/ 15 w 180"/>
                              <a:gd name="T61" fmla="*/ 165 h 421"/>
                              <a:gd name="T62" fmla="*/ 75 w 180"/>
                              <a:gd name="T63" fmla="*/ 195 h 421"/>
                              <a:gd name="T64" fmla="*/ 45 w 180"/>
                              <a:gd name="T65" fmla="*/ 150 h 421"/>
                              <a:gd name="T66" fmla="*/ 15 w 180"/>
                              <a:gd name="T67" fmla="*/ 120 h 421"/>
                              <a:gd name="T68" fmla="*/ 15 w 180"/>
                              <a:gd name="T69" fmla="*/ 90 h 421"/>
                              <a:gd name="T70" fmla="*/ 3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5" y="60"/>
                                </a:moveTo>
                                <a:lnTo>
                                  <a:pt x="15" y="0"/>
                                </a:lnTo>
                                <a:lnTo>
                                  <a:pt x="45" y="30"/>
                                </a:lnTo>
                                <a:lnTo>
                                  <a:pt x="45" y="15"/>
                                </a:lnTo>
                                <a:lnTo>
                                  <a:pt x="75" y="15"/>
                                </a:lnTo>
                                <a:lnTo>
                                  <a:pt x="90" y="0"/>
                                </a:lnTo>
                                <a:lnTo>
                                  <a:pt x="90" y="15"/>
                                </a:lnTo>
                                <a:lnTo>
                                  <a:pt x="75" y="45"/>
                                </a:lnTo>
                                <a:lnTo>
                                  <a:pt x="60" y="60"/>
                                </a:lnTo>
                                <a:lnTo>
                                  <a:pt x="60" y="90"/>
                                </a:lnTo>
                                <a:lnTo>
                                  <a:pt x="75" y="75"/>
                                </a:lnTo>
                                <a:lnTo>
                                  <a:pt x="120" y="75"/>
                                </a:lnTo>
                                <a:lnTo>
                                  <a:pt x="135" y="60"/>
                                </a:lnTo>
                                <a:lnTo>
                                  <a:pt x="135" y="75"/>
                                </a:lnTo>
                                <a:lnTo>
                                  <a:pt x="120" y="105"/>
                                </a:lnTo>
                                <a:lnTo>
                                  <a:pt x="105" y="120"/>
                                </a:lnTo>
                                <a:lnTo>
                                  <a:pt x="105" y="135"/>
                                </a:lnTo>
                                <a:lnTo>
                                  <a:pt x="90" y="135"/>
                                </a:lnTo>
                                <a:lnTo>
                                  <a:pt x="105" y="165"/>
                                </a:lnTo>
                                <a:lnTo>
                                  <a:pt x="120" y="150"/>
                                </a:lnTo>
                                <a:lnTo>
                                  <a:pt x="165" y="150"/>
                                </a:lnTo>
                                <a:lnTo>
                                  <a:pt x="150" y="180"/>
                                </a:lnTo>
                                <a:lnTo>
                                  <a:pt x="120" y="195"/>
                                </a:lnTo>
                                <a:lnTo>
                                  <a:pt x="120" y="210"/>
                                </a:lnTo>
                                <a:lnTo>
                                  <a:pt x="105" y="240"/>
                                </a:lnTo>
                                <a:lnTo>
                                  <a:pt x="150" y="225"/>
                                </a:lnTo>
                                <a:lnTo>
                                  <a:pt x="165" y="225"/>
                                </a:lnTo>
                                <a:lnTo>
                                  <a:pt x="150" y="255"/>
                                </a:lnTo>
                                <a:lnTo>
                                  <a:pt x="120" y="270"/>
                                </a:lnTo>
                                <a:lnTo>
                                  <a:pt x="120" y="285"/>
                                </a:lnTo>
                                <a:lnTo>
                                  <a:pt x="105" y="300"/>
                                </a:lnTo>
                                <a:lnTo>
                                  <a:pt x="105" y="345"/>
                                </a:lnTo>
                                <a:lnTo>
                                  <a:pt x="135" y="315"/>
                                </a:lnTo>
                                <a:lnTo>
                                  <a:pt x="165" y="315"/>
                                </a:lnTo>
                                <a:lnTo>
                                  <a:pt x="180" y="300"/>
                                </a:lnTo>
                                <a:lnTo>
                                  <a:pt x="180" y="360"/>
                                </a:lnTo>
                                <a:lnTo>
                                  <a:pt x="150" y="376"/>
                                </a:lnTo>
                                <a:lnTo>
                                  <a:pt x="120" y="376"/>
                                </a:lnTo>
                                <a:lnTo>
                                  <a:pt x="120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45" y="391"/>
                                </a:lnTo>
                                <a:lnTo>
                                  <a:pt x="45" y="376"/>
                                </a:lnTo>
                                <a:lnTo>
                                  <a:pt x="15" y="376"/>
                                </a:lnTo>
                                <a:lnTo>
                                  <a:pt x="15" y="315"/>
                                </a:lnTo>
                                <a:lnTo>
                                  <a:pt x="30" y="330"/>
                                </a:lnTo>
                                <a:lnTo>
                                  <a:pt x="75" y="345"/>
                                </a:lnTo>
                                <a:lnTo>
                                  <a:pt x="75" y="315"/>
                                </a:lnTo>
                                <a:lnTo>
                                  <a:pt x="45" y="315"/>
                                </a:lnTo>
                                <a:lnTo>
                                  <a:pt x="45" y="300"/>
                                </a:lnTo>
                                <a:lnTo>
                                  <a:pt x="30" y="285"/>
                                </a:lnTo>
                                <a:lnTo>
                                  <a:pt x="30" y="240"/>
                                </a:lnTo>
                                <a:lnTo>
                                  <a:pt x="45" y="255"/>
                                </a:lnTo>
                                <a:lnTo>
                                  <a:pt x="60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25"/>
                                </a:lnTo>
                                <a:lnTo>
                                  <a:pt x="60" y="225"/>
                                </a:lnTo>
                                <a:lnTo>
                                  <a:pt x="45" y="210"/>
                                </a:lnTo>
                                <a:lnTo>
                                  <a:pt x="30" y="210"/>
                                </a:lnTo>
                                <a:lnTo>
                                  <a:pt x="30" y="195"/>
                                </a:lnTo>
                                <a:lnTo>
                                  <a:pt x="15" y="165"/>
                                </a:lnTo>
                                <a:lnTo>
                                  <a:pt x="45" y="180"/>
                                </a:lnTo>
                                <a:lnTo>
                                  <a:pt x="75" y="195"/>
                                </a:lnTo>
                                <a:lnTo>
                                  <a:pt x="60" y="150"/>
                                </a:lnTo>
                                <a:lnTo>
                                  <a:pt x="45" y="150"/>
                                </a:lnTo>
                                <a:lnTo>
                                  <a:pt x="15" y="135"/>
                                </a:lnTo>
                                <a:lnTo>
                                  <a:pt x="15" y="120"/>
                                </a:lnTo>
                                <a:lnTo>
                                  <a:pt x="0" y="105"/>
                                </a:lnTo>
                                <a:lnTo>
                                  <a:pt x="15" y="90"/>
                                </a:lnTo>
                                <a:lnTo>
                                  <a:pt x="30" y="105"/>
                                </a:lnTo>
                                <a:lnTo>
                                  <a:pt x="30" y="60"/>
                                </a:lnTo>
                                <a:lnTo>
                                  <a:pt x="1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 90"/>
                        <wps:cNvSpPr>
                          <a:spLocks/>
                        </wps:cNvSpPr>
                        <wps:spPr bwMode="auto">
                          <a:xfrm>
                            <a:off x="5820" y="3652"/>
                            <a:ext cx="180" cy="421"/>
                          </a:xfrm>
                          <a:custGeom>
                            <a:avLst/>
                            <a:gdLst>
                              <a:gd name="T0" fmla="*/ 165 w 180"/>
                              <a:gd name="T1" fmla="*/ 0 h 421"/>
                              <a:gd name="T2" fmla="*/ 120 w 180"/>
                              <a:gd name="T3" fmla="*/ 15 h 421"/>
                              <a:gd name="T4" fmla="*/ 90 w 180"/>
                              <a:gd name="T5" fmla="*/ 0 h 421"/>
                              <a:gd name="T6" fmla="*/ 105 w 180"/>
                              <a:gd name="T7" fmla="*/ 45 h 421"/>
                              <a:gd name="T8" fmla="*/ 105 w 180"/>
                              <a:gd name="T9" fmla="*/ 90 h 421"/>
                              <a:gd name="T10" fmla="*/ 60 w 180"/>
                              <a:gd name="T11" fmla="*/ 75 h 421"/>
                              <a:gd name="T12" fmla="*/ 30 w 180"/>
                              <a:gd name="T13" fmla="*/ 75 h 421"/>
                              <a:gd name="T14" fmla="*/ 75 w 180"/>
                              <a:gd name="T15" fmla="*/ 120 h 421"/>
                              <a:gd name="T16" fmla="*/ 90 w 180"/>
                              <a:gd name="T17" fmla="*/ 135 h 421"/>
                              <a:gd name="T18" fmla="*/ 45 w 180"/>
                              <a:gd name="T19" fmla="*/ 150 h 421"/>
                              <a:gd name="T20" fmla="*/ 30 w 180"/>
                              <a:gd name="T21" fmla="*/ 180 h 421"/>
                              <a:gd name="T22" fmla="*/ 60 w 180"/>
                              <a:gd name="T23" fmla="*/ 210 h 421"/>
                              <a:gd name="T24" fmla="*/ 30 w 180"/>
                              <a:gd name="T25" fmla="*/ 225 h 421"/>
                              <a:gd name="T26" fmla="*/ 30 w 180"/>
                              <a:gd name="T27" fmla="*/ 270 h 421"/>
                              <a:gd name="T28" fmla="*/ 45 w 180"/>
                              <a:gd name="T29" fmla="*/ 285 h 421"/>
                              <a:gd name="T30" fmla="*/ 60 w 180"/>
                              <a:gd name="T31" fmla="*/ 345 h 421"/>
                              <a:gd name="T32" fmla="*/ 15 w 180"/>
                              <a:gd name="T33" fmla="*/ 315 h 421"/>
                              <a:gd name="T34" fmla="*/ 0 w 180"/>
                              <a:gd name="T35" fmla="*/ 360 h 421"/>
                              <a:gd name="T36" fmla="*/ 60 w 180"/>
                              <a:gd name="T37" fmla="*/ 391 h 421"/>
                              <a:gd name="T38" fmla="*/ 90 w 180"/>
                              <a:gd name="T39" fmla="*/ 421 h 421"/>
                              <a:gd name="T40" fmla="*/ 135 w 180"/>
                              <a:gd name="T41" fmla="*/ 391 h 421"/>
                              <a:gd name="T42" fmla="*/ 165 w 180"/>
                              <a:gd name="T43" fmla="*/ 376 h 421"/>
                              <a:gd name="T44" fmla="*/ 150 w 180"/>
                              <a:gd name="T45" fmla="*/ 330 h 421"/>
                              <a:gd name="T46" fmla="*/ 90 w 180"/>
                              <a:gd name="T47" fmla="*/ 315 h 421"/>
                              <a:gd name="T48" fmla="*/ 120 w 180"/>
                              <a:gd name="T49" fmla="*/ 315 h 421"/>
                              <a:gd name="T50" fmla="*/ 150 w 180"/>
                              <a:gd name="T51" fmla="*/ 285 h 421"/>
                              <a:gd name="T52" fmla="*/ 135 w 180"/>
                              <a:gd name="T53" fmla="*/ 255 h 421"/>
                              <a:gd name="T54" fmla="*/ 90 w 180"/>
                              <a:gd name="T55" fmla="*/ 270 h 421"/>
                              <a:gd name="T56" fmla="*/ 120 w 180"/>
                              <a:gd name="T57" fmla="*/ 225 h 421"/>
                              <a:gd name="T58" fmla="*/ 150 w 180"/>
                              <a:gd name="T59" fmla="*/ 210 h 421"/>
                              <a:gd name="T60" fmla="*/ 165 w 180"/>
                              <a:gd name="T61" fmla="*/ 165 h 421"/>
                              <a:gd name="T62" fmla="*/ 105 w 180"/>
                              <a:gd name="T63" fmla="*/ 195 h 421"/>
                              <a:gd name="T64" fmla="*/ 135 w 180"/>
                              <a:gd name="T65" fmla="*/ 150 h 421"/>
                              <a:gd name="T66" fmla="*/ 165 w 180"/>
                              <a:gd name="T67" fmla="*/ 120 h 421"/>
                              <a:gd name="T68" fmla="*/ 165 w 180"/>
                              <a:gd name="T69" fmla="*/ 90 h 421"/>
                              <a:gd name="T70" fmla="*/ 15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65" y="60"/>
                                </a:moveTo>
                                <a:lnTo>
                                  <a:pt x="165" y="0"/>
                                </a:lnTo>
                                <a:lnTo>
                                  <a:pt x="135" y="30"/>
                                </a:lnTo>
                                <a:lnTo>
                                  <a:pt x="120" y="15"/>
                                </a:lnTo>
                                <a:lnTo>
                                  <a:pt x="105" y="15"/>
                                </a:lnTo>
                                <a:lnTo>
                                  <a:pt x="90" y="0"/>
                                </a:lnTo>
                                <a:lnTo>
                                  <a:pt x="75" y="30"/>
                                </a:lnTo>
                                <a:lnTo>
                                  <a:pt x="105" y="45"/>
                                </a:lnTo>
                                <a:lnTo>
                                  <a:pt x="105" y="75"/>
                                </a:lnTo>
                                <a:lnTo>
                                  <a:pt x="105" y="90"/>
                                </a:lnTo>
                                <a:lnTo>
                                  <a:pt x="105" y="75"/>
                                </a:lnTo>
                                <a:lnTo>
                                  <a:pt x="60" y="75"/>
                                </a:lnTo>
                                <a:lnTo>
                                  <a:pt x="30" y="60"/>
                                </a:lnTo>
                                <a:lnTo>
                                  <a:pt x="30" y="75"/>
                                </a:lnTo>
                                <a:lnTo>
                                  <a:pt x="45" y="105"/>
                                </a:lnTo>
                                <a:lnTo>
                                  <a:pt x="75" y="120"/>
                                </a:lnTo>
                                <a:lnTo>
                                  <a:pt x="75" y="135"/>
                                </a:lnTo>
                                <a:lnTo>
                                  <a:pt x="90" y="135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15" y="165"/>
                                </a:lnTo>
                                <a:lnTo>
                                  <a:pt x="30" y="180"/>
                                </a:lnTo>
                                <a:lnTo>
                                  <a:pt x="45" y="195"/>
                                </a:lnTo>
                                <a:lnTo>
                                  <a:pt x="60" y="210"/>
                                </a:lnTo>
                                <a:lnTo>
                                  <a:pt x="60" y="255"/>
                                </a:lnTo>
                                <a:lnTo>
                                  <a:pt x="30" y="225"/>
                                </a:lnTo>
                                <a:lnTo>
                                  <a:pt x="15" y="225"/>
                                </a:lnTo>
                                <a:lnTo>
                                  <a:pt x="30" y="270"/>
                                </a:lnTo>
                                <a:lnTo>
                                  <a:pt x="45" y="270"/>
                                </a:lnTo>
                                <a:lnTo>
                                  <a:pt x="45" y="285"/>
                                </a:lnTo>
                                <a:lnTo>
                                  <a:pt x="60" y="300"/>
                                </a:lnTo>
                                <a:lnTo>
                                  <a:pt x="60" y="345"/>
                                </a:lnTo>
                                <a:lnTo>
                                  <a:pt x="30" y="315"/>
                                </a:lnTo>
                                <a:lnTo>
                                  <a:pt x="15" y="315"/>
                                </a:lnTo>
                                <a:lnTo>
                                  <a:pt x="0" y="300"/>
                                </a:lnTo>
                                <a:lnTo>
                                  <a:pt x="0" y="360"/>
                                </a:lnTo>
                                <a:lnTo>
                                  <a:pt x="15" y="391"/>
                                </a:lnTo>
                                <a:lnTo>
                                  <a:pt x="60" y="391"/>
                                </a:lnTo>
                                <a:lnTo>
                                  <a:pt x="45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135" y="391"/>
                                </a:lnTo>
                                <a:lnTo>
                                  <a:pt x="165" y="376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30"/>
                                </a:lnTo>
                                <a:lnTo>
                                  <a:pt x="90" y="345"/>
                                </a:lnTo>
                                <a:lnTo>
                                  <a:pt x="90" y="315"/>
                                </a:lnTo>
                                <a:lnTo>
                                  <a:pt x="105" y="315"/>
                                </a:lnTo>
                                <a:lnTo>
                                  <a:pt x="120" y="315"/>
                                </a:lnTo>
                                <a:lnTo>
                                  <a:pt x="120" y="300"/>
                                </a:lnTo>
                                <a:lnTo>
                                  <a:pt x="150" y="285"/>
                                </a:lnTo>
                                <a:lnTo>
                                  <a:pt x="150" y="240"/>
                                </a:lnTo>
                                <a:lnTo>
                                  <a:pt x="135" y="255"/>
                                </a:lnTo>
                                <a:lnTo>
                                  <a:pt x="105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40"/>
                                </a:lnTo>
                                <a:lnTo>
                                  <a:pt x="120" y="225"/>
                                </a:lnTo>
                                <a:lnTo>
                                  <a:pt x="120" y="210"/>
                                </a:lnTo>
                                <a:lnTo>
                                  <a:pt x="150" y="210"/>
                                </a:lnTo>
                                <a:lnTo>
                                  <a:pt x="150" y="195"/>
                                </a:lnTo>
                                <a:lnTo>
                                  <a:pt x="165" y="165"/>
                                </a:lnTo>
                                <a:lnTo>
                                  <a:pt x="120" y="180"/>
                                </a:lnTo>
                                <a:lnTo>
                                  <a:pt x="105" y="195"/>
                                </a:lnTo>
                                <a:lnTo>
                                  <a:pt x="105" y="165"/>
                                </a:lnTo>
                                <a:lnTo>
                                  <a:pt x="135" y="150"/>
                                </a:lnTo>
                                <a:lnTo>
                                  <a:pt x="165" y="135"/>
                                </a:lnTo>
                                <a:lnTo>
                                  <a:pt x="165" y="120"/>
                                </a:lnTo>
                                <a:lnTo>
                                  <a:pt x="180" y="105"/>
                                </a:lnTo>
                                <a:lnTo>
                                  <a:pt x="165" y="90"/>
                                </a:lnTo>
                                <a:lnTo>
                                  <a:pt x="150" y="105"/>
                                </a:lnTo>
                                <a:lnTo>
                                  <a:pt x="150" y="60"/>
                                </a:lnTo>
                                <a:lnTo>
                                  <a:pt x="16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91" name=" 91"/>
                      <wpg:cNvGrpSpPr>
                        <a:grpSpLocks/>
                      </wpg:cNvGrpSpPr>
                      <wpg:grpSpPr bwMode="auto">
                        <a:xfrm>
                          <a:off x="6000" y="3892"/>
                          <a:ext cx="255" cy="376"/>
                          <a:chOff x="6000" y="3892"/>
                          <a:chExt cx="255" cy="376"/>
                        </a:xfrm>
                      </wpg:grpSpPr>
                      <wps:wsp>
                        <wps:cNvPr id="92" name=" 92"/>
                        <wps:cNvSpPr>
                          <a:spLocks/>
                        </wps:cNvSpPr>
                        <wps:spPr bwMode="auto">
                          <a:xfrm>
                            <a:off x="6030" y="3892"/>
                            <a:ext cx="225" cy="196"/>
                          </a:xfrm>
                          <a:custGeom>
                            <a:avLst/>
                            <a:gdLst>
                              <a:gd name="T0" fmla="*/ 150 w 225"/>
                              <a:gd name="T1" fmla="*/ 196 h 196"/>
                              <a:gd name="T2" fmla="*/ 225 w 225"/>
                              <a:gd name="T3" fmla="*/ 136 h 196"/>
                              <a:gd name="T4" fmla="*/ 225 w 225"/>
                              <a:gd name="T5" fmla="*/ 15 h 196"/>
                              <a:gd name="T6" fmla="*/ 210 w 225"/>
                              <a:gd name="T7" fmla="*/ 0 h 196"/>
                              <a:gd name="T8" fmla="*/ 165 w 225"/>
                              <a:gd name="T9" fmla="*/ 0 h 196"/>
                              <a:gd name="T10" fmla="*/ 150 w 225"/>
                              <a:gd name="T11" fmla="*/ 30 h 196"/>
                              <a:gd name="T12" fmla="*/ 150 w 225"/>
                              <a:gd name="T13" fmla="*/ 45 h 196"/>
                              <a:gd name="T14" fmla="*/ 165 w 225"/>
                              <a:gd name="T15" fmla="*/ 60 h 196"/>
                              <a:gd name="T16" fmla="*/ 150 w 225"/>
                              <a:gd name="T17" fmla="*/ 60 h 196"/>
                              <a:gd name="T18" fmla="*/ 120 w 225"/>
                              <a:gd name="T19" fmla="*/ 90 h 196"/>
                              <a:gd name="T20" fmla="*/ 120 w 225"/>
                              <a:gd name="T21" fmla="*/ 90 h 196"/>
                              <a:gd name="T22" fmla="*/ 105 w 225"/>
                              <a:gd name="T23" fmla="*/ 75 h 196"/>
                              <a:gd name="T24" fmla="*/ 90 w 225"/>
                              <a:gd name="T25" fmla="*/ 75 h 196"/>
                              <a:gd name="T26" fmla="*/ 60 w 225"/>
                              <a:gd name="T27" fmla="*/ 105 h 196"/>
                              <a:gd name="T28" fmla="*/ 45 w 225"/>
                              <a:gd name="T29" fmla="*/ 90 h 196"/>
                              <a:gd name="T30" fmla="*/ 30 w 225"/>
                              <a:gd name="T31" fmla="*/ 90 h 196"/>
                              <a:gd name="T32" fmla="*/ 0 w 225"/>
                              <a:gd name="T33" fmla="*/ 120 h 196"/>
                              <a:gd name="T34" fmla="*/ 30 w 225"/>
                              <a:gd name="T35" fmla="*/ 196 h 196"/>
                              <a:gd name="T36" fmla="*/ 150 w 225"/>
                              <a:gd name="T37" fmla="*/ 196 h 19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</a:gdLst>
                            <a:ahLst/>
                            <a:cxnLst>
                              <a:cxn ang="T38">
                                <a:pos x="T0" y="T1"/>
                              </a:cxn>
                              <a:cxn ang="T39">
                                <a:pos x="T2" y="T3"/>
                              </a:cxn>
                              <a:cxn ang="T40">
                                <a:pos x="T4" y="T5"/>
                              </a:cxn>
                              <a:cxn ang="T41">
                                <a:pos x="T6" y="T7"/>
                              </a:cxn>
                              <a:cxn ang="T42">
                                <a:pos x="T8" y="T9"/>
                              </a:cxn>
                              <a:cxn ang="T43">
                                <a:pos x="T10" y="T11"/>
                              </a:cxn>
                              <a:cxn ang="T44">
                                <a:pos x="T12" y="T13"/>
                              </a:cxn>
                              <a:cxn ang="T45">
                                <a:pos x="T14" y="T15"/>
                              </a:cxn>
                              <a:cxn ang="T46">
                                <a:pos x="T16" y="T17"/>
                              </a:cxn>
                              <a:cxn ang="T47">
                                <a:pos x="T18" y="T19"/>
                              </a:cxn>
                              <a:cxn ang="T48">
                                <a:pos x="T20" y="T21"/>
                              </a:cxn>
                              <a:cxn ang="T49">
                                <a:pos x="T22" y="T23"/>
                              </a:cxn>
                              <a:cxn ang="T50">
                                <a:pos x="T24" y="T25"/>
                              </a:cxn>
                              <a:cxn ang="T51">
                                <a:pos x="T26" y="T27"/>
                              </a:cxn>
                              <a:cxn ang="T52">
                                <a:pos x="T28" y="T29"/>
                              </a:cxn>
                              <a:cxn ang="T53">
                                <a:pos x="T30" y="T31"/>
                              </a:cxn>
                              <a:cxn ang="T54">
                                <a:pos x="T32" y="T33"/>
                              </a:cxn>
                              <a:cxn ang="T55">
                                <a:pos x="T34" y="T35"/>
                              </a:cxn>
                              <a:cxn ang="T56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225" h="196">
                                <a:moveTo>
                                  <a:pt x="150" y="196"/>
                                </a:moveTo>
                                <a:lnTo>
                                  <a:pt x="225" y="136"/>
                                </a:lnTo>
                                <a:lnTo>
                                  <a:pt x="225" y="15"/>
                                </a:lnTo>
                                <a:lnTo>
                                  <a:pt x="210" y="0"/>
                                </a:lnTo>
                                <a:lnTo>
                                  <a:pt x="165" y="0"/>
                                </a:lnTo>
                                <a:lnTo>
                                  <a:pt x="150" y="30"/>
                                </a:lnTo>
                                <a:lnTo>
                                  <a:pt x="150" y="45"/>
                                </a:lnTo>
                                <a:lnTo>
                                  <a:pt x="165" y="60"/>
                                </a:lnTo>
                                <a:lnTo>
                                  <a:pt x="150" y="60"/>
                                </a:lnTo>
                                <a:lnTo>
                                  <a:pt x="120" y="90"/>
                                </a:lnTo>
                                <a:lnTo>
                                  <a:pt x="105" y="75"/>
                                </a:lnTo>
                                <a:lnTo>
                                  <a:pt x="90" y="75"/>
                                </a:lnTo>
                                <a:lnTo>
                                  <a:pt x="60" y="105"/>
                                </a:lnTo>
                                <a:lnTo>
                                  <a:pt x="45" y="90"/>
                                </a:lnTo>
                                <a:lnTo>
                                  <a:pt x="30" y="90"/>
                                </a:lnTo>
                                <a:lnTo>
                                  <a:pt x="0" y="120"/>
                                </a:lnTo>
                                <a:lnTo>
                                  <a:pt x="30" y="196"/>
                                </a:lnTo>
                                <a:lnTo>
                                  <a:pt x="150" y="1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 93"/>
                        <wps:cNvSpPr>
                          <a:spLocks/>
                        </wps:cNvSpPr>
                        <wps:spPr bwMode="auto">
                          <a:xfrm>
                            <a:off x="6000" y="3982"/>
                            <a:ext cx="165" cy="286"/>
                          </a:xfrm>
                          <a:custGeom>
                            <a:avLst/>
                            <a:gdLst>
                              <a:gd name="T0" fmla="*/ 30 w 165"/>
                              <a:gd name="T1" fmla="*/ 30 h 286"/>
                              <a:gd name="T2" fmla="*/ 120 w 165"/>
                              <a:gd name="T3" fmla="*/ 30 h 286"/>
                              <a:gd name="T4" fmla="*/ 120 w 165"/>
                              <a:gd name="T5" fmla="*/ 0 h 286"/>
                              <a:gd name="T6" fmla="*/ 165 w 165"/>
                              <a:gd name="T7" fmla="*/ 46 h 286"/>
                              <a:gd name="T8" fmla="*/ 120 w 165"/>
                              <a:gd name="T9" fmla="*/ 91 h 286"/>
                              <a:gd name="T10" fmla="*/ 105 w 165"/>
                              <a:gd name="T11" fmla="*/ 76 h 286"/>
                              <a:gd name="T12" fmla="*/ 90 w 165"/>
                              <a:gd name="T13" fmla="*/ 76 h 286"/>
                              <a:gd name="T14" fmla="*/ 75 w 165"/>
                              <a:gd name="T15" fmla="*/ 91 h 286"/>
                              <a:gd name="T16" fmla="*/ 60 w 165"/>
                              <a:gd name="T17" fmla="*/ 106 h 286"/>
                              <a:gd name="T18" fmla="*/ 45 w 165"/>
                              <a:gd name="T19" fmla="*/ 121 h 286"/>
                              <a:gd name="T20" fmla="*/ 45 w 165"/>
                              <a:gd name="T21" fmla="*/ 196 h 286"/>
                              <a:gd name="T22" fmla="*/ 30 w 165"/>
                              <a:gd name="T23" fmla="*/ 211 h 286"/>
                              <a:gd name="T24" fmla="*/ 30 w 165"/>
                              <a:gd name="T25" fmla="*/ 286 h 286"/>
                              <a:gd name="T26" fmla="*/ 15 w 165"/>
                              <a:gd name="T27" fmla="*/ 286 h 286"/>
                              <a:gd name="T28" fmla="*/ 15 w 165"/>
                              <a:gd name="T29" fmla="*/ 211 h 286"/>
                              <a:gd name="T30" fmla="*/ 0 w 165"/>
                              <a:gd name="T31" fmla="*/ 211 h 286"/>
                              <a:gd name="T32" fmla="*/ 0 w 165"/>
                              <a:gd name="T33" fmla="*/ 61 h 286"/>
                              <a:gd name="T34" fmla="*/ 30 w 165"/>
                              <a:gd name="T35" fmla="*/ 30 h 28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</a:gdLst>
                            <a:ahLst/>
                            <a:cxnLst>
                              <a:cxn ang="T36">
                                <a:pos x="T0" y="T1"/>
                              </a:cxn>
                              <a:cxn ang="T37">
                                <a:pos x="T2" y="T3"/>
                              </a:cxn>
                              <a:cxn ang="T38">
                                <a:pos x="T4" y="T5"/>
                              </a:cxn>
                              <a:cxn ang="T39">
                                <a:pos x="T6" y="T7"/>
                              </a:cxn>
                              <a:cxn ang="T40">
                                <a:pos x="T8" y="T9"/>
                              </a:cxn>
                              <a:cxn ang="T41">
                                <a:pos x="T10" y="T11"/>
                              </a:cxn>
                              <a:cxn ang="T42">
                                <a:pos x="T12" y="T13"/>
                              </a:cxn>
                              <a:cxn ang="T43">
                                <a:pos x="T14" y="T15"/>
                              </a:cxn>
                              <a:cxn ang="T44">
                                <a:pos x="T16" y="T17"/>
                              </a:cxn>
                              <a:cxn ang="T45">
                                <a:pos x="T18" y="T19"/>
                              </a:cxn>
                              <a:cxn ang="T46">
                                <a:pos x="T20" y="T21"/>
                              </a:cxn>
                              <a:cxn ang="T47">
                                <a:pos x="T22" y="T23"/>
                              </a:cxn>
                              <a:cxn ang="T48">
                                <a:pos x="T24" y="T25"/>
                              </a:cxn>
                              <a:cxn ang="T49">
                                <a:pos x="T26" y="T27"/>
                              </a:cxn>
                              <a:cxn ang="T50">
                                <a:pos x="T28" y="T29"/>
                              </a:cxn>
                              <a:cxn ang="T51">
                                <a:pos x="T30" y="T31"/>
                              </a:cxn>
                              <a:cxn ang="T52">
                                <a:pos x="T32" y="T33"/>
                              </a:cxn>
                              <a:cxn ang="T53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165" h="286">
                                <a:moveTo>
                                  <a:pt x="30" y="30"/>
                                </a:moveTo>
                                <a:lnTo>
                                  <a:pt x="120" y="30"/>
                                </a:lnTo>
                                <a:lnTo>
                                  <a:pt x="120" y="0"/>
                                </a:lnTo>
                                <a:lnTo>
                                  <a:pt x="165" y="46"/>
                                </a:lnTo>
                                <a:lnTo>
                                  <a:pt x="120" y="91"/>
                                </a:lnTo>
                                <a:lnTo>
                                  <a:pt x="105" y="76"/>
                                </a:lnTo>
                                <a:lnTo>
                                  <a:pt x="90" y="76"/>
                                </a:lnTo>
                                <a:lnTo>
                                  <a:pt x="75" y="91"/>
                                </a:lnTo>
                                <a:lnTo>
                                  <a:pt x="60" y="106"/>
                                </a:lnTo>
                                <a:lnTo>
                                  <a:pt x="45" y="121"/>
                                </a:lnTo>
                                <a:lnTo>
                                  <a:pt x="45" y="196"/>
                                </a:lnTo>
                                <a:lnTo>
                                  <a:pt x="30" y="211"/>
                                </a:lnTo>
                                <a:lnTo>
                                  <a:pt x="30" y="286"/>
                                </a:lnTo>
                                <a:lnTo>
                                  <a:pt x="15" y="286"/>
                                </a:lnTo>
                                <a:lnTo>
                                  <a:pt x="15" y="211"/>
                                </a:lnTo>
                                <a:lnTo>
                                  <a:pt x="0" y="211"/>
                                </a:lnTo>
                                <a:lnTo>
                                  <a:pt x="0" y="61"/>
                                </a:lnTo>
                                <a:lnTo>
                                  <a:pt x="30" y="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 94"/>
                        <wps:cNvCnPr>
                          <a:cxnSpLocks/>
                        </wps:cNvCnPr>
                        <wps:spPr bwMode="auto">
                          <a:xfrm>
                            <a:off x="6135" y="4058"/>
                            <a:ext cx="15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 95"/>
                        <wps:cNvCnPr>
                          <a:cxnSpLocks/>
                        </wps:cNvCnPr>
                        <wps:spPr bwMode="auto">
                          <a:xfrm>
                            <a:off x="6165" y="4043"/>
                            <a:ext cx="30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 96"/>
                        <wps:cNvCnPr>
                          <a:cxnSpLocks/>
                        </wps:cNvCnPr>
                        <wps:spPr bwMode="auto">
                          <a:xfrm>
                            <a:off x="6195" y="3997"/>
                            <a:ext cx="45" cy="4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s:wsp>
                      <wps:cNvPr id="97" name=" 97"/>
                      <wps:cNvSpPr>
                        <a:spLocks/>
                      </wps:cNvSpPr>
                      <wps:spPr bwMode="auto">
                        <a:xfrm>
                          <a:off x="6150" y="3952"/>
                          <a:ext cx="60" cy="76"/>
                        </a:xfrm>
                        <a:custGeom>
                          <a:avLst/>
                          <a:gdLst>
                            <a:gd name="T0" fmla="*/ 45 w 60"/>
                            <a:gd name="T1" fmla="*/ 0 h 76"/>
                            <a:gd name="T2" fmla="*/ 60 w 60"/>
                            <a:gd name="T3" fmla="*/ 15 h 76"/>
                            <a:gd name="T4" fmla="*/ 60 w 60"/>
                            <a:gd name="T5" fmla="*/ 45 h 76"/>
                            <a:gd name="T6" fmla="*/ 30 w 60"/>
                            <a:gd name="T7" fmla="*/ 76 h 76"/>
                            <a:gd name="T8" fmla="*/ 0 w 60"/>
                            <a:gd name="T9" fmla="*/ 76 h 76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60" h="76">
                              <a:moveTo>
                                <a:pt x="45" y="0"/>
                              </a:moveTo>
                              <a:lnTo>
                                <a:pt x="60" y="15"/>
                              </a:lnTo>
                              <a:lnTo>
                                <a:pt x="60" y="45"/>
                              </a:lnTo>
                              <a:lnTo>
                                <a:pt x="30" y="76"/>
                              </a:lnTo>
                              <a:lnTo>
                                <a:pt x="0" y="76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8" name=" 98"/>
                      <wps:cNvSpPr>
                        <a:spLocks/>
                      </wps:cNvSpPr>
                      <wps:spPr bwMode="auto">
                        <a:xfrm>
                          <a:off x="4905" y="3907"/>
                          <a:ext cx="840" cy="331"/>
                        </a:xfrm>
                        <a:custGeom>
                          <a:avLst/>
                          <a:gdLst>
                            <a:gd name="T0" fmla="*/ 840 w 840"/>
                            <a:gd name="T1" fmla="*/ 75 h 331"/>
                            <a:gd name="T2" fmla="*/ 795 w 840"/>
                            <a:gd name="T3" fmla="*/ 136 h 331"/>
                            <a:gd name="T4" fmla="*/ 765 w 840"/>
                            <a:gd name="T5" fmla="*/ 136 h 331"/>
                            <a:gd name="T6" fmla="*/ 735 w 840"/>
                            <a:gd name="T7" fmla="*/ 166 h 331"/>
                            <a:gd name="T8" fmla="*/ 705 w 840"/>
                            <a:gd name="T9" fmla="*/ 151 h 331"/>
                            <a:gd name="T10" fmla="*/ 690 w 840"/>
                            <a:gd name="T11" fmla="*/ 181 h 331"/>
                            <a:gd name="T12" fmla="*/ 705 w 840"/>
                            <a:gd name="T13" fmla="*/ 151 h 331"/>
                            <a:gd name="T14" fmla="*/ 735 w 840"/>
                            <a:gd name="T15" fmla="*/ 166 h 331"/>
                            <a:gd name="T16" fmla="*/ 765 w 840"/>
                            <a:gd name="T17" fmla="*/ 121 h 331"/>
                            <a:gd name="T18" fmla="*/ 795 w 840"/>
                            <a:gd name="T19" fmla="*/ 136 h 331"/>
                            <a:gd name="T20" fmla="*/ 840 w 840"/>
                            <a:gd name="T21" fmla="*/ 75 h 331"/>
                            <a:gd name="T22" fmla="*/ 705 w 840"/>
                            <a:gd name="T23" fmla="*/ 60 h 331"/>
                            <a:gd name="T24" fmla="*/ 675 w 840"/>
                            <a:gd name="T25" fmla="*/ 30 h 331"/>
                            <a:gd name="T26" fmla="*/ 495 w 840"/>
                            <a:gd name="T27" fmla="*/ 45 h 331"/>
                            <a:gd name="T28" fmla="*/ 465 w 840"/>
                            <a:gd name="T29" fmla="*/ 75 h 331"/>
                            <a:gd name="T30" fmla="*/ 435 w 840"/>
                            <a:gd name="T31" fmla="*/ 75 h 331"/>
                            <a:gd name="T32" fmla="*/ 420 w 840"/>
                            <a:gd name="T33" fmla="*/ 105 h 331"/>
                            <a:gd name="T34" fmla="*/ 375 w 840"/>
                            <a:gd name="T35" fmla="*/ 105 h 331"/>
                            <a:gd name="T36" fmla="*/ 360 w 840"/>
                            <a:gd name="T37" fmla="*/ 136 h 331"/>
                            <a:gd name="T38" fmla="*/ 375 w 840"/>
                            <a:gd name="T39" fmla="*/ 105 h 331"/>
                            <a:gd name="T40" fmla="*/ 405 w 840"/>
                            <a:gd name="T41" fmla="*/ 105 h 331"/>
                            <a:gd name="T42" fmla="*/ 435 w 840"/>
                            <a:gd name="T43" fmla="*/ 75 h 331"/>
                            <a:gd name="T44" fmla="*/ 465 w 840"/>
                            <a:gd name="T45" fmla="*/ 75 h 331"/>
                            <a:gd name="T46" fmla="*/ 495 w 840"/>
                            <a:gd name="T47" fmla="*/ 45 h 331"/>
                            <a:gd name="T48" fmla="*/ 465 w 840"/>
                            <a:gd name="T49" fmla="*/ 15 h 331"/>
                            <a:gd name="T50" fmla="*/ 255 w 840"/>
                            <a:gd name="T51" fmla="*/ 0 h 331"/>
                            <a:gd name="T52" fmla="*/ 225 w 840"/>
                            <a:gd name="T53" fmla="*/ 15 h 331"/>
                            <a:gd name="T54" fmla="*/ 135 w 840"/>
                            <a:gd name="T55" fmla="*/ 105 h 331"/>
                            <a:gd name="T56" fmla="*/ 90 w 840"/>
                            <a:gd name="T57" fmla="*/ 105 h 331"/>
                            <a:gd name="T58" fmla="*/ 60 w 840"/>
                            <a:gd name="T59" fmla="*/ 136 h 331"/>
                            <a:gd name="T60" fmla="*/ 0 w 840"/>
                            <a:gd name="T61" fmla="*/ 166 h 331"/>
                            <a:gd name="T62" fmla="*/ 210 w 840"/>
                            <a:gd name="T63" fmla="*/ 331 h 331"/>
                            <a:gd name="T64" fmla="*/ 225 w 840"/>
                            <a:gd name="T65" fmla="*/ 301 h 331"/>
                            <a:gd name="T66" fmla="*/ 270 w 840"/>
                            <a:gd name="T67" fmla="*/ 271 h 331"/>
                            <a:gd name="T68" fmla="*/ 330 w 840"/>
                            <a:gd name="T69" fmla="*/ 256 h 331"/>
                            <a:gd name="T70" fmla="*/ 405 w 840"/>
                            <a:gd name="T71" fmla="*/ 256 h 331"/>
                            <a:gd name="T72" fmla="*/ 465 w 840"/>
                            <a:gd name="T73" fmla="*/ 241 h 331"/>
                            <a:gd name="T74" fmla="*/ 480 w 840"/>
                            <a:gd name="T75" fmla="*/ 226 h 331"/>
                            <a:gd name="T76" fmla="*/ 525 w 840"/>
                            <a:gd name="T77" fmla="*/ 226 h 331"/>
                            <a:gd name="T78" fmla="*/ 570 w 840"/>
                            <a:gd name="T79" fmla="*/ 211 h 331"/>
                            <a:gd name="T80" fmla="*/ 675 w 840"/>
                            <a:gd name="T81" fmla="*/ 226 h 331"/>
                            <a:gd name="T82" fmla="*/ 690 w 840"/>
                            <a:gd name="T83" fmla="*/ 241 h 331"/>
                            <a:gd name="T84" fmla="*/ 750 w 840"/>
                            <a:gd name="T85" fmla="*/ 226 h 331"/>
                            <a:gd name="T86" fmla="*/ 765 w 840"/>
                            <a:gd name="T87" fmla="*/ 241 h 331"/>
                            <a:gd name="T88" fmla="*/ 795 w 840"/>
                            <a:gd name="T89" fmla="*/ 241 h 331"/>
                            <a:gd name="T90" fmla="*/ 840 w 840"/>
                            <a:gd name="T91" fmla="*/ 256 h 331"/>
                            <a:gd name="T92" fmla="*/ 840 w 840"/>
                            <a:gd name="T93" fmla="*/ 75 h 331"/>
                            <a:gd name="T94" fmla="*/ 0 60000 65536"/>
                            <a:gd name="T95" fmla="*/ 0 60000 65536"/>
                            <a:gd name="T96" fmla="*/ 0 60000 65536"/>
                            <a:gd name="T97" fmla="*/ 0 60000 65536"/>
                            <a:gd name="T98" fmla="*/ 0 60000 65536"/>
                            <a:gd name="T99" fmla="*/ 0 60000 65536"/>
                            <a:gd name="T100" fmla="*/ 0 60000 65536"/>
                            <a:gd name="T101" fmla="*/ 0 60000 65536"/>
                            <a:gd name="T102" fmla="*/ 0 60000 65536"/>
                            <a:gd name="T103" fmla="*/ 0 60000 65536"/>
                            <a:gd name="T104" fmla="*/ 0 60000 65536"/>
                            <a:gd name="T105" fmla="*/ 0 60000 65536"/>
                            <a:gd name="T106" fmla="*/ 0 60000 65536"/>
                            <a:gd name="T107" fmla="*/ 0 60000 65536"/>
                            <a:gd name="T108" fmla="*/ 0 60000 65536"/>
                            <a:gd name="T109" fmla="*/ 0 60000 65536"/>
                            <a:gd name="T110" fmla="*/ 0 60000 65536"/>
                            <a:gd name="T111" fmla="*/ 0 60000 65536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</a:gdLst>
                          <a:ahLst/>
                          <a:cxnLst>
                            <a:cxn ang="T94">
                              <a:pos x="T0" y="T1"/>
                            </a:cxn>
                            <a:cxn ang="T95">
                              <a:pos x="T2" y="T3"/>
                            </a:cxn>
                            <a:cxn ang="T96">
                              <a:pos x="T4" y="T5"/>
                            </a:cxn>
                            <a:cxn ang="T97">
                              <a:pos x="T6" y="T7"/>
                            </a:cxn>
                            <a:cxn ang="T98">
                              <a:pos x="T8" y="T9"/>
                            </a:cxn>
                            <a:cxn ang="T99">
                              <a:pos x="T10" y="T11"/>
                            </a:cxn>
                            <a:cxn ang="T100">
                              <a:pos x="T12" y="T13"/>
                            </a:cxn>
                            <a:cxn ang="T101">
                              <a:pos x="T14" y="T15"/>
                            </a:cxn>
                            <a:cxn ang="T102">
                              <a:pos x="T16" y="T17"/>
                            </a:cxn>
                            <a:cxn ang="T103">
                              <a:pos x="T18" y="T19"/>
                            </a:cxn>
                            <a:cxn ang="T104">
                              <a:pos x="T20" y="T21"/>
                            </a:cxn>
                            <a:cxn ang="T105">
                              <a:pos x="T22" y="T23"/>
                            </a:cxn>
                            <a:cxn ang="T106">
                              <a:pos x="T24" y="T25"/>
                            </a:cxn>
                            <a:cxn ang="T107">
                              <a:pos x="T26" y="T27"/>
                            </a:cxn>
                            <a:cxn ang="T108">
                              <a:pos x="T28" y="T29"/>
                            </a:cxn>
                            <a:cxn ang="T109">
                              <a:pos x="T30" y="T31"/>
                            </a:cxn>
                            <a:cxn ang="T110">
                              <a:pos x="T32" y="T33"/>
                            </a:cxn>
                            <a:cxn ang="T111">
                              <a:pos x="T34" y="T35"/>
                            </a:cxn>
                            <a:cxn ang="T112">
                              <a:pos x="T36" y="T37"/>
                            </a:cxn>
                            <a:cxn ang="T113">
                              <a:pos x="T38" y="T39"/>
                            </a:cxn>
                            <a:cxn ang="T114">
                              <a:pos x="T40" y="T41"/>
                            </a:cxn>
                            <a:cxn ang="T115">
                              <a:pos x="T42" y="T43"/>
                            </a:cxn>
                            <a:cxn ang="T116">
                              <a:pos x="T44" y="T45"/>
                            </a:cxn>
                            <a:cxn ang="T117">
                              <a:pos x="T46" y="T47"/>
                            </a:cxn>
                            <a:cxn ang="T118">
                              <a:pos x="T48" y="T49"/>
                            </a:cxn>
                            <a:cxn ang="T119">
                              <a:pos x="T50" y="T51"/>
                            </a:cxn>
                            <a:cxn ang="T120">
                              <a:pos x="T52" y="T53"/>
                            </a:cxn>
                            <a:cxn ang="T121">
                              <a:pos x="T54" y="T55"/>
                            </a:cxn>
                            <a:cxn ang="T122">
                              <a:pos x="T56" y="T57"/>
                            </a:cxn>
                            <a:cxn ang="T123">
                              <a:pos x="T58" y="T59"/>
                            </a:cxn>
                            <a:cxn ang="T124">
                              <a:pos x="T60" y="T61"/>
                            </a:cxn>
                            <a:cxn ang="T125">
                              <a:pos x="T62" y="T63"/>
                            </a:cxn>
                            <a:cxn ang="T126">
                              <a:pos x="T64" y="T65"/>
                            </a:cxn>
                            <a:cxn ang="T127">
                              <a:pos x="T66" y="T67"/>
                            </a:cxn>
                            <a:cxn ang="T128">
                              <a:pos x="T68" y="T69"/>
                            </a:cxn>
                            <a:cxn ang="T129">
                              <a:pos x="T70" y="T71"/>
                            </a:cxn>
                            <a:cxn ang="T130">
                              <a:pos x="T72" y="T73"/>
                            </a:cxn>
                            <a:cxn ang="T131">
                              <a:pos x="T74" y="T75"/>
                            </a:cxn>
                            <a:cxn ang="T132">
                              <a:pos x="T76" y="T77"/>
                            </a:cxn>
                            <a:cxn ang="T133">
                              <a:pos x="T78" y="T79"/>
                            </a:cxn>
                            <a:cxn ang="T134">
                              <a:pos x="T80" y="T81"/>
                            </a:cxn>
                            <a:cxn ang="T135">
                              <a:pos x="T82" y="T83"/>
                            </a:cxn>
                            <a:cxn ang="T136">
                              <a:pos x="T84" y="T85"/>
                            </a:cxn>
                            <a:cxn ang="T137">
                              <a:pos x="T86" y="T87"/>
                            </a:cxn>
                            <a:cxn ang="T138">
                              <a:pos x="T88" y="T89"/>
                            </a:cxn>
                            <a:cxn ang="T139">
                              <a:pos x="T90" y="T91"/>
                            </a:cxn>
                            <a:cxn ang="T140">
                              <a:pos x="T92" y="T93"/>
                            </a:cxn>
                          </a:cxnLst>
                          <a:rect l="0" t="0" r="r" b="b"/>
                          <a:pathLst>
                            <a:path w="840" h="331">
                              <a:moveTo>
                                <a:pt x="840" y="75"/>
                              </a:moveTo>
                              <a:lnTo>
                                <a:pt x="795" y="136"/>
                              </a:lnTo>
                              <a:lnTo>
                                <a:pt x="765" y="136"/>
                              </a:lnTo>
                              <a:lnTo>
                                <a:pt x="735" y="166"/>
                              </a:lnTo>
                              <a:lnTo>
                                <a:pt x="705" y="151"/>
                              </a:lnTo>
                              <a:lnTo>
                                <a:pt x="690" y="181"/>
                              </a:lnTo>
                              <a:lnTo>
                                <a:pt x="705" y="151"/>
                              </a:lnTo>
                              <a:lnTo>
                                <a:pt x="735" y="166"/>
                              </a:lnTo>
                              <a:lnTo>
                                <a:pt x="765" y="121"/>
                              </a:lnTo>
                              <a:lnTo>
                                <a:pt x="795" y="136"/>
                              </a:lnTo>
                              <a:lnTo>
                                <a:pt x="840" y="75"/>
                              </a:lnTo>
                              <a:lnTo>
                                <a:pt x="705" y="60"/>
                              </a:lnTo>
                              <a:lnTo>
                                <a:pt x="675" y="30"/>
                              </a:lnTo>
                              <a:lnTo>
                                <a:pt x="495" y="45"/>
                              </a:lnTo>
                              <a:lnTo>
                                <a:pt x="465" y="75"/>
                              </a:lnTo>
                              <a:lnTo>
                                <a:pt x="435" y="75"/>
                              </a:lnTo>
                              <a:lnTo>
                                <a:pt x="420" y="105"/>
                              </a:lnTo>
                              <a:lnTo>
                                <a:pt x="375" y="105"/>
                              </a:lnTo>
                              <a:lnTo>
                                <a:pt x="360" y="136"/>
                              </a:lnTo>
                              <a:lnTo>
                                <a:pt x="375" y="105"/>
                              </a:lnTo>
                              <a:lnTo>
                                <a:pt x="405" y="105"/>
                              </a:lnTo>
                              <a:lnTo>
                                <a:pt x="435" y="75"/>
                              </a:lnTo>
                              <a:lnTo>
                                <a:pt x="465" y="75"/>
                              </a:lnTo>
                              <a:lnTo>
                                <a:pt x="495" y="45"/>
                              </a:lnTo>
                              <a:lnTo>
                                <a:pt x="465" y="15"/>
                              </a:lnTo>
                              <a:lnTo>
                                <a:pt x="255" y="0"/>
                              </a:lnTo>
                              <a:lnTo>
                                <a:pt x="225" y="15"/>
                              </a:lnTo>
                              <a:lnTo>
                                <a:pt x="135" y="105"/>
                              </a:lnTo>
                              <a:lnTo>
                                <a:pt x="90" y="105"/>
                              </a:lnTo>
                              <a:lnTo>
                                <a:pt x="60" y="136"/>
                              </a:lnTo>
                              <a:lnTo>
                                <a:pt x="0" y="166"/>
                              </a:lnTo>
                              <a:lnTo>
                                <a:pt x="210" y="331"/>
                              </a:lnTo>
                              <a:lnTo>
                                <a:pt x="225" y="301"/>
                              </a:lnTo>
                              <a:lnTo>
                                <a:pt x="270" y="271"/>
                              </a:lnTo>
                              <a:lnTo>
                                <a:pt x="330" y="256"/>
                              </a:lnTo>
                              <a:lnTo>
                                <a:pt x="405" y="256"/>
                              </a:lnTo>
                              <a:lnTo>
                                <a:pt x="465" y="241"/>
                              </a:lnTo>
                              <a:lnTo>
                                <a:pt x="480" y="226"/>
                              </a:lnTo>
                              <a:lnTo>
                                <a:pt x="525" y="226"/>
                              </a:lnTo>
                              <a:lnTo>
                                <a:pt x="570" y="211"/>
                              </a:lnTo>
                              <a:lnTo>
                                <a:pt x="675" y="226"/>
                              </a:lnTo>
                              <a:lnTo>
                                <a:pt x="690" y="241"/>
                              </a:lnTo>
                              <a:lnTo>
                                <a:pt x="750" y="226"/>
                              </a:lnTo>
                              <a:lnTo>
                                <a:pt x="765" y="241"/>
                              </a:lnTo>
                              <a:lnTo>
                                <a:pt x="795" y="241"/>
                              </a:lnTo>
                              <a:lnTo>
                                <a:pt x="840" y="256"/>
                              </a:lnTo>
                              <a:lnTo>
                                <a:pt x="840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437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99" name=" 99"/>
                      <wpg:cNvGrpSpPr>
                        <a:grpSpLocks/>
                      </wpg:cNvGrpSpPr>
                      <wpg:grpSpPr bwMode="auto">
                        <a:xfrm>
                          <a:off x="5445" y="3592"/>
                          <a:ext cx="210" cy="526"/>
                          <a:chOff x="5445" y="3592"/>
                          <a:chExt cx="210" cy="526"/>
                        </a:xfrm>
                      </wpg:grpSpPr>
                      <wpg:grpSp>
                        <wpg:cNvPr id="100" name=" 100"/>
                        <wpg:cNvGrpSpPr>
                          <a:grpSpLocks/>
                        </wpg:cNvGrpSpPr>
                        <wpg:grpSpPr bwMode="auto">
                          <a:xfrm>
                            <a:off x="5535" y="3877"/>
                            <a:ext cx="45" cy="241"/>
                            <a:chOff x="5535" y="3877"/>
                            <a:chExt cx="45" cy="241"/>
                          </a:xfrm>
                        </wpg:grpSpPr>
                        <wps:wsp>
                          <wps:cNvPr id="101" name=" 101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w 45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" name=" 102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" name=" 103"/>
                        <wpg:cNvGrpSpPr>
                          <a:grpSpLocks/>
                        </wpg:cNvGrpSpPr>
                        <wpg:grpSpPr bwMode="auto">
                          <a:xfrm>
                            <a:off x="5445" y="3592"/>
                            <a:ext cx="210" cy="375"/>
                            <a:chOff x="5445" y="3592"/>
                            <a:chExt cx="210" cy="375"/>
                          </a:xfrm>
                        </wpg:grpSpPr>
                        <wps:wsp>
                          <wps:cNvPr id="104" name=" 104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90 w 210"/>
                                <a:gd name="T23" fmla="*/ 360 h 37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  <a:lnTo>
                                    <a:pt x="90" y="3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5" name=" 105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" name=" 106"/>
                        <wpg:cNvGrpSpPr>
                          <a:grpSpLocks/>
                        </wpg:cNvGrpSpPr>
                        <wpg:grpSpPr bwMode="auto">
                          <a:xfrm>
                            <a:off x="5490" y="3727"/>
                            <a:ext cx="45" cy="165"/>
                            <a:chOff x="5490" y="3727"/>
                            <a:chExt cx="45" cy="165"/>
                          </a:xfrm>
                        </wpg:grpSpPr>
                        <wps:wsp>
                          <wps:cNvPr id="107" name=" 107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45 w 45"/>
                                <a:gd name="T25" fmla="*/ 165 h 16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" name=" 108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9" name=" 109"/>
                        <wpg:cNvGrpSpPr>
                          <a:grpSpLocks/>
                        </wpg:cNvGrpSpPr>
                        <wpg:grpSpPr bwMode="auto">
                          <a:xfrm>
                            <a:off x="5535" y="3622"/>
                            <a:ext cx="45" cy="285"/>
                            <a:chOff x="5535" y="3622"/>
                            <a:chExt cx="45" cy="285"/>
                          </a:xfrm>
                        </wpg:grpSpPr>
                        <wps:wsp>
                          <wps:cNvPr id="110" name=" 110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225 w 3"/>
                                <a:gd name="T1" fmla="*/ 4050 h 19"/>
                                <a:gd name="T2" fmla="*/ 450 w 3"/>
                                <a:gd name="T3" fmla="*/ 3825 h 19"/>
                                <a:gd name="T4" fmla="*/ 225 w 3"/>
                                <a:gd name="T5" fmla="*/ 3600 h 19"/>
                                <a:gd name="T6" fmla="*/ 450 w 3"/>
                                <a:gd name="T7" fmla="*/ 3375 h 19"/>
                                <a:gd name="T8" fmla="*/ 0 w 3"/>
                                <a:gd name="T9" fmla="*/ 3150 h 19"/>
                                <a:gd name="T10" fmla="*/ 450 w 3"/>
                                <a:gd name="T11" fmla="*/ 2925 h 19"/>
                                <a:gd name="T12" fmla="*/ 225 w 3"/>
                                <a:gd name="T13" fmla="*/ 2925 h 19"/>
                                <a:gd name="T14" fmla="*/ 450 w 3"/>
                                <a:gd name="T15" fmla="*/ 2700 h 19"/>
                                <a:gd name="T16" fmla="*/ 225 w 3"/>
                                <a:gd name="T17" fmla="*/ 2475 h 19"/>
                                <a:gd name="T18" fmla="*/ 450 w 3"/>
                                <a:gd name="T19" fmla="*/ 2025 h 19"/>
                                <a:gd name="T20" fmla="*/ 225 w 3"/>
                                <a:gd name="T21" fmla="*/ 1575 h 19"/>
                                <a:gd name="T22" fmla="*/ 225 w 3"/>
                                <a:gd name="T23" fmla="*/ 1350 h 19"/>
                                <a:gd name="T24" fmla="*/ 675 w 3"/>
                                <a:gd name="T25" fmla="*/ 1125 h 19"/>
                                <a:gd name="T26" fmla="*/ 225 w 3"/>
                                <a:gd name="T27" fmla="*/ 900 h 19"/>
                                <a:gd name="T28" fmla="*/ 450 w 3"/>
                                <a:gd name="T29" fmla="*/ 675 h 19"/>
                                <a:gd name="T30" fmla="*/ 225 w 3"/>
                                <a:gd name="T31" fmla="*/ 675 h 19"/>
                                <a:gd name="T32" fmla="*/ 450 w 3"/>
                                <a:gd name="T33" fmla="*/ 225 h 19"/>
                                <a:gd name="T34" fmla="*/ 22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" name=" 111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225 w 3"/>
                                <a:gd name="T1" fmla="*/ 4050 h 19"/>
                                <a:gd name="T2" fmla="*/ 450 w 3"/>
                                <a:gd name="T3" fmla="*/ 3825 h 19"/>
                                <a:gd name="T4" fmla="*/ 225 w 3"/>
                                <a:gd name="T5" fmla="*/ 3600 h 19"/>
                                <a:gd name="T6" fmla="*/ 450 w 3"/>
                                <a:gd name="T7" fmla="*/ 3375 h 19"/>
                                <a:gd name="T8" fmla="*/ 0 w 3"/>
                                <a:gd name="T9" fmla="*/ 3150 h 19"/>
                                <a:gd name="T10" fmla="*/ 450 w 3"/>
                                <a:gd name="T11" fmla="*/ 2925 h 19"/>
                                <a:gd name="T12" fmla="*/ 225 w 3"/>
                                <a:gd name="T13" fmla="*/ 2925 h 19"/>
                                <a:gd name="T14" fmla="*/ 450 w 3"/>
                                <a:gd name="T15" fmla="*/ 2700 h 19"/>
                                <a:gd name="T16" fmla="*/ 225 w 3"/>
                                <a:gd name="T17" fmla="*/ 2475 h 19"/>
                                <a:gd name="T18" fmla="*/ 450 w 3"/>
                                <a:gd name="T19" fmla="*/ 2025 h 19"/>
                                <a:gd name="T20" fmla="*/ 225 w 3"/>
                                <a:gd name="T21" fmla="*/ 1575 h 19"/>
                                <a:gd name="T22" fmla="*/ 225 w 3"/>
                                <a:gd name="T23" fmla="*/ 1350 h 19"/>
                                <a:gd name="T24" fmla="*/ 675 w 3"/>
                                <a:gd name="T25" fmla="*/ 1125 h 19"/>
                                <a:gd name="T26" fmla="*/ 225 w 3"/>
                                <a:gd name="T27" fmla="*/ 900 h 19"/>
                                <a:gd name="T28" fmla="*/ 450 w 3"/>
                                <a:gd name="T29" fmla="*/ 675 h 19"/>
                                <a:gd name="T30" fmla="*/ 225 w 3"/>
                                <a:gd name="T31" fmla="*/ 675 h 19"/>
                                <a:gd name="T32" fmla="*/ 450 w 3"/>
                                <a:gd name="T33" fmla="*/ 225 h 19"/>
                                <a:gd name="T34" fmla="*/ 22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" name=" 112"/>
                        <wpg:cNvGrpSpPr>
                          <a:grpSpLocks/>
                        </wpg:cNvGrpSpPr>
                        <wpg:grpSpPr bwMode="auto">
                          <a:xfrm>
                            <a:off x="5535" y="3682"/>
                            <a:ext cx="1" cy="30"/>
                            <a:chOff x="5535" y="3682"/>
                            <a:chExt cx="1" cy="30"/>
                          </a:xfrm>
                        </wpg:grpSpPr>
                        <wps:wsp>
                          <wps:cNvPr id="113" name=" 113"/>
                          <wps:cNvSpPr>
                            <a:spLocks/>
                          </wps:cNvSpPr>
                          <wps:spPr bwMode="auto">
                            <a:xfrm>
                              <a:off x="5535" y="3682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" name=" 114"/>
                          <wps:cNvCnPr>
                            <a:cxnSpLocks/>
                          </wps:cNvCnPr>
                          <wps:spPr bwMode="auto">
                            <a:xfrm flipV="1">
                              <a:off x="5535" y="3682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5" name=" 115"/>
                        <wpg:cNvGrpSpPr>
                          <a:grpSpLocks/>
                        </wpg:cNvGrpSpPr>
                        <wpg:grpSpPr bwMode="auto">
                          <a:xfrm>
                            <a:off x="5535" y="3727"/>
                            <a:ext cx="1" cy="30"/>
                            <a:chOff x="5535" y="3727"/>
                            <a:chExt cx="1" cy="30"/>
                          </a:xfrm>
                        </wpg:grpSpPr>
                        <wps:wsp>
                          <wps:cNvPr id="116" name=" 116"/>
                          <wps:cNvSpPr>
                            <a:spLocks/>
                          </wps:cNvSpPr>
                          <wps:spPr bwMode="auto">
                            <a:xfrm>
                              <a:off x="5535" y="3727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" name=" 117"/>
                          <wps:cNvCnPr>
                            <a:cxnSpLocks/>
                          </wps:cNvCnPr>
                          <wps:spPr bwMode="auto">
                            <a:xfrm flipV="1">
                              <a:off x="5535" y="3727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8" name=" 118"/>
                        <wpg:cNvGrpSpPr>
                          <a:grpSpLocks/>
                        </wpg:cNvGrpSpPr>
                        <wpg:grpSpPr bwMode="auto">
                          <a:xfrm>
                            <a:off x="5550" y="3817"/>
                            <a:ext cx="45" cy="1"/>
                            <a:chOff x="5550" y="3817"/>
                            <a:chExt cx="45" cy="1"/>
                          </a:xfrm>
                        </wpg:grpSpPr>
                        <wps:wsp>
                          <wps:cNvPr id="119" name=" 119"/>
                          <wps:cNvSpPr>
                            <a:spLocks/>
                          </wps:cNvSpPr>
                          <wps:spPr bwMode="auto">
                            <a:xfrm>
                              <a:off x="5550" y="3817"/>
                              <a:ext cx="45" cy="1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0 h 1"/>
                                <a:gd name="T2" fmla="*/ 0 w 45"/>
                                <a:gd name="T3" fmla="*/ 0 h 1"/>
                                <a:gd name="T4" fmla="*/ 45 w 45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5" h="1">
                                  <a:moveTo>
                                    <a:pt x="4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" name=" 120"/>
                          <wps:cNvCnPr>
                            <a:cxnSpLocks/>
                          </wps:cNvCnPr>
                          <wps:spPr bwMode="auto">
                            <a:xfrm flipH="1">
                              <a:off x="5550" y="3817"/>
                              <a:ext cx="4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21" name=" 121"/>
                        <wpg:cNvGrpSpPr>
                          <a:grpSpLocks/>
                        </wpg:cNvGrpSpPr>
                        <wpg:grpSpPr bwMode="auto">
                          <a:xfrm>
                            <a:off x="5535" y="3757"/>
                            <a:ext cx="30" cy="1"/>
                            <a:chOff x="5535" y="3757"/>
                            <a:chExt cx="30" cy="1"/>
                          </a:xfrm>
                        </wpg:grpSpPr>
                        <wps:wsp>
                          <wps:cNvPr id="122" name=" 122"/>
                          <wps:cNvSpPr>
                            <a:spLocks/>
                          </wps:cNvSpPr>
                          <wps:spPr bwMode="auto">
                            <a:xfrm>
                              <a:off x="5535" y="3757"/>
                              <a:ext cx="30" cy="1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0 h 1"/>
                                <a:gd name="T2" fmla="*/ 0 w 30"/>
                                <a:gd name="T3" fmla="*/ 0 h 1"/>
                                <a:gd name="T4" fmla="*/ 30 w 30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1">
                                  <a:moveTo>
                                    <a:pt x="3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" name=" 123"/>
                          <wps:cNvCnPr>
                            <a:cxnSpLocks/>
                          </wps:cNvCnPr>
                          <wps:spPr bwMode="auto">
                            <a:xfrm flipH="1">
                              <a:off x="5535" y="3757"/>
                              <a:ext cx="30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24" name=" 124"/>
                        <wps:cNvSpPr>
                          <a:spLocks/>
                        </wps:cNvSpPr>
                        <wps:spPr bwMode="auto">
                          <a:xfrm>
                            <a:off x="5505" y="371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 125"/>
                        <wps:cNvSpPr>
                          <a:spLocks/>
                        </wps:cNvSpPr>
                        <wps:spPr bwMode="auto">
                          <a:xfrm>
                            <a:off x="552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 126"/>
                        <wps:cNvSpPr>
                          <a:spLocks/>
                        </wps:cNvSpPr>
                        <wps:spPr bwMode="auto">
                          <a:xfrm>
                            <a:off x="5595" y="365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 127"/>
                        <wps:cNvSpPr>
                          <a:spLocks/>
                        </wps:cNvSpPr>
                        <wps:spPr bwMode="auto">
                          <a:xfrm>
                            <a:off x="5610" y="366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 128"/>
                        <wps:cNvSpPr>
                          <a:spLocks/>
                        </wps:cNvSpPr>
                        <wps:spPr bwMode="auto">
                          <a:xfrm>
                            <a:off x="5610" y="369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 129"/>
                        <wps:cNvSpPr>
                          <a:spLocks/>
                        </wps:cNvSpPr>
                        <wps:spPr bwMode="auto">
                          <a:xfrm>
                            <a:off x="5565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 130"/>
                        <wps:cNvSpPr>
                          <a:spLocks/>
                        </wps:cNvSpPr>
                        <wps:spPr bwMode="auto">
                          <a:xfrm>
                            <a:off x="5565" y="374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 131"/>
                        <wps:cNvSpPr>
                          <a:spLocks/>
                        </wps:cNvSpPr>
                        <wps:spPr bwMode="auto">
                          <a:xfrm>
                            <a:off x="5580" y="372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 132"/>
                        <wps:cNvSpPr>
                          <a:spLocks/>
                        </wps:cNvSpPr>
                        <wps:spPr bwMode="auto">
                          <a:xfrm>
                            <a:off x="5595" y="374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 133"/>
                        <wps:cNvSpPr>
                          <a:spLocks/>
                        </wps:cNvSpPr>
                        <wps:spPr bwMode="auto">
                          <a:xfrm>
                            <a:off x="561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 134"/>
                        <wps:cNvSpPr>
                          <a:spLocks/>
                        </wps:cNvSpPr>
                        <wps:spPr bwMode="auto">
                          <a:xfrm>
                            <a:off x="5610" y="372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 135"/>
                        <wps:cNvSpPr>
                          <a:spLocks/>
                        </wps:cNvSpPr>
                        <wps:spPr bwMode="auto">
                          <a:xfrm>
                            <a:off x="5625" y="375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 136"/>
                        <wps:cNvSpPr>
                          <a:spLocks/>
                        </wps:cNvSpPr>
                        <wps:spPr bwMode="auto">
                          <a:xfrm>
                            <a:off x="553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 137"/>
                        <wps:cNvSpPr>
                          <a:spLocks/>
                        </wps:cNvSpPr>
                        <wps:spPr bwMode="auto">
                          <a:xfrm>
                            <a:off x="553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 138"/>
                        <wps:cNvSpPr>
                          <a:spLocks/>
                        </wps:cNvSpPr>
                        <wps:spPr bwMode="auto">
                          <a:xfrm>
                            <a:off x="5580" y="377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 139"/>
                        <wps:cNvSpPr>
                          <a:spLocks/>
                        </wps:cNvSpPr>
                        <wps:spPr bwMode="auto">
                          <a:xfrm>
                            <a:off x="559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 140"/>
                        <wps:cNvSpPr>
                          <a:spLocks/>
                        </wps:cNvSpPr>
                        <wps:spPr bwMode="auto">
                          <a:xfrm>
                            <a:off x="5595" y="378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 141"/>
                        <wps:cNvSpPr>
                          <a:spLocks/>
                        </wps:cNvSpPr>
                        <wps:spPr bwMode="auto">
                          <a:xfrm>
                            <a:off x="559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 142"/>
                        <wps:cNvSpPr>
                          <a:spLocks/>
                        </wps:cNvSpPr>
                        <wps:spPr bwMode="auto">
                          <a:xfrm>
                            <a:off x="5625" y="378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 143"/>
                        <wps:cNvSpPr>
                          <a:spLocks/>
                        </wps:cNvSpPr>
                        <wps:spPr bwMode="auto">
                          <a:xfrm>
                            <a:off x="5610" y="383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 144"/>
                        <wps:cNvSpPr>
                          <a:spLocks/>
                        </wps:cNvSpPr>
                        <wps:spPr bwMode="auto">
                          <a:xfrm>
                            <a:off x="5550" y="390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 145"/>
                        <wps:cNvSpPr>
                          <a:spLocks/>
                        </wps:cNvSpPr>
                        <wps:spPr bwMode="auto">
                          <a:xfrm>
                            <a:off x="5565" y="392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 146"/>
                        <wps:cNvSpPr>
                          <a:spLocks/>
                        </wps:cNvSpPr>
                        <wps:spPr bwMode="auto">
                          <a:xfrm>
                            <a:off x="5565" y="398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 147"/>
                        <wps:cNvSpPr>
                          <a:spLocks/>
                        </wps:cNvSpPr>
                        <wps:spPr bwMode="auto">
                          <a:xfrm>
                            <a:off x="5550" y="399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s:wsp>
                      <wps:cNvPr id="148" name=" 148"/>
                      <wps:cNvSpPr>
                        <a:spLocks/>
                      </wps:cNvSpPr>
                      <wps:spPr bwMode="auto">
                        <a:xfrm>
                          <a:off x="5115" y="3952"/>
                          <a:ext cx="2265" cy="1068"/>
                        </a:xfrm>
                        <a:custGeom>
                          <a:avLst/>
                          <a:gdLst>
                            <a:gd name="T0" fmla="*/ 105 w 2265"/>
                            <a:gd name="T1" fmla="*/ 211 h 1068"/>
                            <a:gd name="T2" fmla="*/ 210 w 2265"/>
                            <a:gd name="T3" fmla="*/ 211 h 1068"/>
                            <a:gd name="T4" fmla="*/ 255 w 2265"/>
                            <a:gd name="T5" fmla="*/ 196 h 1068"/>
                            <a:gd name="T6" fmla="*/ 270 w 2265"/>
                            <a:gd name="T7" fmla="*/ 181 h 1068"/>
                            <a:gd name="T8" fmla="*/ 315 w 2265"/>
                            <a:gd name="T9" fmla="*/ 181 h 1068"/>
                            <a:gd name="T10" fmla="*/ 345 w 2265"/>
                            <a:gd name="T11" fmla="*/ 166 h 1068"/>
                            <a:gd name="T12" fmla="*/ 465 w 2265"/>
                            <a:gd name="T13" fmla="*/ 166 h 1068"/>
                            <a:gd name="T14" fmla="*/ 480 w 2265"/>
                            <a:gd name="T15" fmla="*/ 181 h 1068"/>
                            <a:gd name="T16" fmla="*/ 525 w 2265"/>
                            <a:gd name="T17" fmla="*/ 181 h 1068"/>
                            <a:gd name="T18" fmla="*/ 540 w 2265"/>
                            <a:gd name="T19" fmla="*/ 196 h 1068"/>
                            <a:gd name="T20" fmla="*/ 585 w 2265"/>
                            <a:gd name="T21" fmla="*/ 196 h 1068"/>
                            <a:gd name="T22" fmla="*/ 645 w 2265"/>
                            <a:gd name="T23" fmla="*/ 226 h 1068"/>
                            <a:gd name="T24" fmla="*/ 645 w 2265"/>
                            <a:gd name="T25" fmla="*/ 376 h 1068"/>
                            <a:gd name="T26" fmla="*/ 660 w 2265"/>
                            <a:gd name="T27" fmla="*/ 451 h 1068"/>
                            <a:gd name="T28" fmla="*/ 690 w 2265"/>
                            <a:gd name="T29" fmla="*/ 527 h 1068"/>
                            <a:gd name="T30" fmla="*/ 735 w 2265"/>
                            <a:gd name="T31" fmla="*/ 587 h 1068"/>
                            <a:gd name="T32" fmla="*/ 780 w 2265"/>
                            <a:gd name="T33" fmla="*/ 632 h 1068"/>
                            <a:gd name="T34" fmla="*/ 855 w 2265"/>
                            <a:gd name="T35" fmla="*/ 677 h 1068"/>
                            <a:gd name="T36" fmla="*/ 930 w 2265"/>
                            <a:gd name="T37" fmla="*/ 707 h 1068"/>
                            <a:gd name="T38" fmla="*/ 975 w 2265"/>
                            <a:gd name="T39" fmla="*/ 707 h 1068"/>
                            <a:gd name="T40" fmla="*/ 1050 w 2265"/>
                            <a:gd name="T41" fmla="*/ 722 h 1068"/>
                            <a:gd name="T42" fmla="*/ 1140 w 2265"/>
                            <a:gd name="T43" fmla="*/ 707 h 1068"/>
                            <a:gd name="T44" fmla="*/ 1215 w 2265"/>
                            <a:gd name="T45" fmla="*/ 662 h 1068"/>
                            <a:gd name="T46" fmla="*/ 1290 w 2265"/>
                            <a:gd name="T47" fmla="*/ 602 h 1068"/>
                            <a:gd name="T48" fmla="*/ 1350 w 2265"/>
                            <a:gd name="T49" fmla="*/ 511 h 1068"/>
                            <a:gd name="T50" fmla="*/ 1380 w 2265"/>
                            <a:gd name="T51" fmla="*/ 421 h 1068"/>
                            <a:gd name="T52" fmla="*/ 1395 w 2265"/>
                            <a:gd name="T53" fmla="*/ 361 h 1068"/>
                            <a:gd name="T54" fmla="*/ 1395 w 2265"/>
                            <a:gd name="T55" fmla="*/ 45 h 1068"/>
                            <a:gd name="T56" fmla="*/ 1440 w 2265"/>
                            <a:gd name="T57" fmla="*/ 60 h 1068"/>
                            <a:gd name="T58" fmla="*/ 1485 w 2265"/>
                            <a:gd name="T59" fmla="*/ 60 h 1068"/>
                            <a:gd name="T60" fmla="*/ 1530 w 2265"/>
                            <a:gd name="T61" fmla="*/ 60 h 1068"/>
                            <a:gd name="T62" fmla="*/ 1545 w 2265"/>
                            <a:gd name="T63" fmla="*/ 45 h 1068"/>
                            <a:gd name="T64" fmla="*/ 1590 w 2265"/>
                            <a:gd name="T65" fmla="*/ 45 h 1068"/>
                            <a:gd name="T66" fmla="*/ 1590 w 2265"/>
                            <a:gd name="T67" fmla="*/ 30 h 1068"/>
                            <a:gd name="T68" fmla="*/ 1620 w 2265"/>
                            <a:gd name="T69" fmla="*/ 30 h 1068"/>
                            <a:gd name="T70" fmla="*/ 1635 w 2265"/>
                            <a:gd name="T71" fmla="*/ 45 h 1068"/>
                            <a:gd name="T72" fmla="*/ 1665 w 2265"/>
                            <a:gd name="T73" fmla="*/ 60 h 1068"/>
                            <a:gd name="T74" fmla="*/ 1710 w 2265"/>
                            <a:gd name="T75" fmla="*/ 60 h 1068"/>
                            <a:gd name="T76" fmla="*/ 1740 w 2265"/>
                            <a:gd name="T77" fmla="*/ 76 h 1068"/>
                            <a:gd name="T78" fmla="*/ 1860 w 2265"/>
                            <a:gd name="T79" fmla="*/ 76 h 1068"/>
                            <a:gd name="T80" fmla="*/ 1875 w 2265"/>
                            <a:gd name="T81" fmla="*/ 60 h 1068"/>
                            <a:gd name="T82" fmla="*/ 1905 w 2265"/>
                            <a:gd name="T83" fmla="*/ 60 h 1068"/>
                            <a:gd name="T84" fmla="*/ 1920 w 2265"/>
                            <a:gd name="T85" fmla="*/ 45 h 1068"/>
                            <a:gd name="T86" fmla="*/ 1965 w 2265"/>
                            <a:gd name="T87" fmla="*/ 45 h 1068"/>
                            <a:gd name="T88" fmla="*/ 1980 w 2265"/>
                            <a:gd name="T89" fmla="*/ 30 h 1068"/>
                            <a:gd name="T90" fmla="*/ 2010 w 2265"/>
                            <a:gd name="T91" fmla="*/ 30 h 1068"/>
                            <a:gd name="T92" fmla="*/ 2040 w 2265"/>
                            <a:gd name="T93" fmla="*/ 0 h 1068"/>
                            <a:gd name="T94" fmla="*/ 2100 w 2265"/>
                            <a:gd name="T95" fmla="*/ 0 h 1068"/>
                            <a:gd name="T96" fmla="*/ 2115 w 2265"/>
                            <a:gd name="T97" fmla="*/ 15 h 1068"/>
                            <a:gd name="T98" fmla="*/ 2145 w 2265"/>
                            <a:gd name="T99" fmla="*/ 15 h 1068"/>
                            <a:gd name="T100" fmla="*/ 2265 w 2265"/>
                            <a:gd name="T101" fmla="*/ 121 h 1068"/>
                            <a:gd name="T102" fmla="*/ 1020 w 2265"/>
                            <a:gd name="T103" fmla="*/ 1068 h 1068"/>
                            <a:gd name="T104" fmla="*/ 0 w 2265"/>
                            <a:gd name="T105" fmla="*/ 286 h 1068"/>
                            <a:gd name="T106" fmla="*/ 0 w 2265"/>
                            <a:gd name="T107" fmla="*/ 256 h 1068"/>
                            <a:gd name="T108" fmla="*/ 60 w 2265"/>
                            <a:gd name="T109" fmla="*/ 226 h 1068"/>
                            <a:gd name="T110" fmla="*/ 105 w 2265"/>
                            <a:gd name="T111" fmla="*/ 211 h 1068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  <a:gd name="T141" fmla="*/ 0 60000 65536"/>
                            <a:gd name="T142" fmla="*/ 0 60000 65536"/>
                            <a:gd name="T143" fmla="*/ 0 60000 65536"/>
                            <a:gd name="T144" fmla="*/ 0 60000 65536"/>
                            <a:gd name="T145" fmla="*/ 0 60000 65536"/>
                            <a:gd name="T146" fmla="*/ 0 60000 65536"/>
                            <a:gd name="T147" fmla="*/ 0 60000 65536"/>
                            <a:gd name="T148" fmla="*/ 0 60000 65536"/>
                            <a:gd name="T149" fmla="*/ 0 60000 65536"/>
                            <a:gd name="T150" fmla="*/ 0 60000 65536"/>
                            <a:gd name="T151" fmla="*/ 0 60000 65536"/>
                            <a:gd name="T152" fmla="*/ 0 60000 65536"/>
                            <a:gd name="T153" fmla="*/ 0 60000 65536"/>
                            <a:gd name="T154" fmla="*/ 0 60000 65536"/>
                            <a:gd name="T155" fmla="*/ 0 60000 65536"/>
                            <a:gd name="T156" fmla="*/ 0 60000 65536"/>
                            <a:gd name="T157" fmla="*/ 0 60000 65536"/>
                            <a:gd name="T158" fmla="*/ 0 60000 65536"/>
                            <a:gd name="T159" fmla="*/ 0 60000 65536"/>
                            <a:gd name="T160" fmla="*/ 0 60000 65536"/>
                            <a:gd name="T161" fmla="*/ 0 60000 65536"/>
                            <a:gd name="T162" fmla="*/ 0 60000 65536"/>
                            <a:gd name="T163" fmla="*/ 0 60000 65536"/>
                            <a:gd name="T164" fmla="*/ 0 60000 65536"/>
                            <a:gd name="T165" fmla="*/ 0 60000 65536"/>
                            <a:gd name="T166" fmla="*/ 0 60000 65536"/>
                            <a:gd name="T167" fmla="*/ 0 60000 65536"/>
                          </a:gdLst>
                          <a:ahLst/>
                          <a:cxnLst>
                            <a:cxn ang="T112">
                              <a:pos x="T0" y="T1"/>
                            </a:cxn>
                            <a:cxn ang="T113">
                              <a:pos x="T2" y="T3"/>
                            </a:cxn>
                            <a:cxn ang="T114">
                              <a:pos x="T4" y="T5"/>
                            </a:cxn>
                            <a:cxn ang="T115">
                              <a:pos x="T6" y="T7"/>
                            </a:cxn>
                            <a:cxn ang="T116">
                              <a:pos x="T8" y="T9"/>
                            </a:cxn>
                            <a:cxn ang="T117">
                              <a:pos x="T10" y="T11"/>
                            </a:cxn>
                            <a:cxn ang="T118">
                              <a:pos x="T12" y="T13"/>
                            </a:cxn>
                            <a:cxn ang="T119">
                              <a:pos x="T14" y="T15"/>
                            </a:cxn>
                            <a:cxn ang="T120">
                              <a:pos x="T16" y="T17"/>
                            </a:cxn>
                            <a:cxn ang="T121">
                              <a:pos x="T18" y="T19"/>
                            </a:cxn>
                            <a:cxn ang="T122">
                              <a:pos x="T20" y="T21"/>
                            </a:cxn>
                            <a:cxn ang="T123">
                              <a:pos x="T22" y="T23"/>
                            </a:cxn>
                            <a:cxn ang="T124">
                              <a:pos x="T24" y="T25"/>
                            </a:cxn>
                            <a:cxn ang="T125">
                              <a:pos x="T26" y="T27"/>
                            </a:cxn>
                            <a:cxn ang="T126">
                              <a:pos x="T28" y="T29"/>
                            </a:cxn>
                            <a:cxn ang="T127">
                              <a:pos x="T30" y="T31"/>
                            </a:cxn>
                            <a:cxn ang="T128">
                              <a:pos x="T32" y="T33"/>
                            </a:cxn>
                            <a:cxn ang="T129">
                              <a:pos x="T34" y="T35"/>
                            </a:cxn>
                            <a:cxn ang="T130">
                              <a:pos x="T36" y="T37"/>
                            </a:cxn>
                            <a:cxn ang="T131">
                              <a:pos x="T38" y="T39"/>
                            </a:cxn>
                            <a:cxn ang="T132">
                              <a:pos x="T40" y="T41"/>
                            </a:cxn>
                            <a:cxn ang="T133">
                              <a:pos x="T42" y="T43"/>
                            </a:cxn>
                            <a:cxn ang="T134">
                              <a:pos x="T44" y="T45"/>
                            </a:cxn>
                            <a:cxn ang="T135">
                              <a:pos x="T46" y="T47"/>
                            </a:cxn>
                            <a:cxn ang="T136">
                              <a:pos x="T48" y="T49"/>
                            </a:cxn>
                            <a:cxn ang="T137">
                              <a:pos x="T50" y="T51"/>
                            </a:cxn>
                            <a:cxn ang="T138">
                              <a:pos x="T52" y="T53"/>
                            </a:cxn>
                            <a:cxn ang="T139">
                              <a:pos x="T54" y="T55"/>
                            </a:cxn>
                            <a:cxn ang="T140">
                              <a:pos x="T56" y="T57"/>
                            </a:cxn>
                            <a:cxn ang="T141">
                              <a:pos x="T58" y="T59"/>
                            </a:cxn>
                            <a:cxn ang="T142">
                              <a:pos x="T60" y="T61"/>
                            </a:cxn>
                            <a:cxn ang="T143">
                              <a:pos x="T62" y="T63"/>
                            </a:cxn>
                            <a:cxn ang="T144">
                              <a:pos x="T64" y="T65"/>
                            </a:cxn>
                            <a:cxn ang="T145">
                              <a:pos x="T66" y="T67"/>
                            </a:cxn>
                            <a:cxn ang="T146">
                              <a:pos x="T68" y="T69"/>
                            </a:cxn>
                            <a:cxn ang="T147">
                              <a:pos x="T70" y="T71"/>
                            </a:cxn>
                            <a:cxn ang="T148">
                              <a:pos x="T72" y="T73"/>
                            </a:cxn>
                            <a:cxn ang="T149">
                              <a:pos x="T74" y="T75"/>
                            </a:cxn>
                            <a:cxn ang="T150">
                              <a:pos x="T76" y="T77"/>
                            </a:cxn>
                            <a:cxn ang="T151">
                              <a:pos x="T78" y="T79"/>
                            </a:cxn>
                            <a:cxn ang="T152">
                              <a:pos x="T80" y="T81"/>
                            </a:cxn>
                            <a:cxn ang="T153">
                              <a:pos x="T82" y="T83"/>
                            </a:cxn>
                            <a:cxn ang="T154">
                              <a:pos x="T84" y="T85"/>
                            </a:cxn>
                            <a:cxn ang="T155">
                              <a:pos x="T86" y="T87"/>
                            </a:cxn>
                            <a:cxn ang="T156">
                              <a:pos x="T88" y="T89"/>
                            </a:cxn>
                            <a:cxn ang="T157">
                              <a:pos x="T90" y="T91"/>
                            </a:cxn>
                            <a:cxn ang="T158">
                              <a:pos x="T92" y="T93"/>
                            </a:cxn>
                            <a:cxn ang="T159">
                              <a:pos x="T94" y="T95"/>
                            </a:cxn>
                            <a:cxn ang="T160">
                              <a:pos x="T96" y="T97"/>
                            </a:cxn>
                            <a:cxn ang="T161">
                              <a:pos x="T98" y="T99"/>
                            </a:cxn>
                            <a:cxn ang="T162">
                              <a:pos x="T100" y="T101"/>
                            </a:cxn>
                            <a:cxn ang="T163">
                              <a:pos x="T102" y="T103"/>
                            </a:cxn>
                            <a:cxn ang="T164">
                              <a:pos x="T104" y="T105"/>
                            </a:cxn>
                            <a:cxn ang="T165">
                              <a:pos x="T106" y="T107"/>
                            </a:cxn>
                            <a:cxn ang="T166">
                              <a:pos x="T108" y="T109"/>
                            </a:cxn>
                            <a:cxn ang="T167">
                              <a:pos x="T110" y="T111"/>
                            </a:cxn>
                          </a:cxnLst>
                          <a:rect l="0" t="0" r="r" b="b"/>
                          <a:pathLst>
                            <a:path w="2265" h="1068">
                              <a:moveTo>
                                <a:pt x="105" y="211"/>
                              </a:moveTo>
                              <a:lnTo>
                                <a:pt x="210" y="211"/>
                              </a:lnTo>
                              <a:lnTo>
                                <a:pt x="255" y="196"/>
                              </a:lnTo>
                              <a:lnTo>
                                <a:pt x="270" y="181"/>
                              </a:lnTo>
                              <a:lnTo>
                                <a:pt x="315" y="181"/>
                              </a:lnTo>
                              <a:lnTo>
                                <a:pt x="345" y="166"/>
                              </a:lnTo>
                              <a:lnTo>
                                <a:pt x="465" y="166"/>
                              </a:lnTo>
                              <a:lnTo>
                                <a:pt x="480" y="181"/>
                              </a:lnTo>
                              <a:lnTo>
                                <a:pt x="525" y="181"/>
                              </a:lnTo>
                              <a:lnTo>
                                <a:pt x="540" y="196"/>
                              </a:lnTo>
                              <a:lnTo>
                                <a:pt x="585" y="196"/>
                              </a:lnTo>
                              <a:lnTo>
                                <a:pt x="645" y="226"/>
                              </a:lnTo>
                              <a:lnTo>
                                <a:pt x="645" y="376"/>
                              </a:lnTo>
                              <a:lnTo>
                                <a:pt x="660" y="451"/>
                              </a:lnTo>
                              <a:lnTo>
                                <a:pt x="690" y="527"/>
                              </a:lnTo>
                              <a:lnTo>
                                <a:pt x="735" y="587"/>
                              </a:lnTo>
                              <a:lnTo>
                                <a:pt x="780" y="632"/>
                              </a:lnTo>
                              <a:lnTo>
                                <a:pt x="855" y="677"/>
                              </a:lnTo>
                              <a:lnTo>
                                <a:pt x="930" y="707"/>
                              </a:lnTo>
                              <a:lnTo>
                                <a:pt x="975" y="707"/>
                              </a:lnTo>
                              <a:lnTo>
                                <a:pt x="1050" y="722"/>
                              </a:lnTo>
                              <a:lnTo>
                                <a:pt x="1140" y="707"/>
                              </a:lnTo>
                              <a:lnTo>
                                <a:pt x="1215" y="662"/>
                              </a:lnTo>
                              <a:lnTo>
                                <a:pt x="1290" y="602"/>
                              </a:lnTo>
                              <a:lnTo>
                                <a:pt x="1350" y="511"/>
                              </a:lnTo>
                              <a:lnTo>
                                <a:pt x="1380" y="421"/>
                              </a:lnTo>
                              <a:lnTo>
                                <a:pt x="1395" y="361"/>
                              </a:lnTo>
                              <a:lnTo>
                                <a:pt x="1395" y="45"/>
                              </a:lnTo>
                              <a:lnTo>
                                <a:pt x="1440" y="60"/>
                              </a:lnTo>
                              <a:lnTo>
                                <a:pt x="1485" y="60"/>
                              </a:lnTo>
                              <a:lnTo>
                                <a:pt x="1530" y="60"/>
                              </a:lnTo>
                              <a:lnTo>
                                <a:pt x="1545" y="45"/>
                              </a:lnTo>
                              <a:lnTo>
                                <a:pt x="1590" y="45"/>
                              </a:lnTo>
                              <a:lnTo>
                                <a:pt x="1590" y="30"/>
                              </a:lnTo>
                              <a:lnTo>
                                <a:pt x="1620" y="30"/>
                              </a:lnTo>
                              <a:lnTo>
                                <a:pt x="1635" y="45"/>
                              </a:lnTo>
                              <a:lnTo>
                                <a:pt x="1665" y="60"/>
                              </a:lnTo>
                              <a:lnTo>
                                <a:pt x="1710" y="60"/>
                              </a:lnTo>
                              <a:lnTo>
                                <a:pt x="1740" y="76"/>
                              </a:lnTo>
                              <a:lnTo>
                                <a:pt x="1860" y="76"/>
                              </a:lnTo>
                              <a:lnTo>
                                <a:pt x="1875" y="60"/>
                              </a:lnTo>
                              <a:lnTo>
                                <a:pt x="1905" y="60"/>
                              </a:lnTo>
                              <a:lnTo>
                                <a:pt x="1920" y="45"/>
                              </a:lnTo>
                              <a:lnTo>
                                <a:pt x="1965" y="45"/>
                              </a:lnTo>
                              <a:lnTo>
                                <a:pt x="1980" y="30"/>
                              </a:lnTo>
                              <a:lnTo>
                                <a:pt x="2010" y="30"/>
                              </a:lnTo>
                              <a:lnTo>
                                <a:pt x="2040" y="0"/>
                              </a:lnTo>
                              <a:lnTo>
                                <a:pt x="2100" y="0"/>
                              </a:lnTo>
                              <a:lnTo>
                                <a:pt x="2115" y="15"/>
                              </a:lnTo>
                              <a:lnTo>
                                <a:pt x="2145" y="15"/>
                              </a:lnTo>
                              <a:lnTo>
                                <a:pt x="2265" y="121"/>
                              </a:lnTo>
                              <a:lnTo>
                                <a:pt x="1020" y="1068"/>
                              </a:lnTo>
                              <a:lnTo>
                                <a:pt x="0" y="286"/>
                              </a:lnTo>
                              <a:lnTo>
                                <a:pt x="0" y="256"/>
                              </a:lnTo>
                              <a:lnTo>
                                <a:pt x="60" y="226"/>
                              </a:lnTo>
                              <a:lnTo>
                                <a:pt x="105" y="2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9966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149" name=" 149"/>
                      <wpg:cNvGrpSpPr>
                        <a:grpSpLocks/>
                      </wpg:cNvGrpSpPr>
                      <wpg:grpSpPr bwMode="auto">
                        <a:xfrm>
                          <a:off x="5805" y="4073"/>
                          <a:ext cx="1260" cy="556"/>
                          <a:chOff x="5805" y="4073"/>
                          <a:chExt cx="1260" cy="556"/>
                        </a:xfrm>
                      </wpg:grpSpPr>
                      <wps:wsp>
                        <wps:cNvPr id="150" name=" 150"/>
                        <wps:cNvSpPr>
                          <a:spLocks/>
                        </wps:cNvSpPr>
                        <wps:spPr bwMode="auto">
                          <a:xfrm>
                            <a:off x="6150" y="4313"/>
                            <a:ext cx="240" cy="316"/>
                          </a:xfrm>
                          <a:custGeom>
                            <a:avLst/>
                            <a:gdLst>
                              <a:gd name="T0" fmla="*/ 2250 w 16"/>
                              <a:gd name="T1" fmla="*/ 0 h 21"/>
                              <a:gd name="T2" fmla="*/ 225 w 16"/>
                              <a:gd name="T3" fmla="*/ 1580 h 21"/>
                              <a:gd name="T4" fmla="*/ 450 w 16"/>
                              <a:gd name="T5" fmla="*/ 1806 h 21"/>
                              <a:gd name="T6" fmla="*/ 450 w 16"/>
                              <a:gd name="T7" fmla="*/ 2031 h 21"/>
                              <a:gd name="T8" fmla="*/ 225 w 16"/>
                              <a:gd name="T9" fmla="*/ 2257 h 21"/>
                              <a:gd name="T10" fmla="*/ 225 w 16"/>
                              <a:gd name="T11" fmla="*/ 3626 h 21"/>
                              <a:gd name="T12" fmla="*/ 450 w 16"/>
                              <a:gd name="T13" fmla="*/ 3626 h 21"/>
                              <a:gd name="T14" fmla="*/ 675 w 16"/>
                              <a:gd name="T15" fmla="*/ 4304 h 21"/>
                              <a:gd name="T16" fmla="*/ 3600 w 16"/>
                              <a:gd name="T17" fmla="*/ 1129 h 21"/>
                              <a:gd name="T18" fmla="*/ 2250 w 16"/>
                              <a:gd name="T19" fmla="*/ 0 h 21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</a:gdLst>
                            <a:ahLst/>
                            <a:cxnLst>
                              <a:cxn ang="T20">
                                <a:pos x="T0" y="T1"/>
                              </a:cxn>
                              <a:cxn ang="T21">
                                <a:pos x="T2" y="T3"/>
                              </a:cxn>
                              <a:cxn ang="T22">
                                <a:pos x="T4" y="T5"/>
                              </a:cxn>
                              <a:cxn ang="T23">
                                <a:pos x="T6" y="T7"/>
                              </a:cxn>
                              <a:cxn ang="T24">
                                <a:pos x="T8" y="T9"/>
                              </a:cxn>
                              <a:cxn ang="T25">
                                <a:pos x="T10" y="T11"/>
                              </a:cxn>
                              <a:cxn ang="T26">
                                <a:pos x="T12" y="T13"/>
                              </a:cxn>
                              <a:cxn ang="T27">
                                <a:pos x="T14" y="T15"/>
                              </a:cxn>
                              <a:cxn ang="T28">
                                <a:pos x="T16" y="T17"/>
                              </a:cxn>
                              <a:cxn ang="T29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6" h="21">
                                <a:moveTo>
                                  <a:pt x="10" y="0"/>
                                </a:moveTo>
                                <a:lnTo>
                                  <a:pt x="1" y="7"/>
                                </a:lnTo>
                                <a:lnTo>
                                  <a:pt x="2" y="8"/>
                                </a:lnTo>
                                <a:lnTo>
                                  <a:pt x="2" y="9"/>
                                </a:lnTo>
                                <a:lnTo>
                                  <a:pt x="1" y="10"/>
                                </a:lnTo>
                                <a:lnTo>
                                  <a:pt x="1" y="16"/>
                                </a:lnTo>
                                <a:lnTo>
                                  <a:pt x="2" y="16"/>
                                </a:lnTo>
                                <a:cubicBezTo>
                                  <a:pt x="2" y="17"/>
                                  <a:pt x="0" y="21"/>
                                  <a:pt x="3" y="19"/>
                                </a:cubicBezTo>
                                <a:cubicBezTo>
                                  <a:pt x="5" y="17"/>
                                  <a:pt x="15" y="8"/>
                                  <a:pt x="16" y="5"/>
                                </a:cubicBez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1" name=" 151"/>
                        <wpg:cNvGrpSpPr>
                          <a:grpSpLocks/>
                        </wpg:cNvGrpSpPr>
                        <wpg:grpSpPr bwMode="auto">
                          <a:xfrm>
                            <a:off x="6360" y="4088"/>
                            <a:ext cx="76" cy="120"/>
                            <a:chOff x="6360" y="4088"/>
                            <a:chExt cx="76" cy="120"/>
                          </a:xfrm>
                        </wpg:grpSpPr>
                        <wps:wsp>
                          <wps:cNvPr id="152" name=" 152"/>
                          <wps:cNvCnPr>
                            <a:cxnSpLocks/>
                          </wps:cNvCnPr>
                          <wps:spPr bwMode="auto">
                            <a:xfrm flipV="1">
                              <a:off x="6435" y="4103"/>
                              <a:ext cx="1" cy="10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3" name=" 153"/>
                          <wps:cNvCnPr>
                            <a:cxnSpLocks/>
                          </wps:cNvCnPr>
                          <wps:spPr bwMode="auto">
                            <a:xfrm flipV="1">
                              <a:off x="6405" y="4103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4" name=" 154"/>
                          <wps:cNvCnPr>
                            <a:cxnSpLocks/>
                          </wps:cNvCnPr>
                          <wps:spPr bwMode="auto">
                            <a:xfrm flipV="1">
                              <a:off x="639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5" name=" 155"/>
                          <wps:cNvCnPr>
                            <a:cxnSpLocks/>
                          </wps:cNvCnPr>
                          <wps:spPr bwMode="auto">
                            <a:xfrm flipV="1">
                              <a:off x="636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56" name=" 156"/>
                        <wpg:cNvGrpSpPr>
                          <a:grpSpLocks/>
                        </wpg:cNvGrpSpPr>
                        <wpg:grpSpPr bwMode="auto">
                          <a:xfrm>
                            <a:off x="5805" y="4073"/>
                            <a:ext cx="660" cy="541"/>
                            <a:chOff x="5805" y="4073"/>
                            <a:chExt cx="660" cy="541"/>
                          </a:xfrm>
                        </wpg:grpSpPr>
                        <wpg:grpSp>
                          <wpg:cNvPr id="157" name=" 157"/>
                          <wpg:cNvGrpSpPr>
                            <a:grpSpLocks/>
                          </wpg:cNvGrpSpPr>
                          <wpg:grpSpPr bwMode="auto">
                            <a:xfrm>
                              <a:off x="5805" y="4073"/>
                              <a:ext cx="300" cy="541"/>
                              <a:chOff x="5805" y="4073"/>
                              <a:chExt cx="300" cy="541"/>
                            </a:xfrm>
                          </wpg:grpSpPr>
                          <wps:wsp>
                            <wps:cNvPr id="158" name=" 158"/>
                            <wps:cNvSpPr>
                              <a:spLocks/>
                            </wps:cNvSpPr>
                            <wps:spPr bwMode="auto">
                              <a:xfrm>
                                <a:off x="5805" y="4073"/>
                                <a:ext cx="300" cy="541"/>
                              </a:xfrm>
                              <a:custGeom>
                                <a:avLst/>
                                <a:gdLst>
                                  <a:gd name="T0" fmla="*/ 0 w 20"/>
                                  <a:gd name="T1" fmla="*/ 451 h 36"/>
                                  <a:gd name="T2" fmla="*/ 225 w 20"/>
                                  <a:gd name="T3" fmla="*/ 451 h 36"/>
                                  <a:gd name="T4" fmla="*/ 225 w 20"/>
                                  <a:gd name="T5" fmla="*/ 451 h 36"/>
                                  <a:gd name="T6" fmla="*/ 675 w 20"/>
                                  <a:gd name="T7" fmla="*/ 225 h 36"/>
                                  <a:gd name="T8" fmla="*/ 675 w 20"/>
                                  <a:gd name="T9" fmla="*/ 451 h 36"/>
                                  <a:gd name="T10" fmla="*/ 900 w 20"/>
                                  <a:gd name="T11" fmla="*/ 0 h 36"/>
                                  <a:gd name="T12" fmla="*/ 1125 w 20"/>
                                  <a:gd name="T13" fmla="*/ 225 h 36"/>
                                  <a:gd name="T14" fmla="*/ 1350 w 20"/>
                                  <a:gd name="T15" fmla="*/ 0 h 36"/>
                                  <a:gd name="T16" fmla="*/ 1575 w 20"/>
                                  <a:gd name="T17" fmla="*/ 225 h 36"/>
                                  <a:gd name="T18" fmla="*/ 1575 w 20"/>
                                  <a:gd name="T19" fmla="*/ 451 h 36"/>
                                  <a:gd name="T20" fmla="*/ 1800 w 20"/>
                                  <a:gd name="T21" fmla="*/ 676 h 36"/>
                                  <a:gd name="T22" fmla="*/ 1800 w 20"/>
                                  <a:gd name="T23" fmla="*/ 1127 h 36"/>
                                  <a:gd name="T24" fmla="*/ 2025 w 20"/>
                                  <a:gd name="T25" fmla="*/ 1353 h 36"/>
                                  <a:gd name="T26" fmla="*/ 2025 w 20"/>
                                  <a:gd name="T27" fmla="*/ 1803 h 36"/>
                                  <a:gd name="T28" fmla="*/ 2025 w 20"/>
                                  <a:gd name="T29" fmla="*/ 2029 h 36"/>
                                  <a:gd name="T30" fmla="*/ 2025 w 20"/>
                                  <a:gd name="T31" fmla="*/ 2930 h 36"/>
                                  <a:gd name="T32" fmla="*/ 3150 w 20"/>
                                  <a:gd name="T33" fmla="*/ 4073 h 36"/>
                                  <a:gd name="T34" fmla="*/ 4500 w 20"/>
                                  <a:gd name="T35" fmla="*/ 5200 h 36"/>
                                  <a:gd name="T36" fmla="*/ 4275 w 20"/>
                                  <a:gd name="T37" fmla="*/ 5425 h 36"/>
                                  <a:gd name="T38" fmla="*/ 4275 w 20"/>
                                  <a:gd name="T39" fmla="*/ 5650 h 36"/>
                                  <a:gd name="T40" fmla="*/ 4500 w 20"/>
                                  <a:gd name="T41" fmla="*/ 5876 h 36"/>
                                  <a:gd name="T42" fmla="*/ 4500 w 20"/>
                                  <a:gd name="T43" fmla="*/ 7228 h 36"/>
                                  <a:gd name="T44" fmla="*/ 4275 w 20"/>
                                  <a:gd name="T45" fmla="*/ 7228 h 36"/>
                                  <a:gd name="T46" fmla="*/ 4275 w 20"/>
                                  <a:gd name="T47" fmla="*/ 8130 h 36"/>
                                  <a:gd name="T48" fmla="*/ 0 w 20"/>
                                  <a:gd name="T49" fmla="*/ 2480 h 36"/>
                                  <a:gd name="T50" fmla="*/ 0 w 20"/>
                                  <a:gd name="T51" fmla="*/ 451 h 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20" h="36">
                                    <a:moveTo>
                                      <a:pt x="0" y="2"/>
                                    </a:moveTo>
                                    <a:lnTo>
                                      <a:pt x="1" y="2"/>
                                    </a:lnTo>
                                    <a:lnTo>
                                      <a:pt x="3" y="1"/>
                                    </a:lnTo>
                                    <a:lnTo>
                                      <a:pt x="3" y="2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5" y="1"/>
                                    </a:lnTo>
                                    <a:lnTo>
                                      <a:pt x="6" y="0"/>
                                    </a:lnTo>
                                    <a:lnTo>
                                      <a:pt x="7" y="1"/>
                                    </a:lnTo>
                                    <a:lnTo>
                                      <a:pt x="7" y="2"/>
                                    </a:lnTo>
                                    <a:lnTo>
                                      <a:pt x="8" y="3"/>
                                    </a:lnTo>
                                    <a:lnTo>
                                      <a:pt x="8" y="5"/>
                                    </a:lnTo>
                                    <a:lnTo>
                                      <a:pt x="9" y="6"/>
                                    </a:lnTo>
                                    <a:lnTo>
                                      <a:pt x="9" y="8"/>
                                    </a:lnTo>
                                    <a:lnTo>
                                      <a:pt x="9" y="9"/>
                                    </a:lnTo>
                                    <a:lnTo>
                                      <a:pt x="9" y="13"/>
                                    </a:lnTo>
                                    <a:cubicBezTo>
                                      <a:pt x="9" y="14"/>
                                      <a:pt x="12" y="16"/>
                                      <a:pt x="14" y="18"/>
                                    </a:cubicBezTo>
                                    <a:lnTo>
                                      <a:pt x="20" y="23"/>
                                    </a:lnTo>
                                    <a:lnTo>
                                      <a:pt x="19" y="24"/>
                                    </a:lnTo>
                                    <a:lnTo>
                                      <a:pt x="19" y="25"/>
                                    </a:lnTo>
                                    <a:lnTo>
                                      <a:pt x="20" y="26"/>
                                    </a:lnTo>
                                    <a:lnTo>
                                      <a:pt x="20" y="32"/>
                                    </a:lnTo>
                                    <a:lnTo>
                                      <a:pt x="19" y="32"/>
                                    </a:lnTo>
                                    <a:cubicBezTo>
                                      <a:pt x="19" y="32"/>
                                      <a:pt x="19" y="34"/>
                                      <a:pt x="19" y="36"/>
                                    </a:cubicBezTo>
                                    <a:cubicBezTo>
                                      <a:pt x="4" y="23"/>
                                      <a:pt x="4" y="17"/>
                                      <a:pt x="0" y="11"/>
                                    </a:cubicBez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59" name=" 159"/>
                            <wpg:cNvGrpSpPr>
                              <a:grpSpLocks/>
                            </wpg:cNvGrpSpPr>
                            <wpg:grpSpPr bwMode="auto">
                              <a:xfrm>
                                <a:off x="5835" y="4088"/>
                                <a:ext cx="76" cy="105"/>
                                <a:chOff x="5835" y="4088"/>
                                <a:chExt cx="76" cy="105"/>
                              </a:xfrm>
                            </wpg:grpSpPr>
                            <wps:wsp>
                              <wps:cNvPr id="160" name=" 160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35" y="4103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1" name=" 161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50" y="4103"/>
                                  <a:ext cx="15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2" name=" 162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8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3" name=" 163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91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s:wsp>
                          <wps:cNvPr id="164" name=" 164"/>
                          <wps:cNvSpPr>
                            <a:spLocks/>
                          </wps:cNvSpPr>
                          <wps:spPr bwMode="auto">
                            <a:xfrm>
                              <a:off x="6285" y="4073"/>
                              <a:ext cx="180" cy="300"/>
                            </a:xfrm>
                            <a:custGeom>
                              <a:avLst/>
                              <a:gdLst>
                                <a:gd name="T0" fmla="*/ 2700 w 12"/>
                                <a:gd name="T1" fmla="*/ 675 h 20"/>
                                <a:gd name="T2" fmla="*/ 2475 w 12"/>
                                <a:gd name="T3" fmla="*/ 450 h 20"/>
                                <a:gd name="T4" fmla="*/ 2250 w 12"/>
                                <a:gd name="T5" fmla="*/ 450 h 20"/>
                                <a:gd name="T6" fmla="*/ 2025 w 12"/>
                                <a:gd name="T7" fmla="*/ 225 h 20"/>
                                <a:gd name="T8" fmla="*/ 2025 w 12"/>
                                <a:gd name="T9" fmla="*/ 450 h 20"/>
                                <a:gd name="T10" fmla="*/ 1800 w 12"/>
                                <a:gd name="T11" fmla="*/ 225 h 20"/>
                                <a:gd name="T12" fmla="*/ 1575 w 12"/>
                                <a:gd name="T13" fmla="*/ 225 h 20"/>
                                <a:gd name="T14" fmla="*/ 1350 w 12"/>
                                <a:gd name="T15" fmla="*/ 0 h 20"/>
                                <a:gd name="T16" fmla="*/ 1125 w 12"/>
                                <a:gd name="T17" fmla="*/ 225 h 20"/>
                                <a:gd name="T18" fmla="*/ 1125 w 12"/>
                                <a:gd name="T19" fmla="*/ 675 h 20"/>
                                <a:gd name="T20" fmla="*/ 675 w 12"/>
                                <a:gd name="T21" fmla="*/ 675 h 20"/>
                                <a:gd name="T22" fmla="*/ 675 w 12"/>
                                <a:gd name="T23" fmla="*/ 1125 h 20"/>
                                <a:gd name="T24" fmla="*/ 450 w 12"/>
                                <a:gd name="T25" fmla="*/ 1575 h 20"/>
                                <a:gd name="T26" fmla="*/ 450 w 12"/>
                                <a:gd name="T27" fmla="*/ 2025 h 20"/>
                                <a:gd name="T28" fmla="*/ 675 w 12"/>
                                <a:gd name="T29" fmla="*/ 2250 h 20"/>
                                <a:gd name="T30" fmla="*/ 675 w 12"/>
                                <a:gd name="T31" fmla="*/ 2925 h 20"/>
                                <a:gd name="T32" fmla="*/ 225 w 12"/>
                                <a:gd name="T33" fmla="*/ 3825 h 20"/>
                                <a:gd name="T34" fmla="*/ 1350 w 12"/>
                                <a:gd name="T35" fmla="*/ 4500 h 20"/>
                                <a:gd name="T36" fmla="*/ 2700 w 12"/>
                                <a:gd name="T37" fmla="*/ 2700 h 20"/>
                                <a:gd name="T38" fmla="*/ 2700 w 12"/>
                                <a:gd name="T39" fmla="*/ 675 h 20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12" h="20">
                                  <a:moveTo>
                                    <a:pt x="12" y="3"/>
                                  </a:moveTo>
                                  <a:lnTo>
                                    <a:pt x="11" y="2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9" y="1"/>
                                  </a:lnTo>
                                  <a:lnTo>
                                    <a:pt x="9" y="2"/>
                                  </a:lnTo>
                                  <a:lnTo>
                                    <a:pt x="8" y="1"/>
                                  </a:lnTo>
                                  <a:lnTo>
                                    <a:pt x="7" y="1"/>
                                  </a:lnTo>
                                  <a:lnTo>
                                    <a:pt x="6" y="0"/>
                                  </a:lnTo>
                                  <a:lnTo>
                                    <a:pt x="5" y="1"/>
                                  </a:lnTo>
                                  <a:lnTo>
                                    <a:pt x="5" y="3"/>
                                  </a:lnTo>
                                  <a:lnTo>
                                    <a:pt x="3" y="3"/>
                                  </a:lnTo>
                                  <a:lnTo>
                                    <a:pt x="3" y="5"/>
                                  </a:lnTo>
                                  <a:lnTo>
                                    <a:pt x="2" y="7"/>
                                  </a:lnTo>
                                  <a:lnTo>
                                    <a:pt x="2" y="9"/>
                                  </a:lnTo>
                                  <a:lnTo>
                                    <a:pt x="3" y="10"/>
                                  </a:lnTo>
                                  <a:lnTo>
                                    <a:pt x="3" y="13"/>
                                  </a:lnTo>
                                  <a:cubicBezTo>
                                    <a:pt x="3" y="14"/>
                                    <a:pt x="0" y="16"/>
                                    <a:pt x="1" y="17"/>
                                  </a:cubicBezTo>
                                  <a:lnTo>
                                    <a:pt x="6" y="20"/>
                                  </a:lnTo>
                                  <a:cubicBezTo>
                                    <a:pt x="7" y="19"/>
                                    <a:pt x="11" y="14"/>
                                    <a:pt x="12" y="12"/>
                                  </a:cubicBezTo>
                                  <a:lnTo>
                                    <a:pt x="12" y="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65" name=" 165"/>
                          <wpg:cNvGrpSpPr>
                            <a:grpSpLocks/>
                          </wpg:cNvGrpSpPr>
                          <wpg:grpSpPr bwMode="auto">
                            <a:xfrm>
                              <a:off x="6075" y="4403"/>
                              <a:ext cx="105" cy="211"/>
                              <a:chOff x="6075" y="4403"/>
                              <a:chExt cx="105" cy="211"/>
                            </a:xfrm>
                          </wpg:grpSpPr>
                          <wps:wsp>
                            <wps:cNvPr id="166" name=" 166"/>
                            <wps:cNvSpPr>
                              <a:spLocks/>
                            </wps:cNvSpPr>
                            <wps:spPr bwMode="auto">
                              <a:xfrm>
                                <a:off x="6075" y="4403"/>
                                <a:ext cx="105" cy="211"/>
                              </a:xfrm>
                              <a:custGeom>
                                <a:avLst/>
                                <a:gdLst>
                                  <a:gd name="T0" fmla="*/ 30 w 105"/>
                                  <a:gd name="T1" fmla="*/ 0 h 211"/>
                                  <a:gd name="T2" fmla="*/ 75 w 105"/>
                                  <a:gd name="T3" fmla="*/ 0 h 211"/>
                                  <a:gd name="T4" fmla="*/ 105 w 105"/>
                                  <a:gd name="T5" fmla="*/ 30 h 211"/>
                                  <a:gd name="T6" fmla="*/ 105 w 105"/>
                                  <a:gd name="T7" fmla="*/ 60 h 211"/>
                                  <a:gd name="T8" fmla="*/ 75 w 105"/>
                                  <a:gd name="T9" fmla="*/ 76 h 211"/>
                                  <a:gd name="T10" fmla="*/ 75 w 105"/>
                                  <a:gd name="T11" fmla="*/ 151 h 211"/>
                                  <a:gd name="T12" fmla="*/ 90 w 105"/>
                                  <a:gd name="T13" fmla="*/ 166 h 211"/>
                                  <a:gd name="T14" fmla="*/ 90 w 105"/>
                                  <a:gd name="T15" fmla="*/ 211 h 211"/>
                                  <a:gd name="T16" fmla="*/ 0 w 105"/>
                                  <a:gd name="T17" fmla="*/ 211 h 211"/>
                                  <a:gd name="T18" fmla="*/ 15 w 105"/>
                                  <a:gd name="T19" fmla="*/ 151 h 211"/>
                                  <a:gd name="T20" fmla="*/ 30 w 105"/>
                                  <a:gd name="T21" fmla="*/ 151 h 211"/>
                                  <a:gd name="T22" fmla="*/ 30 w 105"/>
                                  <a:gd name="T23" fmla="*/ 60 h 211"/>
                                  <a:gd name="T24" fmla="*/ 15 w 105"/>
                                  <a:gd name="T25" fmla="*/ 60 h 211"/>
                                  <a:gd name="T26" fmla="*/ 15 w 105"/>
                                  <a:gd name="T27" fmla="*/ 30 h 211"/>
                                  <a:gd name="T28" fmla="*/ 30 w 105"/>
                                  <a:gd name="T29" fmla="*/ 0 h 211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105" h="211">
                                    <a:moveTo>
                                      <a:pt x="30" y="0"/>
                                    </a:moveTo>
                                    <a:lnTo>
                                      <a:pt x="75" y="0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76"/>
                                    </a:lnTo>
                                    <a:lnTo>
                                      <a:pt x="75" y="151"/>
                                    </a:lnTo>
                                    <a:lnTo>
                                      <a:pt x="90" y="166"/>
                                    </a:lnTo>
                                    <a:lnTo>
                                      <a:pt x="90" y="211"/>
                                    </a:lnTo>
                                    <a:lnTo>
                                      <a:pt x="0" y="211"/>
                                    </a:lnTo>
                                    <a:lnTo>
                                      <a:pt x="15" y="151"/>
                                    </a:lnTo>
                                    <a:lnTo>
                                      <a:pt x="30" y="151"/>
                                    </a:lnTo>
                                    <a:lnTo>
                                      <a:pt x="30" y="60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15" y="30"/>
                                    </a:lnTo>
                                    <a:lnTo>
                                      <a:pt x="3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67" name=" 167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479"/>
                                <a:ext cx="45" cy="15"/>
                                <a:chOff x="6105" y="4479"/>
                                <a:chExt cx="45" cy="15"/>
                              </a:xfrm>
                            </wpg:grpSpPr>
                            <wps:wsp>
                              <wps:cNvPr id="168" name=" 168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w 45"/>
                                    <a:gd name="T7" fmla="*/ 15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  <a:lnTo>
                                        <a:pt x="0" y="1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9" name=" 169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170" name=" 170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524"/>
                                <a:ext cx="45" cy="15"/>
                                <a:chOff x="6105" y="4524"/>
                                <a:chExt cx="45" cy="15"/>
                              </a:xfrm>
                            </wpg:grpSpPr>
                            <wps:wsp>
                              <wps:cNvPr id="171" name=" 171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w 45"/>
                                    <a:gd name="T7" fmla="*/ 0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2" name=" 172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173" name=" 173"/>
                            <wps:cNvCnPr>
                              <a:cxnSpLocks/>
                            </wps:cNvCnPr>
                            <wps:spPr bwMode="auto">
                              <a:xfrm>
                                <a:off x="6120" y="4418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4" name=" 174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6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5" name=" 175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9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6" name=" 176"/>
                            <wps:cNvCnPr>
                              <a:cxnSpLocks/>
                            </wps:cNvCnPr>
                            <wps:spPr bwMode="auto">
                              <a:xfrm>
                                <a:off x="613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7" name=" 177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8" name=" 178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09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9" name=" 179"/>
                            <wps:cNvCnPr>
                              <a:cxnSpLocks/>
                            </wps:cNvCnPr>
                            <wps:spPr bwMode="auto">
                              <a:xfrm>
                                <a:off x="6105" y="4448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180" name=" 180"/>
                        <wpg:cNvGrpSpPr>
                          <a:grpSpLocks/>
                        </wpg:cNvGrpSpPr>
                        <wpg:grpSpPr bwMode="auto">
                          <a:xfrm>
                            <a:off x="6600" y="4133"/>
                            <a:ext cx="465" cy="300"/>
                            <a:chOff x="6600" y="4133"/>
                            <a:chExt cx="465" cy="300"/>
                          </a:xfrm>
                        </wpg:grpSpPr>
                        <wps:wsp>
                          <wps:cNvPr id="181" name=" 181"/>
                          <wps:cNvSpPr>
                            <a:spLocks/>
                          </wps:cNvSpPr>
                          <wps:spPr bwMode="auto">
                            <a:xfrm>
                              <a:off x="6600" y="4133"/>
                              <a:ext cx="465" cy="300"/>
                            </a:xfrm>
                            <a:custGeom>
                              <a:avLst/>
                              <a:gdLst>
                                <a:gd name="T0" fmla="*/ 330 w 465"/>
                                <a:gd name="T1" fmla="*/ 0 h 300"/>
                                <a:gd name="T2" fmla="*/ 300 w 465"/>
                                <a:gd name="T3" fmla="*/ 15 h 300"/>
                                <a:gd name="T4" fmla="*/ 285 w 465"/>
                                <a:gd name="T5" fmla="*/ 15 h 300"/>
                                <a:gd name="T6" fmla="*/ 240 w 465"/>
                                <a:gd name="T7" fmla="*/ 30 h 300"/>
                                <a:gd name="T8" fmla="*/ 225 w 465"/>
                                <a:gd name="T9" fmla="*/ 30 h 300"/>
                                <a:gd name="T10" fmla="*/ 180 w 465"/>
                                <a:gd name="T11" fmla="*/ 45 h 300"/>
                                <a:gd name="T12" fmla="*/ 135 w 465"/>
                                <a:gd name="T13" fmla="*/ 75 h 300"/>
                                <a:gd name="T14" fmla="*/ 135 w 465"/>
                                <a:gd name="T15" fmla="*/ 90 h 300"/>
                                <a:gd name="T16" fmla="*/ 105 w 465"/>
                                <a:gd name="T17" fmla="*/ 105 h 300"/>
                                <a:gd name="T18" fmla="*/ 75 w 465"/>
                                <a:gd name="T19" fmla="*/ 105 h 300"/>
                                <a:gd name="T20" fmla="*/ 45 w 465"/>
                                <a:gd name="T21" fmla="*/ 135 h 300"/>
                                <a:gd name="T22" fmla="*/ 45 w 465"/>
                                <a:gd name="T23" fmla="*/ 165 h 300"/>
                                <a:gd name="T24" fmla="*/ 30 w 465"/>
                                <a:gd name="T25" fmla="*/ 180 h 300"/>
                                <a:gd name="T26" fmla="*/ 30 w 465"/>
                                <a:gd name="T27" fmla="*/ 210 h 300"/>
                                <a:gd name="T28" fmla="*/ 0 w 465"/>
                                <a:gd name="T29" fmla="*/ 255 h 300"/>
                                <a:gd name="T30" fmla="*/ 0 w 465"/>
                                <a:gd name="T31" fmla="*/ 285 h 300"/>
                                <a:gd name="T32" fmla="*/ 15 w 465"/>
                                <a:gd name="T33" fmla="*/ 300 h 300"/>
                                <a:gd name="T34" fmla="*/ 225 w 465"/>
                                <a:gd name="T35" fmla="*/ 300 h 300"/>
                                <a:gd name="T36" fmla="*/ 225 w 465"/>
                                <a:gd name="T37" fmla="*/ 285 h 300"/>
                                <a:gd name="T38" fmla="*/ 270 w 465"/>
                                <a:gd name="T39" fmla="*/ 255 h 300"/>
                                <a:gd name="T40" fmla="*/ 300 w 465"/>
                                <a:gd name="T41" fmla="*/ 255 h 300"/>
                                <a:gd name="T42" fmla="*/ 315 w 465"/>
                                <a:gd name="T43" fmla="*/ 240 h 300"/>
                                <a:gd name="T44" fmla="*/ 330 w 465"/>
                                <a:gd name="T45" fmla="*/ 240 h 300"/>
                                <a:gd name="T46" fmla="*/ 360 w 465"/>
                                <a:gd name="T47" fmla="*/ 210 h 300"/>
                                <a:gd name="T48" fmla="*/ 375 w 465"/>
                                <a:gd name="T49" fmla="*/ 210 h 300"/>
                                <a:gd name="T50" fmla="*/ 390 w 465"/>
                                <a:gd name="T51" fmla="*/ 195 h 300"/>
                                <a:gd name="T52" fmla="*/ 420 w 465"/>
                                <a:gd name="T53" fmla="*/ 150 h 300"/>
                                <a:gd name="T54" fmla="*/ 435 w 465"/>
                                <a:gd name="T55" fmla="*/ 165 h 300"/>
                                <a:gd name="T56" fmla="*/ 465 w 465"/>
                                <a:gd name="T57" fmla="*/ 135 h 300"/>
                                <a:gd name="T58" fmla="*/ 465 w 465"/>
                                <a:gd name="T59" fmla="*/ 45 h 300"/>
                                <a:gd name="T60" fmla="*/ 450 w 465"/>
                                <a:gd name="T61" fmla="*/ 15 h 300"/>
                                <a:gd name="T62" fmla="*/ 435 w 465"/>
                                <a:gd name="T63" fmla="*/ 0 h 300"/>
                                <a:gd name="T64" fmla="*/ 330 w 465"/>
                                <a:gd name="T65" fmla="*/ 0 h 300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</a:gdLst>
                              <a:ahLst/>
                              <a:cxnLst>
                                <a:cxn ang="T66">
                                  <a:pos x="T0" y="T1"/>
                                </a:cxn>
                                <a:cxn ang="T67">
                                  <a:pos x="T2" y="T3"/>
                                </a:cxn>
                                <a:cxn ang="T68">
                                  <a:pos x="T4" y="T5"/>
                                </a:cxn>
                                <a:cxn ang="T69">
                                  <a:pos x="T6" y="T7"/>
                                </a:cxn>
                                <a:cxn ang="T70">
                                  <a:pos x="T8" y="T9"/>
                                </a:cxn>
                                <a:cxn ang="T71">
                                  <a:pos x="T10" y="T11"/>
                                </a:cxn>
                                <a:cxn ang="T72">
                                  <a:pos x="T12" y="T13"/>
                                </a:cxn>
                                <a:cxn ang="T73">
                                  <a:pos x="T14" y="T15"/>
                                </a:cxn>
                                <a:cxn ang="T74">
                                  <a:pos x="T16" y="T17"/>
                                </a:cxn>
                                <a:cxn ang="T75">
                                  <a:pos x="T18" y="T19"/>
                                </a:cxn>
                                <a:cxn ang="T76">
                                  <a:pos x="T20" y="T21"/>
                                </a:cxn>
                                <a:cxn ang="T77">
                                  <a:pos x="T22" y="T23"/>
                                </a:cxn>
                                <a:cxn ang="T78">
                                  <a:pos x="T24" y="T25"/>
                                </a:cxn>
                                <a:cxn ang="T79">
                                  <a:pos x="T26" y="T27"/>
                                </a:cxn>
                                <a:cxn ang="T80">
                                  <a:pos x="T28" y="T29"/>
                                </a:cxn>
                                <a:cxn ang="T81">
                                  <a:pos x="T30" y="T31"/>
                                </a:cxn>
                                <a:cxn ang="T82">
                                  <a:pos x="T32" y="T33"/>
                                </a:cxn>
                                <a:cxn ang="T83">
                                  <a:pos x="T34" y="T35"/>
                                </a:cxn>
                                <a:cxn ang="T84">
                                  <a:pos x="T36" y="T37"/>
                                </a:cxn>
                                <a:cxn ang="T85">
                                  <a:pos x="T38" y="T39"/>
                                </a:cxn>
                                <a:cxn ang="T86">
                                  <a:pos x="T40" y="T41"/>
                                </a:cxn>
                                <a:cxn ang="T87">
                                  <a:pos x="T42" y="T43"/>
                                </a:cxn>
                                <a:cxn ang="T88">
                                  <a:pos x="T44" y="T45"/>
                                </a:cxn>
                                <a:cxn ang="T89">
                                  <a:pos x="T46" y="T47"/>
                                </a:cxn>
                                <a:cxn ang="T90">
                                  <a:pos x="T48" y="T49"/>
                                </a:cxn>
                                <a:cxn ang="T91">
                                  <a:pos x="T50" y="T51"/>
                                </a:cxn>
                                <a:cxn ang="T92">
                                  <a:pos x="T52" y="T53"/>
                                </a:cxn>
                                <a:cxn ang="T93">
                                  <a:pos x="T54" y="T55"/>
                                </a:cxn>
                                <a:cxn ang="T94">
                                  <a:pos x="T56" y="T57"/>
                                </a:cxn>
                                <a:cxn ang="T95">
                                  <a:pos x="T58" y="T59"/>
                                </a:cxn>
                                <a:cxn ang="T96">
                                  <a:pos x="T60" y="T61"/>
                                </a:cxn>
                                <a:cxn ang="T97">
                                  <a:pos x="T62" y="T63"/>
                                </a:cxn>
                                <a:cxn ang="T98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465" h="300">
                                  <a:moveTo>
                                    <a:pt x="330" y="0"/>
                                  </a:moveTo>
                                  <a:lnTo>
                                    <a:pt x="300" y="15"/>
                                  </a:lnTo>
                                  <a:lnTo>
                                    <a:pt x="285" y="15"/>
                                  </a:lnTo>
                                  <a:lnTo>
                                    <a:pt x="240" y="30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45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35" y="90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75" y="105"/>
                                  </a:lnTo>
                                  <a:lnTo>
                                    <a:pt x="45" y="135"/>
                                  </a:lnTo>
                                  <a:lnTo>
                                    <a:pt x="45" y="165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30" y="21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28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225" y="300"/>
                                  </a:lnTo>
                                  <a:lnTo>
                                    <a:pt x="225" y="285"/>
                                  </a:lnTo>
                                  <a:lnTo>
                                    <a:pt x="270" y="255"/>
                                  </a:lnTo>
                                  <a:lnTo>
                                    <a:pt x="300" y="255"/>
                                  </a:lnTo>
                                  <a:lnTo>
                                    <a:pt x="315" y="240"/>
                                  </a:lnTo>
                                  <a:lnTo>
                                    <a:pt x="330" y="240"/>
                                  </a:lnTo>
                                  <a:lnTo>
                                    <a:pt x="360" y="210"/>
                                  </a:lnTo>
                                  <a:lnTo>
                                    <a:pt x="375" y="210"/>
                                  </a:lnTo>
                                  <a:lnTo>
                                    <a:pt x="390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65"/>
                                  </a:lnTo>
                                  <a:lnTo>
                                    <a:pt x="465" y="135"/>
                                  </a:lnTo>
                                  <a:lnTo>
                                    <a:pt x="465" y="45"/>
                                  </a:lnTo>
                                  <a:lnTo>
                                    <a:pt x="450" y="15"/>
                                  </a:lnTo>
                                  <a:lnTo>
                                    <a:pt x="435" y="0"/>
                                  </a:lnTo>
                                  <a:lnTo>
                                    <a:pt x="3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82" name=" 182"/>
                          <wpg:cNvGrpSpPr>
                            <a:grpSpLocks/>
                          </wpg:cNvGrpSpPr>
                          <wpg:grpSpPr bwMode="auto">
                            <a:xfrm>
                              <a:off x="6915" y="4133"/>
                              <a:ext cx="135" cy="150"/>
                              <a:chOff x="6915" y="4133"/>
                              <a:chExt cx="135" cy="150"/>
                            </a:xfrm>
                          </wpg:grpSpPr>
                          <wps:wsp>
                            <wps:cNvPr id="183" name=" 183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90 w 135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4" name=" 184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5" name=" 185"/>
                          <wpg:cNvGrpSpPr>
                            <a:grpSpLocks/>
                          </wpg:cNvGrpSpPr>
                          <wpg:grpSpPr bwMode="auto">
                            <a:xfrm>
                              <a:off x="6810" y="4163"/>
                              <a:ext cx="90" cy="225"/>
                              <a:chOff x="6810" y="4163"/>
                              <a:chExt cx="90" cy="225"/>
                            </a:xfrm>
                          </wpg:grpSpPr>
                          <wps:wsp>
                            <wps:cNvPr id="186" name=" 186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60 w 90"/>
                                  <a:gd name="T31" fmla="*/ 225 h 225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  <a:lnTo>
                                      <a:pt x="60" y="22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7" name=" 187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8" name=" 188"/>
                          <wpg:cNvGrpSpPr>
                            <a:grpSpLocks/>
                          </wpg:cNvGrpSpPr>
                          <wpg:grpSpPr bwMode="auto">
                            <a:xfrm>
                              <a:off x="6630" y="4253"/>
                              <a:ext cx="150" cy="165"/>
                              <a:chOff x="6630" y="4253"/>
                              <a:chExt cx="150" cy="165"/>
                            </a:xfrm>
                          </wpg:grpSpPr>
                          <wps:wsp>
                            <wps:cNvPr id="189" name=" 189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150 w 150"/>
                                  <a:gd name="T35" fmla="*/ 0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0" name=" 190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91" name=" 191"/>
                          <wpg:cNvGrpSpPr>
                            <a:grpSpLocks/>
                          </wpg:cNvGrpSpPr>
                          <wpg:grpSpPr bwMode="auto">
                            <a:xfrm>
                              <a:off x="6735" y="4268"/>
                              <a:ext cx="90" cy="150"/>
                              <a:chOff x="6735" y="4268"/>
                              <a:chExt cx="90" cy="150"/>
                            </a:xfrm>
                          </wpg:grpSpPr>
                          <wps:wsp>
                            <wps:cNvPr id="192" name=" 192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75 w 90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  <a:lnTo>
                                      <a:pt x="7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3" name=" 193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94" name=" 194"/>
                          <wps:cNvCnPr>
                            <a:cxnSpLocks/>
                          </wps:cNvCnPr>
                          <wps:spPr bwMode="auto">
                            <a:xfrm>
                              <a:off x="6735" y="4238"/>
                              <a:ext cx="30" cy="1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5" name=" 195"/>
                          <wps:cNvCnPr>
                            <a:cxnSpLocks/>
                          </wps:cNvCnPr>
                          <wps:spPr bwMode="auto">
                            <a:xfrm>
                              <a:off x="6765" y="4208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196" name=" 196"/>
                          <wpg:cNvGrpSpPr>
                            <a:grpSpLocks/>
                          </wpg:cNvGrpSpPr>
                          <wpg:grpSpPr bwMode="auto">
                            <a:xfrm>
                              <a:off x="6930" y="4298"/>
                              <a:ext cx="30" cy="30"/>
                              <a:chOff x="6930" y="4298"/>
                              <a:chExt cx="30" cy="30"/>
                            </a:xfrm>
                          </wpg:grpSpPr>
                          <wps:wsp>
                            <wps:cNvPr id="197" name=" 197"/>
                            <wps:cNvSpPr>
                              <a:spLocks/>
                            </wps:cNvSpPr>
                            <wps:spPr bwMode="auto">
                              <a:xfrm>
                                <a:off x="6930" y="4298"/>
                                <a:ext cx="30" cy="30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30 h 30"/>
                                  <a:gd name="T2" fmla="*/ 30 w 30"/>
                                  <a:gd name="T3" fmla="*/ 0 h 30"/>
                                  <a:gd name="T4" fmla="*/ 0 w 30"/>
                                  <a:gd name="T5" fmla="*/ 30 h 3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30">
                                    <a:moveTo>
                                      <a:pt x="0" y="30"/>
                                    </a:moveTo>
                                    <a:lnTo>
                                      <a:pt x="30" y="0"/>
                                    </a:lnTo>
                                    <a:lnTo>
                                      <a:pt x="0" y="3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8" name=" 198"/>
                            <wps:cNvCnPr>
                              <a:cxnSpLocks/>
                            </wps:cNvCnPr>
                            <wps:spPr bwMode="auto">
                              <a:xfrm flipV="1">
                                <a:off x="6930" y="4298"/>
                                <a:ext cx="30" cy="3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99" name=" 199"/>
                          <wps:cNvSpPr>
                            <a:spLocks/>
                          </wps:cNvSpPr>
                          <wps:spPr bwMode="auto">
                            <a:xfrm>
                              <a:off x="6720" y="4298"/>
                              <a:ext cx="45" cy="135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135 h 135"/>
                                <a:gd name="T2" fmla="*/ 0 w 45"/>
                                <a:gd name="T3" fmla="*/ 90 h 135"/>
                                <a:gd name="T4" fmla="*/ 0 w 45"/>
                                <a:gd name="T5" fmla="*/ 60 h 135"/>
                                <a:gd name="T6" fmla="*/ 15 w 45"/>
                                <a:gd name="T7" fmla="*/ 45 h 135"/>
                                <a:gd name="T8" fmla="*/ 30 w 45"/>
                                <a:gd name="T9" fmla="*/ 30 h 135"/>
                                <a:gd name="T10" fmla="*/ 30 w 45"/>
                                <a:gd name="T11" fmla="*/ 15 h 135"/>
                                <a:gd name="T12" fmla="*/ 45 w 45"/>
                                <a:gd name="T13" fmla="*/ 0 h 135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</a:gdLst>
                              <a:ahLst/>
                              <a:cxnLst>
                                <a:cxn ang="T14">
                                  <a:pos x="T0" y="T1"/>
                                </a:cxn>
                                <a:cxn ang="T15">
                                  <a:pos x="T2" y="T3"/>
                                </a:cxn>
                                <a:cxn ang="T16">
                                  <a:pos x="T4" y="T5"/>
                                </a:cxn>
                                <a:cxn ang="T17">
                                  <a:pos x="T6" y="T7"/>
                                </a:cxn>
                                <a:cxn ang="T18">
                                  <a:pos x="T8" y="T9"/>
                                </a:cxn>
                                <a:cxn ang="T19">
                                  <a:pos x="T10" y="T11"/>
                                </a:cxn>
                                <a:cxn ang="T2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5" h="135">
                                  <a:moveTo>
                                    <a:pt x="0" y="135"/>
                                  </a:moveTo>
                                  <a:lnTo>
                                    <a:pt x="0" y="9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0" name=" 200"/>
                          <wps:cNvSpPr>
                            <a:spLocks/>
                          </wps:cNvSpPr>
                          <wps:spPr bwMode="auto">
                            <a:xfrm>
                              <a:off x="6735" y="4373"/>
                              <a:ext cx="75" cy="60"/>
                            </a:xfrm>
                            <a:custGeom>
                              <a:avLst/>
                              <a:gdLst>
                                <a:gd name="T0" fmla="*/ 30 w 75"/>
                                <a:gd name="T1" fmla="*/ 0 h 60"/>
                                <a:gd name="T2" fmla="*/ 0 w 75"/>
                                <a:gd name="T3" fmla="*/ 60 h 60"/>
                                <a:gd name="T4" fmla="*/ 75 w 75"/>
                                <a:gd name="T5" fmla="*/ 60 h 60"/>
                                <a:gd name="T6" fmla="*/ 75 w 75"/>
                                <a:gd name="T7" fmla="*/ 0 h 60"/>
                                <a:gd name="T8" fmla="*/ 30 w 75"/>
                                <a:gd name="T9" fmla="*/ 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0">
                                  <a:moveTo>
                                    <a:pt x="30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6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1" name=" 201"/>
                        <wpg:cNvGrpSpPr>
                          <a:grpSpLocks/>
                        </wpg:cNvGrpSpPr>
                        <wpg:grpSpPr bwMode="auto">
                          <a:xfrm>
                            <a:off x="6585" y="4103"/>
                            <a:ext cx="465" cy="315"/>
                            <a:chOff x="6585" y="4103"/>
                            <a:chExt cx="465" cy="315"/>
                          </a:xfrm>
                        </wpg:grpSpPr>
                        <wpg:grpSp>
                          <wpg:cNvPr id="202" name=" 202"/>
                          <wpg:cNvGrpSpPr>
                            <a:grpSpLocks/>
                          </wpg:cNvGrpSpPr>
                          <wpg:grpSpPr bwMode="auto">
                            <a:xfrm>
                              <a:off x="6585" y="4103"/>
                              <a:ext cx="465" cy="315"/>
                              <a:chOff x="6585" y="4103"/>
                              <a:chExt cx="465" cy="315"/>
                            </a:xfrm>
                          </wpg:grpSpPr>
                          <wps:wsp>
                            <wps:cNvPr id="203" name=" 203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w 465"/>
                                  <a:gd name="T103" fmla="*/ 300 h 315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  <a:gd name="T153" fmla="*/ 0 60000 65536"/>
                                  <a:gd name="T154" fmla="*/ 0 60000 65536"/>
                                  <a:gd name="T155" fmla="*/ 0 60000 65536"/>
                                </a:gdLst>
                                <a:ahLst/>
                                <a:cxnLst>
                                  <a:cxn ang="T104">
                                    <a:pos x="T0" y="T1"/>
                                  </a:cxn>
                                  <a:cxn ang="T105">
                                    <a:pos x="T2" y="T3"/>
                                  </a:cxn>
                                  <a:cxn ang="T106">
                                    <a:pos x="T4" y="T5"/>
                                  </a:cxn>
                                  <a:cxn ang="T107">
                                    <a:pos x="T6" y="T7"/>
                                  </a:cxn>
                                  <a:cxn ang="T108">
                                    <a:pos x="T8" y="T9"/>
                                  </a:cxn>
                                  <a:cxn ang="T109">
                                    <a:pos x="T10" y="T11"/>
                                  </a:cxn>
                                  <a:cxn ang="T110">
                                    <a:pos x="T12" y="T13"/>
                                  </a:cxn>
                                  <a:cxn ang="T111">
                                    <a:pos x="T14" y="T15"/>
                                  </a:cxn>
                                  <a:cxn ang="T112">
                                    <a:pos x="T16" y="T17"/>
                                  </a:cxn>
                                  <a:cxn ang="T113">
                                    <a:pos x="T18" y="T19"/>
                                  </a:cxn>
                                  <a:cxn ang="T114">
                                    <a:pos x="T20" y="T21"/>
                                  </a:cxn>
                                  <a:cxn ang="T115">
                                    <a:pos x="T22" y="T23"/>
                                  </a:cxn>
                                  <a:cxn ang="T116">
                                    <a:pos x="T24" y="T25"/>
                                  </a:cxn>
                                  <a:cxn ang="T117">
                                    <a:pos x="T26" y="T27"/>
                                  </a:cxn>
                                  <a:cxn ang="T118">
                                    <a:pos x="T28" y="T29"/>
                                  </a:cxn>
                                  <a:cxn ang="T119">
                                    <a:pos x="T30" y="T31"/>
                                  </a:cxn>
                                  <a:cxn ang="T120">
                                    <a:pos x="T32" y="T33"/>
                                  </a:cxn>
                                  <a:cxn ang="T121">
                                    <a:pos x="T34" y="T35"/>
                                  </a:cxn>
                                  <a:cxn ang="T122">
                                    <a:pos x="T36" y="T37"/>
                                  </a:cxn>
                                  <a:cxn ang="T123">
                                    <a:pos x="T38" y="T39"/>
                                  </a:cxn>
                                  <a:cxn ang="T124">
                                    <a:pos x="T40" y="T41"/>
                                  </a:cxn>
                                  <a:cxn ang="T125">
                                    <a:pos x="T42" y="T43"/>
                                  </a:cxn>
                                  <a:cxn ang="T126">
                                    <a:pos x="T44" y="T45"/>
                                  </a:cxn>
                                  <a:cxn ang="T127">
                                    <a:pos x="T46" y="T47"/>
                                  </a:cxn>
                                  <a:cxn ang="T128">
                                    <a:pos x="T48" y="T49"/>
                                  </a:cxn>
                                  <a:cxn ang="T129">
                                    <a:pos x="T50" y="T51"/>
                                  </a:cxn>
                                  <a:cxn ang="T130">
                                    <a:pos x="T52" y="T53"/>
                                  </a:cxn>
                                  <a:cxn ang="T131">
                                    <a:pos x="T54" y="T55"/>
                                  </a:cxn>
                                  <a:cxn ang="T132">
                                    <a:pos x="T56" y="T57"/>
                                  </a:cxn>
                                  <a:cxn ang="T133">
                                    <a:pos x="T58" y="T59"/>
                                  </a:cxn>
                                  <a:cxn ang="T134">
                                    <a:pos x="T60" y="T61"/>
                                  </a:cxn>
                                  <a:cxn ang="T135">
                                    <a:pos x="T62" y="T63"/>
                                  </a:cxn>
                                  <a:cxn ang="T136">
                                    <a:pos x="T64" y="T65"/>
                                  </a:cxn>
                                  <a:cxn ang="T137">
                                    <a:pos x="T66" y="T67"/>
                                  </a:cxn>
                                  <a:cxn ang="T138">
                                    <a:pos x="T68" y="T69"/>
                                  </a:cxn>
                                  <a:cxn ang="T139">
                                    <a:pos x="T70" y="T71"/>
                                  </a:cxn>
                                  <a:cxn ang="T140">
                                    <a:pos x="T72" y="T73"/>
                                  </a:cxn>
                                  <a:cxn ang="T141">
                                    <a:pos x="T74" y="T75"/>
                                  </a:cxn>
                                  <a:cxn ang="T142">
                                    <a:pos x="T76" y="T77"/>
                                  </a:cxn>
                                  <a:cxn ang="T143">
                                    <a:pos x="T78" y="T79"/>
                                  </a:cxn>
                                  <a:cxn ang="T144">
                                    <a:pos x="T80" y="T81"/>
                                  </a:cxn>
                                  <a:cxn ang="T145">
                                    <a:pos x="T82" y="T83"/>
                                  </a:cxn>
                                  <a:cxn ang="T146">
                                    <a:pos x="T84" y="T85"/>
                                  </a:cxn>
                                  <a:cxn ang="T147">
                                    <a:pos x="T86" y="T87"/>
                                  </a:cxn>
                                  <a:cxn ang="T148">
                                    <a:pos x="T88" y="T89"/>
                                  </a:cxn>
                                  <a:cxn ang="T149">
                                    <a:pos x="T90" y="T91"/>
                                  </a:cxn>
                                  <a:cxn ang="T150">
                                    <a:pos x="T92" y="T93"/>
                                  </a:cxn>
                                  <a:cxn ang="T151">
                                    <a:pos x="T94" y="T95"/>
                                  </a:cxn>
                                  <a:cxn ang="T152">
                                    <a:pos x="T96" y="T97"/>
                                  </a:cxn>
                                  <a:cxn ang="T153">
                                    <a:pos x="T98" y="T99"/>
                                  </a:cxn>
                                  <a:cxn ang="T154">
                                    <a:pos x="T100" y="T101"/>
                                  </a:cxn>
                                  <a:cxn ang="T155">
                                    <a:pos x="T102" y="T103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  <a:lnTo>
                                      <a:pt x="0" y="30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4" name=" 204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</a:gdLst>
                                <a:ahLst/>
                                <a:cxnLst>
                                  <a:cxn ang="T102">
                                    <a:pos x="T0" y="T1"/>
                                  </a:cxn>
                                  <a:cxn ang="T103">
                                    <a:pos x="T2" y="T3"/>
                                  </a:cxn>
                                  <a:cxn ang="T104">
                                    <a:pos x="T4" y="T5"/>
                                  </a:cxn>
                                  <a:cxn ang="T105">
                                    <a:pos x="T6" y="T7"/>
                                  </a:cxn>
                                  <a:cxn ang="T106">
                                    <a:pos x="T8" y="T9"/>
                                  </a:cxn>
                                  <a:cxn ang="T107">
                                    <a:pos x="T10" y="T11"/>
                                  </a:cxn>
                                  <a:cxn ang="T108">
                                    <a:pos x="T12" y="T13"/>
                                  </a:cxn>
                                  <a:cxn ang="T109">
                                    <a:pos x="T14" y="T15"/>
                                  </a:cxn>
                                  <a:cxn ang="T110">
                                    <a:pos x="T16" y="T17"/>
                                  </a:cxn>
                                  <a:cxn ang="T111">
                                    <a:pos x="T18" y="T19"/>
                                  </a:cxn>
                                  <a:cxn ang="T112">
                                    <a:pos x="T20" y="T21"/>
                                  </a:cxn>
                                  <a:cxn ang="T113">
                                    <a:pos x="T22" y="T23"/>
                                  </a:cxn>
                                  <a:cxn ang="T114">
                                    <a:pos x="T24" y="T25"/>
                                  </a:cxn>
                                  <a:cxn ang="T115">
                                    <a:pos x="T26" y="T27"/>
                                  </a:cxn>
                                  <a:cxn ang="T116">
                                    <a:pos x="T28" y="T29"/>
                                  </a:cxn>
                                  <a:cxn ang="T117">
                                    <a:pos x="T30" y="T31"/>
                                  </a:cxn>
                                  <a:cxn ang="T118">
                                    <a:pos x="T32" y="T33"/>
                                  </a:cxn>
                                  <a:cxn ang="T119">
                                    <a:pos x="T34" y="T35"/>
                                  </a:cxn>
                                  <a:cxn ang="T120">
                                    <a:pos x="T36" y="T37"/>
                                  </a:cxn>
                                  <a:cxn ang="T121">
                                    <a:pos x="T38" y="T39"/>
                                  </a:cxn>
                                  <a:cxn ang="T122">
                                    <a:pos x="T40" y="T41"/>
                                  </a:cxn>
                                  <a:cxn ang="T123">
                                    <a:pos x="T42" y="T43"/>
                                  </a:cxn>
                                  <a:cxn ang="T124">
                                    <a:pos x="T44" y="T45"/>
                                  </a:cxn>
                                  <a:cxn ang="T125">
                                    <a:pos x="T46" y="T47"/>
                                  </a:cxn>
                                  <a:cxn ang="T126">
                                    <a:pos x="T48" y="T49"/>
                                  </a:cxn>
                                  <a:cxn ang="T127">
                                    <a:pos x="T50" y="T51"/>
                                  </a:cxn>
                                  <a:cxn ang="T128">
                                    <a:pos x="T52" y="T53"/>
                                  </a:cxn>
                                  <a:cxn ang="T129">
                                    <a:pos x="T54" y="T55"/>
                                  </a:cxn>
                                  <a:cxn ang="T130">
                                    <a:pos x="T56" y="T57"/>
                                  </a:cxn>
                                  <a:cxn ang="T131">
                                    <a:pos x="T58" y="T59"/>
                                  </a:cxn>
                                  <a:cxn ang="T132">
                                    <a:pos x="T60" y="T61"/>
                                  </a:cxn>
                                  <a:cxn ang="T133">
                                    <a:pos x="T62" y="T63"/>
                                  </a:cxn>
                                  <a:cxn ang="T134">
                                    <a:pos x="T64" y="T65"/>
                                  </a:cxn>
                                  <a:cxn ang="T135">
                                    <a:pos x="T66" y="T67"/>
                                  </a:cxn>
                                  <a:cxn ang="T136">
                                    <a:pos x="T68" y="T69"/>
                                  </a:cxn>
                                  <a:cxn ang="T137">
                                    <a:pos x="T70" y="T71"/>
                                  </a:cxn>
                                  <a:cxn ang="T138">
                                    <a:pos x="T72" y="T73"/>
                                  </a:cxn>
                                  <a:cxn ang="T139">
                                    <a:pos x="T74" y="T75"/>
                                  </a:cxn>
                                  <a:cxn ang="T140">
                                    <a:pos x="T76" y="T77"/>
                                  </a:cxn>
                                  <a:cxn ang="T141">
                                    <a:pos x="T78" y="T79"/>
                                  </a:cxn>
                                  <a:cxn ang="T142">
                                    <a:pos x="T80" y="T81"/>
                                  </a:cxn>
                                  <a:cxn ang="T143">
                                    <a:pos x="T82" y="T83"/>
                                  </a:cxn>
                                  <a:cxn ang="T144">
                                    <a:pos x="T84" y="T85"/>
                                  </a:cxn>
                                  <a:cxn ang="T145">
                                    <a:pos x="T86" y="T87"/>
                                  </a:cxn>
                                  <a:cxn ang="T146">
                                    <a:pos x="T88" y="T89"/>
                                  </a:cxn>
                                  <a:cxn ang="T147">
                                    <a:pos x="T90" y="T91"/>
                                  </a:cxn>
                                  <a:cxn ang="T148">
                                    <a:pos x="T92" y="T93"/>
                                  </a:cxn>
                                  <a:cxn ang="T149">
                                    <a:pos x="T94" y="T95"/>
                                  </a:cxn>
                                  <a:cxn ang="T150">
                                    <a:pos x="T96" y="T97"/>
                                  </a:cxn>
                                  <a:cxn ang="T151">
                                    <a:pos x="T98" y="T99"/>
                                  </a:cxn>
                                  <a:cxn ang="T152">
                                    <a:pos x="T100" y="T101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5" name=" 205"/>
                          <wpg:cNvGrpSpPr>
                            <a:grpSpLocks/>
                          </wpg:cNvGrpSpPr>
                          <wpg:grpSpPr bwMode="auto">
                            <a:xfrm>
                              <a:off x="6795" y="4148"/>
                              <a:ext cx="90" cy="210"/>
                              <a:chOff x="6795" y="4148"/>
                              <a:chExt cx="90" cy="210"/>
                            </a:xfrm>
                          </wpg:grpSpPr>
                          <wps:wsp>
                            <wps:cNvPr id="206" name=" 206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15 w 90"/>
                                  <a:gd name="T25" fmla="*/ 0 h 21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  <a:lnTo>
                                      <a:pt x="1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7" name=" 207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8" name=" 208"/>
                          <wpg:cNvGrpSpPr>
                            <a:grpSpLocks/>
                          </wpg:cNvGrpSpPr>
                          <wpg:grpSpPr bwMode="auto">
                            <a:xfrm>
                              <a:off x="6615" y="4223"/>
                              <a:ext cx="150" cy="180"/>
                              <a:chOff x="6615" y="4223"/>
                              <a:chExt cx="150" cy="180"/>
                            </a:xfrm>
                          </wpg:grpSpPr>
                          <wps:wsp>
                            <wps:cNvPr id="209" name=" 209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150 w 150"/>
                                  <a:gd name="T35" fmla="*/ 0 h 180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0" name=" 210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1" name=" 211"/>
                          <wpg:cNvGrpSpPr>
                            <a:grpSpLocks/>
                          </wpg:cNvGrpSpPr>
                          <wpg:grpSpPr bwMode="auto">
                            <a:xfrm>
                              <a:off x="6900" y="4118"/>
                              <a:ext cx="135" cy="195"/>
                              <a:chOff x="6900" y="4118"/>
                              <a:chExt cx="135" cy="195"/>
                            </a:xfrm>
                          </wpg:grpSpPr>
                          <wps:wsp>
                            <wps:cNvPr id="212" name=" 212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90 w 135"/>
                                  <a:gd name="T51" fmla="*/ 0 h 195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3" name=" 213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</a:gdLst>
                                <a:ahLst/>
                                <a:cxnLst>
                                  <a:cxn ang="T50">
                                    <a:pos x="T0" y="T1"/>
                                  </a:cxn>
                                  <a:cxn ang="T51">
                                    <a:pos x="T2" y="T3"/>
                                  </a:cxn>
                                  <a:cxn ang="T52">
                                    <a:pos x="T4" y="T5"/>
                                  </a:cxn>
                                  <a:cxn ang="T53">
                                    <a:pos x="T6" y="T7"/>
                                  </a:cxn>
                                  <a:cxn ang="T54">
                                    <a:pos x="T8" y="T9"/>
                                  </a:cxn>
                                  <a:cxn ang="T55">
                                    <a:pos x="T10" y="T11"/>
                                  </a:cxn>
                                  <a:cxn ang="T56">
                                    <a:pos x="T12" y="T13"/>
                                  </a:cxn>
                                  <a:cxn ang="T57">
                                    <a:pos x="T14" y="T15"/>
                                  </a:cxn>
                                  <a:cxn ang="T58">
                                    <a:pos x="T16" y="T17"/>
                                  </a:cxn>
                                  <a:cxn ang="T59">
                                    <a:pos x="T18" y="T19"/>
                                  </a:cxn>
                                  <a:cxn ang="T60">
                                    <a:pos x="T20" y="T21"/>
                                  </a:cxn>
                                  <a:cxn ang="T61">
                                    <a:pos x="T22" y="T23"/>
                                  </a:cxn>
                                  <a:cxn ang="T62">
                                    <a:pos x="T24" y="T25"/>
                                  </a:cxn>
                                  <a:cxn ang="T63">
                                    <a:pos x="T26" y="T27"/>
                                  </a:cxn>
                                  <a:cxn ang="T64">
                                    <a:pos x="T28" y="T29"/>
                                  </a:cxn>
                                  <a:cxn ang="T65">
                                    <a:pos x="T30" y="T31"/>
                                  </a:cxn>
                                  <a:cxn ang="T66">
                                    <a:pos x="T32" y="T33"/>
                                  </a:cxn>
                                  <a:cxn ang="T67">
                                    <a:pos x="T34" y="T35"/>
                                  </a:cxn>
                                  <a:cxn ang="T68">
                                    <a:pos x="T36" y="T37"/>
                                  </a:cxn>
                                  <a:cxn ang="T69">
                                    <a:pos x="T38" y="T39"/>
                                  </a:cxn>
                                  <a:cxn ang="T70">
                                    <a:pos x="T40" y="T41"/>
                                  </a:cxn>
                                  <a:cxn ang="T71">
                                    <a:pos x="T42" y="T43"/>
                                  </a:cxn>
                                  <a:cxn ang="T72">
                                    <a:pos x="T44" y="T45"/>
                                  </a:cxn>
                                  <a:cxn ang="T73">
                                    <a:pos x="T46" y="T47"/>
                                  </a:cxn>
                                  <a:cxn ang="T74">
                                    <a:pos x="T48" y="T49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4" name=" 214"/>
                          <wpg:cNvGrpSpPr>
                            <a:grpSpLocks/>
                          </wpg:cNvGrpSpPr>
                          <wpg:grpSpPr bwMode="auto">
                            <a:xfrm>
                              <a:off x="6810" y="4193"/>
                              <a:ext cx="60" cy="15"/>
                              <a:chOff x="6810" y="4193"/>
                              <a:chExt cx="60" cy="15"/>
                            </a:xfrm>
                          </wpg:grpSpPr>
                          <wps:wsp>
                            <wps:cNvPr id="215" name=" 215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w 60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6" name=" 216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17" name=" 217"/>
                          <wps:cNvSpPr>
                            <a:spLocks/>
                          </wps:cNvSpPr>
                          <wps:spPr bwMode="auto">
                            <a:xfrm>
                              <a:off x="6735" y="4358"/>
                              <a:ext cx="60" cy="45"/>
                            </a:xfrm>
                            <a:custGeom>
                              <a:avLst/>
                              <a:gdLst>
                                <a:gd name="T0" fmla="*/ 0 w 60"/>
                                <a:gd name="T1" fmla="*/ 15 h 45"/>
                                <a:gd name="T2" fmla="*/ 30 w 60"/>
                                <a:gd name="T3" fmla="*/ 15 h 45"/>
                                <a:gd name="T4" fmla="*/ 45 w 60"/>
                                <a:gd name="T5" fmla="*/ 0 h 45"/>
                                <a:gd name="T6" fmla="*/ 60 w 60"/>
                                <a:gd name="T7" fmla="*/ 0 h 45"/>
                                <a:gd name="T8" fmla="*/ 60 w 60"/>
                                <a:gd name="T9" fmla="*/ 45 h 45"/>
                                <a:gd name="T10" fmla="*/ 0 w 60"/>
                                <a:gd name="T11" fmla="*/ 45 h 45"/>
                                <a:gd name="T12" fmla="*/ 0 w 60"/>
                                <a:gd name="T13" fmla="*/ 45 h 45"/>
                                <a:gd name="T14" fmla="*/ 0 w 60"/>
                                <a:gd name="T15" fmla="*/ 15 h 45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0" y="1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18" name=" 218"/>
                          <wpg:cNvGrpSpPr>
                            <a:grpSpLocks/>
                          </wpg:cNvGrpSpPr>
                          <wpg:grpSpPr bwMode="auto">
                            <a:xfrm>
                              <a:off x="6690" y="4238"/>
                              <a:ext cx="120" cy="165"/>
                              <a:chOff x="6690" y="4238"/>
                              <a:chExt cx="120" cy="165"/>
                            </a:xfrm>
                          </wpg:grpSpPr>
                          <wps:wsp>
                            <wps:cNvPr id="219" name=" 219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90 w 120"/>
                                  <a:gd name="T37" fmla="*/ 0 h 16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0" name=" 220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1" name=" 221"/>
                          <wpg:cNvGrpSpPr>
                            <a:grpSpLocks/>
                          </wpg:cNvGrpSpPr>
                          <wpg:grpSpPr bwMode="auto">
                            <a:xfrm>
                              <a:off x="6750" y="4178"/>
                              <a:ext cx="30" cy="15"/>
                              <a:chOff x="6750" y="4178"/>
                              <a:chExt cx="30" cy="15"/>
                            </a:xfrm>
                          </wpg:grpSpPr>
                          <wps:wsp>
                            <wps:cNvPr id="222" name=" 222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w 30"/>
                                  <a:gd name="T7" fmla="*/ 0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3" name=" 223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4" name=" 224"/>
                          <wpg:cNvGrpSpPr>
                            <a:grpSpLocks/>
                          </wpg:cNvGrpSpPr>
                          <wpg:grpSpPr bwMode="auto">
                            <a:xfrm>
                              <a:off x="6735" y="4223"/>
                              <a:ext cx="1" cy="1"/>
                              <a:chOff x="6735" y="4223"/>
                              <a:chExt cx="1" cy="1"/>
                            </a:xfrm>
                          </wpg:grpSpPr>
                          <wps:wsp>
                            <wps:cNvPr id="225" name=" 225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26" name=" 226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</wpg:grpSp>
                    <wps:wsp>
                      <wps:cNvPr id="227" name=" 227"/>
                      <wps:cNvSpPr>
                        <a:spLocks/>
                      </wps:cNvSpPr>
                      <wps:spPr bwMode="auto">
                        <a:xfrm>
                          <a:off x="6390" y="3426"/>
                          <a:ext cx="870" cy="602"/>
                        </a:xfrm>
                        <a:custGeom>
                          <a:avLst/>
                          <a:gdLst>
                            <a:gd name="T0" fmla="*/ 120 w 870"/>
                            <a:gd name="T1" fmla="*/ 586 h 602"/>
                            <a:gd name="T2" fmla="*/ 150 w 870"/>
                            <a:gd name="T3" fmla="*/ 586 h 602"/>
                            <a:gd name="T4" fmla="*/ 255 w 870"/>
                            <a:gd name="T5" fmla="*/ 586 h 602"/>
                            <a:gd name="T6" fmla="*/ 270 w 870"/>
                            <a:gd name="T7" fmla="*/ 571 h 602"/>
                            <a:gd name="T8" fmla="*/ 300 w 870"/>
                            <a:gd name="T9" fmla="*/ 571 h 602"/>
                            <a:gd name="T10" fmla="*/ 330 w 870"/>
                            <a:gd name="T11" fmla="*/ 556 h 602"/>
                            <a:gd name="T12" fmla="*/ 330 w 870"/>
                            <a:gd name="T13" fmla="*/ 556 h 602"/>
                            <a:gd name="T14" fmla="*/ 360 w 870"/>
                            <a:gd name="T15" fmla="*/ 571 h 602"/>
                            <a:gd name="T16" fmla="*/ 465 w 870"/>
                            <a:gd name="T17" fmla="*/ 602 h 602"/>
                            <a:gd name="T18" fmla="*/ 585 w 870"/>
                            <a:gd name="T19" fmla="*/ 602 h 602"/>
                            <a:gd name="T20" fmla="*/ 600 w 870"/>
                            <a:gd name="T21" fmla="*/ 571 h 602"/>
                            <a:gd name="T22" fmla="*/ 615 w 870"/>
                            <a:gd name="T23" fmla="*/ 586 h 602"/>
                            <a:gd name="T24" fmla="*/ 645 w 870"/>
                            <a:gd name="T25" fmla="*/ 571 h 602"/>
                            <a:gd name="T26" fmla="*/ 690 w 870"/>
                            <a:gd name="T27" fmla="*/ 571 h 602"/>
                            <a:gd name="T28" fmla="*/ 705 w 870"/>
                            <a:gd name="T29" fmla="*/ 556 h 602"/>
                            <a:gd name="T30" fmla="*/ 735 w 870"/>
                            <a:gd name="T31" fmla="*/ 556 h 602"/>
                            <a:gd name="T32" fmla="*/ 765 w 870"/>
                            <a:gd name="T33" fmla="*/ 541 h 602"/>
                            <a:gd name="T34" fmla="*/ 825 w 870"/>
                            <a:gd name="T35" fmla="*/ 541 h 602"/>
                            <a:gd name="T36" fmla="*/ 840 w 870"/>
                            <a:gd name="T37" fmla="*/ 541 h 602"/>
                            <a:gd name="T38" fmla="*/ 870 w 870"/>
                            <a:gd name="T39" fmla="*/ 541 h 602"/>
                            <a:gd name="T40" fmla="*/ 165 w 870"/>
                            <a:gd name="T41" fmla="*/ 0 h 602"/>
                            <a:gd name="T42" fmla="*/ 0 w 870"/>
                            <a:gd name="T43" fmla="*/ 90 h 602"/>
                            <a:gd name="T44" fmla="*/ 60 w 870"/>
                            <a:gd name="T45" fmla="*/ 166 h 602"/>
                            <a:gd name="T46" fmla="*/ 90 w 870"/>
                            <a:gd name="T47" fmla="*/ 226 h 602"/>
                            <a:gd name="T48" fmla="*/ 105 w 870"/>
                            <a:gd name="T49" fmla="*/ 286 h 602"/>
                            <a:gd name="T50" fmla="*/ 120 w 870"/>
                            <a:gd name="T51" fmla="*/ 346 h 602"/>
                            <a:gd name="T52" fmla="*/ 120 w 870"/>
                            <a:gd name="T53" fmla="*/ 586 h 602"/>
                            <a:gd name="T54" fmla="*/ 0 60000 65536"/>
                            <a:gd name="T55" fmla="*/ 0 60000 65536"/>
                            <a:gd name="T56" fmla="*/ 0 60000 65536"/>
                            <a:gd name="T57" fmla="*/ 0 60000 65536"/>
                            <a:gd name="T58" fmla="*/ 0 60000 65536"/>
                            <a:gd name="T59" fmla="*/ 0 60000 65536"/>
                            <a:gd name="T60" fmla="*/ 0 60000 65536"/>
                            <a:gd name="T61" fmla="*/ 0 60000 65536"/>
                            <a:gd name="T62" fmla="*/ 0 60000 65536"/>
                            <a:gd name="T63" fmla="*/ 0 60000 65536"/>
                            <a:gd name="T64" fmla="*/ 0 60000 65536"/>
                            <a:gd name="T65" fmla="*/ 0 60000 65536"/>
                            <a:gd name="T66" fmla="*/ 0 60000 65536"/>
                            <a:gd name="T67" fmla="*/ 0 60000 65536"/>
                            <a:gd name="T68" fmla="*/ 0 60000 65536"/>
                            <a:gd name="T69" fmla="*/ 0 60000 65536"/>
                            <a:gd name="T70" fmla="*/ 0 60000 65536"/>
                            <a:gd name="T71" fmla="*/ 0 60000 65536"/>
                            <a:gd name="T72" fmla="*/ 0 60000 65536"/>
                            <a:gd name="T73" fmla="*/ 0 60000 65536"/>
                            <a:gd name="T74" fmla="*/ 0 60000 65536"/>
                            <a:gd name="T75" fmla="*/ 0 60000 65536"/>
                            <a:gd name="T76" fmla="*/ 0 60000 65536"/>
                            <a:gd name="T77" fmla="*/ 0 60000 65536"/>
                            <a:gd name="T78" fmla="*/ 0 60000 65536"/>
                            <a:gd name="T79" fmla="*/ 0 60000 65536"/>
                            <a:gd name="T80" fmla="*/ 0 60000 65536"/>
                          </a:gdLst>
                          <a:ahLst/>
                          <a:cxnLst>
                            <a:cxn ang="T54">
                              <a:pos x="T0" y="T1"/>
                            </a:cxn>
                            <a:cxn ang="T55">
                              <a:pos x="T2" y="T3"/>
                            </a:cxn>
                            <a:cxn ang="T56">
                              <a:pos x="T4" y="T5"/>
                            </a:cxn>
                            <a:cxn ang="T57">
                              <a:pos x="T6" y="T7"/>
                            </a:cxn>
                            <a:cxn ang="T58">
                              <a:pos x="T8" y="T9"/>
                            </a:cxn>
                            <a:cxn ang="T59">
                              <a:pos x="T10" y="T11"/>
                            </a:cxn>
                            <a:cxn ang="T60">
                              <a:pos x="T12" y="T13"/>
                            </a:cxn>
                            <a:cxn ang="T61">
                              <a:pos x="T14" y="T15"/>
                            </a:cxn>
                            <a:cxn ang="T62">
                              <a:pos x="T16" y="T17"/>
                            </a:cxn>
                            <a:cxn ang="T63">
                              <a:pos x="T18" y="T19"/>
                            </a:cxn>
                            <a:cxn ang="T64">
                              <a:pos x="T20" y="T21"/>
                            </a:cxn>
                            <a:cxn ang="T65">
                              <a:pos x="T22" y="T23"/>
                            </a:cxn>
                            <a:cxn ang="T66">
                              <a:pos x="T24" y="T25"/>
                            </a:cxn>
                            <a:cxn ang="T67">
                              <a:pos x="T26" y="T27"/>
                            </a:cxn>
                            <a:cxn ang="T68">
                              <a:pos x="T28" y="T29"/>
                            </a:cxn>
                            <a:cxn ang="T69">
                              <a:pos x="T30" y="T31"/>
                            </a:cxn>
                            <a:cxn ang="T70">
                              <a:pos x="T32" y="T33"/>
                            </a:cxn>
                            <a:cxn ang="T71">
                              <a:pos x="T34" y="T35"/>
                            </a:cxn>
                            <a:cxn ang="T72">
                              <a:pos x="T36" y="T37"/>
                            </a:cxn>
                            <a:cxn ang="T73">
                              <a:pos x="T38" y="T39"/>
                            </a:cxn>
                            <a:cxn ang="T74">
                              <a:pos x="T40" y="T41"/>
                            </a:cxn>
                            <a:cxn ang="T75">
                              <a:pos x="T42" y="T43"/>
                            </a:cxn>
                            <a:cxn ang="T76">
                              <a:pos x="T44" y="T45"/>
                            </a:cxn>
                            <a:cxn ang="T77">
                              <a:pos x="T46" y="T47"/>
                            </a:cxn>
                            <a:cxn ang="T78">
                              <a:pos x="T48" y="T49"/>
                            </a:cxn>
                            <a:cxn ang="T79">
                              <a:pos x="T50" y="T51"/>
                            </a:cxn>
                            <a:cxn ang="T80">
                              <a:pos x="T52" y="T53"/>
                            </a:cxn>
                          </a:cxnLst>
                          <a:rect l="0" t="0" r="r" b="b"/>
                          <a:pathLst>
                            <a:path w="870" h="602">
                              <a:moveTo>
                                <a:pt x="120" y="586"/>
                              </a:moveTo>
                              <a:lnTo>
                                <a:pt x="150" y="586"/>
                              </a:lnTo>
                              <a:lnTo>
                                <a:pt x="255" y="586"/>
                              </a:lnTo>
                              <a:lnTo>
                                <a:pt x="270" y="571"/>
                              </a:lnTo>
                              <a:lnTo>
                                <a:pt x="300" y="571"/>
                              </a:lnTo>
                              <a:lnTo>
                                <a:pt x="330" y="556"/>
                              </a:lnTo>
                              <a:lnTo>
                                <a:pt x="360" y="571"/>
                              </a:lnTo>
                              <a:lnTo>
                                <a:pt x="465" y="602"/>
                              </a:lnTo>
                              <a:lnTo>
                                <a:pt x="585" y="602"/>
                              </a:lnTo>
                              <a:lnTo>
                                <a:pt x="600" y="571"/>
                              </a:lnTo>
                              <a:lnTo>
                                <a:pt x="615" y="586"/>
                              </a:lnTo>
                              <a:lnTo>
                                <a:pt x="645" y="571"/>
                              </a:lnTo>
                              <a:lnTo>
                                <a:pt x="690" y="571"/>
                              </a:lnTo>
                              <a:lnTo>
                                <a:pt x="705" y="556"/>
                              </a:lnTo>
                              <a:lnTo>
                                <a:pt x="735" y="556"/>
                              </a:lnTo>
                              <a:lnTo>
                                <a:pt x="765" y="541"/>
                              </a:lnTo>
                              <a:lnTo>
                                <a:pt x="825" y="541"/>
                              </a:lnTo>
                              <a:lnTo>
                                <a:pt x="840" y="541"/>
                              </a:lnTo>
                              <a:lnTo>
                                <a:pt x="870" y="541"/>
                              </a:lnTo>
                              <a:lnTo>
                                <a:pt x="165" y="0"/>
                              </a:lnTo>
                              <a:lnTo>
                                <a:pt x="0" y="90"/>
                              </a:lnTo>
                              <a:lnTo>
                                <a:pt x="60" y="166"/>
                              </a:lnTo>
                              <a:lnTo>
                                <a:pt x="90" y="226"/>
                              </a:lnTo>
                              <a:lnTo>
                                <a:pt x="105" y="286"/>
                              </a:lnTo>
                              <a:lnTo>
                                <a:pt x="120" y="346"/>
                              </a:lnTo>
                              <a:lnTo>
                                <a:pt x="120" y="5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228" name=" 228"/>
                      <wpg:cNvGrpSpPr>
                        <a:grpSpLocks/>
                      </wpg:cNvGrpSpPr>
                      <wpg:grpSpPr bwMode="auto">
                        <a:xfrm>
                          <a:off x="4604" y="2870"/>
                          <a:ext cx="3032" cy="737"/>
                          <a:chOff x="4604" y="2870"/>
                          <a:chExt cx="3032" cy="737"/>
                        </a:xfrm>
                      </wpg:grpSpPr>
                      <wps:wsp>
                        <wps:cNvPr id="229" name=" 229"/>
                        <wps:cNvSpPr>
                          <a:spLocks/>
                        </wps:cNvSpPr>
                        <wps:spPr bwMode="auto">
                          <a:xfrm>
                            <a:off x="6390" y="3005"/>
                            <a:ext cx="1111" cy="587"/>
                          </a:xfrm>
                          <a:custGeom>
                            <a:avLst/>
                            <a:gdLst>
                              <a:gd name="T0" fmla="*/ 0 w 74"/>
                              <a:gd name="T1" fmla="*/ 7706 h 39"/>
                              <a:gd name="T2" fmla="*/ 15329 w 74"/>
                              <a:gd name="T3" fmla="*/ 0 h 39"/>
                              <a:gd name="T4" fmla="*/ 16230 w 74"/>
                              <a:gd name="T5" fmla="*/ 4530 h 39"/>
                              <a:gd name="T6" fmla="*/ 16004 w 74"/>
                              <a:gd name="T7" fmla="*/ 7480 h 39"/>
                              <a:gd name="T8" fmla="*/ 12176 w 74"/>
                              <a:gd name="T9" fmla="*/ 8835 h 39"/>
                              <a:gd name="T10" fmla="*/ 10600 w 74"/>
                              <a:gd name="T11" fmla="*/ 8158 h 39"/>
                              <a:gd name="T12" fmla="*/ 11951 w 74"/>
                              <a:gd name="T13" fmla="*/ 7706 h 39"/>
                              <a:gd name="T14" fmla="*/ 11951 w 74"/>
                              <a:gd name="T15" fmla="*/ 6562 h 39"/>
                              <a:gd name="T16" fmla="*/ 10374 w 74"/>
                              <a:gd name="T17" fmla="*/ 8158 h 39"/>
                              <a:gd name="T18" fmla="*/ 11951 w 74"/>
                              <a:gd name="T19" fmla="*/ 6562 h 39"/>
                              <a:gd name="T20" fmla="*/ 11951 w 74"/>
                              <a:gd name="T21" fmla="*/ 5434 h 39"/>
                              <a:gd name="T22" fmla="*/ 11275 w 74"/>
                              <a:gd name="T23" fmla="*/ 4305 h 39"/>
                              <a:gd name="T24" fmla="*/ 11050 w 74"/>
                              <a:gd name="T25" fmla="*/ 2032 h 39"/>
                              <a:gd name="T26" fmla="*/ 0 w 74"/>
                              <a:gd name="T27" fmla="*/ 7706 h 39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</a:gdLst>
                            <a:ahLst/>
                            <a:cxnLst>
                              <a:cxn ang="T28">
                                <a:pos x="T0" y="T1"/>
                              </a:cxn>
                              <a:cxn ang="T29">
                                <a:pos x="T2" y="T3"/>
                              </a:cxn>
                              <a:cxn ang="T30">
                                <a:pos x="T4" y="T5"/>
                              </a:cxn>
                              <a:cxn ang="T31">
                                <a:pos x="T6" y="T7"/>
                              </a:cxn>
                              <a:cxn ang="T32">
                                <a:pos x="T8" y="T9"/>
                              </a:cxn>
                              <a:cxn ang="T33">
                                <a:pos x="T10" y="T11"/>
                              </a:cxn>
                              <a:cxn ang="T34">
                                <a:pos x="T12" y="T13"/>
                              </a:cxn>
                              <a:cxn ang="T35">
                                <a:pos x="T14" y="T15"/>
                              </a:cxn>
                              <a:cxn ang="T36">
                                <a:pos x="T16" y="T17"/>
                              </a:cxn>
                              <a:cxn ang="T37">
                                <a:pos x="T18" y="T19"/>
                              </a:cxn>
                              <a:cxn ang="T38">
                                <a:pos x="T20" y="T21"/>
                              </a:cxn>
                              <a:cxn ang="T39">
                                <a:pos x="T22" y="T23"/>
                              </a:cxn>
                              <a:cxn ang="T40">
                                <a:pos x="T24" y="T25"/>
                              </a:cxn>
                              <a:cxn ang="T41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74" h="39">
                                <a:moveTo>
                                  <a:pt x="0" y="34"/>
                                </a:moveTo>
                                <a:lnTo>
                                  <a:pt x="68" y="0"/>
                                </a:lnTo>
                                <a:lnTo>
                                  <a:pt x="72" y="20"/>
                                </a:lnTo>
                                <a:cubicBezTo>
                                  <a:pt x="73" y="25"/>
                                  <a:pt x="74" y="30"/>
                                  <a:pt x="71" y="33"/>
                                </a:cubicBezTo>
                                <a:cubicBezTo>
                                  <a:pt x="68" y="36"/>
                                  <a:pt x="58" y="38"/>
                                  <a:pt x="54" y="39"/>
                                </a:cubicBezTo>
                                <a:cubicBezTo>
                                  <a:pt x="50" y="39"/>
                                  <a:pt x="47" y="37"/>
                                  <a:pt x="47" y="36"/>
                                </a:cubicBezTo>
                                <a:lnTo>
                                  <a:pt x="53" y="34"/>
                                </a:lnTo>
                                <a:lnTo>
                                  <a:pt x="53" y="29"/>
                                </a:lnTo>
                                <a:lnTo>
                                  <a:pt x="46" y="36"/>
                                </a:lnTo>
                                <a:lnTo>
                                  <a:pt x="53" y="29"/>
                                </a:lnTo>
                                <a:lnTo>
                                  <a:pt x="53" y="24"/>
                                </a:lnTo>
                                <a:lnTo>
                                  <a:pt x="50" y="19"/>
                                </a:lnTo>
                                <a:lnTo>
                                  <a:pt x="49" y="9"/>
                                </a:lnTo>
                                <a:lnTo>
                                  <a:pt x="0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CC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0" name=" 230"/>
                        <wpg:cNvGrpSpPr>
                          <a:grpSpLocks/>
                        </wpg:cNvGrpSpPr>
                        <wpg:grpSpPr bwMode="auto">
                          <a:xfrm>
                            <a:off x="4739" y="3020"/>
                            <a:ext cx="1111" cy="587"/>
                            <a:chOff x="4739" y="3020"/>
                            <a:chExt cx="1111" cy="587"/>
                          </a:xfrm>
                        </wpg:grpSpPr>
                        <wps:wsp>
                          <wps:cNvPr id="231" name=" 231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16680 w 74"/>
                                <a:gd name="T1" fmla="*/ 7706 h 39"/>
                                <a:gd name="T2" fmla="*/ 1576 w 74"/>
                                <a:gd name="T3" fmla="*/ 0 h 39"/>
                                <a:gd name="T4" fmla="*/ 450 w 74"/>
                                <a:gd name="T5" fmla="*/ 4756 h 39"/>
                                <a:gd name="T6" fmla="*/ 676 w 74"/>
                                <a:gd name="T7" fmla="*/ 7706 h 39"/>
                                <a:gd name="T8" fmla="*/ 4729 w 74"/>
                                <a:gd name="T9" fmla="*/ 8835 h 39"/>
                                <a:gd name="T10" fmla="*/ 6306 w 74"/>
                                <a:gd name="T11" fmla="*/ 8384 h 39"/>
                                <a:gd name="T12" fmla="*/ 4729 w 74"/>
                                <a:gd name="T13" fmla="*/ 7706 h 39"/>
                                <a:gd name="T14" fmla="*/ 4729 w 74"/>
                                <a:gd name="T15" fmla="*/ 6803 h 39"/>
                                <a:gd name="T16" fmla="*/ 6306 w 74"/>
                                <a:gd name="T17" fmla="*/ 8158 h 39"/>
                                <a:gd name="T18" fmla="*/ 4729 w 74"/>
                                <a:gd name="T19" fmla="*/ 6562 h 39"/>
                                <a:gd name="T20" fmla="*/ 4954 w 74"/>
                                <a:gd name="T21" fmla="*/ 5659 h 39"/>
                                <a:gd name="T22" fmla="*/ 5405 w 74"/>
                                <a:gd name="T23" fmla="*/ 4530 h 39"/>
                                <a:gd name="T24" fmla="*/ 5630 w 74"/>
                                <a:gd name="T25" fmla="*/ 2273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solidFill>
                              <a:srgbClr val="00CCFF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2" name=" 232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16680 w 74"/>
                                <a:gd name="T1" fmla="*/ 7706 h 39"/>
                                <a:gd name="T2" fmla="*/ 1576 w 74"/>
                                <a:gd name="T3" fmla="*/ 0 h 39"/>
                                <a:gd name="T4" fmla="*/ 450 w 74"/>
                                <a:gd name="T5" fmla="*/ 4756 h 39"/>
                                <a:gd name="T6" fmla="*/ 676 w 74"/>
                                <a:gd name="T7" fmla="*/ 7706 h 39"/>
                                <a:gd name="T8" fmla="*/ 4729 w 74"/>
                                <a:gd name="T9" fmla="*/ 8835 h 39"/>
                                <a:gd name="T10" fmla="*/ 6306 w 74"/>
                                <a:gd name="T11" fmla="*/ 8384 h 39"/>
                                <a:gd name="T12" fmla="*/ 4729 w 74"/>
                                <a:gd name="T13" fmla="*/ 7706 h 39"/>
                                <a:gd name="T14" fmla="*/ 4729 w 74"/>
                                <a:gd name="T15" fmla="*/ 6803 h 39"/>
                                <a:gd name="T16" fmla="*/ 6306 w 74"/>
                                <a:gd name="T17" fmla="*/ 8158 h 39"/>
                                <a:gd name="T18" fmla="*/ 4729 w 74"/>
                                <a:gd name="T19" fmla="*/ 6562 h 39"/>
                                <a:gd name="T20" fmla="*/ 4954 w 74"/>
                                <a:gd name="T21" fmla="*/ 5659 h 39"/>
                                <a:gd name="T22" fmla="*/ 5405 w 74"/>
                                <a:gd name="T23" fmla="*/ 4530 h 39"/>
                                <a:gd name="T24" fmla="*/ 5630 w 74"/>
                                <a:gd name="T25" fmla="*/ 2273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33" name=" 233"/>
                        <wps:cNvSpPr>
                          <a:spLocks/>
                        </wps:cNvSpPr>
                        <wps:spPr bwMode="auto">
                          <a:xfrm>
                            <a:off x="7426" y="2870"/>
                            <a:ext cx="210" cy="135"/>
                          </a:xfrm>
                          <a:custGeom>
                            <a:avLst/>
                            <a:gdLst>
                              <a:gd name="T0" fmla="*/ 45 w 210"/>
                              <a:gd name="T1" fmla="*/ 135 h 135"/>
                              <a:gd name="T2" fmla="*/ 75 w 210"/>
                              <a:gd name="T3" fmla="*/ 135 h 135"/>
                              <a:gd name="T4" fmla="*/ 210 w 210"/>
                              <a:gd name="T5" fmla="*/ 0 h 135"/>
                              <a:gd name="T6" fmla="*/ 0 w 210"/>
                              <a:gd name="T7" fmla="*/ 30 h 135"/>
                              <a:gd name="T8" fmla="*/ 0 w 210"/>
                              <a:gd name="T9" fmla="*/ 75 h 135"/>
                              <a:gd name="T10" fmla="*/ 4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45" y="135"/>
                                </a:moveTo>
                                <a:lnTo>
                                  <a:pt x="75" y="135"/>
                                </a:lnTo>
                                <a:lnTo>
                                  <a:pt x="210" y="0"/>
                                </a:lnTo>
                                <a:lnTo>
                                  <a:pt x="0" y="30"/>
                                </a:lnTo>
                                <a:lnTo>
                                  <a:pt x="0" y="75"/>
                                </a:lnTo>
                                <a:lnTo>
                                  <a:pt x="4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" name=" 234"/>
                        <wps:cNvSpPr>
                          <a:spLocks/>
                        </wps:cNvSpPr>
                        <wps:spPr bwMode="auto">
                          <a:xfrm>
                            <a:off x="7410" y="2975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" name=" 235"/>
                        <wps:cNvSpPr>
                          <a:spLocks/>
                        </wps:cNvSpPr>
                        <wps:spPr bwMode="auto">
                          <a:xfrm>
                            <a:off x="4784" y="2990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6" name=" 236"/>
                        <wps:cNvSpPr>
                          <a:spLocks/>
                        </wps:cNvSpPr>
                        <wps:spPr bwMode="auto">
                          <a:xfrm>
                            <a:off x="4604" y="2900"/>
                            <a:ext cx="210" cy="135"/>
                          </a:xfrm>
                          <a:custGeom>
                            <a:avLst/>
                            <a:gdLst>
                              <a:gd name="T0" fmla="*/ 165 w 210"/>
                              <a:gd name="T1" fmla="*/ 135 h 135"/>
                              <a:gd name="T2" fmla="*/ 135 w 210"/>
                              <a:gd name="T3" fmla="*/ 135 h 135"/>
                              <a:gd name="T4" fmla="*/ 0 w 210"/>
                              <a:gd name="T5" fmla="*/ 0 h 135"/>
                              <a:gd name="T6" fmla="*/ 210 w 210"/>
                              <a:gd name="T7" fmla="*/ 45 h 135"/>
                              <a:gd name="T8" fmla="*/ 210 w 210"/>
                              <a:gd name="T9" fmla="*/ 75 h 135"/>
                              <a:gd name="T10" fmla="*/ 16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165" y="135"/>
                                </a:moveTo>
                                <a:lnTo>
                                  <a:pt x="135" y="135"/>
                                </a:lnTo>
                                <a:lnTo>
                                  <a:pt x="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75"/>
                                </a:lnTo>
                                <a:lnTo>
                                  <a:pt x="16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7" name=" 237"/>
                        <wps:cNvSpPr>
                          <a:spLocks/>
                        </wps:cNvSpPr>
                        <wps:spPr bwMode="auto">
                          <a:xfrm>
                            <a:off x="7185" y="3141"/>
                            <a:ext cx="256" cy="375"/>
                          </a:xfrm>
                          <a:custGeom>
                            <a:avLst/>
                            <a:gdLst>
                              <a:gd name="T0" fmla="*/ 75 w 256"/>
                              <a:gd name="T1" fmla="*/ 75 h 375"/>
                              <a:gd name="T2" fmla="*/ 75 w 256"/>
                              <a:gd name="T3" fmla="*/ 45 h 375"/>
                              <a:gd name="T4" fmla="*/ 105 w 256"/>
                              <a:gd name="T5" fmla="*/ 30 h 375"/>
                              <a:gd name="T6" fmla="*/ 165 w 256"/>
                              <a:gd name="T7" fmla="*/ 45 h 375"/>
                              <a:gd name="T8" fmla="*/ 150 w 256"/>
                              <a:gd name="T9" fmla="*/ 105 h 375"/>
                              <a:gd name="T10" fmla="*/ 165 w 256"/>
                              <a:gd name="T11" fmla="*/ 45 h 375"/>
                              <a:gd name="T12" fmla="*/ 135 w 256"/>
                              <a:gd name="T13" fmla="*/ 15 h 375"/>
                              <a:gd name="T14" fmla="*/ 210 w 256"/>
                              <a:gd name="T15" fmla="*/ 45 h 375"/>
                              <a:gd name="T16" fmla="*/ 195 w 256"/>
                              <a:gd name="T17" fmla="*/ 120 h 375"/>
                              <a:gd name="T18" fmla="*/ 180 w 256"/>
                              <a:gd name="T19" fmla="*/ 150 h 375"/>
                              <a:gd name="T20" fmla="*/ 210 w 256"/>
                              <a:gd name="T21" fmla="*/ 195 h 375"/>
                              <a:gd name="T22" fmla="*/ 225 w 256"/>
                              <a:gd name="T23" fmla="*/ 330 h 375"/>
                              <a:gd name="T24" fmla="*/ 256 w 256"/>
                              <a:gd name="T25" fmla="*/ 300 h 375"/>
                              <a:gd name="T26" fmla="*/ 225 w 256"/>
                              <a:gd name="T27" fmla="*/ 345 h 375"/>
                              <a:gd name="T28" fmla="*/ 180 w 256"/>
                              <a:gd name="T29" fmla="*/ 315 h 375"/>
                              <a:gd name="T30" fmla="*/ 195 w 256"/>
                              <a:gd name="T31" fmla="*/ 345 h 375"/>
                              <a:gd name="T32" fmla="*/ 150 w 256"/>
                              <a:gd name="T33" fmla="*/ 375 h 375"/>
                              <a:gd name="T34" fmla="*/ 105 w 256"/>
                              <a:gd name="T35" fmla="*/ 360 h 375"/>
                              <a:gd name="T36" fmla="*/ 135 w 256"/>
                              <a:gd name="T37" fmla="*/ 345 h 375"/>
                              <a:gd name="T38" fmla="*/ 150 w 256"/>
                              <a:gd name="T39" fmla="*/ 315 h 375"/>
                              <a:gd name="T40" fmla="*/ 105 w 256"/>
                              <a:gd name="T41" fmla="*/ 330 h 375"/>
                              <a:gd name="T42" fmla="*/ 75 w 256"/>
                              <a:gd name="T43" fmla="*/ 345 h 375"/>
                              <a:gd name="T44" fmla="*/ 45 w 256"/>
                              <a:gd name="T45" fmla="*/ 315 h 375"/>
                              <a:gd name="T46" fmla="*/ 90 w 256"/>
                              <a:gd name="T47" fmla="*/ 300 h 375"/>
                              <a:gd name="T48" fmla="*/ 135 w 256"/>
                              <a:gd name="T49" fmla="*/ 270 h 375"/>
                              <a:gd name="T50" fmla="*/ 150 w 256"/>
                              <a:gd name="T51" fmla="*/ 255 h 375"/>
                              <a:gd name="T52" fmla="*/ 105 w 256"/>
                              <a:gd name="T53" fmla="*/ 210 h 375"/>
                              <a:gd name="T54" fmla="*/ 90 w 256"/>
                              <a:gd name="T55" fmla="*/ 195 h 375"/>
                              <a:gd name="T56" fmla="*/ 60 w 256"/>
                              <a:gd name="T57" fmla="*/ 225 h 375"/>
                              <a:gd name="T58" fmla="*/ 15 w 256"/>
                              <a:gd name="T59" fmla="*/ 225 h 375"/>
                              <a:gd name="T60" fmla="*/ 30 w 256"/>
                              <a:gd name="T61" fmla="*/ 195 h 375"/>
                              <a:gd name="T62" fmla="*/ 75 w 256"/>
                              <a:gd name="T63" fmla="*/ 165 h 375"/>
                              <a:gd name="T64" fmla="*/ 30 w 256"/>
                              <a:gd name="T65" fmla="*/ 150 h 375"/>
                              <a:gd name="T66" fmla="*/ 15 w 256"/>
                              <a:gd name="T67" fmla="*/ 135 h 375"/>
                              <a:gd name="T68" fmla="*/ 0 w 256"/>
                              <a:gd name="T69" fmla="*/ 120 h 375"/>
                              <a:gd name="T70" fmla="*/ 45 w 256"/>
                              <a:gd name="T71" fmla="*/ 120 h 375"/>
                              <a:gd name="T72" fmla="*/ 105 w 256"/>
                              <a:gd name="T73" fmla="*/ 120 h 375"/>
                              <a:gd name="T74" fmla="*/ 90 w 256"/>
                              <a:gd name="T75" fmla="*/ 90 h 375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56" h="375">
                                <a:moveTo>
                                  <a:pt x="90" y="90"/>
                                </a:moveTo>
                                <a:lnTo>
                                  <a:pt x="75" y="75"/>
                                </a:lnTo>
                                <a:lnTo>
                                  <a:pt x="60" y="60"/>
                                </a:lnTo>
                                <a:lnTo>
                                  <a:pt x="75" y="45"/>
                                </a:lnTo>
                                <a:lnTo>
                                  <a:pt x="105" y="45"/>
                                </a:lnTo>
                                <a:lnTo>
                                  <a:pt x="105" y="30"/>
                                </a:lnTo>
                                <a:lnTo>
                                  <a:pt x="135" y="30"/>
                                </a:lnTo>
                                <a:lnTo>
                                  <a:pt x="165" y="45"/>
                                </a:lnTo>
                                <a:lnTo>
                                  <a:pt x="150" y="75"/>
                                </a:lnTo>
                                <a:lnTo>
                                  <a:pt x="150" y="105"/>
                                </a:lnTo>
                                <a:lnTo>
                                  <a:pt x="165" y="75"/>
                                </a:lnTo>
                                <a:lnTo>
                                  <a:pt x="165" y="45"/>
                                </a:lnTo>
                                <a:lnTo>
                                  <a:pt x="135" y="30"/>
                                </a:lnTo>
                                <a:lnTo>
                                  <a:pt x="135" y="15"/>
                                </a:lnTo>
                                <a:lnTo>
                                  <a:pt x="18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90"/>
                                </a:lnTo>
                                <a:lnTo>
                                  <a:pt x="195" y="120"/>
                                </a:lnTo>
                                <a:lnTo>
                                  <a:pt x="180" y="135"/>
                                </a:lnTo>
                                <a:lnTo>
                                  <a:pt x="180" y="150"/>
                                </a:lnTo>
                                <a:lnTo>
                                  <a:pt x="195" y="165"/>
                                </a:lnTo>
                                <a:lnTo>
                                  <a:pt x="210" y="195"/>
                                </a:lnTo>
                                <a:lnTo>
                                  <a:pt x="225" y="225"/>
                                </a:lnTo>
                                <a:lnTo>
                                  <a:pt x="225" y="330"/>
                                </a:lnTo>
                                <a:lnTo>
                                  <a:pt x="256" y="330"/>
                                </a:lnTo>
                                <a:lnTo>
                                  <a:pt x="256" y="300"/>
                                </a:lnTo>
                                <a:lnTo>
                                  <a:pt x="256" y="330"/>
                                </a:lnTo>
                                <a:lnTo>
                                  <a:pt x="225" y="345"/>
                                </a:lnTo>
                                <a:lnTo>
                                  <a:pt x="210" y="285"/>
                                </a:lnTo>
                                <a:lnTo>
                                  <a:pt x="180" y="315"/>
                                </a:lnTo>
                                <a:lnTo>
                                  <a:pt x="195" y="315"/>
                                </a:lnTo>
                                <a:lnTo>
                                  <a:pt x="195" y="345"/>
                                </a:lnTo>
                                <a:lnTo>
                                  <a:pt x="180" y="345"/>
                                </a:lnTo>
                                <a:lnTo>
                                  <a:pt x="150" y="375"/>
                                </a:lnTo>
                                <a:lnTo>
                                  <a:pt x="120" y="375"/>
                                </a:lnTo>
                                <a:lnTo>
                                  <a:pt x="105" y="360"/>
                                </a:lnTo>
                                <a:lnTo>
                                  <a:pt x="120" y="345"/>
                                </a:lnTo>
                                <a:lnTo>
                                  <a:pt x="135" y="345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15"/>
                                </a:lnTo>
                                <a:lnTo>
                                  <a:pt x="150" y="285"/>
                                </a:lnTo>
                                <a:lnTo>
                                  <a:pt x="105" y="330"/>
                                </a:lnTo>
                                <a:lnTo>
                                  <a:pt x="90" y="330"/>
                                </a:lnTo>
                                <a:lnTo>
                                  <a:pt x="75" y="345"/>
                                </a:lnTo>
                                <a:lnTo>
                                  <a:pt x="60" y="330"/>
                                </a:lnTo>
                                <a:lnTo>
                                  <a:pt x="45" y="315"/>
                                </a:lnTo>
                                <a:lnTo>
                                  <a:pt x="60" y="300"/>
                                </a:lnTo>
                                <a:lnTo>
                                  <a:pt x="90" y="300"/>
                                </a:lnTo>
                                <a:lnTo>
                                  <a:pt x="120" y="270"/>
                                </a:lnTo>
                                <a:lnTo>
                                  <a:pt x="135" y="270"/>
                                </a:lnTo>
                                <a:lnTo>
                                  <a:pt x="135" y="240"/>
                                </a:lnTo>
                                <a:lnTo>
                                  <a:pt x="150" y="255"/>
                                </a:lnTo>
                                <a:lnTo>
                                  <a:pt x="135" y="240"/>
                                </a:lnTo>
                                <a:lnTo>
                                  <a:pt x="105" y="210"/>
                                </a:lnTo>
                                <a:lnTo>
                                  <a:pt x="120" y="195"/>
                                </a:lnTo>
                                <a:lnTo>
                                  <a:pt x="90" y="195"/>
                                </a:lnTo>
                                <a:lnTo>
                                  <a:pt x="75" y="225"/>
                                </a:lnTo>
                                <a:lnTo>
                                  <a:pt x="60" y="225"/>
                                </a:lnTo>
                                <a:lnTo>
                                  <a:pt x="30" y="240"/>
                                </a:lnTo>
                                <a:lnTo>
                                  <a:pt x="15" y="225"/>
                                </a:lnTo>
                                <a:lnTo>
                                  <a:pt x="15" y="210"/>
                                </a:lnTo>
                                <a:lnTo>
                                  <a:pt x="30" y="195"/>
                                </a:lnTo>
                                <a:lnTo>
                                  <a:pt x="60" y="180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30" y="150"/>
                                </a:lnTo>
                                <a:lnTo>
                                  <a:pt x="30" y="135"/>
                                </a:lnTo>
                                <a:lnTo>
                                  <a:pt x="15" y="135"/>
                                </a:lnTo>
                                <a:lnTo>
                                  <a:pt x="0" y="120"/>
                                </a:lnTo>
                                <a:lnTo>
                                  <a:pt x="30" y="120"/>
                                </a:lnTo>
                                <a:lnTo>
                                  <a:pt x="45" y="120"/>
                                </a:lnTo>
                                <a:lnTo>
                                  <a:pt x="90" y="120"/>
                                </a:lnTo>
                                <a:lnTo>
                                  <a:pt x="105" y="120"/>
                                </a:lnTo>
                                <a:lnTo>
                                  <a:pt x="90" y="105"/>
                                </a:lnTo>
                                <a:lnTo>
                                  <a:pt x="90" y="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8" name=" 238"/>
                        <wpg:cNvGrpSpPr>
                          <a:grpSpLocks/>
                        </wpg:cNvGrpSpPr>
                        <wpg:grpSpPr bwMode="auto">
                          <a:xfrm>
                            <a:off x="4799" y="3171"/>
                            <a:ext cx="226" cy="315"/>
                            <a:chOff x="4799" y="3171"/>
                            <a:chExt cx="226" cy="315"/>
                          </a:xfrm>
                        </wpg:grpSpPr>
                        <wps:wsp>
                          <wps:cNvPr id="239" name=" 239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180" cy="225"/>
                            </a:xfrm>
                            <a:custGeom>
                              <a:avLst/>
                              <a:gdLst>
                                <a:gd name="T0" fmla="*/ 75 w 180"/>
                                <a:gd name="T1" fmla="*/ 0 h 225"/>
                                <a:gd name="T2" fmla="*/ 45 w 180"/>
                                <a:gd name="T3" fmla="*/ 30 h 225"/>
                                <a:gd name="T4" fmla="*/ 30 w 180"/>
                                <a:gd name="T5" fmla="*/ 60 h 225"/>
                                <a:gd name="T6" fmla="*/ 15 w 180"/>
                                <a:gd name="T7" fmla="*/ 75 h 225"/>
                                <a:gd name="T8" fmla="*/ 15 w 180"/>
                                <a:gd name="T9" fmla="*/ 105 h 225"/>
                                <a:gd name="T10" fmla="*/ 0 w 180"/>
                                <a:gd name="T11" fmla="*/ 120 h 225"/>
                                <a:gd name="T12" fmla="*/ 0 w 180"/>
                                <a:gd name="T13" fmla="*/ 165 h 225"/>
                                <a:gd name="T14" fmla="*/ 15 w 180"/>
                                <a:gd name="T15" fmla="*/ 180 h 225"/>
                                <a:gd name="T16" fmla="*/ 15 w 180"/>
                                <a:gd name="T17" fmla="*/ 195 h 225"/>
                                <a:gd name="T18" fmla="*/ 45 w 180"/>
                                <a:gd name="T19" fmla="*/ 210 h 225"/>
                                <a:gd name="T20" fmla="*/ 75 w 180"/>
                                <a:gd name="T21" fmla="*/ 210 h 225"/>
                                <a:gd name="T22" fmla="*/ 90 w 180"/>
                                <a:gd name="T23" fmla="*/ 225 h 225"/>
                                <a:gd name="T24" fmla="*/ 120 w 180"/>
                                <a:gd name="T25" fmla="*/ 225 h 225"/>
                                <a:gd name="T26" fmla="*/ 150 w 180"/>
                                <a:gd name="T27" fmla="*/ 195 h 225"/>
                                <a:gd name="T28" fmla="*/ 165 w 180"/>
                                <a:gd name="T29" fmla="*/ 180 h 225"/>
                                <a:gd name="T30" fmla="*/ 180 w 180"/>
                                <a:gd name="T31" fmla="*/ 150 h 225"/>
                                <a:gd name="T32" fmla="*/ 180 w 180"/>
                                <a:gd name="T33" fmla="*/ 105 h 225"/>
                                <a:gd name="T34" fmla="*/ 165 w 180"/>
                                <a:gd name="T35" fmla="*/ 60 h 225"/>
                                <a:gd name="T36" fmla="*/ 150 w 180"/>
                                <a:gd name="T37" fmla="*/ 30 h 225"/>
                                <a:gd name="T38" fmla="*/ 120 w 180"/>
                                <a:gd name="T39" fmla="*/ 0 h 225"/>
                                <a:gd name="T40" fmla="*/ 75 w 180"/>
                                <a:gd name="T41" fmla="*/ 0 h 22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80" h="225">
                                  <a:moveTo>
                                    <a:pt x="75" y="0"/>
                                  </a:move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45" y="210"/>
                                  </a:lnTo>
                                  <a:lnTo>
                                    <a:pt x="75" y="210"/>
                                  </a:lnTo>
                                  <a:lnTo>
                                    <a:pt x="90" y="225"/>
                                  </a:lnTo>
                                  <a:lnTo>
                                    <a:pt x="120" y="225"/>
                                  </a:lnTo>
                                  <a:lnTo>
                                    <a:pt x="150" y="195"/>
                                  </a:lnTo>
                                  <a:lnTo>
                                    <a:pt x="165" y="180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180" y="105"/>
                                  </a:lnTo>
                                  <a:lnTo>
                                    <a:pt x="165" y="60"/>
                                  </a:lnTo>
                                  <a:lnTo>
                                    <a:pt x="150" y="3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40" name=" 240"/>
                          <wpg:cNvGrpSpPr>
                            <a:grpSpLocks/>
                          </wpg:cNvGrpSpPr>
                          <wpg:grpSpPr bwMode="auto">
                            <a:xfrm>
                              <a:off x="4875" y="3261"/>
                              <a:ext cx="60" cy="225"/>
                              <a:chOff x="4875" y="3261"/>
                              <a:chExt cx="60" cy="225"/>
                            </a:xfrm>
                          </wpg:grpSpPr>
                          <wps:wsp>
                            <wps:cNvPr id="241" name=" 241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45 w 60"/>
                                  <a:gd name="T37" fmla="*/ 0 h 22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42" name=" 242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43" name=" 243"/>
                          <wps:cNvSpPr>
                            <a:spLocks/>
                          </wps:cNvSpPr>
                          <wps:spPr bwMode="auto">
                            <a:xfrm>
                              <a:off x="4875" y="3186"/>
                              <a:ext cx="90" cy="75"/>
                            </a:xfrm>
                            <a:custGeom>
                              <a:avLst/>
                              <a:gdLst>
                                <a:gd name="T0" fmla="*/ 60 w 90"/>
                                <a:gd name="T1" fmla="*/ 0 h 75"/>
                                <a:gd name="T2" fmla="*/ 30 w 90"/>
                                <a:gd name="T3" fmla="*/ 0 h 75"/>
                                <a:gd name="T4" fmla="*/ 0 w 90"/>
                                <a:gd name="T5" fmla="*/ 30 h 75"/>
                                <a:gd name="T6" fmla="*/ 0 w 90"/>
                                <a:gd name="T7" fmla="*/ 60 h 75"/>
                                <a:gd name="T8" fmla="*/ 30 w 90"/>
                                <a:gd name="T9" fmla="*/ 75 h 75"/>
                                <a:gd name="T10" fmla="*/ 75 w 90"/>
                                <a:gd name="T11" fmla="*/ 75 h 75"/>
                                <a:gd name="T12" fmla="*/ 90 w 90"/>
                                <a:gd name="T13" fmla="*/ 45 h 75"/>
                                <a:gd name="T14" fmla="*/ 90 w 90"/>
                                <a:gd name="T15" fmla="*/ 30 h 75"/>
                                <a:gd name="T16" fmla="*/ 60 w 90"/>
                                <a:gd name="T17" fmla="*/ 0 h 7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60" y="0"/>
                                  </a:moveTo>
                                  <a:lnTo>
                                    <a:pt x="30" y="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90" y="45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4" name=" 244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15 w 45"/>
                                <a:gd name="T5" fmla="*/ 15 h 30"/>
                                <a:gd name="T6" fmla="*/ 45 w 45"/>
                                <a:gd name="T7" fmla="*/ 30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3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5" name=" 245"/>
                          <wps:cNvSpPr>
                            <a:spLocks/>
                          </wps:cNvSpPr>
                          <wps:spPr bwMode="auto">
                            <a:xfrm>
                              <a:off x="4814" y="3321"/>
                              <a:ext cx="31" cy="30"/>
                            </a:xfrm>
                            <a:custGeom>
                              <a:avLst/>
                              <a:gdLst>
                                <a:gd name="T0" fmla="*/ 0 w 31"/>
                                <a:gd name="T1" fmla="*/ 30 h 30"/>
                                <a:gd name="T2" fmla="*/ 0 w 31"/>
                                <a:gd name="T3" fmla="*/ 15 h 30"/>
                                <a:gd name="T4" fmla="*/ 16 w 31"/>
                                <a:gd name="T5" fmla="*/ 0 h 30"/>
                                <a:gd name="T6" fmla="*/ 31 w 31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30">
                                  <a:moveTo>
                                    <a:pt x="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31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6" name=" 246"/>
                          <wps:cNvSpPr>
                            <a:spLocks/>
                          </wps:cNvSpPr>
                          <wps:spPr bwMode="auto">
                            <a:xfrm>
                              <a:off x="4980" y="3276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30 w 45"/>
                                <a:gd name="T5" fmla="*/ 0 h 30"/>
                                <a:gd name="T6" fmla="*/ 45 w 45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7" name=" 247"/>
                          <wps:cNvSpPr>
                            <a:spLocks/>
                          </wps:cNvSpPr>
                          <wps:spPr bwMode="auto">
                            <a:xfrm>
                              <a:off x="5010" y="335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15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8" name=" 248"/>
                          <wps:cNvSpPr>
                            <a:spLocks/>
                          </wps:cNvSpPr>
                          <wps:spPr bwMode="auto">
                            <a:xfrm>
                              <a:off x="4995" y="344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0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9" name=" 249"/>
                          <wps:cNvSpPr>
                            <a:spLocks/>
                          </wps:cNvSpPr>
                          <wps:spPr bwMode="auto">
                            <a:xfrm>
                              <a:off x="4799" y="3411"/>
                              <a:ext cx="31" cy="45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0 h 45"/>
                                <a:gd name="T2" fmla="*/ 31 w 31"/>
                                <a:gd name="T3" fmla="*/ 15 h 45"/>
                                <a:gd name="T4" fmla="*/ 15 w 31"/>
                                <a:gd name="T5" fmla="*/ 30 h 45"/>
                                <a:gd name="T6" fmla="*/ 0 w 31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45">
                                  <a:moveTo>
                                    <a:pt x="31" y="0"/>
                                  </a:moveTo>
                                  <a:lnTo>
                                    <a:pt x="31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0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0" name=" 250"/>
                          <wps:cNvSpPr>
                            <a:spLocks/>
                          </wps:cNvSpPr>
                          <wps:spPr bwMode="auto">
                            <a:xfrm>
                              <a:off x="4860" y="317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1" name=" 251"/>
                          <wps:cNvSpPr>
                            <a:spLocks/>
                          </wps:cNvSpPr>
                          <wps:spPr bwMode="auto">
                            <a:xfrm>
                              <a:off x="4965" y="3186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2" name=" 252"/>
                          <wps:cNvSpPr>
                            <a:spLocks/>
                          </wps:cNvSpPr>
                          <wps:spPr bwMode="auto">
                            <a:xfrm>
                              <a:off x="4860" y="3336"/>
                              <a:ext cx="30" cy="3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30 h 30"/>
                                <a:gd name="T2" fmla="*/ 30 w 30"/>
                                <a:gd name="T3" fmla="*/ 30 h 30"/>
                                <a:gd name="T4" fmla="*/ 3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30"/>
                                  </a:moveTo>
                                  <a:lnTo>
                                    <a:pt x="30" y="30"/>
                                  </a:lnTo>
                                  <a:lnTo>
                                    <a:pt x="3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3" name=" 253"/>
                          <wps:cNvSpPr>
                            <a:spLocks/>
                          </wps:cNvSpPr>
                          <wps:spPr bwMode="auto">
                            <a:xfrm>
                              <a:off x="4950" y="3351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4" name=" 254"/>
                          <wps:cNvSpPr>
                            <a:spLocks/>
                          </wps:cNvSpPr>
                          <wps:spPr bwMode="auto">
                            <a:xfrm>
                              <a:off x="4950" y="3411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5" name=" 255"/>
                          <wps:cNvSpPr>
                            <a:spLocks/>
                          </wps:cNvSpPr>
                          <wps:spPr bwMode="auto">
                            <a:xfrm>
                              <a:off x="4860" y="3396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6" name=" 256"/>
                          <wps:cNvCnPr>
                            <a:cxnSpLocks/>
                          </wps:cNvCnPr>
                          <wps:spPr bwMode="auto">
                            <a:xfrm>
                              <a:off x="4890" y="3306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7" name=" 257"/>
                          <wps:cNvCnPr>
                            <a:cxnSpLocks/>
                          </wps:cNvCnPr>
                          <wps:spPr bwMode="auto">
                            <a:xfrm>
                              <a:off x="4950" y="332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8" name=" 258"/>
                          <wps:cNvCnPr>
                            <a:cxnSpLocks/>
                          </wps:cNvCnPr>
                          <wps:spPr bwMode="auto">
                            <a:xfrm>
                              <a:off x="490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9" name=" 259"/>
                          <wps:cNvCnPr>
                            <a:cxnSpLocks/>
                          </wps:cNvCnPr>
                          <wps:spPr bwMode="auto">
                            <a:xfrm>
                              <a:off x="493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60" name=" 260"/>
                          <wps:cNvCnPr>
                            <a:cxnSpLocks/>
                          </wps:cNvCnPr>
                          <wps:spPr bwMode="auto">
                            <a:xfrm>
                              <a:off x="4920" y="3201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61" name=" 261"/>
                        <wps:cNvSpPr>
                          <a:spLocks/>
                        </wps:cNvSpPr>
                        <wps:spPr bwMode="auto">
                          <a:xfrm>
                            <a:off x="5700" y="3125"/>
                            <a:ext cx="855" cy="406"/>
                          </a:xfrm>
                          <a:custGeom>
                            <a:avLst/>
                            <a:gdLst>
                              <a:gd name="T0" fmla="*/ 0 w 57"/>
                              <a:gd name="T1" fmla="*/ 4977 h 27"/>
                              <a:gd name="T2" fmla="*/ 2250 w 57"/>
                              <a:gd name="T3" fmla="*/ 6105 h 27"/>
                              <a:gd name="T4" fmla="*/ 2925 w 57"/>
                              <a:gd name="T5" fmla="*/ 5428 h 27"/>
                              <a:gd name="T6" fmla="*/ 3825 w 57"/>
                              <a:gd name="T7" fmla="*/ 4977 h 27"/>
                              <a:gd name="T8" fmla="*/ 4950 w 57"/>
                              <a:gd name="T9" fmla="*/ 4301 h 27"/>
                              <a:gd name="T10" fmla="*/ 5850 w 57"/>
                              <a:gd name="T11" fmla="*/ 4301 h 27"/>
                              <a:gd name="T12" fmla="*/ 6975 w 57"/>
                              <a:gd name="T13" fmla="*/ 4301 h 27"/>
                              <a:gd name="T14" fmla="*/ 8100 w 57"/>
                              <a:gd name="T15" fmla="*/ 4526 h 27"/>
                              <a:gd name="T16" fmla="*/ 9225 w 57"/>
                              <a:gd name="T17" fmla="*/ 4977 h 27"/>
                              <a:gd name="T18" fmla="*/ 10350 w 57"/>
                              <a:gd name="T19" fmla="*/ 5654 h 27"/>
                              <a:gd name="T20" fmla="*/ 12825 w 57"/>
                              <a:gd name="T21" fmla="*/ 4526 h 27"/>
                              <a:gd name="T22" fmla="*/ 6525 w 57"/>
                              <a:gd name="T23" fmla="*/ 0 h 27"/>
                              <a:gd name="T24" fmla="*/ 0 w 57"/>
                              <a:gd name="T25" fmla="*/ 4977 h 27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</a:gdLst>
                            <a:ahLst/>
                            <a:cxnLst>
                              <a:cxn ang="T26">
                                <a:pos x="T0" y="T1"/>
                              </a:cxn>
                              <a:cxn ang="T27">
                                <a:pos x="T2" y="T3"/>
                              </a:cxn>
                              <a:cxn ang="T28">
                                <a:pos x="T4" y="T5"/>
                              </a:cxn>
                              <a:cxn ang="T29">
                                <a:pos x="T6" y="T7"/>
                              </a:cxn>
                              <a:cxn ang="T30">
                                <a:pos x="T8" y="T9"/>
                              </a:cxn>
                              <a:cxn ang="T31">
                                <a:pos x="T10" y="T11"/>
                              </a:cxn>
                              <a:cxn ang="T32">
                                <a:pos x="T12" y="T13"/>
                              </a:cxn>
                              <a:cxn ang="T33">
                                <a:pos x="T14" y="T15"/>
                              </a:cxn>
                              <a:cxn ang="T34">
                                <a:pos x="T16" y="T17"/>
                              </a:cxn>
                              <a:cxn ang="T35">
                                <a:pos x="T18" y="T19"/>
                              </a:cxn>
                              <a:cxn ang="T36">
                                <a:pos x="T20" y="T21"/>
                              </a:cxn>
                              <a:cxn ang="T37">
                                <a:pos x="T22" y="T23"/>
                              </a:cxn>
                              <a:cxn ang="T38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57" h="27">
                                <a:moveTo>
                                  <a:pt x="0" y="22"/>
                                </a:moveTo>
                                <a:lnTo>
                                  <a:pt x="10" y="27"/>
                                </a:lnTo>
                                <a:lnTo>
                                  <a:pt x="13" y="24"/>
                                </a:lnTo>
                                <a:lnTo>
                                  <a:pt x="17" y="22"/>
                                </a:lnTo>
                                <a:cubicBezTo>
                                  <a:pt x="18" y="21"/>
                                  <a:pt x="21" y="20"/>
                                  <a:pt x="22" y="19"/>
                                </a:cubicBezTo>
                                <a:cubicBezTo>
                                  <a:pt x="24" y="19"/>
                                  <a:pt x="25" y="19"/>
                                  <a:pt x="26" y="19"/>
                                </a:cubicBezTo>
                                <a:cubicBezTo>
                                  <a:pt x="28" y="19"/>
                                  <a:pt x="30" y="19"/>
                                  <a:pt x="31" y="19"/>
                                </a:cubicBezTo>
                                <a:cubicBezTo>
                                  <a:pt x="33" y="19"/>
                                  <a:pt x="34" y="19"/>
                                  <a:pt x="36" y="20"/>
                                </a:cubicBezTo>
                                <a:cubicBezTo>
                                  <a:pt x="37" y="20"/>
                                  <a:pt x="39" y="21"/>
                                  <a:pt x="41" y="22"/>
                                </a:cubicBezTo>
                                <a:lnTo>
                                  <a:pt x="46" y="25"/>
                                </a:lnTo>
                                <a:lnTo>
                                  <a:pt x="57" y="20"/>
                                </a:lnTo>
                                <a:lnTo>
                                  <a:pt x="29" y="0"/>
                                </a:lnTo>
                                <a:lnTo>
                                  <a:pt x="0" y="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62" name=" 262"/>
                      <wpg:cNvGrpSpPr>
                        <a:grpSpLocks/>
                      </wpg:cNvGrpSpPr>
                      <wpg:grpSpPr bwMode="auto">
                        <a:xfrm>
                          <a:off x="5130" y="4689"/>
                          <a:ext cx="1995" cy="917"/>
                          <a:chOff x="5130" y="4689"/>
                          <a:chExt cx="1995" cy="917"/>
                        </a:xfrm>
                      </wpg:grpSpPr>
                      <wpg:grpSp>
                        <wpg:cNvPr id="263" name=" 263"/>
                        <wpg:cNvGrpSpPr>
                          <a:grpSpLocks/>
                        </wpg:cNvGrpSpPr>
                        <wpg:grpSpPr bwMode="auto">
                          <a:xfrm>
                            <a:off x="5130" y="4689"/>
                            <a:ext cx="1995" cy="917"/>
                            <a:chOff x="5130" y="4689"/>
                            <a:chExt cx="1995" cy="917"/>
                          </a:xfrm>
                        </wpg:grpSpPr>
                        <wps:wsp>
                          <wps:cNvPr id="264" name=" 264"/>
                          <wps:cNvSpPr>
                            <a:spLocks/>
                          </wps:cNvSpPr>
                          <wps:spPr bwMode="auto">
                            <a:xfrm>
                              <a:off x="5130" y="4930"/>
                              <a:ext cx="435" cy="676"/>
                            </a:xfrm>
                            <a:custGeom>
                              <a:avLst/>
                              <a:gdLst>
                                <a:gd name="T0" fmla="*/ 60 w 435"/>
                                <a:gd name="T1" fmla="*/ 15 h 676"/>
                                <a:gd name="T2" fmla="*/ 120 w 435"/>
                                <a:gd name="T3" fmla="*/ 0 h 676"/>
                                <a:gd name="T4" fmla="*/ 180 w 435"/>
                                <a:gd name="T5" fmla="*/ 0 h 676"/>
                                <a:gd name="T6" fmla="*/ 210 w 435"/>
                                <a:gd name="T7" fmla="*/ 0 h 676"/>
                                <a:gd name="T8" fmla="*/ 255 w 435"/>
                                <a:gd name="T9" fmla="*/ 15 h 676"/>
                                <a:gd name="T10" fmla="*/ 225 w 435"/>
                                <a:gd name="T11" fmla="*/ 30 h 676"/>
                                <a:gd name="T12" fmla="*/ 180 w 435"/>
                                <a:gd name="T13" fmla="*/ 60 h 676"/>
                                <a:gd name="T14" fmla="*/ 165 w 435"/>
                                <a:gd name="T15" fmla="*/ 90 h 676"/>
                                <a:gd name="T16" fmla="*/ 165 w 435"/>
                                <a:gd name="T17" fmla="*/ 135 h 676"/>
                                <a:gd name="T18" fmla="*/ 210 w 435"/>
                                <a:gd name="T19" fmla="*/ 180 h 676"/>
                                <a:gd name="T20" fmla="*/ 255 w 435"/>
                                <a:gd name="T21" fmla="*/ 225 h 676"/>
                                <a:gd name="T22" fmla="*/ 300 w 435"/>
                                <a:gd name="T23" fmla="*/ 270 h 676"/>
                                <a:gd name="T24" fmla="*/ 315 w 435"/>
                                <a:gd name="T25" fmla="*/ 315 h 676"/>
                                <a:gd name="T26" fmla="*/ 345 w 435"/>
                                <a:gd name="T27" fmla="*/ 345 h 676"/>
                                <a:gd name="T28" fmla="*/ 345 w 435"/>
                                <a:gd name="T29" fmla="*/ 375 h 676"/>
                                <a:gd name="T30" fmla="*/ 345 w 435"/>
                                <a:gd name="T31" fmla="*/ 405 h 676"/>
                                <a:gd name="T32" fmla="*/ 360 w 435"/>
                                <a:gd name="T33" fmla="*/ 451 h 676"/>
                                <a:gd name="T34" fmla="*/ 375 w 435"/>
                                <a:gd name="T35" fmla="*/ 511 h 676"/>
                                <a:gd name="T36" fmla="*/ 405 w 435"/>
                                <a:gd name="T37" fmla="*/ 571 h 676"/>
                                <a:gd name="T38" fmla="*/ 435 w 435"/>
                                <a:gd name="T39" fmla="*/ 616 h 676"/>
                                <a:gd name="T40" fmla="*/ 435 w 435"/>
                                <a:gd name="T41" fmla="*/ 631 h 676"/>
                                <a:gd name="T42" fmla="*/ 420 w 435"/>
                                <a:gd name="T43" fmla="*/ 646 h 676"/>
                                <a:gd name="T44" fmla="*/ 375 w 435"/>
                                <a:gd name="T45" fmla="*/ 631 h 676"/>
                                <a:gd name="T46" fmla="*/ 345 w 435"/>
                                <a:gd name="T47" fmla="*/ 631 h 676"/>
                                <a:gd name="T48" fmla="*/ 315 w 435"/>
                                <a:gd name="T49" fmla="*/ 601 h 676"/>
                                <a:gd name="T50" fmla="*/ 300 w 435"/>
                                <a:gd name="T51" fmla="*/ 601 h 676"/>
                                <a:gd name="T52" fmla="*/ 285 w 435"/>
                                <a:gd name="T53" fmla="*/ 631 h 676"/>
                                <a:gd name="T54" fmla="*/ 255 w 435"/>
                                <a:gd name="T55" fmla="*/ 661 h 676"/>
                                <a:gd name="T56" fmla="*/ 210 w 435"/>
                                <a:gd name="T57" fmla="*/ 676 h 676"/>
                                <a:gd name="T58" fmla="*/ 210 w 435"/>
                                <a:gd name="T59" fmla="*/ 631 h 676"/>
                                <a:gd name="T60" fmla="*/ 225 w 435"/>
                                <a:gd name="T61" fmla="*/ 571 h 676"/>
                                <a:gd name="T62" fmla="*/ 255 w 435"/>
                                <a:gd name="T63" fmla="*/ 526 h 676"/>
                                <a:gd name="T64" fmla="*/ 255 w 435"/>
                                <a:gd name="T65" fmla="*/ 496 h 676"/>
                                <a:gd name="T66" fmla="*/ 255 w 435"/>
                                <a:gd name="T67" fmla="*/ 466 h 676"/>
                                <a:gd name="T68" fmla="*/ 240 w 435"/>
                                <a:gd name="T69" fmla="*/ 436 h 676"/>
                                <a:gd name="T70" fmla="*/ 210 w 435"/>
                                <a:gd name="T71" fmla="*/ 390 h 676"/>
                                <a:gd name="T72" fmla="*/ 165 w 435"/>
                                <a:gd name="T73" fmla="*/ 345 h 676"/>
                                <a:gd name="T74" fmla="*/ 105 w 435"/>
                                <a:gd name="T75" fmla="*/ 285 h 676"/>
                                <a:gd name="T76" fmla="*/ 60 w 435"/>
                                <a:gd name="T77" fmla="*/ 240 h 676"/>
                                <a:gd name="T78" fmla="*/ 30 w 435"/>
                                <a:gd name="T79" fmla="*/ 180 h 676"/>
                                <a:gd name="T80" fmla="*/ 15 w 435"/>
                                <a:gd name="T81" fmla="*/ 135 h 676"/>
                                <a:gd name="T82" fmla="*/ 0 w 435"/>
                                <a:gd name="T83" fmla="*/ 105 h 676"/>
                                <a:gd name="T84" fmla="*/ 15 w 435"/>
                                <a:gd name="T85" fmla="*/ 60 h 676"/>
                                <a:gd name="T86" fmla="*/ 60 w 435"/>
                                <a:gd name="T87" fmla="*/ 15 h 67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76">
                                  <a:moveTo>
                                    <a:pt x="60" y="15"/>
                                  </a:moveTo>
                                  <a:lnTo>
                                    <a:pt x="120" y="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210" y="0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lnTo>
                                    <a:pt x="210" y="180"/>
                                  </a:lnTo>
                                  <a:lnTo>
                                    <a:pt x="255" y="225"/>
                                  </a:lnTo>
                                  <a:lnTo>
                                    <a:pt x="300" y="270"/>
                                  </a:lnTo>
                                  <a:lnTo>
                                    <a:pt x="315" y="315"/>
                                  </a:lnTo>
                                  <a:lnTo>
                                    <a:pt x="345" y="345"/>
                                  </a:lnTo>
                                  <a:lnTo>
                                    <a:pt x="345" y="375"/>
                                  </a:lnTo>
                                  <a:lnTo>
                                    <a:pt x="345" y="405"/>
                                  </a:lnTo>
                                  <a:lnTo>
                                    <a:pt x="360" y="451"/>
                                  </a:lnTo>
                                  <a:lnTo>
                                    <a:pt x="375" y="511"/>
                                  </a:lnTo>
                                  <a:lnTo>
                                    <a:pt x="405" y="571"/>
                                  </a:lnTo>
                                  <a:lnTo>
                                    <a:pt x="435" y="616"/>
                                  </a:lnTo>
                                  <a:lnTo>
                                    <a:pt x="435" y="631"/>
                                  </a:lnTo>
                                  <a:lnTo>
                                    <a:pt x="420" y="646"/>
                                  </a:lnTo>
                                  <a:lnTo>
                                    <a:pt x="375" y="631"/>
                                  </a:lnTo>
                                  <a:lnTo>
                                    <a:pt x="345" y="631"/>
                                  </a:lnTo>
                                  <a:lnTo>
                                    <a:pt x="315" y="601"/>
                                  </a:lnTo>
                                  <a:lnTo>
                                    <a:pt x="300" y="601"/>
                                  </a:lnTo>
                                  <a:lnTo>
                                    <a:pt x="285" y="631"/>
                                  </a:lnTo>
                                  <a:lnTo>
                                    <a:pt x="255" y="661"/>
                                  </a:lnTo>
                                  <a:lnTo>
                                    <a:pt x="210" y="676"/>
                                  </a:lnTo>
                                  <a:lnTo>
                                    <a:pt x="210" y="631"/>
                                  </a:lnTo>
                                  <a:lnTo>
                                    <a:pt x="225" y="571"/>
                                  </a:lnTo>
                                  <a:lnTo>
                                    <a:pt x="255" y="526"/>
                                  </a:lnTo>
                                  <a:lnTo>
                                    <a:pt x="255" y="496"/>
                                  </a:lnTo>
                                  <a:lnTo>
                                    <a:pt x="255" y="466"/>
                                  </a:lnTo>
                                  <a:lnTo>
                                    <a:pt x="240" y="436"/>
                                  </a:lnTo>
                                  <a:lnTo>
                                    <a:pt x="210" y="390"/>
                                  </a:lnTo>
                                  <a:lnTo>
                                    <a:pt x="165" y="345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60" y="240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5" name=" 265"/>
                          <wps:cNvSpPr>
                            <a:spLocks/>
                          </wps:cNvSpPr>
                          <wps:spPr bwMode="auto">
                            <a:xfrm>
                              <a:off x="6690" y="4915"/>
                              <a:ext cx="435" cy="691"/>
                            </a:xfrm>
                            <a:custGeom>
                              <a:avLst/>
                              <a:gdLst>
                                <a:gd name="T0" fmla="*/ 375 w 435"/>
                                <a:gd name="T1" fmla="*/ 30 h 691"/>
                                <a:gd name="T2" fmla="*/ 330 w 435"/>
                                <a:gd name="T3" fmla="*/ 0 h 691"/>
                                <a:gd name="T4" fmla="*/ 270 w 435"/>
                                <a:gd name="T5" fmla="*/ 0 h 691"/>
                                <a:gd name="T6" fmla="*/ 240 w 435"/>
                                <a:gd name="T7" fmla="*/ 15 h 691"/>
                                <a:gd name="T8" fmla="*/ 180 w 435"/>
                                <a:gd name="T9" fmla="*/ 30 h 691"/>
                                <a:gd name="T10" fmla="*/ 210 w 435"/>
                                <a:gd name="T11" fmla="*/ 45 h 691"/>
                                <a:gd name="T12" fmla="*/ 255 w 435"/>
                                <a:gd name="T13" fmla="*/ 75 h 691"/>
                                <a:gd name="T14" fmla="*/ 270 w 435"/>
                                <a:gd name="T15" fmla="*/ 105 h 691"/>
                                <a:gd name="T16" fmla="*/ 270 w 435"/>
                                <a:gd name="T17" fmla="*/ 150 h 691"/>
                                <a:gd name="T18" fmla="*/ 225 w 435"/>
                                <a:gd name="T19" fmla="*/ 195 h 691"/>
                                <a:gd name="T20" fmla="*/ 180 w 435"/>
                                <a:gd name="T21" fmla="*/ 240 h 691"/>
                                <a:gd name="T22" fmla="*/ 150 w 435"/>
                                <a:gd name="T23" fmla="*/ 285 h 691"/>
                                <a:gd name="T24" fmla="*/ 120 w 435"/>
                                <a:gd name="T25" fmla="*/ 330 h 691"/>
                                <a:gd name="T26" fmla="*/ 105 w 435"/>
                                <a:gd name="T27" fmla="*/ 360 h 691"/>
                                <a:gd name="T28" fmla="*/ 90 w 435"/>
                                <a:gd name="T29" fmla="*/ 390 h 691"/>
                                <a:gd name="T30" fmla="*/ 90 w 435"/>
                                <a:gd name="T31" fmla="*/ 420 h 691"/>
                                <a:gd name="T32" fmla="*/ 75 w 435"/>
                                <a:gd name="T33" fmla="*/ 466 h 691"/>
                                <a:gd name="T34" fmla="*/ 60 w 435"/>
                                <a:gd name="T35" fmla="*/ 526 h 691"/>
                                <a:gd name="T36" fmla="*/ 45 w 435"/>
                                <a:gd name="T37" fmla="*/ 571 h 691"/>
                                <a:gd name="T38" fmla="*/ 0 w 435"/>
                                <a:gd name="T39" fmla="*/ 616 h 691"/>
                                <a:gd name="T40" fmla="*/ 0 w 435"/>
                                <a:gd name="T41" fmla="*/ 646 h 691"/>
                                <a:gd name="T42" fmla="*/ 15 w 435"/>
                                <a:gd name="T43" fmla="*/ 661 h 691"/>
                                <a:gd name="T44" fmla="*/ 60 w 435"/>
                                <a:gd name="T45" fmla="*/ 646 h 691"/>
                                <a:gd name="T46" fmla="*/ 90 w 435"/>
                                <a:gd name="T47" fmla="*/ 646 h 691"/>
                                <a:gd name="T48" fmla="*/ 120 w 435"/>
                                <a:gd name="T49" fmla="*/ 601 h 691"/>
                                <a:gd name="T50" fmla="*/ 135 w 435"/>
                                <a:gd name="T51" fmla="*/ 616 h 691"/>
                                <a:gd name="T52" fmla="*/ 165 w 435"/>
                                <a:gd name="T53" fmla="*/ 646 h 691"/>
                                <a:gd name="T54" fmla="*/ 195 w 435"/>
                                <a:gd name="T55" fmla="*/ 676 h 691"/>
                                <a:gd name="T56" fmla="*/ 225 w 435"/>
                                <a:gd name="T57" fmla="*/ 691 h 691"/>
                                <a:gd name="T58" fmla="*/ 225 w 435"/>
                                <a:gd name="T59" fmla="*/ 646 h 691"/>
                                <a:gd name="T60" fmla="*/ 210 w 435"/>
                                <a:gd name="T61" fmla="*/ 586 h 691"/>
                                <a:gd name="T62" fmla="*/ 195 w 435"/>
                                <a:gd name="T63" fmla="*/ 541 h 691"/>
                                <a:gd name="T64" fmla="*/ 180 w 435"/>
                                <a:gd name="T65" fmla="*/ 511 h 691"/>
                                <a:gd name="T66" fmla="*/ 195 w 435"/>
                                <a:gd name="T67" fmla="*/ 481 h 691"/>
                                <a:gd name="T68" fmla="*/ 195 w 435"/>
                                <a:gd name="T69" fmla="*/ 451 h 691"/>
                                <a:gd name="T70" fmla="*/ 240 w 435"/>
                                <a:gd name="T71" fmla="*/ 405 h 691"/>
                                <a:gd name="T72" fmla="*/ 285 w 435"/>
                                <a:gd name="T73" fmla="*/ 360 h 691"/>
                                <a:gd name="T74" fmla="*/ 345 w 435"/>
                                <a:gd name="T75" fmla="*/ 285 h 691"/>
                                <a:gd name="T76" fmla="*/ 375 w 435"/>
                                <a:gd name="T77" fmla="*/ 240 h 691"/>
                                <a:gd name="T78" fmla="*/ 405 w 435"/>
                                <a:gd name="T79" fmla="*/ 195 h 691"/>
                                <a:gd name="T80" fmla="*/ 420 w 435"/>
                                <a:gd name="T81" fmla="*/ 150 h 691"/>
                                <a:gd name="T82" fmla="*/ 435 w 435"/>
                                <a:gd name="T83" fmla="*/ 120 h 691"/>
                                <a:gd name="T84" fmla="*/ 420 w 435"/>
                                <a:gd name="T85" fmla="*/ 75 h 691"/>
                                <a:gd name="T86" fmla="*/ 375 w 435"/>
                                <a:gd name="T87" fmla="*/ 30 h 691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91">
                                  <a:moveTo>
                                    <a:pt x="375" y="30"/>
                                  </a:moveTo>
                                  <a:lnTo>
                                    <a:pt x="330" y="0"/>
                                  </a:lnTo>
                                  <a:lnTo>
                                    <a:pt x="27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180" y="30"/>
                                  </a:lnTo>
                                  <a:lnTo>
                                    <a:pt x="210" y="4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70" y="105"/>
                                  </a:lnTo>
                                  <a:lnTo>
                                    <a:pt x="270" y="150"/>
                                  </a:lnTo>
                                  <a:lnTo>
                                    <a:pt x="225" y="195"/>
                                  </a:lnTo>
                                  <a:lnTo>
                                    <a:pt x="180" y="240"/>
                                  </a:lnTo>
                                  <a:lnTo>
                                    <a:pt x="150" y="285"/>
                                  </a:lnTo>
                                  <a:lnTo>
                                    <a:pt x="120" y="330"/>
                                  </a:lnTo>
                                  <a:lnTo>
                                    <a:pt x="105" y="360"/>
                                  </a:lnTo>
                                  <a:lnTo>
                                    <a:pt x="90" y="390"/>
                                  </a:lnTo>
                                  <a:lnTo>
                                    <a:pt x="90" y="420"/>
                                  </a:lnTo>
                                  <a:lnTo>
                                    <a:pt x="75" y="466"/>
                                  </a:lnTo>
                                  <a:lnTo>
                                    <a:pt x="60" y="526"/>
                                  </a:lnTo>
                                  <a:lnTo>
                                    <a:pt x="45" y="571"/>
                                  </a:lnTo>
                                  <a:lnTo>
                                    <a:pt x="0" y="616"/>
                                  </a:lnTo>
                                  <a:lnTo>
                                    <a:pt x="0" y="646"/>
                                  </a:lnTo>
                                  <a:lnTo>
                                    <a:pt x="15" y="661"/>
                                  </a:lnTo>
                                  <a:lnTo>
                                    <a:pt x="60" y="646"/>
                                  </a:lnTo>
                                  <a:lnTo>
                                    <a:pt x="90" y="646"/>
                                  </a:lnTo>
                                  <a:lnTo>
                                    <a:pt x="120" y="601"/>
                                  </a:lnTo>
                                  <a:lnTo>
                                    <a:pt x="135" y="616"/>
                                  </a:lnTo>
                                  <a:lnTo>
                                    <a:pt x="165" y="646"/>
                                  </a:lnTo>
                                  <a:lnTo>
                                    <a:pt x="195" y="676"/>
                                  </a:lnTo>
                                  <a:lnTo>
                                    <a:pt x="225" y="691"/>
                                  </a:lnTo>
                                  <a:lnTo>
                                    <a:pt x="225" y="646"/>
                                  </a:lnTo>
                                  <a:lnTo>
                                    <a:pt x="210" y="586"/>
                                  </a:lnTo>
                                  <a:lnTo>
                                    <a:pt x="195" y="541"/>
                                  </a:lnTo>
                                  <a:lnTo>
                                    <a:pt x="180" y="511"/>
                                  </a:lnTo>
                                  <a:lnTo>
                                    <a:pt x="195" y="481"/>
                                  </a:lnTo>
                                  <a:lnTo>
                                    <a:pt x="195" y="451"/>
                                  </a:lnTo>
                                  <a:lnTo>
                                    <a:pt x="240" y="405"/>
                                  </a:lnTo>
                                  <a:lnTo>
                                    <a:pt x="285" y="360"/>
                                  </a:lnTo>
                                  <a:lnTo>
                                    <a:pt x="345" y="285"/>
                                  </a:lnTo>
                                  <a:lnTo>
                                    <a:pt x="375" y="240"/>
                                  </a:lnTo>
                                  <a:lnTo>
                                    <a:pt x="405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20"/>
                                  </a:lnTo>
                                  <a:lnTo>
                                    <a:pt x="420" y="75"/>
                                  </a:lnTo>
                                  <a:lnTo>
                                    <a:pt x="37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6" name=" 266"/>
                          <wps:cNvSpPr>
                            <a:spLocks/>
                          </wps:cNvSpPr>
                          <wps:spPr bwMode="auto">
                            <a:xfrm>
                              <a:off x="5295" y="4689"/>
                              <a:ext cx="1665" cy="436"/>
                            </a:xfrm>
                            <a:custGeom>
                              <a:avLst/>
                              <a:gdLst>
                                <a:gd name="T0" fmla="*/ 90 w 1665"/>
                                <a:gd name="T1" fmla="*/ 256 h 436"/>
                                <a:gd name="T2" fmla="*/ 15 w 1665"/>
                                <a:gd name="T3" fmla="*/ 301 h 436"/>
                                <a:gd name="T4" fmla="*/ 0 w 1665"/>
                                <a:gd name="T5" fmla="*/ 331 h 436"/>
                                <a:gd name="T6" fmla="*/ 0 w 1665"/>
                                <a:gd name="T7" fmla="*/ 376 h 436"/>
                                <a:gd name="T8" fmla="*/ 60 w 1665"/>
                                <a:gd name="T9" fmla="*/ 436 h 436"/>
                                <a:gd name="T10" fmla="*/ 165 w 1665"/>
                                <a:gd name="T11" fmla="*/ 421 h 436"/>
                                <a:gd name="T12" fmla="*/ 255 w 1665"/>
                                <a:gd name="T13" fmla="*/ 391 h 436"/>
                                <a:gd name="T14" fmla="*/ 375 w 1665"/>
                                <a:gd name="T15" fmla="*/ 361 h 436"/>
                                <a:gd name="T16" fmla="*/ 465 w 1665"/>
                                <a:gd name="T17" fmla="*/ 286 h 436"/>
                                <a:gd name="T18" fmla="*/ 555 w 1665"/>
                                <a:gd name="T19" fmla="*/ 226 h 436"/>
                                <a:gd name="T20" fmla="*/ 630 w 1665"/>
                                <a:gd name="T21" fmla="*/ 180 h 436"/>
                                <a:gd name="T22" fmla="*/ 690 w 1665"/>
                                <a:gd name="T23" fmla="*/ 150 h 436"/>
                                <a:gd name="T24" fmla="*/ 780 w 1665"/>
                                <a:gd name="T25" fmla="*/ 150 h 436"/>
                                <a:gd name="T26" fmla="*/ 885 w 1665"/>
                                <a:gd name="T27" fmla="*/ 150 h 436"/>
                                <a:gd name="T28" fmla="*/ 990 w 1665"/>
                                <a:gd name="T29" fmla="*/ 150 h 436"/>
                                <a:gd name="T30" fmla="*/ 1050 w 1665"/>
                                <a:gd name="T31" fmla="*/ 195 h 436"/>
                                <a:gd name="T32" fmla="*/ 1125 w 1665"/>
                                <a:gd name="T33" fmla="*/ 226 h 436"/>
                                <a:gd name="T34" fmla="*/ 1185 w 1665"/>
                                <a:gd name="T35" fmla="*/ 271 h 436"/>
                                <a:gd name="T36" fmla="*/ 1245 w 1665"/>
                                <a:gd name="T37" fmla="*/ 316 h 436"/>
                                <a:gd name="T38" fmla="*/ 1320 w 1665"/>
                                <a:gd name="T39" fmla="*/ 346 h 436"/>
                                <a:gd name="T40" fmla="*/ 1395 w 1665"/>
                                <a:gd name="T41" fmla="*/ 391 h 436"/>
                                <a:gd name="T42" fmla="*/ 1500 w 1665"/>
                                <a:gd name="T43" fmla="*/ 421 h 436"/>
                                <a:gd name="T44" fmla="*/ 1605 w 1665"/>
                                <a:gd name="T45" fmla="*/ 436 h 436"/>
                                <a:gd name="T46" fmla="*/ 1665 w 1665"/>
                                <a:gd name="T47" fmla="*/ 376 h 436"/>
                                <a:gd name="T48" fmla="*/ 1665 w 1665"/>
                                <a:gd name="T49" fmla="*/ 331 h 436"/>
                                <a:gd name="T50" fmla="*/ 1650 w 1665"/>
                                <a:gd name="T51" fmla="*/ 301 h 436"/>
                                <a:gd name="T52" fmla="*/ 1590 w 1665"/>
                                <a:gd name="T53" fmla="*/ 256 h 436"/>
                                <a:gd name="T54" fmla="*/ 1440 w 1665"/>
                                <a:gd name="T55" fmla="*/ 195 h 436"/>
                                <a:gd name="T56" fmla="*/ 1365 w 1665"/>
                                <a:gd name="T57" fmla="*/ 165 h 436"/>
                                <a:gd name="T58" fmla="*/ 1290 w 1665"/>
                                <a:gd name="T59" fmla="*/ 135 h 436"/>
                                <a:gd name="T60" fmla="*/ 1185 w 1665"/>
                                <a:gd name="T61" fmla="*/ 75 h 436"/>
                                <a:gd name="T62" fmla="*/ 1095 w 1665"/>
                                <a:gd name="T63" fmla="*/ 30 h 436"/>
                                <a:gd name="T64" fmla="*/ 960 w 1665"/>
                                <a:gd name="T65" fmla="*/ 0 h 436"/>
                                <a:gd name="T66" fmla="*/ 840 w 1665"/>
                                <a:gd name="T67" fmla="*/ 0 h 436"/>
                                <a:gd name="T68" fmla="*/ 735 w 1665"/>
                                <a:gd name="T69" fmla="*/ 0 h 436"/>
                                <a:gd name="T70" fmla="*/ 645 w 1665"/>
                                <a:gd name="T71" fmla="*/ 15 h 436"/>
                                <a:gd name="T72" fmla="*/ 555 w 1665"/>
                                <a:gd name="T73" fmla="*/ 30 h 436"/>
                                <a:gd name="T74" fmla="*/ 480 w 1665"/>
                                <a:gd name="T75" fmla="*/ 75 h 436"/>
                                <a:gd name="T76" fmla="*/ 420 w 1665"/>
                                <a:gd name="T77" fmla="*/ 120 h 436"/>
                                <a:gd name="T78" fmla="*/ 330 w 1665"/>
                                <a:gd name="T79" fmla="*/ 165 h 436"/>
                                <a:gd name="T80" fmla="*/ 240 w 1665"/>
                                <a:gd name="T81" fmla="*/ 210 h 436"/>
                                <a:gd name="T82" fmla="*/ 90 w 1665"/>
                                <a:gd name="T83" fmla="*/ 256 h 4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1665" h="436">
                                  <a:moveTo>
                                    <a:pt x="90" y="256"/>
                                  </a:moveTo>
                                  <a:lnTo>
                                    <a:pt x="15" y="301"/>
                                  </a:lnTo>
                                  <a:lnTo>
                                    <a:pt x="0" y="331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60" y="436"/>
                                  </a:lnTo>
                                  <a:lnTo>
                                    <a:pt x="165" y="421"/>
                                  </a:lnTo>
                                  <a:lnTo>
                                    <a:pt x="255" y="391"/>
                                  </a:lnTo>
                                  <a:lnTo>
                                    <a:pt x="375" y="361"/>
                                  </a:lnTo>
                                  <a:lnTo>
                                    <a:pt x="465" y="286"/>
                                  </a:lnTo>
                                  <a:lnTo>
                                    <a:pt x="555" y="226"/>
                                  </a:lnTo>
                                  <a:lnTo>
                                    <a:pt x="630" y="180"/>
                                  </a:lnTo>
                                  <a:lnTo>
                                    <a:pt x="690" y="150"/>
                                  </a:lnTo>
                                  <a:lnTo>
                                    <a:pt x="780" y="150"/>
                                  </a:lnTo>
                                  <a:lnTo>
                                    <a:pt x="885" y="150"/>
                                  </a:lnTo>
                                  <a:lnTo>
                                    <a:pt x="990" y="150"/>
                                  </a:lnTo>
                                  <a:lnTo>
                                    <a:pt x="1050" y="195"/>
                                  </a:lnTo>
                                  <a:lnTo>
                                    <a:pt x="1125" y="226"/>
                                  </a:lnTo>
                                  <a:lnTo>
                                    <a:pt x="1185" y="271"/>
                                  </a:lnTo>
                                  <a:lnTo>
                                    <a:pt x="1245" y="316"/>
                                  </a:lnTo>
                                  <a:lnTo>
                                    <a:pt x="1320" y="346"/>
                                  </a:lnTo>
                                  <a:lnTo>
                                    <a:pt x="1395" y="391"/>
                                  </a:lnTo>
                                  <a:lnTo>
                                    <a:pt x="1500" y="421"/>
                                  </a:lnTo>
                                  <a:lnTo>
                                    <a:pt x="1605" y="436"/>
                                  </a:lnTo>
                                  <a:lnTo>
                                    <a:pt x="1665" y="376"/>
                                  </a:lnTo>
                                  <a:lnTo>
                                    <a:pt x="1665" y="331"/>
                                  </a:lnTo>
                                  <a:lnTo>
                                    <a:pt x="1650" y="301"/>
                                  </a:lnTo>
                                  <a:lnTo>
                                    <a:pt x="1590" y="256"/>
                                  </a:lnTo>
                                  <a:lnTo>
                                    <a:pt x="1440" y="195"/>
                                  </a:lnTo>
                                  <a:lnTo>
                                    <a:pt x="1365" y="165"/>
                                  </a:lnTo>
                                  <a:lnTo>
                                    <a:pt x="1290" y="135"/>
                                  </a:lnTo>
                                  <a:lnTo>
                                    <a:pt x="1185" y="75"/>
                                  </a:lnTo>
                                  <a:lnTo>
                                    <a:pt x="1095" y="30"/>
                                  </a:lnTo>
                                  <a:lnTo>
                                    <a:pt x="960" y="0"/>
                                  </a:lnTo>
                                  <a:lnTo>
                                    <a:pt x="840" y="0"/>
                                  </a:lnTo>
                                  <a:lnTo>
                                    <a:pt x="735" y="0"/>
                                  </a:lnTo>
                                  <a:lnTo>
                                    <a:pt x="645" y="15"/>
                                  </a:lnTo>
                                  <a:lnTo>
                                    <a:pt x="555" y="30"/>
                                  </a:lnTo>
                                  <a:lnTo>
                                    <a:pt x="480" y="75"/>
                                  </a:lnTo>
                                  <a:lnTo>
                                    <a:pt x="420" y="120"/>
                                  </a:lnTo>
                                  <a:lnTo>
                                    <a:pt x="330" y="165"/>
                                  </a:lnTo>
                                  <a:lnTo>
                                    <a:pt x="240" y="210"/>
                                  </a:lnTo>
                                  <a:lnTo>
                                    <a:pt x="90" y="25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" name=" 267"/>
                        <wpg:cNvGrpSpPr>
                          <a:grpSpLocks/>
                        </wpg:cNvGrpSpPr>
                        <wpg:grpSpPr bwMode="auto">
                          <a:xfrm>
                            <a:off x="5505" y="4719"/>
                            <a:ext cx="1290" cy="316"/>
                            <a:chOff x="5505" y="4719"/>
                            <a:chExt cx="1290" cy="316"/>
                          </a:xfrm>
                        </wpg:grpSpPr>
                        <wpg:grpSp>
                          <wpg:cNvPr id="268" name=" 268"/>
                          <wpg:cNvGrpSpPr>
                            <a:grpSpLocks/>
                          </wpg:cNvGrpSpPr>
                          <wpg:grpSpPr bwMode="auto">
                            <a:xfrm>
                              <a:off x="5505" y="4899"/>
                              <a:ext cx="165" cy="136"/>
                              <a:chOff x="5505" y="4899"/>
                              <a:chExt cx="165" cy="136"/>
                            </a:xfrm>
                          </wpg:grpSpPr>
                          <wps:wsp>
                            <wps:cNvPr id="269" name=" 269"/>
                            <wps:cNvSpPr>
                              <a:spLocks/>
                            </wps:cNvSpPr>
                            <wps:spPr bwMode="auto">
                              <a:xfrm>
                                <a:off x="5505" y="4930"/>
                                <a:ext cx="75" cy="105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1125 h 7"/>
                                  <a:gd name="T2" fmla="*/ 225 w 5"/>
                                  <a:gd name="T3" fmla="*/ 1575 h 7"/>
                                  <a:gd name="T4" fmla="*/ 225 w 5"/>
                                  <a:gd name="T5" fmla="*/ 1575 h 7"/>
                                  <a:gd name="T6" fmla="*/ 675 w 5"/>
                                  <a:gd name="T7" fmla="*/ 900 h 7"/>
                                  <a:gd name="T8" fmla="*/ 675 w 5"/>
                                  <a:gd name="T9" fmla="*/ 450 h 7"/>
                                  <a:gd name="T10" fmla="*/ 450 w 5"/>
                                  <a:gd name="T11" fmla="*/ 450 h 7"/>
                                  <a:gd name="T12" fmla="*/ 225 w 5"/>
                                  <a:gd name="T13" fmla="*/ 450 h 7"/>
                                  <a:gd name="T14" fmla="*/ 0 w 5"/>
                                  <a:gd name="T15" fmla="*/ 675 h 7"/>
                                  <a:gd name="T16" fmla="*/ 0 w 5"/>
                                  <a:gd name="T17" fmla="*/ 675 h 7"/>
                                  <a:gd name="T18" fmla="*/ 0 w 5"/>
                                  <a:gd name="T19" fmla="*/ 225 h 7"/>
                                  <a:gd name="T20" fmla="*/ 225 w 5"/>
                                  <a:gd name="T21" fmla="*/ 225 h 7"/>
                                  <a:gd name="T22" fmla="*/ 450 w 5"/>
                                  <a:gd name="T23" fmla="*/ 0 h 7"/>
                                  <a:gd name="T24" fmla="*/ 675 w 5"/>
                                  <a:gd name="T25" fmla="*/ 225 h 7"/>
                                  <a:gd name="T26" fmla="*/ 900 w 5"/>
                                  <a:gd name="T27" fmla="*/ 225 h 7"/>
                                  <a:gd name="T28" fmla="*/ 900 w 5"/>
                                  <a:gd name="T29" fmla="*/ 450 h 7"/>
                                  <a:gd name="T30" fmla="*/ 450 w 5"/>
                                  <a:gd name="T31" fmla="*/ 1125 h 7"/>
                                  <a:gd name="T32" fmla="*/ 900 w 5"/>
                                  <a:gd name="T33" fmla="*/ 1125 h 7"/>
                                  <a:gd name="T34" fmla="*/ 1125 w 5"/>
                                  <a:gd name="T35" fmla="*/ 900 h 7"/>
                                  <a:gd name="T36" fmla="*/ 1125 w 5"/>
                                  <a:gd name="T37" fmla="*/ 900 h 7"/>
                                  <a:gd name="T38" fmla="*/ 1125 w 5"/>
                                  <a:gd name="T39" fmla="*/ 900 h 7"/>
                                  <a:gd name="T40" fmla="*/ 1125 w 5"/>
                                  <a:gd name="T41" fmla="*/ 900 h 7"/>
                                  <a:gd name="T42" fmla="*/ 1125 w 5"/>
                                  <a:gd name="T43" fmla="*/ 1125 h 7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</a:gdLst>
                                <a:ahLst/>
                                <a:cxnLst>
                                  <a:cxn ang="T44">
                                    <a:pos x="T0" y="T1"/>
                                  </a:cxn>
                                  <a:cxn ang="T45">
                                    <a:pos x="T2" y="T3"/>
                                  </a:cxn>
                                  <a:cxn ang="T46">
                                    <a:pos x="T4" y="T5"/>
                                  </a:cxn>
                                  <a:cxn ang="T47">
                                    <a:pos x="T6" y="T7"/>
                                  </a:cxn>
                                  <a:cxn ang="T48">
                                    <a:pos x="T8" y="T9"/>
                                  </a:cxn>
                                  <a:cxn ang="T49">
                                    <a:pos x="T10" y="T11"/>
                                  </a:cxn>
                                  <a:cxn ang="T50">
                                    <a:pos x="T12" y="T13"/>
                                  </a:cxn>
                                  <a:cxn ang="T51">
                                    <a:pos x="T14" y="T15"/>
                                  </a:cxn>
                                  <a:cxn ang="T52">
                                    <a:pos x="T16" y="T17"/>
                                  </a:cxn>
                                  <a:cxn ang="T53">
                                    <a:pos x="T18" y="T19"/>
                                  </a:cxn>
                                  <a:cxn ang="T54">
                                    <a:pos x="T20" y="T21"/>
                                  </a:cxn>
                                  <a:cxn ang="T55">
                                    <a:pos x="T22" y="T23"/>
                                  </a:cxn>
                                  <a:cxn ang="T56">
                                    <a:pos x="T24" y="T25"/>
                                  </a:cxn>
                                  <a:cxn ang="T57">
                                    <a:pos x="T26" y="T27"/>
                                  </a:cxn>
                                  <a:cxn ang="T58">
                                    <a:pos x="T28" y="T29"/>
                                  </a:cxn>
                                  <a:cxn ang="T59">
                                    <a:pos x="T30" y="T31"/>
                                  </a:cxn>
                                  <a:cxn ang="T60">
                                    <a:pos x="T32" y="T33"/>
                                  </a:cxn>
                                  <a:cxn ang="T61">
                                    <a:pos x="T34" y="T35"/>
                                  </a:cxn>
                                  <a:cxn ang="T62">
                                    <a:pos x="T36" y="T37"/>
                                  </a:cxn>
                                  <a:cxn ang="T63">
                                    <a:pos x="T38" y="T39"/>
                                  </a:cxn>
                                  <a:cxn ang="T64">
                                    <a:pos x="T40" y="T41"/>
                                  </a:cxn>
                                  <a:cxn ang="T65">
                                    <a:pos x="T42" y="T43"/>
                                  </a:cxn>
                                </a:cxnLst>
                                <a:rect l="0" t="0" r="r" b="b"/>
                                <a:pathLst>
                                  <a:path w="5" h="7">
                                    <a:moveTo>
                                      <a:pt x="5" y="5"/>
                                    </a:moveTo>
                                    <a:cubicBezTo>
                                      <a:pt x="4" y="6"/>
                                      <a:pt x="2" y="6"/>
                                      <a:pt x="1" y="7"/>
                                    </a:cubicBezTo>
                                    <a:cubicBezTo>
                                      <a:pt x="1" y="7"/>
                                      <a:pt x="1" y="7"/>
                                      <a:pt x="1" y="7"/>
                                    </a:cubicBezTo>
                                    <a:cubicBezTo>
                                      <a:pt x="2" y="5"/>
                                      <a:pt x="2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1" y="2"/>
                                      <a:pt x="1" y="2"/>
                                    </a:cubicBezTo>
                                    <a:cubicBezTo>
                                      <a:pt x="0" y="2"/>
                                      <a:pt x="0" y="2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2"/>
                                      <a:pt x="4" y="2"/>
                                    </a:cubicBezTo>
                                    <a:cubicBezTo>
                                      <a:pt x="4" y="3"/>
                                      <a:pt x="3" y="4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4" y="5"/>
                                    </a:cubicBezTo>
                                    <a:cubicBezTo>
                                      <a:pt x="4" y="5"/>
                                      <a:pt x="4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5"/>
                                      <a:pt x="5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0" name=" 270"/>
                            <wps:cNvSpPr>
                              <a:spLocks/>
                            </wps:cNvSpPr>
                            <wps:spPr bwMode="auto">
                              <a:xfrm>
                                <a:off x="5595" y="489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0 w 5"/>
                                  <a:gd name="T1" fmla="*/ 1153 h 6"/>
                                  <a:gd name="T2" fmla="*/ 450 w 5"/>
                                  <a:gd name="T3" fmla="*/ 0 h 6"/>
                                  <a:gd name="T4" fmla="*/ 675 w 5"/>
                                  <a:gd name="T5" fmla="*/ 0 h 6"/>
                                  <a:gd name="T6" fmla="*/ 900 w 5"/>
                                  <a:gd name="T7" fmla="*/ 698 h 6"/>
                                  <a:gd name="T8" fmla="*/ 1125 w 5"/>
                                  <a:gd name="T9" fmla="*/ 698 h 6"/>
                                  <a:gd name="T10" fmla="*/ 1125 w 5"/>
                                  <a:gd name="T11" fmla="*/ 925 h 6"/>
                                  <a:gd name="T12" fmla="*/ 900 w 5"/>
                                  <a:gd name="T13" fmla="*/ 925 h 6"/>
                                  <a:gd name="T14" fmla="*/ 1125 w 5"/>
                                  <a:gd name="T15" fmla="*/ 1153 h 6"/>
                                  <a:gd name="T16" fmla="*/ 675 w 5"/>
                                  <a:gd name="T17" fmla="*/ 1380 h 6"/>
                                  <a:gd name="T18" fmla="*/ 675 w 5"/>
                                  <a:gd name="T19" fmla="*/ 1153 h 6"/>
                                  <a:gd name="T20" fmla="*/ 0 w 5"/>
                                  <a:gd name="T21" fmla="*/ 1380 h 6"/>
                                  <a:gd name="T22" fmla="*/ 0 w 5"/>
                                  <a:gd name="T23" fmla="*/ 1153 h 6"/>
                                  <a:gd name="T24" fmla="*/ 0 w 5"/>
                                  <a:gd name="T25" fmla="*/ 1153 h 6"/>
                                  <a:gd name="T26" fmla="*/ 450 w 5"/>
                                  <a:gd name="T27" fmla="*/ 925 h 6"/>
                                  <a:gd name="T28" fmla="*/ 450 w 5"/>
                                  <a:gd name="T29" fmla="*/ 455 h 6"/>
                                  <a:gd name="T30" fmla="*/ 0 w 5"/>
                                  <a:gd name="T31" fmla="*/ 1153 h 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0" y="5"/>
                                    </a:moveTo>
                                    <a:cubicBezTo>
                                      <a:pt x="1" y="3"/>
                                      <a:pt x="1" y="2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2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5" y="5"/>
                                      <a:pt x="5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5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lose/>
                                    <a:moveTo>
                                      <a:pt x="0" y="5"/>
                                    </a:moveTo>
                                    <a:cubicBezTo>
                                      <a:pt x="1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1" y="3"/>
                                      <a:pt x="1" y="4"/>
                                      <a:pt x="0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1" name=" 271"/>
                          <wpg:cNvGrpSpPr>
                            <a:grpSpLocks/>
                          </wpg:cNvGrpSpPr>
                          <wpg:grpSpPr bwMode="auto">
                            <a:xfrm>
                              <a:off x="5685" y="4824"/>
                              <a:ext cx="165" cy="121"/>
                              <a:chOff x="5685" y="4824"/>
                              <a:chExt cx="165" cy="121"/>
                            </a:xfrm>
                          </wpg:grpSpPr>
                          <wps:wsp>
                            <wps:cNvPr id="272" name=" 272"/>
                            <wps:cNvSpPr>
                              <a:spLocks/>
                            </wps:cNvSpPr>
                            <wps:spPr bwMode="auto">
                              <a:xfrm>
                                <a:off x="5685" y="4839"/>
                                <a:ext cx="90" cy="106"/>
                              </a:xfrm>
                              <a:custGeom>
                                <a:avLst/>
                                <a:gdLst>
                                  <a:gd name="T0" fmla="*/ 675 w 6"/>
                                  <a:gd name="T1" fmla="*/ 0 h 7"/>
                                  <a:gd name="T2" fmla="*/ 1125 w 6"/>
                                  <a:gd name="T3" fmla="*/ 924 h 7"/>
                                  <a:gd name="T4" fmla="*/ 1350 w 6"/>
                                  <a:gd name="T5" fmla="*/ 924 h 7"/>
                                  <a:gd name="T6" fmla="*/ 1350 w 6"/>
                                  <a:gd name="T7" fmla="*/ 924 h 7"/>
                                  <a:gd name="T8" fmla="*/ 1350 w 6"/>
                                  <a:gd name="T9" fmla="*/ 924 h 7"/>
                                  <a:gd name="T10" fmla="*/ 1350 w 6"/>
                                  <a:gd name="T11" fmla="*/ 924 h 7"/>
                                  <a:gd name="T12" fmla="*/ 1125 w 6"/>
                                  <a:gd name="T13" fmla="*/ 1378 h 7"/>
                                  <a:gd name="T14" fmla="*/ 900 w 6"/>
                                  <a:gd name="T15" fmla="*/ 1151 h 7"/>
                                  <a:gd name="T16" fmla="*/ 900 w 6"/>
                                  <a:gd name="T17" fmla="*/ 1378 h 7"/>
                                  <a:gd name="T18" fmla="*/ 675 w 6"/>
                                  <a:gd name="T19" fmla="*/ 1378 h 7"/>
                                  <a:gd name="T20" fmla="*/ 450 w 6"/>
                                  <a:gd name="T21" fmla="*/ 1605 h 7"/>
                                  <a:gd name="T22" fmla="*/ 225 w 6"/>
                                  <a:gd name="T23" fmla="*/ 1378 h 7"/>
                                  <a:gd name="T24" fmla="*/ 0 w 6"/>
                                  <a:gd name="T25" fmla="*/ 1151 h 7"/>
                                  <a:gd name="T26" fmla="*/ 225 w 6"/>
                                  <a:gd name="T27" fmla="*/ 924 h 7"/>
                                  <a:gd name="T28" fmla="*/ 450 w 6"/>
                                  <a:gd name="T29" fmla="*/ 681 h 7"/>
                                  <a:gd name="T30" fmla="*/ 450 w 6"/>
                                  <a:gd name="T31" fmla="*/ 681 h 7"/>
                                  <a:gd name="T32" fmla="*/ 675 w 6"/>
                                  <a:gd name="T33" fmla="*/ 681 h 7"/>
                                  <a:gd name="T34" fmla="*/ 450 w 6"/>
                                  <a:gd name="T35" fmla="*/ 454 h 7"/>
                                  <a:gd name="T36" fmla="*/ 450 w 6"/>
                                  <a:gd name="T37" fmla="*/ 227 h 7"/>
                                  <a:gd name="T38" fmla="*/ 450 w 6"/>
                                  <a:gd name="T39" fmla="*/ 227 h 7"/>
                                  <a:gd name="T40" fmla="*/ 225 w 6"/>
                                  <a:gd name="T41" fmla="*/ 227 h 7"/>
                                  <a:gd name="T42" fmla="*/ 225 w 6"/>
                                  <a:gd name="T43" fmla="*/ 227 h 7"/>
                                  <a:gd name="T44" fmla="*/ 675 w 6"/>
                                  <a:gd name="T45" fmla="*/ 0 h 7"/>
                                  <a:gd name="T46" fmla="*/ 675 w 6"/>
                                  <a:gd name="T47" fmla="*/ 681 h 7"/>
                                  <a:gd name="T48" fmla="*/ 450 w 6"/>
                                  <a:gd name="T49" fmla="*/ 681 h 7"/>
                                  <a:gd name="T50" fmla="*/ 450 w 6"/>
                                  <a:gd name="T51" fmla="*/ 681 h 7"/>
                                  <a:gd name="T52" fmla="*/ 450 w 6"/>
                                  <a:gd name="T53" fmla="*/ 924 h 7"/>
                                  <a:gd name="T54" fmla="*/ 450 w 6"/>
                                  <a:gd name="T55" fmla="*/ 1151 h 7"/>
                                  <a:gd name="T56" fmla="*/ 675 w 6"/>
                                  <a:gd name="T57" fmla="*/ 1378 h 7"/>
                                  <a:gd name="T58" fmla="*/ 675 w 6"/>
                                  <a:gd name="T59" fmla="*/ 1378 h 7"/>
                                  <a:gd name="T60" fmla="*/ 900 w 6"/>
                                  <a:gd name="T61" fmla="*/ 1378 h 7"/>
                                  <a:gd name="T62" fmla="*/ 900 w 6"/>
                                  <a:gd name="T63" fmla="*/ 1151 h 7"/>
                                  <a:gd name="T64" fmla="*/ 675 w 6"/>
                                  <a:gd name="T65" fmla="*/ 681 h 7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7">
                                    <a:moveTo>
                                      <a:pt x="3" y="0"/>
                                    </a:moveTo>
                                    <a:cubicBezTo>
                                      <a:pt x="4" y="1"/>
                                      <a:pt x="5" y="3"/>
                                      <a:pt x="5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5"/>
                                      <a:pt x="5" y="5"/>
                                      <a:pt x="5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7"/>
                                      <a:pt x="2" y="7"/>
                                      <a:pt x="2" y="7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1"/>
                                      <a:pt x="3" y="0"/>
                                      <a:pt x="3" y="0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3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4"/>
                                      <a:pt x="3" y="4"/>
                                      <a:pt x="3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3" name=" 273"/>
                            <wps:cNvSpPr>
                              <a:spLocks/>
                            </wps:cNvSpPr>
                            <wps:spPr bwMode="auto">
                              <a:xfrm>
                                <a:off x="5775" y="4824"/>
                                <a:ext cx="75" cy="75"/>
                              </a:xfrm>
                              <a:custGeom>
                                <a:avLst/>
                                <a:gdLst>
                                  <a:gd name="T0" fmla="*/ 900 w 5"/>
                                  <a:gd name="T1" fmla="*/ 225 h 5"/>
                                  <a:gd name="T2" fmla="*/ 450 w 5"/>
                                  <a:gd name="T3" fmla="*/ 675 h 5"/>
                                  <a:gd name="T4" fmla="*/ 675 w 5"/>
                                  <a:gd name="T5" fmla="*/ 900 h 5"/>
                                  <a:gd name="T6" fmla="*/ 900 w 5"/>
                                  <a:gd name="T7" fmla="*/ 675 h 5"/>
                                  <a:gd name="T8" fmla="*/ 900 w 5"/>
                                  <a:gd name="T9" fmla="*/ 675 h 5"/>
                                  <a:gd name="T10" fmla="*/ 900 w 5"/>
                                  <a:gd name="T11" fmla="*/ 450 h 5"/>
                                  <a:gd name="T12" fmla="*/ 1125 w 5"/>
                                  <a:gd name="T13" fmla="*/ 450 h 5"/>
                                  <a:gd name="T14" fmla="*/ 900 w 5"/>
                                  <a:gd name="T15" fmla="*/ 675 h 5"/>
                                  <a:gd name="T16" fmla="*/ 675 w 5"/>
                                  <a:gd name="T17" fmla="*/ 900 h 5"/>
                                  <a:gd name="T18" fmla="*/ 225 w 5"/>
                                  <a:gd name="T19" fmla="*/ 1125 h 5"/>
                                  <a:gd name="T20" fmla="*/ 0 w 5"/>
                                  <a:gd name="T21" fmla="*/ 900 h 5"/>
                                  <a:gd name="T22" fmla="*/ 0 w 5"/>
                                  <a:gd name="T23" fmla="*/ 450 h 5"/>
                                  <a:gd name="T24" fmla="*/ 225 w 5"/>
                                  <a:gd name="T25" fmla="*/ 225 h 5"/>
                                  <a:gd name="T26" fmla="*/ 675 w 5"/>
                                  <a:gd name="T27" fmla="*/ 0 h 5"/>
                                  <a:gd name="T28" fmla="*/ 900 w 5"/>
                                  <a:gd name="T29" fmla="*/ 225 h 5"/>
                                  <a:gd name="T30" fmla="*/ 675 w 5"/>
                                  <a:gd name="T31" fmla="*/ 450 h 5"/>
                                  <a:gd name="T32" fmla="*/ 450 w 5"/>
                                  <a:gd name="T33" fmla="*/ 225 h 5"/>
                                  <a:gd name="T34" fmla="*/ 450 w 5"/>
                                  <a:gd name="T35" fmla="*/ 225 h 5"/>
                                  <a:gd name="T36" fmla="*/ 450 w 5"/>
                                  <a:gd name="T37" fmla="*/ 225 h 5"/>
                                  <a:gd name="T38" fmla="*/ 225 w 5"/>
                                  <a:gd name="T39" fmla="*/ 225 h 5"/>
                                  <a:gd name="T40" fmla="*/ 225 w 5"/>
                                  <a:gd name="T41" fmla="*/ 450 h 5"/>
                                  <a:gd name="T42" fmla="*/ 225 w 5"/>
                                  <a:gd name="T43" fmla="*/ 675 h 5"/>
                                  <a:gd name="T44" fmla="*/ 675 w 5"/>
                                  <a:gd name="T45" fmla="*/ 450 h 5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5">
                                    <a:moveTo>
                                      <a:pt x="4" y="1"/>
                                    </a:moveTo>
                                    <a:cubicBezTo>
                                      <a:pt x="3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5" y="2"/>
                                      <a:pt x="5" y="2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5"/>
                                      <a:pt x="2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1"/>
                                      <a:pt x="4" y="1"/>
                                    </a:cubicBezTo>
                                    <a:close/>
                                    <a:moveTo>
                                      <a:pt x="3" y="2"/>
                                    </a:moveTo>
                                    <a:cubicBezTo>
                                      <a:pt x="3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2"/>
                                      <a:pt x="1" y="2"/>
                                      <a:pt x="1" y="2"/>
                                    </a:cubicBezTo>
                                    <a:cubicBezTo>
                                      <a:pt x="1" y="2"/>
                                      <a:pt x="1" y="2"/>
                                      <a:pt x="1" y="3"/>
                                    </a:cubicBezTo>
                                    <a:cubicBezTo>
                                      <a:pt x="2" y="2"/>
                                      <a:pt x="2" y="2"/>
                                      <a:pt x="3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4" name=" 274"/>
                          <wpg:cNvGrpSpPr>
                            <a:grpSpLocks/>
                          </wpg:cNvGrpSpPr>
                          <wpg:grpSpPr bwMode="auto">
                            <a:xfrm>
                              <a:off x="5880" y="4719"/>
                              <a:ext cx="345" cy="105"/>
                              <a:chOff x="5880" y="4719"/>
                              <a:chExt cx="345" cy="105"/>
                            </a:xfrm>
                          </wpg:grpSpPr>
                          <wps:wsp>
                            <wps:cNvPr id="275" name=" 275"/>
                            <wps:cNvSpPr>
                              <a:spLocks/>
                            </wps:cNvSpPr>
                            <wps:spPr bwMode="auto">
                              <a:xfrm>
                                <a:off x="5880" y="4734"/>
                                <a:ext cx="60" cy="90"/>
                              </a:xfrm>
                              <a:custGeom>
                                <a:avLst/>
                                <a:gdLst>
                                  <a:gd name="T0" fmla="*/ 225 w 4"/>
                                  <a:gd name="T1" fmla="*/ 0 h 6"/>
                                  <a:gd name="T2" fmla="*/ 225 w 4"/>
                                  <a:gd name="T3" fmla="*/ 0 h 6"/>
                                  <a:gd name="T4" fmla="*/ 900 w 4"/>
                                  <a:gd name="T5" fmla="*/ 0 h 6"/>
                                  <a:gd name="T6" fmla="*/ 900 w 4"/>
                                  <a:gd name="T7" fmla="*/ 0 h 6"/>
                                  <a:gd name="T8" fmla="*/ 900 w 4"/>
                                  <a:gd name="T9" fmla="*/ 0 h 6"/>
                                  <a:gd name="T10" fmla="*/ 900 w 4"/>
                                  <a:gd name="T11" fmla="*/ 0 h 6"/>
                                  <a:gd name="T12" fmla="*/ 675 w 4"/>
                                  <a:gd name="T13" fmla="*/ 0 h 6"/>
                                  <a:gd name="T14" fmla="*/ 675 w 4"/>
                                  <a:gd name="T15" fmla="*/ 225 h 6"/>
                                  <a:gd name="T16" fmla="*/ 900 w 4"/>
                                  <a:gd name="T17" fmla="*/ 900 h 6"/>
                                  <a:gd name="T18" fmla="*/ 900 w 4"/>
                                  <a:gd name="T19" fmla="*/ 1125 h 6"/>
                                  <a:gd name="T20" fmla="*/ 675 w 4"/>
                                  <a:gd name="T21" fmla="*/ 1350 h 6"/>
                                  <a:gd name="T22" fmla="*/ 450 w 4"/>
                                  <a:gd name="T23" fmla="*/ 1350 h 6"/>
                                  <a:gd name="T24" fmla="*/ 0 w 4"/>
                                  <a:gd name="T25" fmla="*/ 1350 h 6"/>
                                  <a:gd name="T26" fmla="*/ 0 w 4"/>
                                  <a:gd name="T27" fmla="*/ 1125 h 6"/>
                                  <a:gd name="T28" fmla="*/ 0 w 4"/>
                                  <a:gd name="T29" fmla="*/ 900 h 6"/>
                                  <a:gd name="T30" fmla="*/ 225 w 4"/>
                                  <a:gd name="T31" fmla="*/ 900 h 6"/>
                                  <a:gd name="T32" fmla="*/ 225 w 4"/>
                                  <a:gd name="T33" fmla="*/ 900 h 6"/>
                                  <a:gd name="T34" fmla="*/ 225 w 4"/>
                                  <a:gd name="T35" fmla="*/ 1125 h 6"/>
                                  <a:gd name="T36" fmla="*/ 225 w 4"/>
                                  <a:gd name="T37" fmla="*/ 1125 h 6"/>
                                  <a:gd name="T38" fmla="*/ 225 w 4"/>
                                  <a:gd name="T39" fmla="*/ 1125 h 6"/>
                                  <a:gd name="T40" fmla="*/ 225 w 4"/>
                                  <a:gd name="T41" fmla="*/ 1125 h 6"/>
                                  <a:gd name="T42" fmla="*/ 225 w 4"/>
                                  <a:gd name="T43" fmla="*/ 1350 h 6"/>
                                  <a:gd name="T44" fmla="*/ 450 w 4"/>
                                  <a:gd name="T45" fmla="*/ 1350 h 6"/>
                                  <a:gd name="T46" fmla="*/ 450 w 4"/>
                                  <a:gd name="T47" fmla="*/ 1125 h 6"/>
                                  <a:gd name="T48" fmla="*/ 450 w 4"/>
                                  <a:gd name="T49" fmla="*/ 1125 h 6"/>
                                  <a:gd name="T50" fmla="*/ 450 w 4"/>
                                  <a:gd name="T51" fmla="*/ 900 h 6"/>
                                  <a:gd name="T52" fmla="*/ 450 w 4"/>
                                  <a:gd name="T53" fmla="*/ 225 h 6"/>
                                  <a:gd name="T54" fmla="*/ 450 w 4"/>
                                  <a:gd name="T55" fmla="*/ 225 h 6"/>
                                  <a:gd name="T56" fmla="*/ 225 w 4"/>
                                  <a:gd name="T57" fmla="*/ 0 h 6"/>
                                  <a:gd name="T58" fmla="*/ 225 w 4"/>
                                  <a:gd name="T59" fmla="*/ 0 h 6"/>
                                  <a:gd name="T60" fmla="*/ 225 w 4"/>
                                  <a:gd name="T61" fmla="*/ 0 h 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</a:gdLst>
                                <a:ahLst/>
                                <a:cxnLst>
                                  <a:cxn ang="T62">
                                    <a:pos x="T0" y="T1"/>
                                  </a:cxn>
                                  <a:cxn ang="T63">
                                    <a:pos x="T2" y="T3"/>
                                  </a:cxn>
                                  <a:cxn ang="T64">
                                    <a:pos x="T4" y="T5"/>
                                  </a:cxn>
                                  <a:cxn ang="T65">
                                    <a:pos x="T6" y="T7"/>
                                  </a:cxn>
                                  <a:cxn ang="T66">
                                    <a:pos x="T8" y="T9"/>
                                  </a:cxn>
                                  <a:cxn ang="T67">
                                    <a:pos x="T10" y="T11"/>
                                  </a:cxn>
                                  <a:cxn ang="T68">
                                    <a:pos x="T12" y="T13"/>
                                  </a:cxn>
                                  <a:cxn ang="T69">
                                    <a:pos x="T14" y="T15"/>
                                  </a:cxn>
                                  <a:cxn ang="T70">
                                    <a:pos x="T16" y="T17"/>
                                  </a:cxn>
                                  <a:cxn ang="T71">
                                    <a:pos x="T18" y="T19"/>
                                  </a:cxn>
                                  <a:cxn ang="T72">
                                    <a:pos x="T20" y="T21"/>
                                  </a:cxn>
                                  <a:cxn ang="T73">
                                    <a:pos x="T22" y="T23"/>
                                  </a:cxn>
                                  <a:cxn ang="T74">
                                    <a:pos x="T24" y="T25"/>
                                  </a:cxn>
                                  <a:cxn ang="T75">
                                    <a:pos x="T26" y="T27"/>
                                  </a:cxn>
                                  <a:cxn ang="T76">
                                    <a:pos x="T28" y="T29"/>
                                  </a:cxn>
                                  <a:cxn ang="T77">
                                    <a:pos x="T30" y="T31"/>
                                  </a:cxn>
                                  <a:cxn ang="T78">
                                    <a:pos x="T32" y="T33"/>
                                  </a:cxn>
                                  <a:cxn ang="T79">
                                    <a:pos x="T34" y="T35"/>
                                  </a:cxn>
                                  <a:cxn ang="T80">
                                    <a:pos x="T36" y="T37"/>
                                  </a:cxn>
                                  <a:cxn ang="T81">
                                    <a:pos x="T38" y="T39"/>
                                  </a:cxn>
                                  <a:cxn ang="T82">
                                    <a:pos x="T40" y="T41"/>
                                  </a:cxn>
                                  <a:cxn ang="T83">
                                    <a:pos x="T42" y="T43"/>
                                  </a:cxn>
                                  <a:cxn ang="T84">
                                    <a:pos x="T44" y="T45"/>
                                  </a:cxn>
                                  <a:cxn ang="T85">
                                    <a:pos x="T46" y="T47"/>
                                  </a:cxn>
                                  <a:cxn ang="T86">
                                    <a:pos x="T48" y="T49"/>
                                  </a:cxn>
                                  <a:cxn ang="T87">
                                    <a:pos x="T50" y="T51"/>
                                  </a:cxn>
                                  <a:cxn ang="T88">
                                    <a:pos x="T52" y="T53"/>
                                  </a:cxn>
                                  <a:cxn ang="T89">
                                    <a:pos x="T54" y="T55"/>
                                  </a:cxn>
                                  <a:cxn ang="T90">
                                    <a:pos x="T56" y="T57"/>
                                  </a:cxn>
                                  <a:cxn ang="T91">
                                    <a:pos x="T58" y="T59"/>
                                  </a:cxn>
                                  <a:cxn ang="T92">
                                    <a:pos x="T60" y="T61"/>
                                  </a:cxn>
                                </a:cxnLst>
                                <a:rect l="0" t="0" r="r" b="b"/>
                                <a:pathLst>
                                  <a:path w="4" h="6">
                                    <a:moveTo>
                                      <a:pt x="1" y="0"/>
                                    </a:move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1"/>
                                      <a:pt x="3" y="1"/>
                                    </a:cubicBezTo>
                                    <a:cubicBezTo>
                                      <a:pt x="4" y="2"/>
                                      <a:pt x="4" y="3"/>
                                      <a:pt x="4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2" y="6"/>
                                    </a:cubicBezTo>
                                    <a:cubicBezTo>
                                      <a:pt x="1" y="6"/>
                                      <a:pt x="1" y="6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2" y="6"/>
                                    </a:cubicBezTo>
                                    <a:cubicBezTo>
                                      <a:pt x="2" y="6"/>
                                      <a:pt x="2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6" name=" 276"/>
                            <wps:cNvSpPr>
                              <a:spLocks/>
                            </wps:cNvSpPr>
                            <wps:spPr bwMode="auto">
                              <a:xfrm>
                                <a:off x="5955" y="4749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900 w 5"/>
                                  <a:gd name="T1" fmla="*/ 0 h 4"/>
                                  <a:gd name="T2" fmla="*/ 1125 w 5"/>
                                  <a:gd name="T3" fmla="*/ 675 h 4"/>
                                  <a:gd name="T4" fmla="*/ 1125 w 5"/>
                                  <a:gd name="T5" fmla="*/ 900 h 4"/>
                                  <a:gd name="T6" fmla="*/ 1125 w 5"/>
                                  <a:gd name="T7" fmla="*/ 900 h 4"/>
                                  <a:gd name="T8" fmla="*/ 1125 w 5"/>
                                  <a:gd name="T9" fmla="*/ 900 h 4"/>
                                  <a:gd name="T10" fmla="*/ 675 w 5"/>
                                  <a:gd name="T11" fmla="*/ 900 h 4"/>
                                  <a:gd name="T12" fmla="*/ 675 w 5"/>
                                  <a:gd name="T13" fmla="*/ 900 h 4"/>
                                  <a:gd name="T14" fmla="*/ 675 w 5"/>
                                  <a:gd name="T15" fmla="*/ 900 h 4"/>
                                  <a:gd name="T16" fmla="*/ 450 w 5"/>
                                  <a:gd name="T17" fmla="*/ 900 h 4"/>
                                  <a:gd name="T18" fmla="*/ 225 w 5"/>
                                  <a:gd name="T19" fmla="*/ 900 h 4"/>
                                  <a:gd name="T20" fmla="*/ 225 w 5"/>
                                  <a:gd name="T21" fmla="*/ 900 h 4"/>
                                  <a:gd name="T22" fmla="*/ 225 w 5"/>
                                  <a:gd name="T23" fmla="*/ 675 h 4"/>
                                  <a:gd name="T24" fmla="*/ 0 w 5"/>
                                  <a:gd name="T25" fmla="*/ 225 h 4"/>
                                  <a:gd name="T26" fmla="*/ 0 w 5"/>
                                  <a:gd name="T27" fmla="*/ 225 h 4"/>
                                  <a:gd name="T28" fmla="*/ 0 w 5"/>
                                  <a:gd name="T29" fmla="*/ 225 h 4"/>
                                  <a:gd name="T30" fmla="*/ 0 w 5"/>
                                  <a:gd name="T31" fmla="*/ 225 h 4"/>
                                  <a:gd name="T32" fmla="*/ 450 w 5"/>
                                  <a:gd name="T33" fmla="*/ 0 h 4"/>
                                  <a:gd name="T34" fmla="*/ 450 w 5"/>
                                  <a:gd name="T35" fmla="*/ 675 h 4"/>
                                  <a:gd name="T36" fmla="*/ 450 w 5"/>
                                  <a:gd name="T37" fmla="*/ 900 h 4"/>
                                  <a:gd name="T38" fmla="*/ 450 w 5"/>
                                  <a:gd name="T39" fmla="*/ 900 h 4"/>
                                  <a:gd name="T40" fmla="*/ 450 w 5"/>
                                  <a:gd name="T41" fmla="*/ 900 h 4"/>
                                  <a:gd name="T42" fmla="*/ 675 w 5"/>
                                  <a:gd name="T43" fmla="*/ 900 h 4"/>
                                  <a:gd name="T44" fmla="*/ 675 w 5"/>
                                  <a:gd name="T45" fmla="*/ 675 h 4"/>
                                  <a:gd name="T46" fmla="*/ 675 w 5"/>
                                  <a:gd name="T47" fmla="*/ 225 h 4"/>
                                  <a:gd name="T48" fmla="*/ 675 w 5"/>
                                  <a:gd name="T49" fmla="*/ 225 h 4"/>
                                  <a:gd name="T50" fmla="*/ 450 w 5"/>
                                  <a:gd name="T51" fmla="*/ 0 h 4"/>
                                  <a:gd name="T52" fmla="*/ 450 w 5"/>
                                  <a:gd name="T53" fmla="*/ 0 h 4"/>
                                  <a:gd name="T54" fmla="*/ 900 w 5"/>
                                  <a:gd name="T55" fmla="*/ 0 h 4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4" y="0"/>
                                    </a:moveTo>
                                    <a:cubicBezTo>
                                      <a:pt x="4" y="1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3"/>
                                      <a:pt x="1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1" y="0"/>
                                      <a:pt x="2" y="0"/>
                                    </a:cubicBezTo>
                                    <a:cubicBezTo>
                                      <a:pt x="2" y="1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7" name=" 277"/>
                            <wps:cNvSpPr>
                              <a:spLocks/>
                            </wps:cNvSpPr>
                            <wps:spPr bwMode="auto">
                              <a:xfrm>
                                <a:off x="6030" y="4719"/>
                                <a:ext cx="45" cy="90"/>
                              </a:xfrm>
                              <a:custGeom>
                                <a:avLst/>
                                <a:gdLst>
                                  <a:gd name="T0" fmla="*/ 450 w 3"/>
                                  <a:gd name="T1" fmla="*/ 0 h 6"/>
                                  <a:gd name="T2" fmla="*/ 450 w 3"/>
                                  <a:gd name="T3" fmla="*/ 1125 h 6"/>
                                  <a:gd name="T4" fmla="*/ 675 w 3"/>
                                  <a:gd name="T5" fmla="*/ 1125 h 6"/>
                                  <a:gd name="T6" fmla="*/ 675 w 3"/>
                                  <a:gd name="T7" fmla="*/ 1350 h 6"/>
                                  <a:gd name="T8" fmla="*/ 675 w 3"/>
                                  <a:gd name="T9" fmla="*/ 1350 h 6"/>
                                  <a:gd name="T10" fmla="*/ 225 w 3"/>
                                  <a:gd name="T11" fmla="*/ 1350 h 6"/>
                                  <a:gd name="T12" fmla="*/ 225 w 3"/>
                                  <a:gd name="T13" fmla="*/ 1350 h 6"/>
                                  <a:gd name="T14" fmla="*/ 225 w 3"/>
                                  <a:gd name="T15" fmla="*/ 1350 h 6"/>
                                  <a:gd name="T16" fmla="*/ 225 w 3"/>
                                  <a:gd name="T17" fmla="*/ 1125 h 6"/>
                                  <a:gd name="T18" fmla="*/ 225 w 3"/>
                                  <a:gd name="T19" fmla="*/ 225 h 6"/>
                                  <a:gd name="T20" fmla="*/ 225 w 3"/>
                                  <a:gd name="T21" fmla="*/ 225 h 6"/>
                                  <a:gd name="T22" fmla="*/ 0 w 3"/>
                                  <a:gd name="T23" fmla="*/ 0 h 6"/>
                                  <a:gd name="T24" fmla="*/ 0 w 3"/>
                                  <a:gd name="T25" fmla="*/ 0 h 6"/>
                                  <a:gd name="T26" fmla="*/ 450 w 3"/>
                                  <a:gd name="T27" fmla="*/ 0 h 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</a:gdLst>
                                <a:ahLst/>
                                <a:cxnLst>
                                  <a:cxn ang="T28">
                                    <a:pos x="T0" y="T1"/>
                                  </a:cxn>
                                  <a:cxn ang="T29">
                                    <a:pos x="T2" y="T3"/>
                                  </a:cxn>
                                  <a:cxn ang="T30">
                                    <a:pos x="T4" y="T5"/>
                                  </a:cxn>
                                  <a:cxn ang="T31">
                                    <a:pos x="T6" y="T7"/>
                                  </a:cxn>
                                  <a:cxn ang="T32">
                                    <a:pos x="T8" y="T9"/>
                                  </a:cxn>
                                  <a:cxn ang="T33">
                                    <a:pos x="T10" y="T11"/>
                                  </a:cxn>
                                  <a:cxn ang="T34">
                                    <a:pos x="T12" y="T13"/>
                                  </a:cxn>
                                  <a:cxn ang="T35">
                                    <a:pos x="T14" y="T15"/>
                                  </a:cxn>
                                  <a:cxn ang="T36">
                                    <a:pos x="T16" y="T17"/>
                                  </a:cxn>
                                  <a:cxn ang="T37">
                                    <a:pos x="T18" y="T19"/>
                                  </a:cxn>
                                  <a:cxn ang="T38">
                                    <a:pos x="T20" y="T21"/>
                                  </a:cxn>
                                  <a:cxn ang="T39">
                                    <a:pos x="T22" y="T23"/>
                                  </a:cxn>
                                  <a:cxn ang="T40">
                                    <a:pos x="T24" y="T25"/>
                                  </a:cxn>
                                  <a:cxn ang="T41">
                                    <a:pos x="T26" y="T27"/>
                                  </a:cxn>
                                </a:cxnLst>
                                <a:rect l="0" t="0" r="r" b="b"/>
                                <a:pathLst>
                                  <a:path w="3" h="6">
                                    <a:moveTo>
                                      <a:pt x="2" y="0"/>
                                    </a:moveTo>
                                    <a:cubicBezTo>
                                      <a:pt x="2" y="2"/>
                                      <a:pt x="2" y="3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8" name=" 278"/>
                            <wps:cNvSpPr>
                              <a:spLocks/>
                            </wps:cNvSpPr>
                            <wps:spPr bwMode="auto">
                              <a:xfrm>
                                <a:off x="6075" y="4719"/>
                                <a:ext cx="75" cy="90"/>
                              </a:xfrm>
                              <a:custGeom>
                                <a:avLst/>
                                <a:gdLst>
                                  <a:gd name="T0" fmla="*/ 450 w 5"/>
                                  <a:gd name="T1" fmla="*/ 0 h 6"/>
                                  <a:gd name="T2" fmla="*/ 450 w 5"/>
                                  <a:gd name="T3" fmla="*/ 450 h 6"/>
                                  <a:gd name="T4" fmla="*/ 675 w 5"/>
                                  <a:gd name="T5" fmla="*/ 450 h 6"/>
                                  <a:gd name="T6" fmla="*/ 675 w 5"/>
                                  <a:gd name="T7" fmla="*/ 225 h 6"/>
                                  <a:gd name="T8" fmla="*/ 900 w 5"/>
                                  <a:gd name="T9" fmla="*/ 225 h 6"/>
                                  <a:gd name="T10" fmla="*/ 1125 w 5"/>
                                  <a:gd name="T11" fmla="*/ 450 h 6"/>
                                  <a:gd name="T12" fmla="*/ 1125 w 5"/>
                                  <a:gd name="T13" fmla="*/ 675 h 6"/>
                                  <a:gd name="T14" fmla="*/ 1125 w 5"/>
                                  <a:gd name="T15" fmla="*/ 900 h 6"/>
                                  <a:gd name="T16" fmla="*/ 1125 w 5"/>
                                  <a:gd name="T17" fmla="*/ 1125 h 6"/>
                                  <a:gd name="T18" fmla="*/ 1125 w 5"/>
                                  <a:gd name="T19" fmla="*/ 1125 h 6"/>
                                  <a:gd name="T20" fmla="*/ 1125 w 5"/>
                                  <a:gd name="T21" fmla="*/ 1125 h 6"/>
                                  <a:gd name="T22" fmla="*/ 675 w 5"/>
                                  <a:gd name="T23" fmla="*/ 1125 h 6"/>
                                  <a:gd name="T24" fmla="*/ 675 w 5"/>
                                  <a:gd name="T25" fmla="*/ 1125 h 6"/>
                                  <a:gd name="T26" fmla="*/ 675 w 5"/>
                                  <a:gd name="T27" fmla="*/ 1125 h 6"/>
                                  <a:gd name="T28" fmla="*/ 900 w 5"/>
                                  <a:gd name="T29" fmla="*/ 1125 h 6"/>
                                  <a:gd name="T30" fmla="*/ 675 w 5"/>
                                  <a:gd name="T31" fmla="*/ 675 h 6"/>
                                  <a:gd name="T32" fmla="*/ 675 w 5"/>
                                  <a:gd name="T33" fmla="*/ 450 h 6"/>
                                  <a:gd name="T34" fmla="*/ 675 w 5"/>
                                  <a:gd name="T35" fmla="*/ 450 h 6"/>
                                  <a:gd name="T36" fmla="*/ 675 w 5"/>
                                  <a:gd name="T37" fmla="*/ 450 h 6"/>
                                  <a:gd name="T38" fmla="*/ 450 w 5"/>
                                  <a:gd name="T39" fmla="*/ 450 h 6"/>
                                  <a:gd name="T40" fmla="*/ 450 w 5"/>
                                  <a:gd name="T41" fmla="*/ 675 h 6"/>
                                  <a:gd name="T42" fmla="*/ 450 w 5"/>
                                  <a:gd name="T43" fmla="*/ 1125 h 6"/>
                                  <a:gd name="T44" fmla="*/ 450 w 5"/>
                                  <a:gd name="T45" fmla="*/ 1125 h 6"/>
                                  <a:gd name="T46" fmla="*/ 675 w 5"/>
                                  <a:gd name="T47" fmla="*/ 1125 h 6"/>
                                  <a:gd name="T48" fmla="*/ 675 w 5"/>
                                  <a:gd name="T49" fmla="*/ 1125 h 6"/>
                                  <a:gd name="T50" fmla="*/ 225 w 5"/>
                                  <a:gd name="T51" fmla="*/ 1350 h 6"/>
                                  <a:gd name="T52" fmla="*/ 225 w 5"/>
                                  <a:gd name="T53" fmla="*/ 1350 h 6"/>
                                  <a:gd name="T54" fmla="*/ 225 w 5"/>
                                  <a:gd name="T55" fmla="*/ 1125 h 6"/>
                                  <a:gd name="T56" fmla="*/ 225 w 5"/>
                                  <a:gd name="T57" fmla="*/ 1125 h 6"/>
                                  <a:gd name="T58" fmla="*/ 225 w 5"/>
                                  <a:gd name="T59" fmla="*/ 225 h 6"/>
                                  <a:gd name="T60" fmla="*/ 0 w 5"/>
                                  <a:gd name="T61" fmla="*/ 0 h 6"/>
                                  <a:gd name="T62" fmla="*/ 0 w 5"/>
                                  <a:gd name="T63" fmla="*/ 0 h 6"/>
                                  <a:gd name="T64" fmla="*/ 0 w 5"/>
                                  <a:gd name="T65" fmla="*/ 0 h 6"/>
                                  <a:gd name="T66" fmla="*/ 450 w 5"/>
                                  <a:gd name="T67" fmla="*/ 0 h 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</a:gdLst>
                                <a:ahLst/>
                                <a:cxnLst>
                                  <a:cxn ang="T68">
                                    <a:pos x="T0" y="T1"/>
                                  </a:cxn>
                                  <a:cxn ang="T69">
                                    <a:pos x="T2" y="T3"/>
                                  </a:cxn>
                                  <a:cxn ang="T70">
                                    <a:pos x="T4" y="T5"/>
                                  </a:cxn>
                                  <a:cxn ang="T71">
                                    <a:pos x="T6" y="T7"/>
                                  </a:cxn>
                                  <a:cxn ang="T72">
                                    <a:pos x="T8" y="T9"/>
                                  </a:cxn>
                                  <a:cxn ang="T73">
                                    <a:pos x="T10" y="T11"/>
                                  </a:cxn>
                                  <a:cxn ang="T74">
                                    <a:pos x="T12" y="T13"/>
                                  </a:cxn>
                                  <a:cxn ang="T75">
                                    <a:pos x="T14" y="T15"/>
                                  </a:cxn>
                                  <a:cxn ang="T76">
                                    <a:pos x="T16" y="T17"/>
                                  </a:cxn>
                                  <a:cxn ang="T77">
                                    <a:pos x="T18" y="T19"/>
                                  </a:cxn>
                                  <a:cxn ang="T78">
                                    <a:pos x="T20" y="T21"/>
                                  </a:cxn>
                                  <a:cxn ang="T79">
                                    <a:pos x="T22" y="T23"/>
                                  </a:cxn>
                                  <a:cxn ang="T80">
                                    <a:pos x="T24" y="T25"/>
                                  </a:cxn>
                                  <a:cxn ang="T81">
                                    <a:pos x="T26" y="T27"/>
                                  </a:cxn>
                                  <a:cxn ang="T82">
                                    <a:pos x="T28" y="T29"/>
                                  </a:cxn>
                                  <a:cxn ang="T83">
                                    <a:pos x="T30" y="T31"/>
                                  </a:cxn>
                                  <a:cxn ang="T84">
                                    <a:pos x="T32" y="T33"/>
                                  </a:cxn>
                                  <a:cxn ang="T85">
                                    <a:pos x="T34" y="T35"/>
                                  </a:cxn>
                                  <a:cxn ang="T86">
                                    <a:pos x="T36" y="T37"/>
                                  </a:cxn>
                                  <a:cxn ang="T87">
                                    <a:pos x="T38" y="T39"/>
                                  </a:cxn>
                                  <a:cxn ang="T88">
                                    <a:pos x="T40" y="T41"/>
                                  </a:cxn>
                                  <a:cxn ang="T89">
                                    <a:pos x="T42" y="T43"/>
                                  </a:cxn>
                                  <a:cxn ang="T90">
                                    <a:pos x="T44" y="T45"/>
                                  </a:cxn>
                                  <a:cxn ang="T91">
                                    <a:pos x="T46" y="T47"/>
                                  </a:cxn>
                                  <a:cxn ang="T92">
                                    <a:pos x="T48" y="T49"/>
                                  </a:cxn>
                                  <a:cxn ang="T93">
                                    <a:pos x="T50" y="T51"/>
                                  </a:cxn>
                                  <a:cxn ang="T94">
                                    <a:pos x="T52" y="T53"/>
                                  </a:cxn>
                                  <a:cxn ang="T95">
                                    <a:pos x="T54" y="T55"/>
                                  </a:cxn>
                                  <a:cxn ang="T96">
                                    <a:pos x="T56" y="T57"/>
                                  </a:cxn>
                                  <a:cxn ang="T97">
                                    <a:pos x="T58" y="T59"/>
                                  </a:cxn>
                                  <a:cxn ang="T98">
                                    <a:pos x="T60" y="T61"/>
                                  </a:cxn>
                                  <a:cxn ang="T99">
                                    <a:pos x="T62" y="T63"/>
                                  </a:cxn>
                                  <a:cxn ang="T100">
                                    <a:pos x="T64" y="T65"/>
                                  </a:cxn>
                                  <a:cxn ang="T101">
                                    <a:pos x="T66" y="T67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2" y="0"/>
                                    </a:moveTo>
                                    <a:cubicBezTo>
                                      <a:pt x="2" y="1"/>
                                      <a:pt x="2" y="1"/>
                                      <a:pt x="2" y="2"/>
                                    </a:cubicBezTo>
                                    <a:cubicBezTo>
                                      <a:pt x="2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2"/>
                                      <a:pt x="4" y="2"/>
                                      <a:pt x="5" y="2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4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3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9" name=" 279"/>
                            <wps:cNvSpPr>
                              <a:spLocks/>
                            </wps:cNvSpPr>
                            <wps:spPr bwMode="auto">
                              <a:xfrm>
                                <a:off x="6165" y="4734"/>
                                <a:ext cx="60" cy="60"/>
                              </a:xfrm>
                              <a:custGeom>
                                <a:avLst/>
                                <a:gdLst>
                                  <a:gd name="T0" fmla="*/ 450 w 4"/>
                                  <a:gd name="T1" fmla="*/ 0 h 4"/>
                                  <a:gd name="T2" fmla="*/ 675 w 4"/>
                                  <a:gd name="T3" fmla="*/ 0 h 4"/>
                                  <a:gd name="T4" fmla="*/ 900 w 4"/>
                                  <a:gd name="T5" fmla="*/ 225 h 4"/>
                                  <a:gd name="T6" fmla="*/ 900 w 4"/>
                                  <a:gd name="T7" fmla="*/ 450 h 4"/>
                                  <a:gd name="T8" fmla="*/ 900 w 4"/>
                                  <a:gd name="T9" fmla="*/ 675 h 4"/>
                                  <a:gd name="T10" fmla="*/ 450 w 4"/>
                                  <a:gd name="T11" fmla="*/ 900 h 4"/>
                                  <a:gd name="T12" fmla="*/ 225 w 4"/>
                                  <a:gd name="T13" fmla="*/ 900 h 4"/>
                                  <a:gd name="T14" fmla="*/ 0 w 4"/>
                                  <a:gd name="T15" fmla="*/ 450 h 4"/>
                                  <a:gd name="T16" fmla="*/ 0 w 4"/>
                                  <a:gd name="T17" fmla="*/ 225 h 4"/>
                                  <a:gd name="T18" fmla="*/ 450 w 4"/>
                                  <a:gd name="T19" fmla="*/ 0 h 4"/>
                                  <a:gd name="T20" fmla="*/ 450 w 4"/>
                                  <a:gd name="T21" fmla="*/ 0 h 4"/>
                                  <a:gd name="T22" fmla="*/ 225 w 4"/>
                                  <a:gd name="T23" fmla="*/ 0 h 4"/>
                                  <a:gd name="T24" fmla="*/ 225 w 4"/>
                                  <a:gd name="T25" fmla="*/ 225 h 4"/>
                                  <a:gd name="T26" fmla="*/ 225 w 4"/>
                                  <a:gd name="T27" fmla="*/ 450 h 4"/>
                                  <a:gd name="T28" fmla="*/ 450 w 4"/>
                                  <a:gd name="T29" fmla="*/ 675 h 4"/>
                                  <a:gd name="T30" fmla="*/ 450 w 4"/>
                                  <a:gd name="T31" fmla="*/ 900 h 4"/>
                                  <a:gd name="T32" fmla="*/ 450 w 4"/>
                                  <a:gd name="T33" fmla="*/ 900 h 4"/>
                                  <a:gd name="T34" fmla="*/ 675 w 4"/>
                                  <a:gd name="T35" fmla="*/ 900 h 4"/>
                                  <a:gd name="T36" fmla="*/ 675 w 4"/>
                                  <a:gd name="T37" fmla="*/ 675 h 4"/>
                                  <a:gd name="T38" fmla="*/ 675 w 4"/>
                                  <a:gd name="T39" fmla="*/ 450 h 4"/>
                                  <a:gd name="T40" fmla="*/ 675 w 4"/>
                                  <a:gd name="T41" fmla="*/ 225 h 4"/>
                                  <a:gd name="T42" fmla="*/ 450 w 4"/>
                                  <a:gd name="T43" fmla="*/ 0 h 4"/>
                                  <a:gd name="T44" fmla="*/ 450 w 4"/>
                                  <a:gd name="T45" fmla="*/ 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4" h="4"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2"/>
                                    </a:cubicBezTo>
                                    <a:cubicBezTo>
                                      <a:pt x="4" y="2"/>
                                      <a:pt x="4" y="3"/>
                                      <a:pt x="4" y="3"/>
                                    </a:cubicBezTo>
                                    <a:cubicBezTo>
                                      <a:pt x="3" y="4"/>
                                      <a:pt x="3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1"/>
                                      <a:pt x="0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2"/>
                                      <a:pt x="1" y="2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0" name=" 280"/>
                          <wpg:cNvGrpSpPr>
                            <a:grpSpLocks/>
                          </wpg:cNvGrpSpPr>
                          <wpg:grpSpPr bwMode="auto">
                            <a:xfrm>
                              <a:off x="6300" y="4734"/>
                              <a:ext cx="150" cy="120"/>
                              <a:chOff x="6300" y="4734"/>
                              <a:chExt cx="150" cy="120"/>
                            </a:xfrm>
                          </wpg:grpSpPr>
                          <wps:wsp>
                            <wps:cNvPr id="281" name=" 281"/>
                            <wps:cNvSpPr>
                              <a:spLocks/>
                            </wps:cNvSpPr>
                            <wps:spPr bwMode="auto">
                              <a:xfrm>
                                <a:off x="6300" y="4734"/>
                                <a:ext cx="90" cy="90"/>
                              </a:xfrm>
                              <a:custGeom>
                                <a:avLst/>
                                <a:gdLst>
                                  <a:gd name="T0" fmla="*/ 1350 w 6"/>
                                  <a:gd name="T1" fmla="*/ 225 h 6"/>
                                  <a:gd name="T2" fmla="*/ 900 w 6"/>
                                  <a:gd name="T3" fmla="*/ 1125 h 6"/>
                                  <a:gd name="T4" fmla="*/ 900 w 6"/>
                                  <a:gd name="T5" fmla="*/ 1350 h 6"/>
                                  <a:gd name="T6" fmla="*/ 900 w 6"/>
                                  <a:gd name="T7" fmla="*/ 1350 h 6"/>
                                  <a:gd name="T8" fmla="*/ 900 w 6"/>
                                  <a:gd name="T9" fmla="*/ 1350 h 6"/>
                                  <a:gd name="T10" fmla="*/ 900 w 6"/>
                                  <a:gd name="T11" fmla="*/ 1350 h 6"/>
                                  <a:gd name="T12" fmla="*/ 450 w 6"/>
                                  <a:gd name="T13" fmla="*/ 1125 h 6"/>
                                  <a:gd name="T14" fmla="*/ 675 w 6"/>
                                  <a:gd name="T15" fmla="*/ 1125 h 6"/>
                                  <a:gd name="T16" fmla="*/ 450 w 6"/>
                                  <a:gd name="T17" fmla="*/ 1125 h 6"/>
                                  <a:gd name="T18" fmla="*/ 225 w 6"/>
                                  <a:gd name="T19" fmla="*/ 1125 h 6"/>
                                  <a:gd name="T20" fmla="*/ 0 w 6"/>
                                  <a:gd name="T21" fmla="*/ 900 h 6"/>
                                  <a:gd name="T22" fmla="*/ 0 w 6"/>
                                  <a:gd name="T23" fmla="*/ 450 h 6"/>
                                  <a:gd name="T24" fmla="*/ 225 w 6"/>
                                  <a:gd name="T25" fmla="*/ 225 h 6"/>
                                  <a:gd name="T26" fmla="*/ 450 w 6"/>
                                  <a:gd name="T27" fmla="*/ 225 h 6"/>
                                  <a:gd name="T28" fmla="*/ 675 w 6"/>
                                  <a:gd name="T29" fmla="*/ 225 h 6"/>
                                  <a:gd name="T30" fmla="*/ 675 w 6"/>
                                  <a:gd name="T31" fmla="*/ 450 h 6"/>
                                  <a:gd name="T32" fmla="*/ 900 w 6"/>
                                  <a:gd name="T33" fmla="*/ 450 h 6"/>
                                  <a:gd name="T34" fmla="*/ 900 w 6"/>
                                  <a:gd name="T35" fmla="*/ 225 h 6"/>
                                  <a:gd name="T36" fmla="*/ 1125 w 6"/>
                                  <a:gd name="T37" fmla="*/ 225 h 6"/>
                                  <a:gd name="T38" fmla="*/ 900 w 6"/>
                                  <a:gd name="T39" fmla="*/ 225 h 6"/>
                                  <a:gd name="T40" fmla="*/ 900 w 6"/>
                                  <a:gd name="T41" fmla="*/ 0 h 6"/>
                                  <a:gd name="T42" fmla="*/ 900 w 6"/>
                                  <a:gd name="T43" fmla="*/ 0 h 6"/>
                                  <a:gd name="T44" fmla="*/ 1350 w 6"/>
                                  <a:gd name="T45" fmla="*/ 225 h 6"/>
                                  <a:gd name="T46" fmla="*/ 900 w 6"/>
                                  <a:gd name="T47" fmla="*/ 675 h 6"/>
                                  <a:gd name="T48" fmla="*/ 675 w 6"/>
                                  <a:gd name="T49" fmla="*/ 450 h 6"/>
                                  <a:gd name="T50" fmla="*/ 675 w 6"/>
                                  <a:gd name="T51" fmla="*/ 450 h 6"/>
                                  <a:gd name="T52" fmla="*/ 450 w 6"/>
                                  <a:gd name="T53" fmla="*/ 450 h 6"/>
                                  <a:gd name="T54" fmla="*/ 450 w 6"/>
                                  <a:gd name="T55" fmla="*/ 675 h 6"/>
                                  <a:gd name="T56" fmla="*/ 225 w 6"/>
                                  <a:gd name="T57" fmla="*/ 900 h 6"/>
                                  <a:gd name="T58" fmla="*/ 225 w 6"/>
                                  <a:gd name="T59" fmla="*/ 900 h 6"/>
                                  <a:gd name="T60" fmla="*/ 450 w 6"/>
                                  <a:gd name="T61" fmla="*/ 1125 h 6"/>
                                  <a:gd name="T62" fmla="*/ 675 w 6"/>
                                  <a:gd name="T63" fmla="*/ 1125 h 6"/>
                                  <a:gd name="T64" fmla="*/ 900 w 6"/>
                                  <a:gd name="T65" fmla="*/ 675 h 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6" y="1"/>
                                    </a:moveTo>
                                    <a:cubicBezTo>
                                      <a:pt x="6" y="2"/>
                                      <a:pt x="5" y="4"/>
                                      <a:pt x="4" y="5"/>
                                    </a:cubicBezTo>
                                    <a:cubicBezTo>
                                      <a:pt x="4" y="5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3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0" y="5"/>
                                      <a:pt x="0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2" y="1"/>
                                    </a:cubicBezTo>
                                    <a:cubicBezTo>
                                      <a:pt x="2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4" y="1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5" y="0"/>
                                      <a:pt x="6" y="1"/>
                                      <a:pt x="6" y="1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3" y="4"/>
                                      <a:pt x="3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2" name=" 282"/>
                            <wps:cNvSpPr>
                              <a:spLocks/>
                            </wps:cNvSpPr>
                            <wps:spPr bwMode="auto">
                              <a:xfrm>
                                <a:off x="6375" y="4794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675 h 4"/>
                                  <a:gd name="T2" fmla="*/ 450 w 5"/>
                                  <a:gd name="T3" fmla="*/ 450 h 4"/>
                                  <a:gd name="T4" fmla="*/ 450 w 5"/>
                                  <a:gd name="T5" fmla="*/ 675 h 4"/>
                                  <a:gd name="T6" fmla="*/ 675 w 5"/>
                                  <a:gd name="T7" fmla="*/ 900 h 4"/>
                                  <a:gd name="T8" fmla="*/ 675 w 5"/>
                                  <a:gd name="T9" fmla="*/ 900 h 4"/>
                                  <a:gd name="T10" fmla="*/ 900 w 5"/>
                                  <a:gd name="T11" fmla="*/ 900 h 4"/>
                                  <a:gd name="T12" fmla="*/ 900 w 5"/>
                                  <a:gd name="T13" fmla="*/ 900 h 4"/>
                                  <a:gd name="T14" fmla="*/ 675 w 5"/>
                                  <a:gd name="T15" fmla="*/ 900 h 4"/>
                                  <a:gd name="T16" fmla="*/ 450 w 5"/>
                                  <a:gd name="T17" fmla="*/ 900 h 4"/>
                                  <a:gd name="T18" fmla="*/ 225 w 5"/>
                                  <a:gd name="T19" fmla="*/ 450 h 4"/>
                                  <a:gd name="T20" fmla="*/ 225 w 5"/>
                                  <a:gd name="T21" fmla="*/ 225 h 4"/>
                                  <a:gd name="T22" fmla="*/ 450 w 5"/>
                                  <a:gd name="T23" fmla="*/ 0 h 4"/>
                                  <a:gd name="T24" fmla="*/ 900 w 5"/>
                                  <a:gd name="T25" fmla="*/ 0 h 4"/>
                                  <a:gd name="T26" fmla="*/ 1125 w 5"/>
                                  <a:gd name="T27" fmla="*/ 225 h 4"/>
                                  <a:gd name="T28" fmla="*/ 1125 w 5"/>
                                  <a:gd name="T29" fmla="*/ 675 h 4"/>
                                  <a:gd name="T30" fmla="*/ 900 w 5"/>
                                  <a:gd name="T31" fmla="*/ 450 h 4"/>
                                  <a:gd name="T32" fmla="*/ 900 w 5"/>
                                  <a:gd name="T33" fmla="*/ 225 h 4"/>
                                  <a:gd name="T34" fmla="*/ 900 w 5"/>
                                  <a:gd name="T35" fmla="*/ 225 h 4"/>
                                  <a:gd name="T36" fmla="*/ 900 w 5"/>
                                  <a:gd name="T37" fmla="*/ 0 h 4"/>
                                  <a:gd name="T38" fmla="*/ 675 w 5"/>
                                  <a:gd name="T39" fmla="*/ 0 h 4"/>
                                  <a:gd name="T40" fmla="*/ 450 w 5"/>
                                  <a:gd name="T41" fmla="*/ 225 h 4"/>
                                  <a:gd name="T42" fmla="*/ 450 w 5"/>
                                  <a:gd name="T43" fmla="*/ 225 h 4"/>
                                  <a:gd name="T44" fmla="*/ 900 w 5"/>
                                  <a:gd name="T45" fmla="*/ 45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5" y="3"/>
                                    </a:moveTo>
                                    <a:cubicBezTo>
                                      <a:pt x="4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2" y="4"/>
                                      <a:pt x="2" y="4"/>
                                    </a:cubicBezTo>
                                    <a:cubicBezTo>
                                      <a:pt x="1" y="3"/>
                                      <a:pt x="1" y="3"/>
                                      <a:pt x="1" y="2"/>
                                    </a:cubicBezTo>
                                    <a:cubicBezTo>
                                      <a:pt x="0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1"/>
                                      <a:pt x="5" y="1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lose/>
                                    <a:moveTo>
                                      <a:pt x="4" y="2"/>
                                    </a:move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3" y="2"/>
                                      <a:pt x="3" y="2"/>
                                      <a:pt x="4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3" name=" 283"/>
                          <wpg:cNvGrpSpPr>
                            <a:grpSpLocks/>
                          </wpg:cNvGrpSpPr>
                          <wpg:grpSpPr bwMode="auto">
                            <a:xfrm>
                              <a:off x="6480" y="4839"/>
                              <a:ext cx="315" cy="196"/>
                              <a:chOff x="6480" y="4839"/>
                              <a:chExt cx="315" cy="196"/>
                            </a:xfrm>
                          </wpg:grpSpPr>
                          <wps:wsp>
                            <wps:cNvPr id="284" name=" 284"/>
                            <wps:cNvSpPr>
                              <a:spLocks/>
                            </wps:cNvSpPr>
                            <wps:spPr bwMode="auto">
                              <a:xfrm>
                                <a:off x="6480" y="483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0 h 6"/>
                                  <a:gd name="T2" fmla="*/ 675 w 5"/>
                                  <a:gd name="T3" fmla="*/ 925 h 6"/>
                                  <a:gd name="T4" fmla="*/ 450 w 5"/>
                                  <a:gd name="T5" fmla="*/ 1153 h 6"/>
                                  <a:gd name="T6" fmla="*/ 450 w 5"/>
                                  <a:gd name="T7" fmla="*/ 1153 h 6"/>
                                  <a:gd name="T8" fmla="*/ 675 w 5"/>
                                  <a:gd name="T9" fmla="*/ 1380 h 6"/>
                                  <a:gd name="T10" fmla="*/ 675 w 5"/>
                                  <a:gd name="T11" fmla="*/ 1380 h 6"/>
                                  <a:gd name="T12" fmla="*/ 675 w 5"/>
                                  <a:gd name="T13" fmla="*/ 1380 h 6"/>
                                  <a:gd name="T14" fmla="*/ 0 w 5"/>
                                  <a:gd name="T15" fmla="*/ 925 h 6"/>
                                  <a:gd name="T16" fmla="*/ 0 w 5"/>
                                  <a:gd name="T17" fmla="*/ 925 h 6"/>
                                  <a:gd name="T18" fmla="*/ 0 w 5"/>
                                  <a:gd name="T19" fmla="*/ 925 h 6"/>
                                  <a:gd name="T20" fmla="*/ 0 w 5"/>
                                  <a:gd name="T21" fmla="*/ 925 h 6"/>
                                  <a:gd name="T22" fmla="*/ 225 w 5"/>
                                  <a:gd name="T23" fmla="*/ 925 h 6"/>
                                  <a:gd name="T24" fmla="*/ 225 w 5"/>
                                  <a:gd name="T25" fmla="*/ 925 h 6"/>
                                  <a:gd name="T26" fmla="*/ 450 w 5"/>
                                  <a:gd name="T27" fmla="*/ 228 h 6"/>
                                  <a:gd name="T28" fmla="*/ 675 w 5"/>
                                  <a:gd name="T29" fmla="*/ 228 h 6"/>
                                  <a:gd name="T30" fmla="*/ 450 w 5"/>
                                  <a:gd name="T31" fmla="*/ 0 h 6"/>
                                  <a:gd name="T32" fmla="*/ 450 w 5"/>
                                  <a:gd name="T33" fmla="*/ 0 h 6"/>
                                  <a:gd name="T34" fmla="*/ 450 w 5"/>
                                  <a:gd name="T35" fmla="*/ 0 h 6"/>
                                  <a:gd name="T36" fmla="*/ 450 w 5"/>
                                  <a:gd name="T37" fmla="*/ 0 h 6"/>
                                  <a:gd name="T38" fmla="*/ 900 w 5"/>
                                  <a:gd name="T39" fmla="*/ 0 h 6"/>
                                  <a:gd name="T40" fmla="*/ 1125 w 5"/>
                                  <a:gd name="T41" fmla="*/ 0 h 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</a:gdLst>
                                <a:ahLst/>
                                <a:cxnLst>
                                  <a:cxn ang="T42">
                                    <a:pos x="T0" y="T1"/>
                                  </a:cxn>
                                  <a:cxn ang="T43">
                                    <a:pos x="T2" y="T3"/>
                                  </a:cxn>
                                  <a:cxn ang="T44">
                                    <a:pos x="T4" y="T5"/>
                                  </a:cxn>
                                  <a:cxn ang="T45">
                                    <a:pos x="T6" y="T7"/>
                                  </a:cxn>
                                  <a:cxn ang="T46">
                                    <a:pos x="T8" y="T9"/>
                                  </a:cxn>
                                  <a:cxn ang="T47">
                                    <a:pos x="T10" y="T11"/>
                                  </a:cxn>
                                  <a:cxn ang="T48">
                                    <a:pos x="T12" y="T13"/>
                                  </a:cxn>
                                  <a:cxn ang="T49">
                                    <a:pos x="T14" y="T15"/>
                                  </a:cxn>
                                  <a:cxn ang="T50">
                                    <a:pos x="T16" y="T17"/>
                                  </a:cxn>
                                  <a:cxn ang="T51">
                                    <a:pos x="T18" y="T19"/>
                                  </a:cxn>
                                  <a:cxn ang="T52">
                                    <a:pos x="T20" y="T21"/>
                                  </a:cxn>
                                  <a:cxn ang="T53">
                                    <a:pos x="T22" y="T23"/>
                                  </a:cxn>
                                  <a:cxn ang="T54">
                                    <a:pos x="T24" y="T25"/>
                                  </a:cxn>
                                  <a:cxn ang="T55">
                                    <a:pos x="T26" y="T27"/>
                                  </a:cxn>
                                  <a:cxn ang="T56">
                                    <a:pos x="T28" y="T29"/>
                                  </a:cxn>
                                  <a:cxn ang="T57">
                                    <a:pos x="T30" y="T31"/>
                                  </a:cxn>
                                  <a:cxn ang="T58">
                                    <a:pos x="T32" y="T33"/>
                                  </a:cxn>
                                  <a:cxn ang="T59">
                                    <a:pos x="T34" y="T35"/>
                                  </a:cxn>
                                  <a:cxn ang="T60">
                                    <a:pos x="T36" y="T37"/>
                                  </a:cxn>
                                  <a:cxn ang="T61">
                                    <a:pos x="T38" y="T39"/>
                                  </a:cxn>
                                  <a:cxn ang="T62">
                                    <a:pos x="T40" y="T4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5" y="0"/>
                                    </a:moveTo>
                                    <a:cubicBezTo>
                                      <a:pt x="4" y="2"/>
                                      <a:pt x="3" y="3"/>
                                      <a:pt x="3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5"/>
                                      <a:pt x="1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0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5" name=" 285"/>
                            <wps:cNvSpPr>
                              <a:spLocks/>
                            </wps:cNvSpPr>
                            <wps:spPr bwMode="auto">
                              <a:xfrm>
                                <a:off x="6555" y="4869"/>
                                <a:ext cx="90" cy="91"/>
                              </a:xfrm>
                              <a:custGeom>
                                <a:avLst/>
                                <a:gdLst>
                                  <a:gd name="T0" fmla="*/ 900 w 6"/>
                                  <a:gd name="T1" fmla="*/ 698 h 6"/>
                                  <a:gd name="T2" fmla="*/ 900 w 6"/>
                                  <a:gd name="T3" fmla="*/ 925 h 6"/>
                                  <a:gd name="T4" fmla="*/ 900 w 6"/>
                                  <a:gd name="T5" fmla="*/ 1153 h 6"/>
                                  <a:gd name="T6" fmla="*/ 675 w 6"/>
                                  <a:gd name="T7" fmla="*/ 1380 h 6"/>
                                  <a:gd name="T8" fmla="*/ 225 w 6"/>
                                  <a:gd name="T9" fmla="*/ 1153 h 6"/>
                                  <a:gd name="T10" fmla="*/ 0 w 6"/>
                                  <a:gd name="T11" fmla="*/ 925 h 6"/>
                                  <a:gd name="T12" fmla="*/ 0 w 6"/>
                                  <a:gd name="T13" fmla="*/ 698 h 6"/>
                                  <a:gd name="T14" fmla="*/ 0 w 6"/>
                                  <a:gd name="T15" fmla="*/ 698 h 6"/>
                                  <a:gd name="T16" fmla="*/ 450 w 6"/>
                                  <a:gd name="T17" fmla="*/ 698 h 6"/>
                                  <a:gd name="T18" fmla="*/ 225 w 6"/>
                                  <a:gd name="T19" fmla="*/ 228 h 6"/>
                                  <a:gd name="T20" fmla="*/ 225 w 6"/>
                                  <a:gd name="T21" fmla="*/ 228 h 6"/>
                                  <a:gd name="T22" fmla="*/ 450 w 6"/>
                                  <a:gd name="T23" fmla="*/ 0 h 6"/>
                                  <a:gd name="T24" fmla="*/ 900 w 6"/>
                                  <a:gd name="T25" fmla="*/ 0 h 6"/>
                                  <a:gd name="T26" fmla="*/ 1125 w 6"/>
                                  <a:gd name="T27" fmla="*/ 455 h 6"/>
                                  <a:gd name="T28" fmla="*/ 1125 w 6"/>
                                  <a:gd name="T29" fmla="*/ 698 h 6"/>
                                  <a:gd name="T30" fmla="*/ 1125 w 6"/>
                                  <a:gd name="T31" fmla="*/ 698 h 6"/>
                                  <a:gd name="T32" fmla="*/ 900 w 6"/>
                                  <a:gd name="T33" fmla="*/ 698 h 6"/>
                                  <a:gd name="T34" fmla="*/ 675 w 6"/>
                                  <a:gd name="T35" fmla="*/ 698 h 6"/>
                                  <a:gd name="T36" fmla="*/ 900 w 6"/>
                                  <a:gd name="T37" fmla="*/ 455 h 6"/>
                                  <a:gd name="T38" fmla="*/ 900 w 6"/>
                                  <a:gd name="T39" fmla="*/ 455 h 6"/>
                                  <a:gd name="T40" fmla="*/ 900 w 6"/>
                                  <a:gd name="T41" fmla="*/ 228 h 6"/>
                                  <a:gd name="T42" fmla="*/ 900 w 6"/>
                                  <a:gd name="T43" fmla="*/ 228 h 6"/>
                                  <a:gd name="T44" fmla="*/ 675 w 6"/>
                                  <a:gd name="T45" fmla="*/ 228 h 6"/>
                                  <a:gd name="T46" fmla="*/ 675 w 6"/>
                                  <a:gd name="T47" fmla="*/ 228 h 6"/>
                                  <a:gd name="T48" fmla="*/ 675 w 6"/>
                                  <a:gd name="T49" fmla="*/ 455 h 6"/>
                                  <a:gd name="T50" fmla="*/ 675 w 6"/>
                                  <a:gd name="T51" fmla="*/ 698 h 6"/>
                                  <a:gd name="T52" fmla="*/ 450 w 6"/>
                                  <a:gd name="T53" fmla="*/ 698 h 6"/>
                                  <a:gd name="T54" fmla="*/ 450 w 6"/>
                                  <a:gd name="T55" fmla="*/ 698 h 6"/>
                                  <a:gd name="T56" fmla="*/ 225 w 6"/>
                                  <a:gd name="T57" fmla="*/ 698 h 6"/>
                                  <a:gd name="T58" fmla="*/ 225 w 6"/>
                                  <a:gd name="T59" fmla="*/ 925 h 6"/>
                                  <a:gd name="T60" fmla="*/ 225 w 6"/>
                                  <a:gd name="T61" fmla="*/ 925 h 6"/>
                                  <a:gd name="T62" fmla="*/ 225 w 6"/>
                                  <a:gd name="T63" fmla="*/ 1153 h 6"/>
                                  <a:gd name="T64" fmla="*/ 225 w 6"/>
                                  <a:gd name="T65" fmla="*/ 1153 h 6"/>
                                  <a:gd name="T66" fmla="*/ 450 w 6"/>
                                  <a:gd name="T67" fmla="*/ 1153 h 6"/>
                                  <a:gd name="T68" fmla="*/ 675 w 6"/>
                                  <a:gd name="T69" fmla="*/ 1153 h 6"/>
                                  <a:gd name="T70" fmla="*/ 450 w 6"/>
                                  <a:gd name="T71" fmla="*/ 698 h 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</a:gdLst>
                                <a:ahLst/>
                                <a:cxnLst>
                                  <a:cxn ang="T72">
                                    <a:pos x="T0" y="T1"/>
                                  </a:cxn>
                                  <a:cxn ang="T73">
                                    <a:pos x="T2" y="T3"/>
                                  </a:cxn>
                                  <a:cxn ang="T74">
                                    <a:pos x="T4" y="T5"/>
                                  </a:cxn>
                                  <a:cxn ang="T75">
                                    <a:pos x="T6" y="T7"/>
                                  </a:cxn>
                                  <a:cxn ang="T76">
                                    <a:pos x="T8" y="T9"/>
                                  </a:cxn>
                                  <a:cxn ang="T77">
                                    <a:pos x="T10" y="T11"/>
                                  </a:cxn>
                                  <a:cxn ang="T78">
                                    <a:pos x="T12" y="T13"/>
                                  </a:cxn>
                                  <a:cxn ang="T79">
                                    <a:pos x="T14" y="T15"/>
                                  </a:cxn>
                                  <a:cxn ang="T80">
                                    <a:pos x="T16" y="T17"/>
                                  </a:cxn>
                                  <a:cxn ang="T81">
                                    <a:pos x="T18" y="T19"/>
                                  </a:cxn>
                                  <a:cxn ang="T82">
                                    <a:pos x="T20" y="T21"/>
                                  </a:cxn>
                                  <a:cxn ang="T83">
                                    <a:pos x="T22" y="T23"/>
                                  </a:cxn>
                                  <a:cxn ang="T84">
                                    <a:pos x="T24" y="T25"/>
                                  </a:cxn>
                                  <a:cxn ang="T85">
                                    <a:pos x="T26" y="T27"/>
                                  </a:cxn>
                                  <a:cxn ang="T86">
                                    <a:pos x="T28" y="T29"/>
                                  </a:cxn>
                                  <a:cxn ang="T87">
                                    <a:pos x="T30" y="T31"/>
                                  </a:cxn>
                                  <a:cxn ang="T88">
                                    <a:pos x="T32" y="T33"/>
                                  </a:cxn>
                                  <a:cxn ang="T89">
                                    <a:pos x="T34" y="T35"/>
                                  </a:cxn>
                                  <a:cxn ang="T90">
                                    <a:pos x="T36" y="T37"/>
                                  </a:cxn>
                                  <a:cxn ang="T91">
                                    <a:pos x="T38" y="T39"/>
                                  </a:cxn>
                                  <a:cxn ang="T92">
                                    <a:pos x="T40" y="T41"/>
                                  </a:cxn>
                                  <a:cxn ang="T93">
                                    <a:pos x="T42" y="T43"/>
                                  </a:cxn>
                                  <a:cxn ang="T94">
                                    <a:pos x="T44" y="T45"/>
                                  </a:cxn>
                                  <a:cxn ang="T95">
                                    <a:pos x="T46" y="T47"/>
                                  </a:cxn>
                                  <a:cxn ang="T96">
                                    <a:pos x="T48" y="T49"/>
                                  </a:cxn>
                                  <a:cxn ang="T97">
                                    <a:pos x="T50" y="T51"/>
                                  </a:cxn>
                                  <a:cxn ang="T98">
                                    <a:pos x="T52" y="T53"/>
                                  </a:cxn>
                                  <a:cxn ang="T99">
                                    <a:pos x="T54" y="T55"/>
                                  </a:cxn>
                                  <a:cxn ang="T100">
                                    <a:pos x="T56" y="T57"/>
                                  </a:cxn>
                                  <a:cxn ang="T101">
                                    <a:pos x="T58" y="T59"/>
                                  </a:cxn>
                                  <a:cxn ang="T102">
                                    <a:pos x="T60" y="T61"/>
                                  </a:cxn>
                                  <a:cxn ang="T103">
                                    <a:pos x="T62" y="T63"/>
                                  </a:cxn>
                                  <a:cxn ang="T104">
                                    <a:pos x="T64" y="T65"/>
                                  </a:cxn>
                                  <a:cxn ang="T105">
                                    <a:pos x="T66" y="T67"/>
                                  </a:cxn>
                                  <a:cxn ang="T106">
                                    <a:pos x="T68" y="T69"/>
                                  </a:cxn>
                                  <a:cxn ang="T107">
                                    <a:pos x="T70" y="T71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4" y="3"/>
                                    </a:move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1" y="5"/>
                                    </a:cubicBezTo>
                                    <a:cubicBezTo>
                                      <a:pt x="1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1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1"/>
                                      <a:pt x="5" y="1"/>
                                      <a:pt x="5" y="2"/>
                                    </a:cubicBezTo>
                                    <a:cubicBezTo>
                                      <a:pt x="5" y="2"/>
                                      <a:pt x="6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3"/>
                                      <a:pt x="5" y="3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3"/>
                                    </a:cubicBezTo>
                                    <a:close/>
                                    <a:moveTo>
                                      <a:pt x="2" y="3"/>
                                    </a:move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1" y="3"/>
                                      <a:pt x="1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4"/>
                                      <a:pt x="2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6" name=" 286"/>
                            <wps:cNvSpPr>
                              <a:spLocks/>
                            </wps:cNvSpPr>
                            <wps:spPr bwMode="auto">
                              <a:xfrm>
                                <a:off x="6615" y="4915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900 h 5"/>
                                  <a:gd name="T2" fmla="*/ 0 w 6"/>
                                  <a:gd name="T3" fmla="*/ 900 h 5"/>
                                  <a:gd name="T4" fmla="*/ 450 w 6"/>
                                  <a:gd name="T5" fmla="*/ 900 h 5"/>
                                  <a:gd name="T6" fmla="*/ 675 w 6"/>
                                  <a:gd name="T7" fmla="*/ 900 h 5"/>
                                  <a:gd name="T8" fmla="*/ 900 w 6"/>
                                  <a:gd name="T9" fmla="*/ 675 h 5"/>
                                  <a:gd name="T10" fmla="*/ 675 w 6"/>
                                  <a:gd name="T11" fmla="*/ 675 h 5"/>
                                  <a:gd name="T12" fmla="*/ 675 w 6"/>
                                  <a:gd name="T13" fmla="*/ 675 h 5"/>
                                  <a:gd name="T14" fmla="*/ 450 w 6"/>
                                  <a:gd name="T15" fmla="*/ 450 h 5"/>
                                  <a:gd name="T16" fmla="*/ 450 w 6"/>
                                  <a:gd name="T17" fmla="*/ 225 h 5"/>
                                  <a:gd name="T18" fmla="*/ 675 w 6"/>
                                  <a:gd name="T19" fmla="*/ 0 h 5"/>
                                  <a:gd name="T20" fmla="*/ 900 w 6"/>
                                  <a:gd name="T21" fmla="*/ 0 h 5"/>
                                  <a:gd name="T22" fmla="*/ 1125 w 6"/>
                                  <a:gd name="T23" fmla="*/ 0 h 5"/>
                                  <a:gd name="T24" fmla="*/ 1350 w 6"/>
                                  <a:gd name="T25" fmla="*/ 225 h 5"/>
                                  <a:gd name="T26" fmla="*/ 1350 w 6"/>
                                  <a:gd name="T27" fmla="*/ 450 h 5"/>
                                  <a:gd name="T28" fmla="*/ 1350 w 6"/>
                                  <a:gd name="T29" fmla="*/ 675 h 5"/>
                                  <a:gd name="T30" fmla="*/ 1125 w 6"/>
                                  <a:gd name="T31" fmla="*/ 900 h 5"/>
                                  <a:gd name="T32" fmla="*/ 675 w 6"/>
                                  <a:gd name="T33" fmla="*/ 1125 h 5"/>
                                  <a:gd name="T34" fmla="*/ 0 w 6"/>
                                  <a:gd name="T35" fmla="*/ 900 h 5"/>
                                  <a:gd name="T36" fmla="*/ 900 w 6"/>
                                  <a:gd name="T37" fmla="*/ 675 h 5"/>
                                  <a:gd name="T38" fmla="*/ 1125 w 6"/>
                                  <a:gd name="T39" fmla="*/ 450 h 5"/>
                                  <a:gd name="T40" fmla="*/ 1125 w 6"/>
                                  <a:gd name="T41" fmla="*/ 225 h 5"/>
                                  <a:gd name="T42" fmla="*/ 1125 w 6"/>
                                  <a:gd name="T43" fmla="*/ 0 h 5"/>
                                  <a:gd name="T44" fmla="*/ 1125 w 6"/>
                                  <a:gd name="T45" fmla="*/ 0 h 5"/>
                                  <a:gd name="T46" fmla="*/ 900 w 6"/>
                                  <a:gd name="T47" fmla="*/ 0 h 5"/>
                                  <a:gd name="T48" fmla="*/ 900 w 6"/>
                                  <a:gd name="T49" fmla="*/ 225 h 5"/>
                                  <a:gd name="T50" fmla="*/ 675 w 6"/>
                                  <a:gd name="T51" fmla="*/ 450 h 5"/>
                                  <a:gd name="T52" fmla="*/ 900 w 6"/>
                                  <a:gd name="T53" fmla="*/ 675 h 5"/>
                                  <a:gd name="T54" fmla="*/ 900 w 6"/>
                                  <a:gd name="T55" fmla="*/ 675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0" y="4"/>
                                    </a:move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4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3"/>
                                      <a:pt x="3" y="3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ubicBezTo>
                                      <a:pt x="5" y="0"/>
                                      <a:pt x="6" y="0"/>
                                      <a:pt x="6" y="1"/>
                                    </a:cubicBezTo>
                                    <a:cubicBezTo>
                                      <a:pt x="6" y="1"/>
                                      <a:pt x="6" y="1"/>
                                      <a:pt x="6" y="2"/>
                                    </a:cubicBezTo>
                                    <a:cubicBezTo>
                                      <a:pt x="6" y="2"/>
                                      <a:pt x="6" y="3"/>
                                      <a:pt x="6" y="3"/>
                                    </a:cubicBezTo>
                                    <a:cubicBezTo>
                                      <a:pt x="6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5"/>
                                      <a:pt x="4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4"/>
                                      <a:pt x="0" y="4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3"/>
                                      <a:pt x="5" y="3"/>
                                      <a:pt x="5" y="2"/>
                                    </a:cubicBezTo>
                                    <a:cubicBezTo>
                                      <a:pt x="5" y="2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0"/>
                                    </a:cubicBezTo>
                                    <a:cubicBezTo>
                                      <a:pt x="5" y="0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3" y="3"/>
                                      <a:pt x="3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7" name=" 287"/>
                            <wps:cNvSpPr>
                              <a:spLocks/>
                            </wps:cNvSpPr>
                            <wps:spPr bwMode="auto">
                              <a:xfrm>
                                <a:off x="6705" y="4960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1350 w 6"/>
                                  <a:gd name="T1" fmla="*/ 225 h 5"/>
                                  <a:gd name="T2" fmla="*/ 1350 w 6"/>
                                  <a:gd name="T3" fmla="*/ 225 h 5"/>
                                  <a:gd name="T4" fmla="*/ 1125 w 6"/>
                                  <a:gd name="T5" fmla="*/ 0 h 5"/>
                                  <a:gd name="T6" fmla="*/ 675 w 6"/>
                                  <a:gd name="T7" fmla="*/ 225 h 5"/>
                                  <a:gd name="T8" fmla="*/ 450 w 6"/>
                                  <a:gd name="T9" fmla="*/ 225 h 5"/>
                                  <a:gd name="T10" fmla="*/ 675 w 6"/>
                                  <a:gd name="T11" fmla="*/ 225 h 5"/>
                                  <a:gd name="T12" fmla="*/ 900 w 6"/>
                                  <a:gd name="T13" fmla="*/ 450 h 5"/>
                                  <a:gd name="T14" fmla="*/ 1125 w 6"/>
                                  <a:gd name="T15" fmla="*/ 675 h 5"/>
                                  <a:gd name="T16" fmla="*/ 1125 w 6"/>
                                  <a:gd name="T17" fmla="*/ 900 h 5"/>
                                  <a:gd name="T18" fmla="*/ 900 w 6"/>
                                  <a:gd name="T19" fmla="*/ 1125 h 5"/>
                                  <a:gd name="T20" fmla="*/ 675 w 6"/>
                                  <a:gd name="T21" fmla="*/ 1125 h 5"/>
                                  <a:gd name="T22" fmla="*/ 450 w 6"/>
                                  <a:gd name="T23" fmla="*/ 1125 h 5"/>
                                  <a:gd name="T24" fmla="*/ 225 w 6"/>
                                  <a:gd name="T25" fmla="*/ 900 h 5"/>
                                  <a:gd name="T26" fmla="*/ 0 w 6"/>
                                  <a:gd name="T27" fmla="*/ 675 h 5"/>
                                  <a:gd name="T28" fmla="*/ 0 w 6"/>
                                  <a:gd name="T29" fmla="*/ 450 h 5"/>
                                  <a:gd name="T30" fmla="*/ 450 w 6"/>
                                  <a:gd name="T31" fmla="*/ 0 h 5"/>
                                  <a:gd name="T32" fmla="*/ 900 w 6"/>
                                  <a:gd name="T33" fmla="*/ 0 h 5"/>
                                  <a:gd name="T34" fmla="*/ 1350 w 6"/>
                                  <a:gd name="T35" fmla="*/ 225 h 5"/>
                                  <a:gd name="T36" fmla="*/ 450 w 6"/>
                                  <a:gd name="T37" fmla="*/ 450 h 5"/>
                                  <a:gd name="T38" fmla="*/ 450 w 6"/>
                                  <a:gd name="T39" fmla="*/ 450 h 5"/>
                                  <a:gd name="T40" fmla="*/ 225 w 6"/>
                                  <a:gd name="T41" fmla="*/ 675 h 5"/>
                                  <a:gd name="T42" fmla="*/ 450 w 6"/>
                                  <a:gd name="T43" fmla="*/ 900 h 5"/>
                                  <a:gd name="T44" fmla="*/ 450 w 6"/>
                                  <a:gd name="T45" fmla="*/ 900 h 5"/>
                                  <a:gd name="T46" fmla="*/ 450 w 6"/>
                                  <a:gd name="T47" fmla="*/ 900 h 5"/>
                                  <a:gd name="T48" fmla="*/ 675 w 6"/>
                                  <a:gd name="T49" fmla="*/ 900 h 5"/>
                                  <a:gd name="T50" fmla="*/ 675 w 6"/>
                                  <a:gd name="T51" fmla="*/ 450 h 5"/>
                                  <a:gd name="T52" fmla="*/ 675 w 6"/>
                                  <a:gd name="T53" fmla="*/ 450 h 5"/>
                                  <a:gd name="T54" fmla="*/ 450 w 6"/>
                                  <a:gd name="T55" fmla="*/ 450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6" y="1"/>
                                    </a:moveTo>
                                    <a:cubicBezTo>
                                      <a:pt x="6" y="1"/>
                                      <a:pt x="6" y="1"/>
                                      <a:pt x="6" y="1"/>
                                    </a:cubicBezTo>
                                    <a:cubicBezTo>
                                      <a:pt x="6" y="1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2"/>
                                    </a:cubicBezTo>
                                    <a:cubicBezTo>
                                      <a:pt x="1" y="1"/>
                                      <a:pt x="1" y="1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0"/>
                                      <a:pt x="5" y="0"/>
                                      <a:pt x="6" y="1"/>
                                    </a:cubicBezTo>
                                    <a:close/>
                                    <a:moveTo>
                                      <a:pt x="2" y="2"/>
                                    </a:move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3"/>
                                      <a:pt x="2" y="3"/>
                                      <a:pt x="1" y="3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2" y="2"/>
                                      <a:pt x="2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288" name=" 288"/>
                        <wpg:cNvGrpSpPr>
                          <a:grpSpLocks/>
                        </wpg:cNvGrpSpPr>
                        <wpg:grpSpPr bwMode="auto">
                          <a:xfrm>
                            <a:off x="5610" y="5065"/>
                            <a:ext cx="1035" cy="180"/>
                            <a:chOff x="5610" y="5065"/>
                            <a:chExt cx="1035" cy="180"/>
                          </a:xfrm>
                        </wpg:grpSpPr>
                        <wps:wsp>
                          <wps:cNvPr id="289" name=" 289"/>
                          <wps:cNvSpPr>
                            <a:spLocks/>
                          </wps:cNvSpPr>
                          <wps:spPr bwMode="auto">
                            <a:xfrm>
                              <a:off x="5610" y="5080"/>
                              <a:ext cx="135" cy="105"/>
                            </a:xfrm>
                            <a:custGeom>
                              <a:avLst/>
                              <a:gdLst>
                                <a:gd name="T0" fmla="*/ 1800 w 9"/>
                                <a:gd name="T1" fmla="*/ 675 h 7"/>
                                <a:gd name="T2" fmla="*/ 1575 w 9"/>
                                <a:gd name="T3" fmla="*/ 675 h 7"/>
                                <a:gd name="T4" fmla="*/ 1125 w 9"/>
                                <a:gd name="T5" fmla="*/ 1575 h 7"/>
                                <a:gd name="T6" fmla="*/ 900 w 9"/>
                                <a:gd name="T7" fmla="*/ 1575 h 7"/>
                                <a:gd name="T8" fmla="*/ 1575 w 9"/>
                                <a:gd name="T9" fmla="*/ 675 h 7"/>
                                <a:gd name="T10" fmla="*/ 1125 w 9"/>
                                <a:gd name="T11" fmla="*/ 450 h 7"/>
                                <a:gd name="T12" fmla="*/ 0 w 9"/>
                                <a:gd name="T13" fmla="*/ 900 h 7"/>
                                <a:gd name="T14" fmla="*/ 0 w 9"/>
                                <a:gd name="T15" fmla="*/ 900 h 7"/>
                                <a:gd name="T16" fmla="*/ 1125 w 9"/>
                                <a:gd name="T17" fmla="*/ 450 h 7"/>
                                <a:gd name="T18" fmla="*/ 900 w 9"/>
                                <a:gd name="T19" fmla="*/ 450 h 7"/>
                                <a:gd name="T20" fmla="*/ 900 w 9"/>
                                <a:gd name="T21" fmla="*/ 225 h 7"/>
                                <a:gd name="T22" fmla="*/ 1125 w 9"/>
                                <a:gd name="T23" fmla="*/ 450 h 7"/>
                                <a:gd name="T24" fmla="*/ 2025 w 9"/>
                                <a:gd name="T25" fmla="*/ 0 h 7"/>
                                <a:gd name="T26" fmla="*/ 2025 w 9"/>
                                <a:gd name="T27" fmla="*/ 0 h 7"/>
                                <a:gd name="T28" fmla="*/ 1575 w 9"/>
                                <a:gd name="T29" fmla="*/ 675 h 7"/>
                                <a:gd name="T30" fmla="*/ 1800 w 9"/>
                                <a:gd name="T31" fmla="*/ 675 h 7"/>
                                <a:gd name="T32" fmla="*/ 1575 w 9"/>
                                <a:gd name="T33" fmla="*/ 450 h 7"/>
                                <a:gd name="T34" fmla="*/ 1800 w 9"/>
                                <a:gd name="T35" fmla="*/ 0 h 7"/>
                                <a:gd name="T36" fmla="*/ 1125 w 9"/>
                                <a:gd name="T37" fmla="*/ 450 h 7"/>
                                <a:gd name="T38" fmla="*/ 1575 w 9"/>
                                <a:gd name="T39" fmla="*/ 450 h 7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9" h="7">
                                  <a:moveTo>
                                    <a:pt x="8" y="3"/>
                                  </a:moveTo>
                                  <a:lnTo>
                                    <a:pt x="7" y="3"/>
                                  </a:lnTo>
                                  <a:lnTo>
                                    <a:pt x="5" y="7"/>
                                  </a:lnTo>
                                  <a:lnTo>
                                    <a:pt x="4" y="7"/>
                                  </a:lnTo>
                                  <a:lnTo>
                                    <a:pt x="7" y="3"/>
                                  </a:lnTo>
                                  <a:lnTo>
                                    <a:pt x="5" y="2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2"/>
                                  </a:lnTo>
                                  <a:lnTo>
                                    <a:pt x="4" y="2"/>
                                  </a:lnTo>
                                  <a:lnTo>
                                    <a:pt x="4" y="1"/>
                                  </a:lnTo>
                                  <a:lnTo>
                                    <a:pt x="5" y="2"/>
                                  </a:lnTo>
                                  <a:lnTo>
                                    <a:pt x="9" y="0"/>
                                  </a:lnTo>
                                  <a:lnTo>
                                    <a:pt x="7" y="3"/>
                                  </a:lnTo>
                                  <a:lnTo>
                                    <a:pt x="8" y="3"/>
                                  </a:lnTo>
                                  <a:close/>
                                  <a:moveTo>
                                    <a:pt x="7" y="2"/>
                                  </a:moveTo>
                                  <a:lnTo>
                                    <a:pt x="8" y="0"/>
                                  </a:lnTo>
                                  <a:cubicBezTo>
                                    <a:pt x="8" y="1"/>
                                    <a:pt x="7" y="1"/>
                                    <a:pt x="5" y="2"/>
                                  </a:cubicBezTo>
                                  <a:lnTo>
                                    <a:pt x="7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0" name=" 290"/>
                          <wps:cNvSpPr>
                            <a:spLocks/>
                          </wps:cNvSpPr>
                          <wps:spPr bwMode="auto">
                            <a:xfrm>
                              <a:off x="5700" y="5080"/>
                              <a:ext cx="90" cy="120"/>
                            </a:xfrm>
                            <a:custGeom>
                              <a:avLst/>
                              <a:gdLst>
                                <a:gd name="T0" fmla="*/ 1125 w 6"/>
                                <a:gd name="T1" fmla="*/ 1350 h 8"/>
                                <a:gd name="T2" fmla="*/ 675 w 6"/>
                                <a:gd name="T3" fmla="*/ 1575 h 8"/>
                                <a:gd name="T4" fmla="*/ 225 w 6"/>
                                <a:gd name="T5" fmla="*/ 1575 h 8"/>
                                <a:gd name="T6" fmla="*/ 225 w 6"/>
                                <a:gd name="T7" fmla="*/ 1800 h 8"/>
                                <a:gd name="T8" fmla="*/ 0 w 6"/>
                                <a:gd name="T9" fmla="*/ 1575 h 8"/>
                                <a:gd name="T10" fmla="*/ 225 w 6"/>
                                <a:gd name="T11" fmla="*/ 1575 h 8"/>
                                <a:gd name="T12" fmla="*/ 0 w 6"/>
                                <a:gd name="T13" fmla="*/ 1575 h 8"/>
                                <a:gd name="T14" fmla="*/ 0 w 6"/>
                                <a:gd name="T15" fmla="*/ 1575 h 8"/>
                                <a:gd name="T16" fmla="*/ 225 w 6"/>
                                <a:gd name="T17" fmla="*/ 1575 h 8"/>
                                <a:gd name="T18" fmla="*/ 675 w 6"/>
                                <a:gd name="T19" fmla="*/ 900 h 8"/>
                                <a:gd name="T20" fmla="*/ 450 w 6"/>
                                <a:gd name="T21" fmla="*/ 900 h 8"/>
                                <a:gd name="T22" fmla="*/ 450 w 6"/>
                                <a:gd name="T23" fmla="*/ 900 h 8"/>
                                <a:gd name="T24" fmla="*/ 675 w 6"/>
                                <a:gd name="T25" fmla="*/ 900 h 8"/>
                                <a:gd name="T26" fmla="*/ 1125 w 6"/>
                                <a:gd name="T27" fmla="*/ 0 h 8"/>
                                <a:gd name="T28" fmla="*/ 1125 w 6"/>
                                <a:gd name="T29" fmla="*/ 0 h 8"/>
                                <a:gd name="T30" fmla="*/ 675 w 6"/>
                                <a:gd name="T31" fmla="*/ 900 h 8"/>
                                <a:gd name="T32" fmla="*/ 900 w 6"/>
                                <a:gd name="T33" fmla="*/ 900 h 8"/>
                                <a:gd name="T34" fmla="*/ 1125 w 6"/>
                                <a:gd name="T35" fmla="*/ 1125 h 8"/>
                                <a:gd name="T36" fmla="*/ 1125 w 6"/>
                                <a:gd name="T37" fmla="*/ 1350 h 8"/>
                                <a:gd name="T38" fmla="*/ 1125 w 6"/>
                                <a:gd name="T39" fmla="*/ 1350 h 8"/>
                                <a:gd name="T40" fmla="*/ 1125 w 6"/>
                                <a:gd name="T41" fmla="*/ 1125 h 8"/>
                                <a:gd name="T42" fmla="*/ 900 w 6"/>
                                <a:gd name="T43" fmla="*/ 900 h 8"/>
                                <a:gd name="T44" fmla="*/ 675 w 6"/>
                                <a:gd name="T45" fmla="*/ 900 h 8"/>
                                <a:gd name="T46" fmla="*/ 225 w 6"/>
                                <a:gd name="T47" fmla="*/ 1575 h 8"/>
                                <a:gd name="T48" fmla="*/ 675 w 6"/>
                                <a:gd name="T49" fmla="*/ 1575 h 8"/>
                                <a:gd name="T50" fmla="*/ 1125 w 6"/>
                                <a:gd name="T51" fmla="*/ 1350 h 8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6" h="8"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4" y="7"/>
                                    <a:pt x="3" y="7"/>
                                  </a:cubicBezTo>
                                  <a:cubicBezTo>
                                    <a:pt x="2" y="7"/>
                                    <a:pt x="2" y="7"/>
                                    <a:pt x="1" y="7"/>
                                  </a:cubicBezTo>
                                  <a:lnTo>
                                    <a:pt x="1" y="8"/>
                                  </a:lnTo>
                                  <a:lnTo>
                                    <a:pt x="0" y="7"/>
                                  </a:lnTo>
                                  <a:lnTo>
                                    <a:pt x="1" y="7"/>
                                  </a:lnTo>
                                  <a:lnTo>
                                    <a:pt x="0" y="7"/>
                                  </a:lnTo>
                                  <a:cubicBezTo>
                                    <a:pt x="1" y="7"/>
                                    <a:pt x="1" y="7"/>
                                    <a:pt x="1" y="7"/>
                                  </a:cubicBezTo>
                                  <a:lnTo>
                                    <a:pt x="3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cubicBezTo>
                                    <a:pt x="2" y="4"/>
                                    <a:pt x="3" y="4"/>
                                    <a:pt x="3" y="4"/>
                                  </a:cubicBezTo>
                                  <a:lnTo>
                                    <a:pt x="5" y="0"/>
                                  </a:lnTo>
                                  <a:lnTo>
                                    <a:pt x="3" y="4"/>
                                  </a:lnTo>
                                  <a:cubicBezTo>
                                    <a:pt x="3" y="4"/>
                                    <a:pt x="4" y="4"/>
                                    <a:pt x="4" y="4"/>
                                  </a:cubicBezTo>
                                  <a:cubicBezTo>
                                    <a:pt x="5" y="4"/>
                                    <a:pt x="6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5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4"/>
                                    <a:pt x="4" y="4"/>
                                  </a:cubicBezTo>
                                  <a:cubicBezTo>
                                    <a:pt x="4" y="4"/>
                                    <a:pt x="3" y="4"/>
                                    <a:pt x="3" y="4"/>
                                  </a:cubicBezTo>
                                  <a:lnTo>
                                    <a:pt x="1" y="7"/>
                                  </a:lnTo>
                                  <a:cubicBezTo>
                                    <a:pt x="2" y="7"/>
                                    <a:pt x="2" y="7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1" name=" 291"/>
                          <wps:cNvSpPr>
                            <a:spLocks/>
                          </wps:cNvSpPr>
                          <wps:spPr bwMode="auto">
                            <a:xfrm>
                              <a:off x="5820" y="5110"/>
                              <a:ext cx="120" cy="120"/>
                            </a:xfrm>
                            <a:custGeom>
                              <a:avLst/>
                              <a:gdLst>
                                <a:gd name="T0" fmla="*/ 1800 w 8"/>
                                <a:gd name="T1" fmla="*/ 0 h 8"/>
                                <a:gd name="T2" fmla="*/ 1350 w 8"/>
                                <a:gd name="T3" fmla="*/ 1125 h 8"/>
                                <a:gd name="T4" fmla="*/ 1125 w 8"/>
                                <a:gd name="T5" fmla="*/ 1575 h 8"/>
                                <a:gd name="T6" fmla="*/ 450 w 8"/>
                                <a:gd name="T7" fmla="*/ 1800 h 8"/>
                                <a:gd name="T8" fmla="*/ 225 w 8"/>
                                <a:gd name="T9" fmla="*/ 1575 h 8"/>
                                <a:gd name="T10" fmla="*/ 0 w 8"/>
                                <a:gd name="T11" fmla="*/ 1125 h 8"/>
                                <a:gd name="T12" fmla="*/ 0 w 8"/>
                                <a:gd name="T13" fmla="*/ 1125 h 8"/>
                                <a:gd name="T14" fmla="*/ 450 w 8"/>
                                <a:gd name="T15" fmla="*/ 0 h 8"/>
                                <a:gd name="T16" fmla="*/ 450 w 8"/>
                                <a:gd name="T17" fmla="*/ 0 h 8"/>
                                <a:gd name="T18" fmla="*/ 0 w 8"/>
                                <a:gd name="T19" fmla="*/ 1125 h 8"/>
                                <a:gd name="T20" fmla="*/ 0 w 8"/>
                                <a:gd name="T21" fmla="*/ 1125 h 8"/>
                                <a:gd name="T22" fmla="*/ 225 w 8"/>
                                <a:gd name="T23" fmla="*/ 1575 h 8"/>
                                <a:gd name="T24" fmla="*/ 450 w 8"/>
                                <a:gd name="T25" fmla="*/ 1575 h 8"/>
                                <a:gd name="T26" fmla="*/ 1125 w 8"/>
                                <a:gd name="T27" fmla="*/ 1575 h 8"/>
                                <a:gd name="T28" fmla="*/ 1350 w 8"/>
                                <a:gd name="T29" fmla="*/ 1125 h 8"/>
                                <a:gd name="T30" fmla="*/ 1800 w 8"/>
                                <a:gd name="T31" fmla="*/ 0 h 8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</a:gdLst>
                              <a:ahLst/>
                              <a:cxnLst>
                                <a:cxn ang="T32">
                                  <a:pos x="T0" y="T1"/>
                                </a:cxn>
                                <a:cxn ang="T33">
                                  <a:pos x="T2" y="T3"/>
                                </a:cxn>
                                <a:cxn ang="T34">
                                  <a:pos x="T4" y="T5"/>
                                </a:cxn>
                                <a:cxn ang="T35">
                                  <a:pos x="T6" y="T7"/>
                                </a:cxn>
                                <a:cxn ang="T36">
                                  <a:pos x="T8" y="T9"/>
                                </a:cxn>
                                <a:cxn ang="T37">
                                  <a:pos x="T10" y="T11"/>
                                </a:cxn>
                                <a:cxn ang="T38">
                                  <a:pos x="T12" y="T13"/>
                                </a:cxn>
                                <a:cxn ang="T39">
                                  <a:pos x="T14" y="T15"/>
                                </a:cxn>
                                <a:cxn ang="T40">
                                  <a:pos x="T16" y="T17"/>
                                </a:cxn>
                                <a:cxn ang="T41">
                                  <a:pos x="T18" y="T19"/>
                                </a:cxn>
                                <a:cxn ang="T42">
                                  <a:pos x="T20" y="T21"/>
                                </a:cxn>
                                <a:cxn ang="T43">
                                  <a:pos x="T22" y="T23"/>
                                </a:cxn>
                                <a:cxn ang="T44">
                                  <a:pos x="T24" y="T25"/>
                                </a:cxn>
                                <a:cxn ang="T45">
                                  <a:pos x="T26" y="T27"/>
                                </a:cxn>
                                <a:cxn ang="T46">
                                  <a:pos x="T28" y="T29"/>
                                </a:cxn>
                                <a:cxn ang="T47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8" h="8">
                                  <a:moveTo>
                                    <a:pt x="8" y="0"/>
                                  </a:moveTo>
                                  <a:lnTo>
                                    <a:pt x="6" y="5"/>
                                  </a:lnTo>
                                  <a:cubicBezTo>
                                    <a:pt x="6" y="6"/>
                                    <a:pt x="5" y="7"/>
                                    <a:pt x="5" y="7"/>
                                  </a:cubicBezTo>
                                  <a:cubicBezTo>
                                    <a:pt x="4" y="8"/>
                                    <a:pt x="3" y="8"/>
                                    <a:pt x="2" y="8"/>
                                  </a:cubicBezTo>
                                  <a:cubicBezTo>
                                    <a:pt x="2" y="8"/>
                                    <a:pt x="1" y="7"/>
                                    <a:pt x="1" y="7"/>
                                  </a:cubicBezTo>
                                  <a:cubicBezTo>
                                    <a:pt x="0" y="6"/>
                                    <a:pt x="0" y="6"/>
                                    <a:pt x="0" y="5"/>
                                  </a:cubicBez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lnTo>
                                    <a:pt x="2" y="0"/>
                                  </a:lnTo>
                                  <a:lnTo>
                                    <a:pt x="0" y="5"/>
                                  </a:ln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cubicBezTo>
                                    <a:pt x="0" y="6"/>
                                    <a:pt x="0" y="6"/>
                                    <a:pt x="1" y="7"/>
                                  </a:cubicBezTo>
                                  <a:cubicBezTo>
                                    <a:pt x="1" y="7"/>
                                    <a:pt x="2" y="7"/>
                                    <a:pt x="2" y="7"/>
                                  </a:cubicBezTo>
                                  <a:cubicBezTo>
                                    <a:pt x="3" y="7"/>
                                    <a:pt x="4" y="7"/>
                                    <a:pt x="5" y="7"/>
                                  </a:cubicBezTo>
                                  <a:cubicBezTo>
                                    <a:pt x="5" y="7"/>
                                    <a:pt x="6" y="6"/>
                                    <a:pt x="6" y="5"/>
                                  </a:cubicBezTo>
                                  <a:lnTo>
                                    <a:pt x="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2" name=" 292"/>
                          <wps:cNvSpPr>
                            <a:spLocks/>
                          </wps:cNvSpPr>
                          <wps:spPr bwMode="auto">
                            <a:xfrm>
                              <a:off x="5940" y="5170"/>
                              <a:ext cx="45" cy="60"/>
                            </a:xfrm>
                            <a:custGeom>
                              <a:avLst/>
                              <a:gdLst>
                                <a:gd name="T0" fmla="*/ 675 w 3"/>
                                <a:gd name="T1" fmla="*/ 0 h 4"/>
                                <a:gd name="T2" fmla="*/ 225 w 3"/>
                                <a:gd name="T3" fmla="*/ 225 h 4"/>
                                <a:gd name="T4" fmla="*/ 0 w 3"/>
                                <a:gd name="T5" fmla="*/ 900 h 4"/>
                                <a:gd name="T6" fmla="*/ 0 w 3"/>
                                <a:gd name="T7" fmla="*/ 900 h 4"/>
                                <a:gd name="T8" fmla="*/ 225 w 3"/>
                                <a:gd name="T9" fmla="*/ 225 h 4"/>
                                <a:gd name="T10" fmla="*/ 675 w 3"/>
                                <a:gd name="T11" fmla="*/ 0 h 4"/>
                                <a:gd name="T12" fmla="*/ 0 60000 65536"/>
                                <a:gd name="T13" fmla="*/ 0 60000 65536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</a:gdLst>
                              <a:ahLst/>
                              <a:cxnLst>
                                <a:cxn ang="T12">
                                  <a:pos x="T0" y="T1"/>
                                </a:cxn>
                                <a:cxn ang="T13">
                                  <a:pos x="T2" y="T3"/>
                                </a:cxn>
                                <a:cxn ang="T14">
                                  <a:pos x="T4" y="T5"/>
                                </a:cxn>
                                <a:cxn ang="T15">
                                  <a:pos x="T6" y="T7"/>
                                </a:cxn>
                                <a:cxn ang="T16">
                                  <a:pos x="T8" y="T9"/>
                                </a:cxn>
                                <a:cxn ang="T17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3" h="4">
                                  <a:moveTo>
                                    <a:pt x="3" y="0"/>
                                  </a:moveTo>
                                  <a:cubicBezTo>
                                    <a:pt x="2" y="0"/>
                                    <a:pt x="1" y="1"/>
                                    <a:pt x="1" y="1"/>
                                  </a:cubicBezTo>
                                  <a:lnTo>
                                    <a:pt x="0" y="4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0"/>
                                    <a:pt x="2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3" name=" 293"/>
                          <wps:cNvSpPr>
                            <a:spLocks/>
                          </wps:cNvSpPr>
                          <wps:spPr bwMode="auto">
                            <a:xfrm>
                              <a:off x="5970" y="5110"/>
                              <a:ext cx="75" cy="135"/>
                            </a:xfrm>
                            <a:custGeom>
                              <a:avLst/>
                              <a:gdLst>
                                <a:gd name="T0" fmla="*/ 1125 w 5"/>
                                <a:gd name="T1" fmla="*/ 1350 h 9"/>
                                <a:gd name="T2" fmla="*/ 675 w 5"/>
                                <a:gd name="T3" fmla="*/ 1800 h 9"/>
                                <a:gd name="T4" fmla="*/ 225 w 5"/>
                                <a:gd name="T5" fmla="*/ 1800 h 9"/>
                                <a:gd name="T6" fmla="*/ 225 w 5"/>
                                <a:gd name="T7" fmla="*/ 2025 h 9"/>
                                <a:gd name="T8" fmla="*/ 225 w 5"/>
                                <a:gd name="T9" fmla="*/ 2025 h 9"/>
                                <a:gd name="T10" fmla="*/ 225 w 5"/>
                                <a:gd name="T11" fmla="*/ 1800 h 9"/>
                                <a:gd name="T12" fmla="*/ 0 w 5"/>
                                <a:gd name="T13" fmla="*/ 1800 h 9"/>
                                <a:gd name="T14" fmla="*/ 225 w 5"/>
                                <a:gd name="T15" fmla="*/ 1800 h 9"/>
                                <a:gd name="T16" fmla="*/ 225 w 5"/>
                                <a:gd name="T17" fmla="*/ 1800 h 9"/>
                                <a:gd name="T18" fmla="*/ 450 w 5"/>
                                <a:gd name="T19" fmla="*/ 1125 h 9"/>
                                <a:gd name="T20" fmla="*/ 450 w 5"/>
                                <a:gd name="T21" fmla="*/ 1125 h 9"/>
                                <a:gd name="T22" fmla="*/ 450 w 5"/>
                                <a:gd name="T23" fmla="*/ 900 h 9"/>
                                <a:gd name="T24" fmla="*/ 450 w 5"/>
                                <a:gd name="T25" fmla="*/ 900 h 9"/>
                                <a:gd name="T26" fmla="*/ 675 w 5"/>
                                <a:gd name="T27" fmla="*/ 0 h 9"/>
                                <a:gd name="T28" fmla="*/ 900 w 5"/>
                                <a:gd name="T29" fmla="*/ 0 h 9"/>
                                <a:gd name="T30" fmla="*/ 450 w 5"/>
                                <a:gd name="T31" fmla="*/ 900 h 9"/>
                                <a:gd name="T32" fmla="*/ 900 w 5"/>
                                <a:gd name="T33" fmla="*/ 900 h 9"/>
                                <a:gd name="T34" fmla="*/ 1125 w 5"/>
                                <a:gd name="T35" fmla="*/ 1125 h 9"/>
                                <a:gd name="T36" fmla="*/ 1125 w 5"/>
                                <a:gd name="T37" fmla="*/ 1350 h 9"/>
                                <a:gd name="T38" fmla="*/ 1125 w 5"/>
                                <a:gd name="T39" fmla="*/ 1350 h 9"/>
                                <a:gd name="T40" fmla="*/ 1125 w 5"/>
                                <a:gd name="T41" fmla="*/ 1125 h 9"/>
                                <a:gd name="T42" fmla="*/ 900 w 5"/>
                                <a:gd name="T43" fmla="*/ 900 h 9"/>
                                <a:gd name="T44" fmla="*/ 450 w 5"/>
                                <a:gd name="T45" fmla="*/ 1125 h 9"/>
                                <a:gd name="T46" fmla="*/ 225 w 5"/>
                                <a:gd name="T47" fmla="*/ 1800 h 9"/>
                                <a:gd name="T48" fmla="*/ 675 w 5"/>
                                <a:gd name="T49" fmla="*/ 1575 h 9"/>
                                <a:gd name="T50" fmla="*/ 1125 w 5"/>
                                <a:gd name="T51" fmla="*/ 1350 h 9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6"/>
                                  </a:moveTo>
                                  <a:cubicBezTo>
                                    <a:pt x="5" y="7"/>
                                    <a:pt x="4" y="7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1" y="8"/>
                                  </a:cubicBezTo>
                                  <a:lnTo>
                                    <a:pt x="1" y="9"/>
                                  </a:lnTo>
                                  <a:lnTo>
                                    <a:pt x="1" y="8"/>
                                  </a:lnTo>
                                  <a:lnTo>
                                    <a:pt x="0" y="8"/>
                                  </a:lnTo>
                                  <a:lnTo>
                                    <a:pt x="1" y="8"/>
                                  </a:lnTo>
                                  <a:cubicBezTo>
                                    <a:pt x="1" y="8"/>
                                    <a:pt x="1" y="8"/>
                                    <a:pt x="1" y="8"/>
                                  </a:cubicBezTo>
                                  <a:lnTo>
                                    <a:pt x="2" y="5"/>
                                  </a:lnTo>
                                  <a:cubicBezTo>
                                    <a:pt x="2" y="5"/>
                                    <a:pt x="2" y="5"/>
                                    <a:pt x="2" y="5"/>
                                  </a:cubicBezTo>
                                  <a:lnTo>
                                    <a:pt x="2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2" y="4"/>
                                  </a:lnTo>
                                  <a:cubicBezTo>
                                    <a:pt x="3" y="4"/>
                                    <a:pt x="3" y="4"/>
                                    <a:pt x="4" y="4"/>
                                  </a:cubicBezTo>
                                  <a:cubicBezTo>
                                    <a:pt x="5" y="4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4" y="4"/>
                                    <a:pt x="4" y="4"/>
                                  </a:cubicBezTo>
                                  <a:cubicBezTo>
                                    <a:pt x="3" y="4"/>
                                    <a:pt x="3" y="4"/>
                                    <a:pt x="2" y="5"/>
                                  </a:cubicBezTo>
                                  <a:lnTo>
                                    <a:pt x="1" y="8"/>
                                  </a:lnTo>
                                  <a:cubicBezTo>
                                    <a:pt x="2" y="8"/>
                                    <a:pt x="2" y="8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4" name=" 294"/>
                          <wps:cNvSpPr>
                            <a:spLocks/>
                          </wps:cNvSpPr>
                          <wps:spPr bwMode="auto">
                            <a:xfrm>
                              <a:off x="6045" y="5170"/>
                              <a:ext cx="75" cy="75"/>
                            </a:xfrm>
                            <a:custGeom>
                              <a:avLst/>
                              <a:gdLst>
                                <a:gd name="T0" fmla="*/ 1125 w 5"/>
                                <a:gd name="T1" fmla="*/ 225 h 5"/>
                                <a:gd name="T2" fmla="*/ 225 w 5"/>
                                <a:gd name="T3" fmla="*/ 675 h 5"/>
                                <a:gd name="T4" fmla="*/ 225 w 5"/>
                                <a:gd name="T5" fmla="*/ 675 h 5"/>
                                <a:gd name="T6" fmla="*/ 225 w 5"/>
                                <a:gd name="T7" fmla="*/ 900 h 5"/>
                                <a:gd name="T8" fmla="*/ 450 w 5"/>
                                <a:gd name="T9" fmla="*/ 1125 h 5"/>
                                <a:gd name="T10" fmla="*/ 900 w 5"/>
                                <a:gd name="T11" fmla="*/ 900 h 5"/>
                                <a:gd name="T12" fmla="*/ 900 w 5"/>
                                <a:gd name="T13" fmla="*/ 900 h 5"/>
                                <a:gd name="T14" fmla="*/ 450 w 5"/>
                                <a:gd name="T15" fmla="*/ 1125 h 5"/>
                                <a:gd name="T16" fmla="*/ 225 w 5"/>
                                <a:gd name="T17" fmla="*/ 900 h 5"/>
                                <a:gd name="T18" fmla="*/ 0 w 5"/>
                                <a:gd name="T19" fmla="*/ 675 h 5"/>
                                <a:gd name="T20" fmla="*/ 225 w 5"/>
                                <a:gd name="T21" fmla="*/ 225 h 5"/>
                                <a:gd name="T22" fmla="*/ 900 w 5"/>
                                <a:gd name="T23" fmla="*/ 0 h 5"/>
                                <a:gd name="T24" fmla="*/ 1125 w 5"/>
                                <a:gd name="T25" fmla="*/ 225 h 5"/>
                                <a:gd name="T26" fmla="*/ 1125 w 5"/>
                                <a:gd name="T27" fmla="*/ 225 h 5"/>
                                <a:gd name="T28" fmla="*/ 900 w 5"/>
                                <a:gd name="T29" fmla="*/ 225 h 5"/>
                                <a:gd name="T30" fmla="*/ 450 w 5"/>
                                <a:gd name="T31" fmla="*/ 225 h 5"/>
                                <a:gd name="T32" fmla="*/ 225 w 5"/>
                                <a:gd name="T33" fmla="*/ 450 h 5"/>
                                <a:gd name="T34" fmla="*/ 1125 w 5"/>
                                <a:gd name="T35" fmla="*/ 225 h 5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1"/>
                                  </a:moveTo>
                                  <a:lnTo>
                                    <a:pt x="1" y="3"/>
                                  </a:lnTo>
                                  <a:cubicBezTo>
                                    <a:pt x="1" y="3"/>
                                    <a:pt x="1" y="3"/>
                                    <a:pt x="1" y="3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3" y="5"/>
                                    <a:pt x="4" y="4"/>
                                    <a:pt x="4" y="4"/>
                                  </a:cubicBezTo>
                                  <a:cubicBezTo>
                                    <a:pt x="4" y="5"/>
                                    <a:pt x="3" y="5"/>
                                    <a:pt x="2" y="5"/>
                                  </a:cubicBezTo>
                                  <a:cubicBezTo>
                                    <a:pt x="2" y="5"/>
                                    <a:pt x="1" y="5"/>
                                    <a:pt x="1" y="4"/>
                                  </a:cubicBezTo>
                                  <a:cubicBezTo>
                                    <a:pt x="0" y="4"/>
                                    <a:pt x="0" y="4"/>
                                    <a:pt x="0" y="3"/>
                                  </a:cubicBezTo>
                                  <a:cubicBezTo>
                                    <a:pt x="0" y="2"/>
                                    <a:pt x="1" y="2"/>
                                    <a:pt x="1" y="1"/>
                                  </a:cubicBezTo>
                                  <a:cubicBezTo>
                                    <a:pt x="2" y="1"/>
                                    <a:pt x="3" y="0"/>
                                    <a:pt x="4" y="0"/>
                                  </a:cubicBezTo>
                                  <a:cubicBezTo>
                                    <a:pt x="4" y="0"/>
                                    <a:pt x="5" y="0"/>
                                    <a:pt x="5" y="1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4" y="1"/>
                                    <a:pt x="4" y="1"/>
                                    <a:pt x="4" y="1"/>
                                  </a:cubicBezTo>
                                  <a:cubicBezTo>
                                    <a:pt x="3" y="1"/>
                                    <a:pt x="3" y="1"/>
                                    <a:pt x="2" y="1"/>
                                  </a:cubicBezTo>
                                  <a:cubicBezTo>
                                    <a:pt x="1" y="1"/>
                                    <a:pt x="1" y="2"/>
                                    <a:pt x="1" y="2"/>
                                  </a:cubicBezTo>
                                  <a:lnTo>
                                    <a:pt x="5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5" name=" 295"/>
                          <wps:cNvSpPr>
                            <a:spLocks/>
                          </wps:cNvSpPr>
                          <wps:spPr bwMode="auto">
                            <a:xfrm>
                              <a:off x="6165" y="5125"/>
                              <a:ext cx="105" cy="120"/>
                            </a:xfrm>
                            <a:custGeom>
                              <a:avLst/>
                              <a:gdLst>
                                <a:gd name="T0" fmla="*/ 1575 w 7"/>
                                <a:gd name="T1" fmla="*/ 900 h 8"/>
                                <a:gd name="T2" fmla="*/ 1350 w 7"/>
                                <a:gd name="T3" fmla="*/ 1575 h 8"/>
                                <a:gd name="T4" fmla="*/ 900 w 7"/>
                                <a:gd name="T5" fmla="*/ 1800 h 8"/>
                                <a:gd name="T6" fmla="*/ 675 w 7"/>
                                <a:gd name="T7" fmla="*/ 1800 h 8"/>
                                <a:gd name="T8" fmla="*/ 225 w 7"/>
                                <a:gd name="T9" fmla="*/ 1350 h 8"/>
                                <a:gd name="T10" fmla="*/ 0 w 7"/>
                                <a:gd name="T11" fmla="*/ 900 h 8"/>
                                <a:gd name="T12" fmla="*/ 225 w 7"/>
                                <a:gd name="T13" fmla="*/ 225 h 8"/>
                                <a:gd name="T14" fmla="*/ 900 w 7"/>
                                <a:gd name="T15" fmla="*/ 0 h 8"/>
                                <a:gd name="T16" fmla="*/ 1350 w 7"/>
                                <a:gd name="T17" fmla="*/ 0 h 8"/>
                                <a:gd name="T18" fmla="*/ 1350 w 7"/>
                                <a:gd name="T19" fmla="*/ 0 h 8"/>
                                <a:gd name="T20" fmla="*/ 900 w 7"/>
                                <a:gd name="T21" fmla="*/ 0 h 8"/>
                                <a:gd name="T22" fmla="*/ 225 w 7"/>
                                <a:gd name="T23" fmla="*/ 225 h 8"/>
                                <a:gd name="T24" fmla="*/ 0 w 7"/>
                                <a:gd name="T25" fmla="*/ 900 h 8"/>
                                <a:gd name="T26" fmla="*/ 225 w 7"/>
                                <a:gd name="T27" fmla="*/ 1350 h 8"/>
                                <a:gd name="T28" fmla="*/ 675 w 7"/>
                                <a:gd name="T29" fmla="*/ 1575 h 8"/>
                                <a:gd name="T30" fmla="*/ 900 w 7"/>
                                <a:gd name="T31" fmla="*/ 1800 h 8"/>
                                <a:gd name="T32" fmla="*/ 1350 w 7"/>
                                <a:gd name="T33" fmla="*/ 1575 h 8"/>
                                <a:gd name="T34" fmla="*/ 1575 w 7"/>
                                <a:gd name="T35" fmla="*/ 900 h 8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7" h="8">
                                  <a:moveTo>
                                    <a:pt x="7" y="4"/>
                                  </a:moveTo>
                                  <a:cubicBezTo>
                                    <a:pt x="7" y="5"/>
                                    <a:pt x="7" y="6"/>
                                    <a:pt x="6" y="7"/>
                                  </a:cubicBezTo>
                                  <a:cubicBezTo>
                                    <a:pt x="5" y="7"/>
                                    <a:pt x="4" y="8"/>
                                    <a:pt x="4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1" y="7"/>
                                    <a:pt x="1" y="6"/>
                                  </a:cubicBezTo>
                                  <a:cubicBezTo>
                                    <a:pt x="0" y="6"/>
                                    <a:pt x="0" y="5"/>
                                    <a:pt x="0" y="4"/>
                                  </a:cubicBezTo>
                                  <a:cubicBezTo>
                                    <a:pt x="0" y="3"/>
                                    <a:pt x="0" y="2"/>
                                    <a:pt x="1" y="1"/>
                                  </a:cubicBezTo>
                                  <a:cubicBezTo>
                                    <a:pt x="2" y="0"/>
                                    <a:pt x="3" y="0"/>
                                    <a:pt x="4" y="0"/>
                                  </a:cubicBezTo>
                                  <a:cubicBezTo>
                                    <a:pt x="5" y="0"/>
                                    <a:pt x="6" y="0"/>
                                    <a:pt x="6" y="0"/>
                                  </a:cubicBezTo>
                                  <a:lnTo>
                                    <a:pt x="6" y="0"/>
                                  </a:lnTo>
                                  <a:cubicBezTo>
                                    <a:pt x="6" y="0"/>
                                    <a:pt x="5" y="0"/>
                                    <a:pt x="4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0" y="2"/>
                                    <a:pt x="0" y="3"/>
                                    <a:pt x="0" y="4"/>
                                  </a:cubicBezTo>
                                  <a:cubicBezTo>
                                    <a:pt x="0" y="5"/>
                                    <a:pt x="0" y="6"/>
                                    <a:pt x="1" y="6"/>
                                  </a:cubicBezTo>
                                  <a:cubicBezTo>
                                    <a:pt x="1" y="7"/>
                                    <a:pt x="2" y="7"/>
                                    <a:pt x="3" y="7"/>
                                  </a:cubicBezTo>
                                  <a:cubicBezTo>
                                    <a:pt x="3" y="8"/>
                                    <a:pt x="3" y="8"/>
                                    <a:pt x="4" y="8"/>
                                  </a:cubicBezTo>
                                  <a:cubicBezTo>
                                    <a:pt x="4" y="7"/>
                                    <a:pt x="5" y="7"/>
                                    <a:pt x="6" y="7"/>
                                  </a:cubicBezTo>
                                  <a:cubicBezTo>
                                    <a:pt x="6" y="6"/>
                                    <a:pt x="7" y="5"/>
                                    <a:pt x="7" y="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6" name=" 296"/>
                          <wps:cNvSpPr>
                            <a:spLocks/>
                          </wps:cNvSpPr>
                          <wps:spPr bwMode="auto">
                            <a:xfrm>
                              <a:off x="6285" y="5170"/>
                              <a:ext cx="75" cy="60"/>
                            </a:xfrm>
                            <a:custGeom>
                              <a:avLst/>
                              <a:gdLst>
                                <a:gd name="T0" fmla="*/ 450 w 5"/>
                                <a:gd name="T1" fmla="*/ 900 h 4"/>
                                <a:gd name="T2" fmla="*/ 225 w 5"/>
                                <a:gd name="T3" fmla="*/ 900 h 4"/>
                                <a:gd name="T4" fmla="*/ 0 w 5"/>
                                <a:gd name="T5" fmla="*/ 675 h 4"/>
                                <a:gd name="T6" fmla="*/ 0 w 5"/>
                                <a:gd name="T7" fmla="*/ 675 h 4"/>
                                <a:gd name="T8" fmla="*/ 225 w 5"/>
                                <a:gd name="T9" fmla="*/ 225 h 4"/>
                                <a:gd name="T10" fmla="*/ 675 w 5"/>
                                <a:gd name="T11" fmla="*/ 0 h 4"/>
                                <a:gd name="T12" fmla="*/ 900 w 5"/>
                                <a:gd name="T13" fmla="*/ 0 h 4"/>
                                <a:gd name="T14" fmla="*/ 1125 w 5"/>
                                <a:gd name="T15" fmla="*/ 225 h 4"/>
                                <a:gd name="T16" fmla="*/ 900 w 5"/>
                                <a:gd name="T17" fmla="*/ 675 h 4"/>
                                <a:gd name="T18" fmla="*/ 450 w 5"/>
                                <a:gd name="T19" fmla="*/ 900 h 4"/>
                                <a:gd name="T20" fmla="*/ 1125 w 5"/>
                                <a:gd name="T21" fmla="*/ 225 h 4"/>
                                <a:gd name="T22" fmla="*/ 900 w 5"/>
                                <a:gd name="T23" fmla="*/ 0 h 4"/>
                                <a:gd name="T24" fmla="*/ 675 w 5"/>
                                <a:gd name="T25" fmla="*/ 0 h 4"/>
                                <a:gd name="T26" fmla="*/ 225 w 5"/>
                                <a:gd name="T27" fmla="*/ 225 h 4"/>
                                <a:gd name="T28" fmla="*/ 225 w 5"/>
                                <a:gd name="T29" fmla="*/ 675 h 4"/>
                                <a:gd name="T30" fmla="*/ 225 w 5"/>
                                <a:gd name="T31" fmla="*/ 675 h 4"/>
                                <a:gd name="T32" fmla="*/ 225 w 5"/>
                                <a:gd name="T33" fmla="*/ 900 h 4"/>
                                <a:gd name="T34" fmla="*/ 450 w 5"/>
                                <a:gd name="T35" fmla="*/ 900 h 4"/>
                                <a:gd name="T36" fmla="*/ 900 w 5"/>
                                <a:gd name="T37" fmla="*/ 675 h 4"/>
                                <a:gd name="T38" fmla="*/ 1125 w 5"/>
                                <a:gd name="T39" fmla="*/ 225 h 4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2" y="4"/>
                                  </a:moveTo>
                                  <a:cubicBezTo>
                                    <a:pt x="2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0" y="3"/>
                                  </a:cubicBezTo>
                                  <a:cubicBezTo>
                                    <a:pt x="0" y="2"/>
                                    <a:pt x="0" y="1"/>
                                    <a:pt x="1" y="1"/>
                                  </a:cubicBezTo>
                                  <a:cubicBezTo>
                                    <a:pt x="2" y="0"/>
                                    <a:pt x="2" y="0"/>
                                    <a:pt x="3" y="0"/>
                                  </a:cubicBezTo>
                                  <a:cubicBezTo>
                                    <a:pt x="4" y="0"/>
                                    <a:pt x="4" y="0"/>
                                    <a:pt x="4" y="0"/>
                                  </a:cubicBezTo>
                                  <a:cubicBezTo>
                                    <a:pt x="5" y="0"/>
                                    <a:pt x="5" y="1"/>
                                    <a:pt x="5" y="1"/>
                                  </a:cubicBezTo>
                                  <a:cubicBezTo>
                                    <a:pt x="5" y="2"/>
                                    <a:pt x="5" y="3"/>
                                    <a:pt x="4" y="3"/>
                                  </a:cubicBezTo>
                                  <a:cubicBezTo>
                                    <a:pt x="4" y="4"/>
                                    <a:pt x="3" y="4"/>
                                    <a:pt x="2" y="4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5" y="1"/>
                                    <a:pt x="5" y="1"/>
                                    <a:pt x="4" y="0"/>
                                  </a:cubicBezTo>
                                  <a:cubicBezTo>
                                    <a:pt x="4" y="0"/>
                                    <a:pt x="4" y="0"/>
                                    <a:pt x="3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1" y="1"/>
                                    <a:pt x="0" y="2"/>
                                    <a:pt x="1" y="3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4"/>
                                  </a:cubicBezTo>
                                  <a:cubicBezTo>
                                    <a:pt x="3" y="4"/>
                                    <a:pt x="4" y="4"/>
                                    <a:pt x="4" y="3"/>
                                  </a:cubicBezTo>
                                  <a:cubicBezTo>
                                    <a:pt x="5" y="3"/>
                                    <a:pt x="5" y="2"/>
                                    <a:pt x="5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7" name=" 297"/>
                          <wps:cNvSpPr>
                            <a:spLocks/>
                          </wps:cNvSpPr>
                          <wps:spPr bwMode="auto">
                            <a:xfrm>
                              <a:off x="6375" y="5155"/>
                              <a:ext cx="45" cy="75"/>
                            </a:xfrm>
                            <a:custGeom>
                              <a:avLst/>
                              <a:gdLst>
                                <a:gd name="T0" fmla="*/ 675 w 3"/>
                                <a:gd name="T1" fmla="*/ 225 h 5"/>
                                <a:gd name="T2" fmla="*/ 675 w 3"/>
                                <a:gd name="T3" fmla="*/ 1125 h 5"/>
                                <a:gd name="T4" fmla="*/ 675 w 3"/>
                                <a:gd name="T5" fmla="*/ 1125 h 5"/>
                                <a:gd name="T6" fmla="*/ 675 w 3"/>
                                <a:gd name="T7" fmla="*/ 225 h 5"/>
                                <a:gd name="T8" fmla="*/ 675 w 3"/>
                                <a:gd name="T9" fmla="*/ 225 h 5"/>
                                <a:gd name="T10" fmla="*/ 675 w 3"/>
                                <a:gd name="T11" fmla="*/ 225 h 5"/>
                                <a:gd name="T12" fmla="*/ 450 w 3"/>
                                <a:gd name="T13" fmla="*/ 225 h 5"/>
                                <a:gd name="T14" fmla="*/ 225 w 3"/>
                                <a:gd name="T15" fmla="*/ 225 h 5"/>
                                <a:gd name="T16" fmla="*/ 0 w 3"/>
                                <a:gd name="T17" fmla="*/ 1125 h 5"/>
                                <a:gd name="T18" fmla="*/ 0 w 3"/>
                                <a:gd name="T19" fmla="*/ 1125 h 5"/>
                                <a:gd name="T20" fmla="*/ 225 w 3"/>
                                <a:gd name="T21" fmla="*/ 450 h 5"/>
                                <a:gd name="T22" fmla="*/ 0 w 3"/>
                                <a:gd name="T23" fmla="*/ 450 h 5"/>
                                <a:gd name="T24" fmla="*/ 225 w 3"/>
                                <a:gd name="T25" fmla="*/ 225 h 5"/>
                                <a:gd name="T26" fmla="*/ 225 w 3"/>
                                <a:gd name="T27" fmla="*/ 0 h 5"/>
                                <a:gd name="T28" fmla="*/ 225 w 3"/>
                                <a:gd name="T29" fmla="*/ 0 h 5"/>
                                <a:gd name="T30" fmla="*/ 225 w 3"/>
                                <a:gd name="T31" fmla="*/ 225 h 5"/>
                                <a:gd name="T32" fmla="*/ 450 w 3"/>
                                <a:gd name="T33" fmla="*/ 0 h 5"/>
                                <a:gd name="T34" fmla="*/ 675 w 3"/>
                                <a:gd name="T35" fmla="*/ 0 h 5"/>
                                <a:gd name="T36" fmla="*/ 675 w 3"/>
                                <a:gd name="T37" fmla="*/ 225 h 5"/>
                                <a:gd name="T38" fmla="*/ 675 w 3"/>
                                <a:gd name="T39" fmla="*/ 225 h 5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3" h="5">
                                  <a:moveTo>
                                    <a:pt x="3" y="1"/>
                                  </a:moveTo>
                                  <a:lnTo>
                                    <a:pt x="3" y="5"/>
                                  </a:lnTo>
                                  <a:lnTo>
                                    <a:pt x="3" y="1"/>
                                  </a:ln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2" y="0"/>
                                    <a:pt x="2" y="1"/>
                                  </a:cubicBezTo>
                                  <a:cubicBezTo>
                                    <a:pt x="2" y="1"/>
                                    <a:pt x="1" y="1"/>
                                    <a:pt x="1" y="1"/>
                                  </a:cubicBezTo>
                                  <a:lnTo>
                                    <a:pt x="0" y="5"/>
                                  </a:lnTo>
                                  <a:lnTo>
                                    <a:pt x="1" y="2"/>
                                  </a:lnTo>
                                  <a:lnTo>
                                    <a:pt x="0" y="2"/>
                                  </a:lnTo>
                                  <a:cubicBezTo>
                                    <a:pt x="0" y="2"/>
                                    <a:pt x="0" y="2"/>
                                    <a:pt x="1" y="1"/>
                                  </a:cubicBezTo>
                                  <a:lnTo>
                                    <a:pt x="1" y="0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1"/>
                                    <a:pt x="2" y="0"/>
                                    <a:pt x="2" y="0"/>
                                  </a:cubicBezTo>
                                  <a:cubicBezTo>
                                    <a:pt x="2" y="0"/>
                                    <a:pt x="3" y="0"/>
                                    <a:pt x="3" y="0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8" name=" 298"/>
                          <wps:cNvSpPr>
                            <a:spLocks/>
                          </wps:cNvSpPr>
                          <wps:spPr bwMode="auto">
                            <a:xfrm>
                              <a:off x="6435" y="5095"/>
                              <a:ext cx="60" cy="135"/>
                            </a:xfrm>
                            <a:custGeom>
                              <a:avLst/>
                              <a:gdLst>
                                <a:gd name="T0" fmla="*/ 900 w 4"/>
                                <a:gd name="T1" fmla="*/ 0 h 9"/>
                                <a:gd name="T2" fmla="*/ 675 w 4"/>
                                <a:gd name="T3" fmla="*/ 900 h 9"/>
                                <a:gd name="T4" fmla="*/ 900 w 4"/>
                                <a:gd name="T5" fmla="*/ 675 h 9"/>
                                <a:gd name="T6" fmla="*/ 900 w 4"/>
                                <a:gd name="T7" fmla="*/ 900 h 9"/>
                                <a:gd name="T8" fmla="*/ 675 w 4"/>
                                <a:gd name="T9" fmla="*/ 900 h 9"/>
                                <a:gd name="T10" fmla="*/ 675 w 4"/>
                                <a:gd name="T11" fmla="*/ 1575 h 9"/>
                                <a:gd name="T12" fmla="*/ 675 w 4"/>
                                <a:gd name="T13" fmla="*/ 1575 h 9"/>
                                <a:gd name="T14" fmla="*/ 675 w 4"/>
                                <a:gd name="T15" fmla="*/ 1800 h 9"/>
                                <a:gd name="T16" fmla="*/ 675 w 4"/>
                                <a:gd name="T17" fmla="*/ 1800 h 9"/>
                                <a:gd name="T18" fmla="*/ 675 w 4"/>
                                <a:gd name="T19" fmla="*/ 1800 h 9"/>
                                <a:gd name="T20" fmla="*/ 675 w 4"/>
                                <a:gd name="T21" fmla="*/ 1800 h 9"/>
                                <a:gd name="T22" fmla="*/ 450 w 4"/>
                                <a:gd name="T23" fmla="*/ 1800 h 9"/>
                                <a:gd name="T24" fmla="*/ 0 w 4"/>
                                <a:gd name="T25" fmla="*/ 1800 h 9"/>
                                <a:gd name="T26" fmla="*/ 0 w 4"/>
                                <a:gd name="T27" fmla="*/ 1575 h 9"/>
                                <a:gd name="T28" fmla="*/ 225 w 4"/>
                                <a:gd name="T29" fmla="*/ 1125 h 9"/>
                                <a:gd name="T30" fmla="*/ 675 w 4"/>
                                <a:gd name="T31" fmla="*/ 900 h 9"/>
                                <a:gd name="T32" fmla="*/ 675 w 4"/>
                                <a:gd name="T33" fmla="*/ 0 h 9"/>
                                <a:gd name="T34" fmla="*/ 900 w 4"/>
                                <a:gd name="T35" fmla="*/ 0 h 9"/>
                                <a:gd name="T36" fmla="*/ 675 w 4"/>
                                <a:gd name="T37" fmla="*/ 900 h 9"/>
                                <a:gd name="T38" fmla="*/ 225 w 4"/>
                                <a:gd name="T39" fmla="*/ 1125 h 9"/>
                                <a:gd name="T40" fmla="*/ 0 w 4"/>
                                <a:gd name="T41" fmla="*/ 1575 h 9"/>
                                <a:gd name="T42" fmla="*/ 0 w 4"/>
                                <a:gd name="T43" fmla="*/ 1800 h 9"/>
                                <a:gd name="T44" fmla="*/ 225 w 4"/>
                                <a:gd name="T45" fmla="*/ 1800 h 9"/>
                                <a:gd name="T46" fmla="*/ 675 w 4"/>
                                <a:gd name="T47" fmla="*/ 1800 h 9"/>
                                <a:gd name="T48" fmla="*/ 675 w 4"/>
                                <a:gd name="T49" fmla="*/ 900 h 9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</a:gdLst>
                              <a:ahLst/>
                              <a:cxnLst>
                                <a:cxn ang="T50">
                                  <a:pos x="T0" y="T1"/>
                                </a:cxn>
                                <a:cxn ang="T51">
                                  <a:pos x="T2" y="T3"/>
                                </a:cxn>
                                <a:cxn ang="T52">
                                  <a:pos x="T4" y="T5"/>
                                </a:cxn>
                                <a:cxn ang="T53">
                                  <a:pos x="T6" y="T7"/>
                                </a:cxn>
                                <a:cxn ang="T54">
                                  <a:pos x="T8" y="T9"/>
                                </a:cxn>
                                <a:cxn ang="T55">
                                  <a:pos x="T10" y="T11"/>
                                </a:cxn>
                                <a:cxn ang="T56">
                                  <a:pos x="T12" y="T13"/>
                                </a:cxn>
                                <a:cxn ang="T57">
                                  <a:pos x="T14" y="T15"/>
                                </a:cxn>
                                <a:cxn ang="T58">
                                  <a:pos x="T16" y="T17"/>
                                </a:cxn>
                                <a:cxn ang="T59">
                                  <a:pos x="T18" y="T19"/>
                                </a:cxn>
                                <a:cxn ang="T60">
                                  <a:pos x="T20" y="T21"/>
                                </a:cxn>
                                <a:cxn ang="T61">
                                  <a:pos x="T22" y="T23"/>
                                </a:cxn>
                                <a:cxn ang="T62">
                                  <a:pos x="T24" y="T25"/>
                                </a:cxn>
                                <a:cxn ang="T63">
                                  <a:pos x="T26" y="T27"/>
                                </a:cxn>
                                <a:cxn ang="T64">
                                  <a:pos x="T28" y="T29"/>
                                </a:cxn>
                                <a:cxn ang="T65">
                                  <a:pos x="T30" y="T31"/>
                                </a:cxn>
                                <a:cxn ang="T66">
                                  <a:pos x="T32" y="T33"/>
                                </a:cxn>
                                <a:cxn ang="T67">
                                  <a:pos x="T34" y="T35"/>
                                </a:cxn>
                                <a:cxn ang="T68">
                                  <a:pos x="T36" y="T37"/>
                                </a:cxn>
                                <a:cxn ang="T69">
                                  <a:pos x="T38" y="T39"/>
                                </a:cxn>
                                <a:cxn ang="T70">
                                  <a:pos x="T40" y="T41"/>
                                </a:cxn>
                                <a:cxn ang="T71">
                                  <a:pos x="T42" y="T43"/>
                                </a:cxn>
                                <a:cxn ang="T72">
                                  <a:pos x="T44" y="T45"/>
                                </a:cxn>
                                <a:cxn ang="T73">
                                  <a:pos x="T46" y="T47"/>
                                </a:cxn>
                                <a:cxn ang="T74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0"/>
                                  </a:moveTo>
                                  <a:lnTo>
                                    <a:pt x="3" y="4"/>
                                  </a:lnTo>
                                  <a:cubicBezTo>
                                    <a:pt x="4" y="3"/>
                                    <a:pt x="4" y="3"/>
                                    <a:pt x="4" y="3"/>
                                  </a:cubicBezTo>
                                  <a:lnTo>
                                    <a:pt x="4" y="4"/>
                                  </a:lnTo>
                                  <a:cubicBezTo>
                                    <a:pt x="4" y="4"/>
                                    <a:pt x="4" y="4"/>
                                    <a:pt x="3" y="4"/>
                                  </a:cubicBezTo>
                                  <a:lnTo>
                                    <a:pt x="3" y="7"/>
                                  </a:lnTo>
                                  <a:lnTo>
                                    <a:pt x="3" y="8"/>
                                  </a:ln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2" y="8"/>
                                  </a:cubicBezTo>
                                  <a:cubicBezTo>
                                    <a:pt x="1" y="9"/>
                                    <a:pt x="0" y="8"/>
                                    <a:pt x="0" y="8"/>
                                  </a:cubicBezTo>
                                  <a:cubicBezTo>
                                    <a:pt x="0" y="8"/>
                                    <a:pt x="0" y="7"/>
                                    <a:pt x="0" y="7"/>
                                  </a:cubicBezTo>
                                  <a:cubicBezTo>
                                    <a:pt x="0" y="6"/>
                                    <a:pt x="0" y="6"/>
                                    <a:pt x="1" y="5"/>
                                  </a:cubicBezTo>
                                  <a:cubicBezTo>
                                    <a:pt x="2" y="4"/>
                                    <a:pt x="2" y="4"/>
                                    <a:pt x="3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close/>
                                  <a:moveTo>
                                    <a:pt x="3" y="4"/>
                                  </a:moveTo>
                                  <a:cubicBezTo>
                                    <a:pt x="2" y="4"/>
                                    <a:pt x="2" y="5"/>
                                    <a:pt x="1" y="5"/>
                                  </a:cubicBezTo>
                                  <a:cubicBezTo>
                                    <a:pt x="1" y="6"/>
                                    <a:pt x="0" y="7"/>
                                    <a:pt x="0" y="7"/>
                                  </a:cubicBezTo>
                                  <a:cubicBezTo>
                                    <a:pt x="0" y="7"/>
                                    <a:pt x="0" y="7"/>
                                    <a:pt x="0" y="8"/>
                                  </a:cubicBezTo>
                                  <a:cubicBezTo>
                                    <a:pt x="0" y="8"/>
                                    <a:pt x="1" y="8"/>
                                    <a:pt x="1" y="8"/>
                                  </a:cubicBezTo>
                                  <a:cubicBezTo>
                                    <a:pt x="2" y="8"/>
                                    <a:pt x="2" y="8"/>
                                    <a:pt x="3" y="8"/>
                                  </a:cubicBezTo>
                                  <a:lnTo>
                                    <a:pt x="3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 299"/>
                          <wps:cNvSpPr>
                            <a:spLocks/>
                          </wps:cNvSpPr>
                          <wps:spPr bwMode="auto">
                            <a:xfrm>
                              <a:off x="6525" y="5110"/>
                              <a:ext cx="1" cy="9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0 h 6"/>
                                <a:gd name="T2" fmla="*/ 0 w 1"/>
                                <a:gd name="T3" fmla="*/ 225 h 6"/>
                                <a:gd name="T4" fmla="*/ 0 w 1"/>
                                <a:gd name="T5" fmla="*/ 225 h 6"/>
                                <a:gd name="T6" fmla="*/ 0 w 1"/>
                                <a:gd name="T7" fmla="*/ 0 h 6"/>
                                <a:gd name="T8" fmla="*/ 0 w 1"/>
                                <a:gd name="T9" fmla="*/ 450 h 6"/>
                                <a:gd name="T10" fmla="*/ 0 w 1"/>
                                <a:gd name="T11" fmla="*/ 1350 h 6"/>
                                <a:gd name="T12" fmla="*/ 0 w 1"/>
                                <a:gd name="T13" fmla="*/ 1350 h 6"/>
                                <a:gd name="T14" fmla="*/ 0 w 1"/>
                                <a:gd name="T15" fmla="*/ 450 h 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" h="6">
                                  <a:moveTo>
                                    <a:pt x="0" y="0"/>
                                  </a:moveTo>
                                  <a:lnTo>
                                    <a:pt x="0" y="1"/>
                                  </a:lnTo>
                                  <a:lnTo>
                                    <a:pt x="0" y="0"/>
                                  </a:lnTo>
                                  <a:close/>
                                  <a:moveTo>
                                    <a:pt x="0" y="2"/>
                                  </a:moveTo>
                                  <a:lnTo>
                                    <a:pt x="0" y="6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 300"/>
                          <wps:cNvSpPr>
                            <a:spLocks/>
                          </wps:cNvSpPr>
                          <wps:spPr bwMode="auto">
                            <a:xfrm>
                              <a:off x="6540" y="5065"/>
                              <a:ext cx="30" cy="135"/>
                            </a:xfrm>
                            <a:custGeom>
                              <a:avLst/>
                              <a:gdLst>
                                <a:gd name="T0" fmla="*/ 450 w 2"/>
                                <a:gd name="T1" fmla="*/ 900 h 9"/>
                                <a:gd name="T2" fmla="*/ 225 w 2"/>
                                <a:gd name="T3" fmla="*/ 900 h 9"/>
                                <a:gd name="T4" fmla="*/ 225 w 2"/>
                                <a:gd name="T5" fmla="*/ 2025 h 9"/>
                                <a:gd name="T6" fmla="*/ 225 w 2"/>
                                <a:gd name="T7" fmla="*/ 2025 h 9"/>
                                <a:gd name="T8" fmla="*/ 225 w 2"/>
                                <a:gd name="T9" fmla="*/ 900 h 9"/>
                                <a:gd name="T10" fmla="*/ 0 w 2"/>
                                <a:gd name="T11" fmla="*/ 1125 h 9"/>
                                <a:gd name="T12" fmla="*/ 0 w 2"/>
                                <a:gd name="T13" fmla="*/ 900 h 9"/>
                                <a:gd name="T14" fmla="*/ 225 w 2"/>
                                <a:gd name="T15" fmla="*/ 900 h 9"/>
                                <a:gd name="T16" fmla="*/ 0 w 2"/>
                                <a:gd name="T17" fmla="*/ 0 h 9"/>
                                <a:gd name="T18" fmla="*/ 225 w 2"/>
                                <a:gd name="T19" fmla="*/ 0 h 9"/>
                                <a:gd name="T20" fmla="*/ 225 w 2"/>
                                <a:gd name="T21" fmla="*/ 900 h 9"/>
                                <a:gd name="T22" fmla="*/ 450 w 2"/>
                                <a:gd name="T23" fmla="*/ 675 h 9"/>
                                <a:gd name="T24" fmla="*/ 450 w 2"/>
                                <a:gd name="T25" fmla="*/ 900 h 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" h="9">
                                  <a:moveTo>
                                    <a:pt x="2" y="4"/>
                                  </a:moveTo>
                                  <a:lnTo>
                                    <a:pt x="1" y="4"/>
                                  </a:lnTo>
                                  <a:lnTo>
                                    <a:pt x="1" y="9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4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  <a:lnTo>
                                    <a:pt x="1" y="4"/>
                                  </a:lnTo>
                                  <a:lnTo>
                                    <a:pt x="2" y="3"/>
                                  </a:lnTo>
                                  <a:lnTo>
                                    <a:pt x="2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 301"/>
                          <wps:cNvSpPr>
                            <a:spLocks/>
                          </wps:cNvSpPr>
                          <wps:spPr bwMode="auto">
                            <a:xfrm>
                              <a:off x="6585" y="5095"/>
                              <a:ext cx="60" cy="75"/>
                            </a:xfrm>
                            <a:custGeom>
                              <a:avLst/>
                              <a:gdLst>
                                <a:gd name="T0" fmla="*/ 675 w 4"/>
                                <a:gd name="T1" fmla="*/ 0 h 5"/>
                                <a:gd name="T2" fmla="*/ 900 w 4"/>
                                <a:gd name="T3" fmla="*/ 675 h 5"/>
                                <a:gd name="T4" fmla="*/ 900 w 4"/>
                                <a:gd name="T5" fmla="*/ 900 h 5"/>
                                <a:gd name="T6" fmla="*/ 675 w 4"/>
                                <a:gd name="T7" fmla="*/ 450 h 5"/>
                                <a:gd name="T8" fmla="*/ 675 w 4"/>
                                <a:gd name="T9" fmla="*/ 1125 h 5"/>
                                <a:gd name="T10" fmla="*/ 450 w 4"/>
                                <a:gd name="T11" fmla="*/ 1125 h 5"/>
                                <a:gd name="T12" fmla="*/ 225 w 4"/>
                                <a:gd name="T13" fmla="*/ 900 h 5"/>
                                <a:gd name="T14" fmla="*/ 225 w 4"/>
                                <a:gd name="T15" fmla="*/ 900 h 5"/>
                                <a:gd name="T16" fmla="*/ 225 w 4"/>
                                <a:gd name="T17" fmla="*/ 450 h 5"/>
                                <a:gd name="T18" fmla="*/ 450 w 4"/>
                                <a:gd name="T19" fmla="*/ 0 h 5"/>
                                <a:gd name="T20" fmla="*/ 450 w 4"/>
                                <a:gd name="T21" fmla="*/ 0 h 5"/>
                                <a:gd name="T22" fmla="*/ 450 w 4"/>
                                <a:gd name="T23" fmla="*/ 0 h 5"/>
                                <a:gd name="T24" fmla="*/ 450 w 4"/>
                                <a:gd name="T25" fmla="*/ 0 h 5"/>
                                <a:gd name="T26" fmla="*/ 225 w 4"/>
                                <a:gd name="T27" fmla="*/ 450 h 5"/>
                                <a:gd name="T28" fmla="*/ 225 w 4"/>
                                <a:gd name="T29" fmla="*/ 900 h 5"/>
                                <a:gd name="T30" fmla="*/ 225 w 4"/>
                                <a:gd name="T31" fmla="*/ 900 h 5"/>
                                <a:gd name="T32" fmla="*/ 450 w 4"/>
                                <a:gd name="T33" fmla="*/ 1125 h 5"/>
                                <a:gd name="T34" fmla="*/ 675 w 4"/>
                                <a:gd name="T35" fmla="*/ 900 h 5"/>
                                <a:gd name="T36" fmla="*/ 675 w 4"/>
                                <a:gd name="T37" fmla="*/ 675 h 5"/>
                                <a:gd name="T38" fmla="*/ 675 w 4"/>
                                <a:gd name="T39" fmla="*/ 225 h 5"/>
                                <a:gd name="T40" fmla="*/ 675 w 4"/>
                                <a:gd name="T41" fmla="*/ 0 h 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3" y="0"/>
                                  </a:moveTo>
                                  <a:lnTo>
                                    <a:pt x="4" y="3"/>
                                  </a:lnTo>
                                  <a:lnTo>
                                    <a:pt x="4" y="4"/>
                                  </a:lnTo>
                                  <a:lnTo>
                                    <a:pt x="3" y="2"/>
                                  </a:lnTo>
                                  <a:cubicBezTo>
                                    <a:pt x="4" y="3"/>
                                    <a:pt x="3" y="4"/>
                                    <a:pt x="3" y="5"/>
                                  </a:cubicBezTo>
                                  <a:cubicBezTo>
                                    <a:pt x="3" y="5"/>
                                    <a:pt x="2" y="5"/>
                                    <a:pt x="2" y="5"/>
                                  </a:cubicBezTo>
                                  <a:cubicBezTo>
                                    <a:pt x="1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1" y="2"/>
                                  </a:cubicBezTo>
                                  <a:cubicBezTo>
                                    <a:pt x="1" y="1"/>
                                    <a:pt x="1" y="0"/>
                                    <a:pt x="2" y="0"/>
                                  </a:cubicBez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lnTo>
                                    <a:pt x="2" y="0"/>
                                  </a:ln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cubicBezTo>
                                    <a:pt x="1" y="1"/>
                                    <a:pt x="1" y="1"/>
                                    <a:pt x="1" y="2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2" y="5"/>
                                    <a:pt x="2" y="5"/>
                                    <a:pt x="3" y="4"/>
                                  </a:cubicBezTo>
                                  <a:cubicBezTo>
                                    <a:pt x="3" y="4"/>
                                    <a:pt x="3" y="4"/>
                                    <a:pt x="3" y="3"/>
                                  </a:cubicBezTo>
                                  <a:cubicBezTo>
                                    <a:pt x="3" y="2"/>
                                    <a:pt x="3" y="2"/>
                                    <a:pt x="3" y="1"/>
                                  </a:cubicBezTo>
                                  <a:cubicBezTo>
                                    <a:pt x="3" y="0"/>
                                    <a:pt x="3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  <wpg:grpSp>
                      <wpg:cNvPr id="302" name=" 302"/>
                      <wpg:cNvGrpSpPr>
                        <a:grpSpLocks/>
                      </wpg:cNvGrpSpPr>
                      <wpg:grpSpPr bwMode="auto">
                        <a:xfrm>
                          <a:off x="3569" y="3937"/>
                          <a:ext cx="5087" cy="2917"/>
                          <a:chOff x="3569" y="3937"/>
                          <a:chExt cx="5087" cy="2917"/>
                        </a:xfrm>
                      </wpg:grpSpPr>
                      <wps:wsp>
                        <wps:cNvPr id="303" name=" 303"/>
                        <wps:cNvSpPr>
                          <a:spLocks/>
                        </wps:cNvSpPr>
                        <wps:spPr bwMode="auto">
                          <a:xfrm>
                            <a:off x="3569" y="3937"/>
                            <a:ext cx="1756" cy="2676"/>
                          </a:xfrm>
                          <a:custGeom>
                            <a:avLst/>
                            <a:gdLst>
                              <a:gd name="T0" fmla="*/ 420 w 1756"/>
                              <a:gd name="T1" fmla="*/ 451 h 2676"/>
                              <a:gd name="T2" fmla="*/ 330 w 1756"/>
                              <a:gd name="T3" fmla="*/ 0 h 2676"/>
                              <a:gd name="T4" fmla="*/ 420 w 1756"/>
                              <a:gd name="T5" fmla="*/ 30 h 2676"/>
                              <a:gd name="T6" fmla="*/ 540 w 1756"/>
                              <a:gd name="T7" fmla="*/ 106 h 2676"/>
                              <a:gd name="T8" fmla="*/ 660 w 1756"/>
                              <a:gd name="T9" fmla="*/ 271 h 2676"/>
                              <a:gd name="T10" fmla="*/ 810 w 1756"/>
                              <a:gd name="T11" fmla="*/ 572 h 2676"/>
                              <a:gd name="T12" fmla="*/ 1200 w 1756"/>
                              <a:gd name="T13" fmla="*/ 1534 h 2676"/>
                              <a:gd name="T14" fmla="*/ 1366 w 1756"/>
                              <a:gd name="T15" fmla="*/ 1804 h 2676"/>
                              <a:gd name="T16" fmla="*/ 1471 w 1756"/>
                              <a:gd name="T17" fmla="*/ 1925 h 2676"/>
                              <a:gd name="T18" fmla="*/ 1606 w 1756"/>
                              <a:gd name="T19" fmla="*/ 2015 h 2676"/>
                              <a:gd name="T20" fmla="*/ 1756 w 1756"/>
                              <a:gd name="T21" fmla="*/ 2015 h 2676"/>
                              <a:gd name="T22" fmla="*/ 1441 w 1756"/>
                              <a:gd name="T23" fmla="*/ 2661 h 2676"/>
                              <a:gd name="T24" fmla="*/ 1366 w 1756"/>
                              <a:gd name="T25" fmla="*/ 2676 h 2676"/>
                              <a:gd name="T26" fmla="*/ 1291 w 1756"/>
                              <a:gd name="T27" fmla="*/ 2661 h 2676"/>
                              <a:gd name="T28" fmla="*/ 1170 w 1756"/>
                              <a:gd name="T29" fmla="*/ 2571 h 2676"/>
                              <a:gd name="T30" fmla="*/ 1035 w 1756"/>
                              <a:gd name="T31" fmla="*/ 2406 h 2676"/>
                              <a:gd name="T32" fmla="*/ 930 w 1756"/>
                              <a:gd name="T33" fmla="*/ 2225 h 2676"/>
                              <a:gd name="T34" fmla="*/ 825 w 1756"/>
                              <a:gd name="T35" fmla="*/ 2000 h 2676"/>
                              <a:gd name="T36" fmla="*/ 735 w 1756"/>
                              <a:gd name="T37" fmla="*/ 1774 h 2676"/>
                              <a:gd name="T38" fmla="*/ 645 w 1756"/>
                              <a:gd name="T39" fmla="*/ 1534 h 2676"/>
                              <a:gd name="T40" fmla="*/ 540 w 1756"/>
                              <a:gd name="T41" fmla="*/ 1308 h 2676"/>
                              <a:gd name="T42" fmla="*/ 420 w 1756"/>
                              <a:gd name="T43" fmla="*/ 1053 h 2676"/>
                              <a:gd name="T44" fmla="*/ 285 w 1756"/>
                              <a:gd name="T45" fmla="*/ 842 h 2676"/>
                              <a:gd name="T46" fmla="*/ 195 w 1756"/>
                              <a:gd name="T47" fmla="*/ 707 h 2676"/>
                              <a:gd name="T48" fmla="*/ 0 w 1756"/>
                              <a:gd name="T49" fmla="*/ 602 h 2676"/>
                              <a:gd name="T50" fmla="*/ 420 w 1756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56" h="2676">
                                <a:moveTo>
                                  <a:pt x="420" y="451"/>
                                </a:moveTo>
                                <a:lnTo>
                                  <a:pt x="330" y="0"/>
                                </a:lnTo>
                                <a:lnTo>
                                  <a:pt x="420" y="30"/>
                                </a:lnTo>
                                <a:lnTo>
                                  <a:pt x="540" y="106"/>
                                </a:lnTo>
                                <a:lnTo>
                                  <a:pt x="660" y="271"/>
                                </a:lnTo>
                                <a:lnTo>
                                  <a:pt x="810" y="572"/>
                                </a:lnTo>
                                <a:lnTo>
                                  <a:pt x="1200" y="1534"/>
                                </a:lnTo>
                                <a:lnTo>
                                  <a:pt x="1366" y="1804"/>
                                </a:lnTo>
                                <a:lnTo>
                                  <a:pt x="1471" y="1925"/>
                                </a:lnTo>
                                <a:lnTo>
                                  <a:pt x="1606" y="2015"/>
                                </a:lnTo>
                                <a:lnTo>
                                  <a:pt x="1756" y="2015"/>
                                </a:lnTo>
                                <a:lnTo>
                                  <a:pt x="1441" y="2661"/>
                                </a:lnTo>
                                <a:lnTo>
                                  <a:pt x="1366" y="2676"/>
                                </a:lnTo>
                                <a:lnTo>
                                  <a:pt x="1291" y="2661"/>
                                </a:lnTo>
                                <a:lnTo>
                                  <a:pt x="1170" y="2571"/>
                                </a:lnTo>
                                <a:lnTo>
                                  <a:pt x="1035" y="2406"/>
                                </a:lnTo>
                                <a:lnTo>
                                  <a:pt x="930" y="2225"/>
                                </a:lnTo>
                                <a:lnTo>
                                  <a:pt x="825" y="2000"/>
                                </a:lnTo>
                                <a:lnTo>
                                  <a:pt x="735" y="1774"/>
                                </a:lnTo>
                                <a:lnTo>
                                  <a:pt x="645" y="1534"/>
                                </a:lnTo>
                                <a:lnTo>
                                  <a:pt x="540" y="1308"/>
                                </a:lnTo>
                                <a:lnTo>
                                  <a:pt x="420" y="1053"/>
                                </a:lnTo>
                                <a:lnTo>
                                  <a:pt x="285" y="842"/>
                                </a:lnTo>
                                <a:lnTo>
                                  <a:pt x="195" y="707"/>
                                </a:lnTo>
                                <a:lnTo>
                                  <a:pt x="0" y="602"/>
                                </a:lnTo>
                                <a:lnTo>
                                  <a:pt x="420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4" name=" 304"/>
                        <wps:cNvSpPr>
                          <a:spLocks/>
                        </wps:cNvSpPr>
                        <wps:spPr bwMode="auto">
                          <a:xfrm>
                            <a:off x="6885" y="3937"/>
                            <a:ext cx="1771" cy="2676"/>
                          </a:xfrm>
                          <a:custGeom>
                            <a:avLst/>
                            <a:gdLst>
                              <a:gd name="T0" fmla="*/ 1336 w 1771"/>
                              <a:gd name="T1" fmla="*/ 451 h 2676"/>
                              <a:gd name="T2" fmla="*/ 1441 w 1771"/>
                              <a:gd name="T3" fmla="*/ 0 h 2676"/>
                              <a:gd name="T4" fmla="*/ 1336 w 1771"/>
                              <a:gd name="T5" fmla="*/ 30 h 2676"/>
                              <a:gd name="T6" fmla="*/ 1231 w 1771"/>
                              <a:gd name="T7" fmla="*/ 106 h 2676"/>
                              <a:gd name="T8" fmla="*/ 1111 w 1771"/>
                              <a:gd name="T9" fmla="*/ 271 h 2676"/>
                              <a:gd name="T10" fmla="*/ 946 w 1771"/>
                              <a:gd name="T11" fmla="*/ 572 h 2676"/>
                              <a:gd name="T12" fmla="*/ 556 w 1771"/>
                              <a:gd name="T13" fmla="*/ 1534 h 2676"/>
                              <a:gd name="T14" fmla="*/ 390 w 1771"/>
                              <a:gd name="T15" fmla="*/ 1819 h 2676"/>
                              <a:gd name="T16" fmla="*/ 285 w 1771"/>
                              <a:gd name="T17" fmla="*/ 1925 h 2676"/>
                              <a:gd name="T18" fmla="*/ 150 w 1771"/>
                              <a:gd name="T19" fmla="*/ 2015 h 2676"/>
                              <a:gd name="T20" fmla="*/ 0 w 1771"/>
                              <a:gd name="T21" fmla="*/ 2015 h 2676"/>
                              <a:gd name="T22" fmla="*/ 315 w 1771"/>
                              <a:gd name="T23" fmla="*/ 2661 h 2676"/>
                              <a:gd name="T24" fmla="*/ 390 w 1771"/>
                              <a:gd name="T25" fmla="*/ 2676 h 2676"/>
                              <a:gd name="T26" fmla="*/ 465 w 1771"/>
                              <a:gd name="T27" fmla="*/ 2661 h 2676"/>
                              <a:gd name="T28" fmla="*/ 601 w 1771"/>
                              <a:gd name="T29" fmla="*/ 2571 h 2676"/>
                              <a:gd name="T30" fmla="*/ 721 w 1771"/>
                              <a:gd name="T31" fmla="*/ 2406 h 2676"/>
                              <a:gd name="T32" fmla="*/ 841 w 1771"/>
                              <a:gd name="T33" fmla="*/ 2225 h 2676"/>
                              <a:gd name="T34" fmla="*/ 931 w 1771"/>
                              <a:gd name="T35" fmla="*/ 2000 h 2676"/>
                              <a:gd name="T36" fmla="*/ 1021 w 1771"/>
                              <a:gd name="T37" fmla="*/ 1774 h 2676"/>
                              <a:gd name="T38" fmla="*/ 1126 w 1771"/>
                              <a:gd name="T39" fmla="*/ 1534 h 2676"/>
                              <a:gd name="T40" fmla="*/ 1231 w 1771"/>
                              <a:gd name="T41" fmla="*/ 1308 h 2676"/>
                              <a:gd name="T42" fmla="*/ 1336 w 1771"/>
                              <a:gd name="T43" fmla="*/ 1053 h 2676"/>
                              <a:gd name="T44" fmla="*/ 1486 w 1771"/>
                              <a:gd name="T45" fmla="*/ 842 h 2676"/>
                              <a:gd name="T46" fmla="*/ 1576 w 1771"/>
                              <a:gd name="T47" fmla="*/ 722 h 2676"/>
                              <a:gd name="T48" fmla="*/ 1771 w 1771"/>
                              <a:gd name="T49" fmla="*/ 602 h 2676"/>
                              <a:gd name="T50" fmla="*/ 1336 w 1771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71" h="2676">
                                <a:moveTo>
                                  <a:pt x="1336" y="451"/>
                                </a:moveTo>
                                <a:lnTo>
                                  <a:pt x="1441" y="0"/>
                                </a:lnTo>
                                <a:lnTo>
                                  <a:pt x="1336" y="30"/>
                                </a:lnTo>
                                <a:lnTo>
                                  <a:pt x="1231" y="106"/>
                                </a:lnTo>
                                <a:lnTo>
                                  <a:pt x="1111" y="271"/>
                                </a:lnTo>
                                <a:lnTo>
                                  <a:pt x="946" y="572"/>
                                </a:lnTo>
                                <a:lnTo>
                                  <a:pt x="556" y="1534"/>
                                </a:lnTo>
                                <a:lnTo>
                                  <a:pt x="390" y="1819"/>
                                </a:lnTo>
                                <a:lnTo>
                                  <a:pt x="285" y="1925"/>
                                </a:lnTo>
                                <a:lnTo>
                                  <a:pt x="150" y="2015"/>
                                </a:lnTo>
                                <a:lnTo>
                                  <a:pt x="0" y="2015"/>
                                </a:lnTo>
                                <a:lnTo>
                                  <a:pt x="315" y="2661"/>
                                </a:lnTo>
                                <a:lnTo>
                                  <a:pt x="390" y="2676"/>
                                </a:lnTo>
                                <a:lnTo>
                                  <a:pt x="465" y="2661"/>
                                </a:lnTo>
                                <a:lnTo>
                                  <a:pt x="601" y="2571"/>
                                </a:lnTo>
                                <a:lnTo>
                                  <a:pt x="721" y="2406"/>
                                </a:lnTo>
                                <a:lnTo>
                                  <a:pt x="841" y="2225"/>
                                </a:lnTo>
                                <a:lnTo>
                                  <a:pt x="931" y="2000"/>
                                </a:lnTo>
                                <a:lnTo>
                                  <a:pt x="1021" y="1774"/>
                                </a:lnTo>
                                <a:lnTo>
                                  <a:pt x="1126" y="1534"/>
                                </a:lnTo>
                                <a:lnTo>
                                  <a:pt x="1231" y="1308"/>
                                </a:lnTo>
                                <a:lnTo>
                                  <a:pt x="1336" y="1053"/>
                                </a:lnTo>
                                <a:lnTo>
                                  <a:pt x="1486" y="842"/>
                                </a:lnTo>
                                <a:lnTo>
                                  <a:pt x="1576" y="722"/>
                                </a:lnTo>
                                <a:lnTo>
                                  <a:pt x="1771" y="602"/>
                                </a:lnTo>
                                <a:lnTo>
                                  <a:pt x="1336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5" name=" 305"/>
                        <wps:cNvSpPr>
                          <a:spLocks/>
                        </wps:cNvSpPr>
                        <wps:spPr bwMode="auto">
                          <a:xfrm>
                            <a:off x="4935" y="5666"/>
                            <a:ext cx="2325" cy="1188"/>
                          </a:xfrm>
                          <a:custGeom>
                            <a:avLst/>
                            <a:gdLst>
                              <a:gd name="T0" fmla="*/ 0 w 2325"/>
                              <a:gd name="T1" fmla="*/ 75 h 1188"/>
                              <a:gd name="T2" fmla="*/ 105 w 2325"/>
                              <a:gd name="T3" fmla="*/ 0 h 1188"/>
                              <a:gd name="T4" fmla="*/ 135 w 2325"/>
                              <a:gd name="T5" fmla="*/ 0 h 1188"/>
                              <a:gd name="T6" fmla="*/ 345 w 2325"/>
                              <a:gd name="T7" fmla="*/ 136 h 1188"/>
                              <a:gd name="T8" fmla="*/ 495 w 2325"/>
                              <a:gd name="T9" fmla="*/ 211 h 1188"/>
                              <a:gd name="T10" fmla="*/ 630 w 2325"/>
                              <a:gd name="T11" fmla="*/ 271 h 1188"/>
                              <a:gd name="T12" fmla="*/ 795 w 2325"/>
                              <a:gd name="T13" fmla="*/ 316 h 1188"/>
                              <a:gd name="T14" fmla="*/ 990 w 2325"/>
                              <a:gd name="T15" fmla="*/ 361 h 1188"/>
                              <a:gd name="T16" fmla="*/ 1365 w 2325"/>
                              <a:gd name="T17" fmla="*/ 361 h 1188"/>
                              <a:gd name="T18" fmla="*/ 1545 w 2325"/>
                              <a:gd name="T19" fmla="*/ 331 h 1188"/>
                              <a:gd name="T20" fmla="*/ 1680 w 2325"/>
                              <a:gd name="T21" fmla="*/ 286 h 1188"/>
                              <a:gd name="T22" fmla="*/ 1830 w 2325"/>
                              <a:gd name="T23" fmla="*/ 241 h 1188"/>
                              <a:gd name="T24" fmla="*/ 2085 w 2325"/>
                              <a:gd name="T25" fmla="*/ 105 h 1188"/>
                              <a:gd name="T26" fmla="*/ 2160 w 2325"/>
                              <a:gd name="T27" fmla="*/ 45 h 1188"/>
                              <a:gd name="T28" fmla="*/ 2220 w 2325"/>
                              <a:gd name="T29" fmla="*/ 0 h 1188"/>
                              <a:gd name="T30" fmla="*/ 2265 w 2325"/>
                              <a:gd name="T31" fmla="*/ 0 h 1188"/>
                              <a:gd name="T32" fmla="*/ 2325 w 2325"/>
                              <a:gd name="T33" fmla="*/ 90 h 1188"/>
                              <a:gd name="T34" fmla="*/ 2265 w 2325"/>
                              <a:gd name="T35" fmla="*/ 166 h 1188"/>
                              <a:gd name="T36" fmla="*/ 2115 w 2325"/>
                              <a:gd name="T37" fmla="*/ 286 h 1188"/>
                              <a:gd name="T38" fmla="*/ 1965 w 2325"/>
                              <a:gd name="T39" fmla="*/ 286 h 1188"/>
                              <a:gd name="T40" fmla="*/ 2205 w 2325"/>
                              <a:gd name="T41" fmla="*/ 812 h 1188"/>
                              <a:gd name="T42" fmla="*/ 2115 w 2325"/>
                              <a:gd name="T43" fmla="*/ 917 h 1188"/>
                              <a:gd name="T44" fmla="*/ 2025 w 2325"/>
                              <a:gd name="T45" fmla="*/ 962 h 1188"/>
                              <a:gd name="T46" fmla="*/ 1875 w 2325"/>
                              <a:gd name="T47" fmla="*/ 1053 h 1188"/>
                              <a:gd name="T48" fmla="*/ 1695 w 2325"/>
                              <a:gd name="T49" fmla="*/ 1113 h 1188"/>
                              <a:gd name="T50" fmla="*/ 1500 w 2325"/>
                              <a:gd name="T51" fmla="*/ 1143 h 1188"/>
                              <a:gd name="T52" fmla="*/ 1275 w 2325"/>
                              <a:gd name="T53" fmla="*/ 1173 h 1188"/>
                              <a:gd name="T54" fmla="*/ 1185 w 2325"/>
                              <a:gd name="T55" fmla="*/ 1188 h 1188"/>
                              <a:gd name="T56" fmla="*/ 1080 w 2325"/>
                              <a:gd name="T57" fmla="*/ 1173 h 1188"/>
                              <a:gd name="T58" fmla="*/ 795 w 2325"/>
                              <a:gd name="T59" fmla="*/ 1143 h 1188"/>
                              <a:gd name="T60" fmla="*/ 630 w 2325"/>
                              <a:gd name="T61" fmla="*/ 1083 h 1188"/>
                              <a:gd name="T62" fmla="*/ 465 w 2325"/>
                              <a:gd name="T63" fmla="*/ 1007 h 1188"/>
                              <a:gd name="T64" fmla="*/ 300 w 2325"/>
                              <a:gd name="T65" fmla="*/ 917 h 1188"/>
                              <a:gd name="T66" fmla="*/ 135 w 2325"/>
                              <a:gd name="T67" fmla="*/ 797 h 1188"/>
                              <a:gd name="T68" fmla="*/ 390 w 2325"/>
                              <a:gd name="T69" fmla="*/ 286 h 1188"/>
                              <a:gd name="T70" fmla="*/ 240 w 2325"/>
                              <a:gd name="T71" fmla="*/ 286 h 1188"/>
                              <a:gd name="T72" fmla="*/ 105 w 2325"/>
                              <a:gd name="T73" fmla="*/ 196 h 1188"/>
                              <a:gd name="T74" fmla="*/ 0 w 2325"/>
                              <a:gd name="T75" fmla="*/ 75 h 1188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325" h="1188">
                                <a:moveTo>
                                  <a:pt x="0" y="75"/>
                                </a:moveTo>
                                <a:lnTo>
                                  <a:pt x="105" y="0"/>
                                </a:lnTo>
                                <a:lnTo>
                                  <a:pt x="135" y="0"/>
                                </a:lnTo>
                                <a:lnTo>
                                  <a:pt x="345" y="136"/>
                                </a:lnTo>
                                <a:lnTo>
                                  <a:pt x="495" y="211"/>
                                </a:lnTo>
                                <a:lnTo>
                                  <a:pt x="630" y="271"/>
                                </a:lnTo>
                                <a:lnTo>
                                  <a:pt x="795" y="316"/>
                                </a:lnTo>
                                <a:lnTo>
                                  <a:pt x="990" y="361"/>
                                </a:lnTo>
                                <a:lnTo>
                                  <a:pt x="1365" y="361"/>
                                </a:lnTo>
                                <a:lnTo>
                                  <a:pt x="1545" y="331"/>
                                </a:lnTo>
                                <a:lnTo>
                                  <a:pt x="1680" y="286"/>
                                </a:lnTo>
                                <a:lnTo>
                                  <a:pt x="1830" y="241"/>
                                </a:lnTo>
                                <a:lnTo>
                                  <a:pt x="2085" y="105"/>
                                </a:lnTo>
                                <a:lnTo>
                                  <a:pt x="2160" y="45"/>
                                </a:lnTo>
                                <a:lnTo>
                                  <a:pt x="2220" y="0"/>
                                </a:lnTo>
                                <a:lnTo>
                                  <a:pt x="2265" y="0"/>
                                </a:lnTo>
                                <a:lnTo>
                                  <a:pt x="2325" y="90"/>
                                </a:lnTo>
                                <a:lnTo>
                                  <a:pt x="2265" y="166"/>
                                </a:lnTo>
                                <a:lnTo>
                                  <a:pt x="2115" y="286"/>
                                </a:lnTo>
                                <a:lnTo>
                                  <a:pt x="1965" y="286"/>
                                </a:lnTo>
                                <a:lnTo>
                                  <a:pt x="2205" y="812"/>
                                </a:lnTo>
                                <a:lnTo>
                                  <a:pt x="2115" y="917"/>
                                </a:lnTo>
                                <a:lnTo>
                                  <a:pt x="2025" y="962"/>
                                </a:lnTo>
                                <a:lnTo>
                                  <a:pt x="1875" y="1053"/>
                                </a:lnTo>
                                <a:lnTo>
                                  <a:pt x="1695" y="1113"/>
                                </a:lnTo>
                                <a:lnTo>
                                  <a:pt x="1500" y="1143"/>
                                </a:lnTo>
                                <a:lnTo>
                                  <a:pt x="1275" y="1173"/>
                                </a:lnTo>
                                <a:lnTo>
                                  <a:pt x="1185" y="1188"/>
                                </a:lnTo>
                                <a:lnTo>
                                  <a:pt x="1080" y="1173"/>
                                </a:lnTo>
                                <a:lnTo>
                                  <a:pt x="795" y="1143"/>
                                </a:lnTo>
                                <a:lnTo>
                                  <a:pt x="630" y="1083"/>
                                </a:lnTo>
                                <a:lnTo>
                                  <a:pt x="465" y="1007"/>
                                </a:lnTo>
                                <a:lnTo>
                                  <a:pt x="300" y="917"/>
                                </a:lnTo>
                                <a:lnTo>
                                  <a:pt x="135" y="797"/>
                                </a:lnTo>
                                <a:lnTo>
                                  <a:pt x="390" y="286"/>
                                </a:lnTo>
                                <a:lnTo>
                                  <a:pt x="240" y="286"/>
                                </a:lnTo>
                                <a:lnTo>
                                  <a:pt x="105" y="196"/>
                                </a:lnTo>
                                <a:lnTo>
                                  <a:pt x="0" y="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06" name=" 306"/>
                      <wpg:cNvGrpSpPr>
                        <a:grpSpLocks/>
                      </wpg:cNvGrpSpPr>
                      <wpg:grpSpPr bwMode="auto">
                        <a:xfrm>
                          <a:off x="4004" y="4433"/>
                          <a:ext cx="4187" cy="2180"/>
                          <a:chOff x="4004" y="4433"/>
                          <a:chExt cx="4187" cy="2180"/>
                        </a:xfrm>
                      </wpg:grpSpPr>
                      <wpg:grpSp>
                        <wpg:cNvPr id="307" name=" 307"/>
                        <wpg:cNvGrpSpPr>
                          <a:grpSpLocks/>
                        </wpg:cNvGrpSpPr>
                        <wpg:grpSpPr bwMode="auto">
                          <a:xfrm>
                            <a:off x="4004" y="4433"/>
                            <a:ext cx="240" cy="451"/>
                            <a:chOff x="4004" y="4433"/>
                            <a:chExt cx="240" cy="451"/>
                          </a:xfrm>
                        </wpg:grpSpPr>
                        <wps:wsp>
                          <wps:cNvPr id="308" name=" 308"/>
                          <wps:cNvSpPr>
                            <a:spLocks/>
                          </wps:cNvSpPr>
                          <wps:spPr bwMode="auto">
                            <a:xfrm>
                              <a:off x="4139" y="4433"/>
                              <a:ext cx="105" cy="30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30"/>
                                <a:gd name="T2" fmla="*/ 0 w 105"/>
                                <a:gd name="T3" fmla="*/ 30 h 30"/>
                                <a:gd name="T4" fmla="*/ 15 w 105"/>
                                <a:gd name="T5" fmla="*/ 15 h 30"/>
                                <a:gd name="T6" fmla="*/ 105 w 105"/>
                                <a:gd name="T7" fmla="*/ 0 h 30"/>
                                <a:gd name="T8" fmla="*/ 90 w 10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 309"/>
                          <wps:cNvSpPr>
                            <a:spLocks/>
                          </wps:cNvSpPr>
                          <wps:spPr bwMode="auto">
                            <a:xfrm>
                              <a:off x="4094" y="4448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91"/>
                                <a:gd name="T2" fmla="*/ 0 w 60"/>
                                <a:gd name="T3" fmla="*/ 91 h 91"/>
                                <a:gd name="T4" fmla="*/ 15 w 60"/>
                                <a:gd name="T5" fmla="*/ 61 h 91"/>
                                <a:gd name="T6" fmla="*/ 60 w 60"/>
                                <a:gd name="T7" fmla="*/ 0 h 91"/>
                                <a:gd name="T8" fmla="*/ 45 w 60"/>
                                <a:gd name="T9" fmla="*/ 15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15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 310"/>
                          <wps:cNvSpPr>
                            <a:spLocks/>
                          </wps:cNvSpPr>
                          <wps:spPr bwMode="auto">
                            <a:xfrm>
                              <a:off x="4004" y="4509"/>
                              <a:ext cx="105" cy="7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75"/>
                                <a:gd name="T2" fmla="*/ 0 w 105"/>
                                <a:gd name="T3" fmla="*/ 75 h 75"/>
                                <a:gd name="T4" fmla="*/ 15 w 105"/>
                                <a:gd name="T5" fmla="*/ 60 h 75"/>
                                <a:gd name="T6" fmla="*/ 105 w 105"/>
                                <a:gd name="T7" fmla="*/ 0 h 75"/>
                                <a:gd name="T8" fmla="*/ 90 w 105"/>
                                <a:gd name="T9" fmla="*/ 30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75">
                                  <a:moveTo>
                                    <a:pt x="90" y="30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 311"/>
                          <wps:cNvSpPr>
                            <a:spLocks/>
                          </wps:cNvSpPr>
                          <wps:spPr bwMode="auto">
                            <a:xfrm>
                              <a:off x="4229" y="4433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30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 312"/>
                          <wps:cNvSpPr>
                            <a:spLocks/>
                          </wps:cNvSpPr>
                          <wps:spPr bwMode="auto">
                            <a:xfrm>
                              <a:off x="4004" y="4463"/>
                              <a:ext cx="225" cy="421"/>
                            </a:xfrm>
                            <a:custGeom>
                              <a:avLst/>
                              <a:gdLst>
                                <a:gd name="T0" fmla="*/ 225 w 225"/>
                                <a:gd name="T1" fmla="*/ 0 h 421"/>
                                <a:gd name="T2" fmla="*/ 135 w 225"/>
                                <a:gd name="T3" fmla="*/ 0 h 421"/>
                                <a:gd name="T4" fmla="*/ 90 w 225"/>
                                <a:gd name="T5" fmla="*/ 76 h 421"/>
                                <a:gd name="T6" fmla="*/ 0 w 225"/>
                                <a:gd name="T7" fmla="*/ 121 h 421"/>
                                <a:gd name="T8" fmla="*/ 0 w 225"/>
                                <a:gd name="T9" fmla="*/ 211 h 421"/>
                                <a:gd name="T10" fmla="*/ 60 w 225"/>
                                <a:gd name="T11" fmla="*/ 181 h 421"/>
                                <a:gd name="T12" fmla="*/ 120 w 225"/>
                                <a:gd name="T13" fmla="*/ 151 h 421"/>
                                <a:gd name="T14" fmla="*/ 120 w 225"/>
                                <a:gd name="T15" fmla="*/ 421 h 421"/>
                                <a:gd name="T16" fmla="*/ 225 w 225"/>
                                <a:gd name="T17" fmla="*/ 421 h 421"/>
                                <a:gd name="T18" fmla="*/ 225 w 225"/>
                                <a:gd name="T19" fmla="*/ 0 h 421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25" h="421">
                                  <a:moveTo>
                                    <a:pt x="225" y="0"/>
                                  </a:moveTo>
                                  <a:lnTo>
                                    <a:pt x="135" y="0"/>
                                  </a:lnTo>
                                  <a:lnTo>
                                    <a:pt x="90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11"/>
                                  </a:lnTo>
                                  <a:lnTo>
                                    <a:pt x="60" y="18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120" y="421"/>
                                  </a:lnTo>
                                  <a:lnTo>
                                    <a:pt x="225" y="421"/>
                                  </a:lnTo>
                                  <a:lnTo>
                                    <a:pt x="2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3" name=" 313"/>
                        <wpg:cNvGrpSpPr>
                          <a:grpSpLocks/>
                        </wpg:cNvGrpSpPr>
                        <wpg:grpSpPr bwMode="auto">
                          <a:xfrm>
                            <a:off x="4244" y="4884"/>
                            <a:ext cx="270" cy="436"/>
                            <a:chOff x="4244" y="4884"/>
                            <a:chExt cx="270" cy="436"/>
                          </a:xfrm>
                        </wpg:grpSpPr>
                        <wps:wsp>
                          <wps:cNvPr id="314" name=" 314"/>
                          <wps:cNvSpPr>
                            <a:spLocks/>
                          </wps:cNvSpPr>
                          <wps:spPr bwMode="auto">
                            <a:xfrm>
                              <a:off x="4244" y="5080"/>
                              <a:ext cx="60" cy="6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60"/>
                                <a:gd name="T2" fmla="*/ 0 w 60"/>
                                <a:gd name="T3" fmla="*/ 60 h 60"/>
                                <a:gd name="T4" fmla="*/ 15 w 60"/>
                                <a:gd name="T5" fmla="*/ 45 h 60"/>
                                <a:gd name="T6" fmla="*/ 60 w 60"/>
                                <a:gd name="T7" fmla="*/ 0 h 60"/>
                                <a:gd name="T8" fmla="*/ 45 w 6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 315"/>
                          <wps:cNvSpPr>
                            <a:spLocks/>
                          </wps:cNvSpPr>
                          <wps:spPr bwMode="auto">
                            <a:xfrm>
                              <a:off x="436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 316"/>
                          <wps:cNvSpPr>
                            <a:spLocks/>
                          </wps:cNvSpPr>
                          <wps:spPr bwMode="auto">
                            <a:xfrm>
                              <a:off x="433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 317"/>
                          <wps:cNvSpPr>
                            <a:spLocks/>
                          </wps:cNvSpPr>
                          <wps:spPr bwMode="auto">
                            <a:xfrm>
                              <a:off x="4334" y="5170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 318"/>
                          <wps:cNvSpPr>
                            <a:spLocks/>
                          </wps:cNvSpPr>
                          <wps:spPr bwMode="auto">
                            <a:xfrm>
                              <a:off x="4484" y="5170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15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 319"/>
                          <wps:cNvSpPr>
                            <a:spLocks/>
                          </wps:cNvSpPr>
                          <wps:spPr bwMode="auto">
                            <a:xfrm>
                              <a:off x="4484" y="5110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 320"/>
                          <wps:cNvSpPr>
                            <a:spLocks/>
                          </wps:cNvSpPr>
                          <wps:spPr bwMode="auto">
                            <a:xfrm>
                              <a:off x="4454" y="5080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0 h 60"/>
                                <a:gd name="T2" fmla="*/ 0 w 45"/>
                                <a:gd name="T3" fmla="*/ 15 h 60"/>
                                <a:gd name="T4" fmla="*/ 0 w 45"/>
                                <a:gd name="T5" fmla="*/ 0 h 60"/>
                                <a:gd name="T6" fmla="*/ 45 w 45"/>
                                <a:gd name="T7" fmla="*/ 30 h 60"/>
                                <a:gd name="T8" fmla="*/ 30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 321"/>
                          <wps:cNvSpPr>
                            <a:spLocks/>
                          </wps:cNvSpPr>
                          <wps:spPr bwMode="auto">
                            <a:xfrm>
                              <a:off x="4334" y="5125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 322"/>
                          <wps:cNvSpPr>
                            <a:spLocks/>
                          </wps:cNvSpPr>
                          <wps:spPr bwMode="auto">
                            <a:xfrm>
                              <a:off x="4364" y="5035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30 w 4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 323"/>
                          <wps:cNvSpPr>
                            <a:spLocks/>
                          </wps:cNvSpPr>
                          <wps:spPr bwMode="auto">
                            <a:xfrm>
                              <a:off x="4349" y="5035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38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 324"/>
                          <wps:cNvSpPr>
                            <a:spLocks/>
                          </wps:cNvSpPr>
                          <wps:spPr bwMode="auto">
                            <a:xfrm>
                              <a:off x="4334" y="5005"/>
                              <a:ext cx="15" cy="4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45 h 45"/>
                                <a:gd name="T2" fmla="*/ 0 w 15"/>
                                <a:gd name="T3" fmla="*/ 15 h 45"/>
                                <a:gd name="T4" fmla="*/ 15 w 15"/>
                                <a:gd name="T5" fmla="*/ 0 h 45"/>
                                <a:gd name="T6" fmla="*/ 15 w 15"/>
                                <a:gd name="T7" fmla="*/ 30 h 45"/>
                                <a:gd name="T8" fmla="*/ 15 w 1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15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 325"/>
                          <wps:cNvSpPr>
                            <a:spLocks/>
                          </wps:cNvSpPr>
                          <wps:spPr bwMode="auto">
                            <a:xfrm>
                              <a:off x="4334" y="496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30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 326"/>
                          <wps:cNvSpPr>
                            <a:spLocks/>
                          </wps:cNvSpPr>
                          <wps:spPr bwMode="auto">
                            <a:xfrm>
                              <a:off x="4484" y="499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 327"/>
                          <wps:cNvSpPr>
                            <a:spLocks/>
                          </wps:cNvSpPr>
                          <wps:spPr bwMode="auto">
                            <a:xfrm>
                              <a:off x="4484" y="4945"/>
                              <a:ext cx="15" cy="60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15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 328"/>
                          <wps:cNvSpPr>
                            <a:spLocks/>
                          </wps:cNvSpPr>
                          <wps:spPr bwMode="auto">
                            <a:xfrm>
                              <a:off x="4454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46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6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 329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 330"/>
                          <wps:cNvSpPr>
                            <a:spLocks/>
                          </wps:cNvSpPr>
                          <wps:spPr bwMode="auto">
                            <a:xfrm>
                              <a:off x="4439" y="4899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6 h 31"/>
                                <a:gd name="T4" fmla="*/ 15 w 30"/>
                                <a:gd name="T5" fmla="*/ 0 h 31"/>
                                <a:gd name="T6" fmla="*/ 30 w 30"/>
                                <a:gd name="T7" fmla="*/ 0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 331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5 h 31"/>
                                <a:gd name="T4" fmla="*/ 15 w 30"/>
                                <a:gd name="T5" fmla="*/ 0 h 31"/>
                                <a:gd name="T6" fmla="*/ 30 w 30"/>
                                <a:gd name="T7" fmla="*/ 15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 332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75" cy="1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15"/>
                                <a:gd name="T2" fmla="*/ 0 w 75"/>
                                <a:gd name="T3" fmla="*/ 15 h 15"/>
                                <a:gd name="T4" fmla="*/ 15 w 75"/>
                                <a:gd name="T5" fmla="*/ 0 h 15"/>
                                <a:gd name="T6" fmla="*/ 75 w 75"/>
                                <a:gd name="T7" fmla="*/ 0 h 15"/>
                                <a:gd name="T8" fmla="*/ 60 w 7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15">
                                  <a:moveTo>
                                    <a:pt x="6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 333"/>
                          <wps:cNvSpPr>
                            <a:spLocks/>
                          </wps:cNvSpPr>
                          <wps:spPr bwMode="auto">
                            <a:xfrm>
                              <a:off x="439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 334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28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 335"/>
                          <wps:cNvSpPr>
                            <a:spLocks/>
                          </wps:cNvSpPr>
                          <wps:spPr bwMode="auto">
                            <a:xfrm>
                              <a:off x="4319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 336"/>
                          <wps:cNvSpPr>
                            <a:spLocks/>
                          </wps:cNvSpPr>
                          <wps:spPr bwMode="auto">
                            <a:xfrm>
                              <a:off x="4259" y="4884"/>
                              <a:ext cx="75" cy="9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91"/>
                                <a:gd name="T2" fmla="*/ 0 w 75"/>
                                <a:gd name="T3" fmla="*/ 91 h 91"/>
                                <a:gd name="T4" fmla="*/ 15 w 75"/>
                                <a:gd name="T5" fmla="*/ 61 h 91"/>
                                <a:gd name="T6" fmla="*/ 75 w 75"/>
                                <a:gd name="T7" fmla="*/ 0 h 91"/>
                                <a:gd name="T8" fmla="*/ 60 w 75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91">
                                  <a:moveTo>
                                    <a:pt x="60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F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 337"/>
                          <wps:cNvSpPr>
                            <a:spLocks/>
                          </wps:cNvSpPr>
                          <wps:spPr bwMode="auto">
                            <a:xfrm>
                              <a:off x="4244" y="4899"/>
                              <a:ext cx="255" cy="421"/>
                            </a:xfrm>
                            <a:custGeom>
                              <a:avLst/>
                              <a:gdLst>
                                <a:gd name="T0" fmla="*/ 45 w 255"/>
                                <a:gd name="T1" fmla="*/ 211 h 421"/>
                                <a:gd name="T2" fmla="*/ 0 w 255"/>
                                <a:gd name="T3" fmla="*/ 241 h 421"/>
                                <a:gd name="T4" fmla="*/ 0 w 255"/>
                                <a:gd name="T5" fmla="*/ 301 h 421"/>
                                <a:gd name="T6" fmla="*/ 15 w 255"/>
                                <a:gd name="T7" fmla="*/ 376 h 421"/>
                                <a:gd name="T8" fmla="*/ 45 w 255"/>
                                <a:gd name="T9" fmla="*/ 421 h 421"/>
                                <a:gd name="T10" fmla="*/ 135 w 255"/>
                                <a:gd name="T11" fmla="*/ 421 h 421"/>
                                <a:gd name="T12" fmla="*/ 180 w 255"/>
                                <a:gd name="T13" fmla="*/ 421 h 421"/>
                                <a:gd name="T14" fmla="*/ 225 w 255"/>
                                <a:gd name="T15" fmla="*/ 391 h 421"/>
                                <a:gd name="T16" fmla="*/ 240 w 255"/>
                                <a:gd name="T17" fmla="*/ 346 h 421"/>
                                <a:gd name="T18" fmla="*/ 255 w 255"/>
                                <a:gd name="T19" fmla="*/ 286 h 421"/>
                                <a:gd name="T20" fmla="*/ 240 w 255"/>
                                <a:gd name="T21" fmla="*/ 241 h 421"/>
                                <a:gd name="T22" fmla="*/ 210 w 255"/>
                                <a:gd name="T23" fmla="*/ 196 h 421"/>
                                <a:gd name="T24" fmla="*/ 240 w 255"/>
                                <a:gd name="T25" fmla="*/ 151 h 421"/>
                                <a:gd name="T26" fmla="*/ 255 w 255"/>
                                <a:gd name="T27" fmla="*/ 106 h 421"/>
                                <a:gd name="T28" fmla="*/ 240 w 255"/>
                                <a:gd name="T29" fmla="*/ 61 h 421"/>
                                <a:gd name="T30" fmla="*/ 210 w 255"/>
                                <a:gd name="T31" fmla="*/ 31 h 421"/>
                                <a:gd name="T32" fmla="*/ 180 w 255"/>
                                <a:gd name="T33" fmla="*/ 0 h 421"/>
                                <a:gd name="T34" fmla="*/ 120 w 255"/>
                                <a:gd name="T35" fmla="*/ 0 h 421"/>
                                <a:gd name="T36" fmla="*/ 75 w 255"/>
                                <a:gd name="T37" fmla="*/ 16 h 421"/>
                                <a:gd name="T38" fmla="*/ 45 w 255"/>
                                <a:gd name="T39" fmla="*/ 31 h 421"/>
                                <a:gd name="T40" fmla="*/ 15 w 255"/>
                                <a:gd name="T41" fmla="*/ 76 h 421"/>
                                <a:gd name="T42" fmla="*/ 0 w 255"/>
                                <a:gd name="T43" fmla="*/ 121 h 421"/>
                                <a:gd name="T44" fmla="*/ 15 w 255"/>
                                <a:gd name="T45" fmla="*/ 181 h 421"/>
                                <a:gd name="T46" fmla="*/ 45 w 255"/>
                                <a:gd name="T47" fmla="*/ 211 h 421"/>
                                <a:gd name="T48" fmla="*/ 90 w 255"/>
                                <a:gd name="T49" fmla="*/ 121 h 421"/>
                                <a:gd name="T50" fmla="*/ 105 w 255"/>
                                <a:gd name="T51" fmla="*/ 91 h 421"/>
                                <a:gd name="T52" fmla="*/ 120 w 255"/>
                                <a:gd name="T53" fmla="*/ 76 h 421"/>
                                <a:gd name="T54" fmla="*/ 150 w 255"/>
                                <a:gd name="T55" fmla="*/ 91 h 421"/>
                                <a:gd name="T56" fmla="*/ 165 w 255"/>
                                <a:gd name="T57" fmla="*/ 121 h 421"/>
                                <a:gd name="T58" fmla="*/ 150 w 255"/>
                                <a:gd name="T59" fmla="*/ 151 h 421"/>
                                <a:gd name="T60" fmla="*/ 120 w 255"/>
                                <a:gd name="T61" fmla="*/ 166 h 421"/>
                                <a:gd name="T62" fmla="*/ 105 w 255"/>
                                <a:gd name="T63" fmla="*/ 151 h 421"/>
                                <a:gd name="T64" fmla="*/ 90 w 255"/>
                                <a:gd name="T65" fmla="*/ 121 h 421"/>
                                <a:gd name="T66" fmla="*/ 90 w 255"/>
                                <a:gd name="T67" fmla="*/ 301 h 421"/>
                                <a:gd name="T68" fmla="*/ 90 w 255"/>
                                <a:gd name="T69" fmla="*/ 256 h 421"/>
                                <a:gd name="T70" fmla="*/ 120 w 255"/>
                                <a:gd name="T71" fmla="*/ 226 h 421"/>
                                <a:gd name="T72" fmla="*/ 150 w 255"/>
                                <a:gd name="T73" fmla="*/ 256 h 421"/>
                                <a:gd name="T74" fmla="*/ 165 w 255"/>
                                <a:gd name="T75" fmla="*/ 286 h 421"/>
                                <a:gd name="T76" fmla="*/ 150 w 255"/>
                                <a:gd name="T77" fmla="*/ 331 h 421"/>
                                <a:gd name="T78" fmla="*/ 120 w 255"/>
                                <a:gd name="T79" fmla="*/ 361 h 421"/>
                                <a:gd name="T80" fmla="*/ 90 w 255"/>
                                <a:gd name="T81" fmla="*/ 346 h 421"/>
                                <a:gd name="T82" fmla="*/ 90 w 255"/>
                                <a:gd name="T83" fmla="*/ 301 h 421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45" y="211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0" y="301"/>
                                  </a:lnTo>
                                  <a:lnTo>
                                    <a:pt x="15" y="376"/>
                                  </a:lnTo>
                                  <a:lnTo>
                                    <a:pt x="45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180" y="421"/>
                                  </a:lnTo>
                                  <a:lnTo>
                                    <a:pt x="225" y="391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86"/>
                                  </a:lnTo>
                                  <a:lnTo>
                                    <a:pt x="240" y="241"/>
                                  </a:lnTo>
                                  <a:lnTo>
                                    <a:pt x="210" y="196"/>
                                  </a:lnTo>
                                  <a:lnTo>
                                    <a:pt x="240" y="151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40" y="61"/>
                                  </a:lnTo>
                                  <a:lnTo>
                                    <a:pt x="210" y="31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45" y="211"/>
                                  </a:lnTo>
                                  <a:close/>
                                  <a:moveTo>
                                    <a:pt x="90" y="121"/>
                                  </a:moveTo>
                                  <a:lnTo>
                                    <a:pt x="105" y="91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50" y="91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150" y="151"/>
                                  </a:lnTo>
                                  <a:lnTo>
                                    <a:pt x="120" y="166"/>
                                  </a:lnTo>
                                  <a:lnTo>
                                    <a:pt x="105" y="151"/>
                                  </a:lnTo>
                                  <a:lnTo>
                                    <a:pt x="90" y="121"/>
                                  </a:lnTo>
                                  <a:close/>
                                  <a:moveTo>
                                    <a:pt x="90" y="301"/>
                                  </a:moveTo>
                                  <a:lnTo>
                                    <a:pt x="90" y="256"/>
                                  </a:lnTo>
                                  <a:lnTo>
                                    <a:pt x="120" y="226"/>
                                  </a:lnTo>
                                  <a:lnTo>
                                    <a:pt x="150" y="256"/>
                                  </a:lnTo>
                                  <a:lnTo>
                                    <a:pt x="165" y="286"/>
                                  </a:lnTo>
                                  <a:lnTo>
                                    <a:pt x="150" y="331"/>
                                  </a:lnTo>
                                  <a:lnTo>
                                    <a:pt x="120" y="361"/>
                                  </a:lnTo>
                                  <a:lnTo>
                                    <a:pt x="90" y="346"/>
                                  </a:lnTo>
                                  <a:lnTo>
                                    <a:pt x="90" y="3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8" name=" 338"/>
                        <wpg:cNvGrpSpPr>
                          <a:grpSpLocks/>
                        </wpg:cNvGrpSpPr>
                        <wpg:grpSpPr bwMode="auto">
                          <a:xfrm>
                            <a:off x="4439" y="5335"/>
                            <a:ext cx="270" cy="451"/>
                            <a:chOff x="4439" y="5335"/>
                            <a:chExt cx="270" cy="451"/>
                          </a:xfrm>
                        </wpg:grpSpPr>
                        <wps:wsp>
                          <wps:cNvPr id="339" name=" 339"/>
                          <wps:cNvSpPr>
                            <a:spLocks/>
                          </wps:cNvSpPr>
                          <wps:spPr bwMode="auto">
                            <a:xfrm>
                              <a:off x="4589" y="5666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 340"/>
                          <wps:cNvSpPr>
                            <a:spLocks/>
                          </wps:cNvSpPr>
                          <wps:spPr bwMode="auto">
                            <a:xfrm>
                              <a:off x="4559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 341"/>
                          <wps:cNvSpPr>
                            <a:spLocks/>
                          </wps:cNvSpPr>
                          <wps:spPr bwMode="auto">
                            <a:xfrm>
                              <a:off x="4544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 342"/>
                          <wps:cNvSpPr>
                            <a:spLocks/>
                          </wps:cNvSpPr>
                          <wps:spPr bwMode="auto">
                            <a:xfrm>
                              <a:off x="4529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 343"/>
                          <wps:cNvSpPr>
                            <a:spLocks/>
                          </wps:cNvSpPr>
                          <wps:spPr bwMode="auto">
                            <a:xfrm>
                              <a:off x="4439" y="5651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 344"/>
                          <wps:cNvSpPr>
                            <a:spLocks/>
                          </wps:cNvSpPr>
                          <wps:spPr bwMode="auto">
                            <a:xfrm>
                              <a:off x="455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 345"/>
                          <wps:cNvSpPr>
                            <a:spLocks/>
                          </wps:cNvSpPr>
                          <wps:spPr bwMode="auto">
                            <a:xfrm>
                              <a:off x="452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 346"/>
                          <wps:cNvSpPr>
                            <a:spLocks/>
                          </wps:cNvSpPr>
                          <wps:spPr bwMode="auto">
                            <a:xfrm>
                              <a:off x="4514" y="5486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 347"/>
                          <wps:cNvSpPr>
                            <a:spLocks/>
                          </wps:cNvSpPr>
                          <wps:spPr bwMode="auto">
                            <a:xfrm>
                              <a:off x="4514" y="5426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 348"/>
                          <wps:cNvSpPr>
                            <a:spLocks/>
                          </wps:cNvSpPr>
                          <wps:spPr bwMode="auto">
                            <a:xfrm>
                              <a:off x="4664" y="5636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 349"/>
                          <wps:cNvSpPr>
                            <a:spLocks/>
                          </wps:cNvSpPr>
                          <wps:spPr bwMode="auto">
                            <a:xfrm>
                              <a:off x="4694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 350"/>
                          <wps:cNvSpPr>
                            <a:spLocks/>
                          </wps:cNvSpPr>
                          <wps:spPr bwMode="auto">
                            <a:xfrm>
                              <a:off x="4679" y="5426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 351"/>
                          <wps:cNvSpPr>
                            <a:spLocks/>
                          </wps:cNvSpPr>
                          <wps:spPr bwMode="auto">
                            <a:xfrm>
                              <a:off x="4664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 352"/>
                          <wps:cNvSpPr>
                            <a:spLocks/>
                          </wps:cNvSpPr>
                          <wps:spPr bwMode="auto">
                            <a:xfrm>
                              <a:off x="4634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 353"/>
                          <wps:cNvSpPr>
                            <a:spLocks/>
                          </wps:cNvSpPr>
                          <wps:spPr bwMode="auto">
                            <a:xfrm>
                              <a:off x="4604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 354"/>
                          <wps:cNvSpPr>
                            <a:spLocks/>
                          </wps:cNvSpPr>
                          <wps:spPr bwMode="auto">
                            <a:xfrm>
                              <a:off x="4559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 355"/>
                          <wps:cNvSpPr>
                            <a:spLocks/>
                          </wps:cNvSpPr>
                          <wps:spPr bwMode="auto">
                            <a:xfrm>
                              <a:off x="4499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 356"/>
                          <wps:cNvSpPr>
                            <a:spLocks/>
                          </wps:cNvSpPr>
                          <wps:spPr bwMode="auto">
                            <a:xfrm>
                              <a:off x="4454" y="5366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 357"/>
                          <wps:cNvSpPr>
                            <a:spLocks/>
                          </wps:cNvSpPr>
                          <wps:spPr bwMode="auto">
                            <a:xfrm>
                              <a:off x="4439" y="5366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8" name=" 358"/>
                        <wpg:cNvGrpSpPr>
                          <a:grpSpLocks/>
                        </wpg:cNvGrpSpPr>
                        <wpg:grpSpPr bwMode="auto">
                          <a:xfrm>
                            <a:off x="4679" y="5786"/>
                            <a:ext cx="286" cy="451"/>
                            <a:chOff x="4679" y="5786"/>
                            <a:chExt cx="286" cy="451"/>
                          </a:xfrm>
                        </wpg:grpSpPr>
                        <wps:wsp>
                          <wps:cNvPr id="359" name=" 359"/>
                          <wps:cNvSpPr>
                            <a:spLocks/>
                          </wps:cNvSpPr>
                          <wps:spPr bwMode="auto">
                            <a:xfrm>
                              <a:off x="4830" y="6117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45"/>
                                <a:gd name="T2" fmla="*/ 0 w 30"/>
                                <a:gd name="T3" fmla="*/ 45 h 45"/>
                                <a:gd name="T4" fmla="*/ 0 w 30"/>
                                <a:gd name="T5" fmla="*/ 30 h 45"/>
                                <a:gd name="T6" fmla="*/ 30 w 30"/>
                                <a:gd name="T7" fmla="*/ 0 h 45"/>
                                <a:gd name="T8" fmla="*/ 30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 360"/>
                          <wps:cNvSpPr>
                            <a:spLocks/>
                          </wps:cNvSpPr>
                          <wps:spPr bwMode="auto">
                            <a:xfrm>
                              <a:off x="4784" y="6117"/>
                              <a:ext cx="46" cy="45"/>
                            </a:xfrm>
                            <a:custGeom>
                              <a:avLst/>
                              <a:gdLst>
                                <a:gd name="T0" fmla="*/ 46 w 46"/>
                                <a:gd name="T1" fmla="*/ 45 h 45"/>
                                <a:gd name="T2" fmla="*/ 0 w 46"/>
                                <a:gd name="T3" fmla="*/ 30 h 45"/>
                                <a:gd name="T4" fmla="*/ 15 w 46"/>
                                <a:gd name="T5" fmla="*/ 0 h 45"/>
                                <a:gd name="T6" fmla="*/ 46 w 46"/>
                                <a:gd name="T7" fmla="*/ 30 h 45"/>
                                <a:gd name="T8" fmla="*/ 46 w 46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45">
                                  <a:moveTo>
                                    <a:pt x="46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6" y="30"/>
                                  </a:lnTo>
                                  <a:lnTo>
                                    <a:pt x="46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 361"/>
                          <wps:cNvSpPr>
                            <a:spLocks/>
                          </wps:cNvSpPr>
                          <wps:spPr bwMode="auto">
                            <a:xfrm>
                              <a:off x="4784" y="607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 362"/>
                          <wps:cNvSpPr>
                            <a:spLocks/>
                          </wps:cNvSpPr>
                          <wps:spPr bwMode="auto">
                            <a:xfrm>
                              <a:off x="4784" y="6027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 363"/>
                          <wps:cNvSpPr>
                            <a:spLocks/>
                          </wps:cNvSpPr>
                          <wps:spPr bwMode="auto">
                            <a:xfrm>
                              <a:off x="4935" y="6057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30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 364"/>
                          <wps:cNvSpPr>
                            <a:spLocks/>
                          </wps:cNvSpPr>
                          <wps:spPr bwMode="auto">
                            <a:xfrm>
                              <a:off x="4950" y="601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 365"/>
                          <wps:cNvSpPr>
                            <a:spLocks/>
                          </wps:cNvSpPr>
                          <wps:spPr bwMode="auto">
                            <a:xfrm>
                              <a:off x="4920" y="5967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 366"/>
                          <wps:cNvSpPr>
                            <a:spLocks/>
                          </wps:cNvSpPr>
                          <wps:spPr bwMode="auto">
                            <a:xfrm>
                              <a:off x="4890" y="5937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 367"/>
                          <wps:cNvSpPr>
                            <a:spLocks/>
                          </wps:cNvSpPr>
                          <wps:spPr bwMode="auto">
                            <a:xfrm>
                              <a:off x="4845" y="5937"/>
                              <a:ext cx="60" cy="1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15"/>
                                <a:gd name="T2" fmla="*/ 0 w 60"/>
                                <a:gd name="T3" fmla="*/ 15 h 15"/>
                                <a:gd name="T4" fmla="*/ 15 w 60"/>
                                <a:gd name="T5" fmla="*/ 0 h 15"/>
                                <a:gd name="T6" fmla="*/ 60 w 60"/>
                                <a:gd name="T7" fmla="*/ 0 h 15"/>
                                <a:gd name="T8" fmla="*/ 45 w 60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15">
                                  <a:moveTo>
                                    <a:pt x="45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 368"/>
                          <wps:cNvSpPr>
                            <a:spLocks/>
                          </wps:cNvSpPr>
                          <wps:spPr bwMode="auto">
                            <a:xfrm>
                              <a:off x="4814" y="5937"/>
                              <a:ext cx="46" cy="30"/>
                            </a:xfrm>
                            <a:custGeom>
                              <a:avLst/>
                              <a:gdLst>
                                <a:gd name="T0" fmla="*/ 31 w 46"/>
                                <a:gd name="T1" fmla="*/ 15 h 30"/>
                                <a:gd name="T2" fmla="*/ 0 w 46"/>
                                <a:gd name="T3" fmla="*/ 30 h 30"/>
                                <a:gd name="T4" fmla="*/ 0 w 46"/>
                                <a:gd name="T5" fmla="*/ 0 h 30"/>
                                <a:gd name="T6" fmla="*/ 46 w 46"/>
                                <a:gd name="T7" fmla="*/ 0 h 30"/>
                                <a:gd name="T8" fmla="*/ 31 w 46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30">
                                  <a:moveTo>
                                    <a:pt x="31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3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 369"/>
                          <wps:cNvSpPr>
                            <a:spLocks/>
                          </wps:cNvSpPr>
                          <wps:spPr bwMode="auto">
                            <a:xfrm>
                              <a:off x="4769" y="5937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15 w 45"/>
                                <a:gd name="T5" fmla="*/ 30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 370"/>
                          <wps:cNvSpPr>
                            <a:spLocks/>
                          </wps:cNvSpPr>
                          <wps:spPr bwMode="auto">
                            <a:xfrm>
                              <a:off x="4769" y="5892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15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 371"/>
                          <wps:cNvSpPr>
                            <a:spLocks/>
                          </wps:cNvSpPr>
                          <wps:spPr bwMode="auto">
                            <a:xfrm>
                              <a:off x="4920" y="5832"/>
                              <a:ext cx="30" cy="7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3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3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 372"/>
                          <wps:cNvSpPr>
                            <a:spLocks/>
                          </wps:cNvSpPr>
                          <wps:spPr bwMode="auto">
                            <a:xfrm>
                              <a:off x="4890" y="5802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0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 373"/>
                          <wps:cNvSpPr>
                            <a:spLocks/>
                          </wps:cNvSpPr>
                          <wps:spPr bwMode="auto">
                            <a:xfrm>
                              <a:off x="4830" y="5786"/>
                              <a:ext cx="60" cy="31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31 h 31"/>
                                <a:gd name="T2" fmla="*/ 0 w 60"/>
                                <a:gd name="T3" fmla="*/ 16 h 31"/>
                                <a:gd name="T4" fmla="*/ 0 w 60"/>
                                <a:gd name="T5" fmla="*/ 0 h 31"/>
                                <a:gd name="T6" fmla="*/ 60 w 60"/>
                                <a:gd name="T7" fmla="*/ 16 h 31"/>
                                <a:gd name="T8" fmla="*/ 60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60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0" y="0"/>
                                  </a:lnTo>
                                  <a:lnTo>
                                    <a:pt x="60" y="16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 374"/>
                          <wps:cNvSpPr>
                            <a:spLocks/>
                          </wps:cNvSpPr>
                          <wps:spPr bwMode="auto">
                            <a:xfrm>
                              <a:off x="4769" y="5786"/>
                              <a:ext cx="61" cy="46"/>
                            </a:xfrm>
                            <a:custGeom>
                              <a:avLst/>
                              <a:gdLst>
                                <a:gd name="T0" fmla="*/ 61 w 61"/>
                                <a:gd name="T1" fmla="*/ 16 h 46"/>
                                <a:gd name="T2" fmla="*/ 0 w 61"/>
                                <a:gd name="T3" fmla="*/ 46 h 46"/>
                                <a:gd name="T4" fmla="*/ 0 w 61"/>
                                <a:gd name="T5" fmla="*/ 16 h 46"/>
                                <a:gd name="T6" fmla="*/ 61 w 61"/>
                                <a:gd name="T7" fmla="*/ 0 h 46"/>
                                <a:gd name="T8" fmla="*/ 61 w 61"/>
                                <a:gd name="T9" fmla="*/ 1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1" h="46">
                                  <a:moveTo>
                                    <a:pt x="61" y="16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61" y="0"/>
                                  </a:lnTo>
                                  <a:lnTo>
                                    <a:pt x="6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 375"/>
                          <wps:cNvSpPr>
                            <a:spLocks/>
                          </wps:cNvSpPr>
                          <wps:spPr bwMode="auto">
                            <a:xfrm>
                              <a:off x="4799" y="5786"/>
                              <a:ext cx="31" cy="31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16 h 31"/>
                                <a:gd name="T2" fmla="*/ 0 w 31"/>
                                <a:gd name="T3" fmla="*/ 31 h 31"/>
                                <a:gd name="T4" fmla="*/ 0 w 31"/>
                                <a:gd name="T5" fmla="*/ 16 h 31"/>
                                <a:gd name="T6" fmla="*/ 31 w 31"/>
                                <a:gd name="T7" fmla="*/ 0 h 31"/>
                                <a:gd name="T8" fmla="*/ 31 w 31"/>
                                <a:gd name="T9" fmla="*/ 16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1" h="31">
                                  <a:moveTo>
                                    <a:pt x="31" y="1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31" y="0"/>
                                  </a:lnTo>
                                  <a:lnTo>
                                    <a:pt x="3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 376"/>
                          <wps:cNvSpPr>
                            <a:spLocks/>
                          </wps:cNvSpPr>
                          <wps:spPr bwMode="auto">
                            <a:xfrm>
                              <a:off x="4769" y="5802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0 h 30"/>
                                <a:gd name="T6" fmla="*/ 30 w 30"/>
                                <a:gd name="T7" fmla="*/ 0 h 30"/>
                                <a:gd name="T8" fmla="*/ 30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 377"/>
                          <wps:cNvSpPr>
                            <a:spLocks/>
                          </wps:cNvSpPr>
                          <wps:spPr bwMode="auto">
                            <a:xfrm>
                              <a:off x="4724" y="5802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0 w 45"/>
                                <a:gd name="T5" fmla="*/ 45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 378"/>
                          <wps:cNvSpPr>
                            <a:spLocks/>
                          </wps:cNvSpPr>
                          <wps:spPr bwMode="auto">
                            <a:xfrm>
                              <a:off x="4679" y="5802"/>
                              <a:ext cx="271" cy="435"/>
                            </a:xfrm>
                            <a:custGeom>
                              <a:avLst/>
                              <a:gdLst>
                                <a:gd name="T0" fmla="*/ 271 w 271"/>
                                <a:gd name="T1" fmla="*/ 105 h 435"/>
                                <a:gd name="T2" fmla="*/ 241 w 271"/>
                                <a:gd name="T3" fmla="*/ 45 h 435"/>
                                <a:gd name="T4" fmla="*/ 211 w 271"/>
                                <a:gd name="T5" fmla="*/ 15 h 435"/>
                                <a:gd name="T6" fmla="*/ 151 w 271"/>
                                <a:gd name="T7" fmla="*/ 0 h 435"/>
                                <a:gd name="T8" fmla="*/ 90 w 271"/>
                                <a:gd name="T9" fmla="*/ 30 h 435"/>
                                <a:gd name="T10" fmla="*/ 45 w 271"/>
                                <a:gd name="T11" fmla="*/ 60 h 435"/>
                                <a:gd name="T12" fmla="*/ 15 w 271"/>
                                <a:gd name="T13" fmla="*/ 135 h 435"/>
                                <a:gd name="T14" fmla="*/ 0 w 271"/>
                                <a:gd name="T15" fmla="*/ 225 h 435"/>
                                <a:gd name="T16" fmla="*/ 15 w 271"/>
                                <a:gd name="T17" fmla="*/ 300 h 435"/>
                                <a:gd name="T18" fmla="*/ 15 w 271"/>
                                <a:gd name="T19" fmla="*/ 345 h 435"/>
                                <a:gd name="T20" fmla="*/ 45 w 271"/>
                                <a:gd name="T21" fmla="*/ 390 h 435"/>
                                <a:gd name="T22" fmla="*/ 75 w 271"/>
                                <a:gd name="T23" fmla="*/ 420 h 435"/>
                                <a:gd name="T24" fmla="*/ 105 w 271"/>
                                <a:gd name="T25" fmla="*/ 420 h 435"/>
                                <a:gd name="T26" fmla="*/ 151 w 271"/>
                                <a:gd name="T27" fmla="*/ 435 h 435"/>
                                <a:gd name="T28" fmla="*/ 211 w 271"/>
                                <a:gd name="T29" fmla="*/ 405 h 435"/>
                                <a:gd name="T30" fmla="*/ 256 w 271"/>
                                <a:gd name="T31" fmla="*/ 360 h 435"/>
                                <a:gd name="T32" fmla="*/ 271 w 271"/>
                                <a:gd name="T33" fmla="*/ 285 h 435"/>
                                <a:gd name="T34" fmla="*/ 271 w 271"/>
                                <a:gd name="T35" fmla="*/ 225 h 435"/>
                                <a:gd name="T36" fmla="*/ 241 w 271"/>
                                <a:gd name="T37" fmla="*/ 180 h 435"/>
                                <a:gd name="T38" fmla="*/ 211 w 271"/>
                                <a:gd name="T39" fmla="*/ 150 h 435"/>
                                <a:gd name="T40" fmla="*/ 166 w 271"/>
                                <a:gd name="T41" fmla="*/ 150 h 435"/>
                                <a:gd name="T42" fmla="*/ 135 w 271"/>
                                <a:gd name="T43" fmla="*/ 165 h 435"/>
                                <a:gd name="T44" fmla="*/ 90 w 271"/>
                                <a:gd name="T45" fmla="*/ 195 h 435"/>
                                <a:gd name="T46" fmla="*/ 105 w 271"/>
                                <a:gd name="T47" fmla="*/ 105 h 435"/>
                                <a:gd name="T48" fmla="*/ 120 w 271"/>
                                <a:gd name="T49" fmla="*/ 90 h 435"/>
                                <a:gd name="T50" fmla="*/ 135 w 271"/>
                                <a:gd name="T51" fmla="*/ 75 h 435"/>
                                <a:gd name="T52" fmla="*/ 166 w 271"/>
                                <a:gd name="T53" fmla="*/ 90 h 435"/>
                                <a:gd name="T54" fmla="*/ 181 w 271"/>
                                <a:gd name="T55" fmla="*/ 120 h 435"/>
                                <a:gd name="T56" fmla="*/ 271 w 271"/>
                                <a:gd name="T57" fmla="*/ 105 h 435"/>
                                <a:gd name="T58" fmla="*/ 105 w 271"/>
                                <a:gd name="T59" fmla="*/ 285 h 435"/>
                                <a:gd name="T60" fmla="*/ 105 w 271"/>
                                <a:gd name="T61" fmla="*/ 240 h 435"/>
                                <a:gd name="T62" fmla="*/ 135 w 271"/>
                                <a:gd name="T63" fmla="*/ 225 h 435"/>
                                <a:gd name="T64" fmla="*/ 181 w 271"/>
                                <a:gd name="T65" fmla="*/ 240 h 435"/>
                                <a:gd name="T66" fmla="*/ 181 w 271"/>
                                <a:gd name="T67" fmla="*/ 285 h 435"/>
                                <a:gd name="T68" fmla="*/ 181 w 271"/>
                                <a:gd name="T69" fmla="*/ 345 h 435"/>
                                <a:gd name="T70" fmla="*/ 151 w 271"/>
                                <a:gd name="T71" fmla="*/ 360 h 435"/>
                                <a:gd name="T72" fmla="*/ 105 w 271"/>
                                <a:gd name="T73" fmla="*/ 345 h 435"/>
                                <a:gd name="T74" fmla="*/ 105 w 271"/>
                                <a:gd name="T75" fmla="*/ 285 h 435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71" h="435">
                                  <a:moveTo>
                                    <a:pt x="271" y="105"/>
                                  </a:moveTo>
                                  <a:lnTo>
                                    <a:pt x="241" y="45"/>
                                  </a:lnTo>
                                  <a:lnTo>
                                    <a:pt x="211" y="15"/>
                                  </a:lnTo>
                                  <a:lnTo>
                                    <a:pt x="151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15" y="345"/>
                                  </a:lnTo>
                                  <a:lnTo>
                                    <a:pt x="45" y="390"/>
                                  </a:lnTo>
                                  <a:lnTo>
                                    <a:pt x="75" y="420"/>
                                  </a:lnTo>
                                  <a:lnTo>
                                    <a:pt x="105" y="420"/>
                                  </a:lnTo>
                                  <a:lnTo>
                                    <a:pt x="151" y="435"/>
                                  </a:lnTo>
                                  <a:lnTo>
                                    <a:pt x="211" y="405"/>
                                  </a:lnTo>
                                  <a:lnTo>
                                    <a:pt x="256" y="360"/>
                                  </a:lnTo>
                                  <a:lnTo>
                                    <a:pt x="271" y="285"/>
                                  </a:lnTo>
                                  <a:lnTo>
                                    <a:pt x="271" y="225"/>
                                  </a:lnTo>
                                  <a:lnTo>
                                    <a:pt x="241" y="180"/>
                                  </a:lnTo>
                                  <a:lnTo>
                                    <a:pt x="211" y="150"/>
                                  </a:lnTo>
                                  <a:lnTo>
                                    <a:pt x="166" y="150"/>
                                  </a:lnTo>
                                  <a:lnTo>
                                    <a:pt x="135" y="165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20" y="90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66" y="90"/>
                                  </a:lnTo>
                                  <a:lnTo>
                                    <a:pt x="181" y="120"/>
                                  </a:lnTo>
                                  <a:lnTo>
                                    <a:pt x="271" y="105"/>
                                  </a:lnTo>
                                  <a:close/>
                                  <a:moveTo>
                                    <a:pt x="105" y="285"/>
                                  </a:moveTo>
                                  <a:lnTo>
                                    <a:pt x="105" y="240"/>
                                  </a:lnTo>
                                  <a:lnTo>
                                    <a:pt x="135" y="225"/>
                                  </a:lnTo>
                                  <a:lnTo>
                                    <a:pt x="181" y="240"/>
                                  </a:lnTo>
                                  <a:lnTo>
                                    <a:pt x="181" y="285"/>
                                  </a:lnTo>
                                  <a:lnTo>
                                    <a:pt x="181" y="345"/>
                                  </a:lnTo>
                                  <a:lnTo>
                                    <a:pt x="151" y="360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105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9" name=" 379"/>
                        <wpg:cNvGrpSpPr>
                          <a:grpSpLocks/>
                        </wpg:cNvGrpSpPr>
                        <wpg:grpSpPr bwMode="auto">
                          <a:xfrm>
                            <a:off x="7546" y="5335"/>
                            <a:ext cx="270" cy="451"/>
                            <a:chOff x="7546" y="5335"/>
                            <a:chExt cx="270" cy="451"/>
                          </a:xfrm>
                        </wpg:grpSpPr>
                        <wps:wsp>
                          <wps:cNvPr id="380" name=" 380"/>
                          <wps:cNvSpPr>
                            <a:spLocks/>
                          </wps:cNvSpPr>
                          <wps:spPr bwMode="auto">
                            <a:xfrm>
                              <a:off x="7696" y="5666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45"/>
                                <a:gd name="T2" fmla="*/ 0 w 30"/>
                                <a:gd name="T3" fmla="*/ 45 h 45"/>
                                <a:gd name="T4" fmla="*/ 15 w 30"/>
                                <a:gd name="T5" fmla="*/ 15 h 45"/>
                                <a:gd name="T6" fmla="*/ 30 w 30"/>
                                <a:gd name="T7" fmla="*/ 0 h 45"/>
                                <a:gd name="T8" fmla="*/ 15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 381"/>
                          <wps:cNvSpPr>
                            <a:spLocks/>
                          </wps:cNvSpPr>
                          <wps:spPr bwMode="auto">
                            <a:xfrm>
                              <a:off x="768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 382"/>
                          <wps:cNvSpPr>
                            <a:spLocks/>
                          </wps:cNvSpPr>
                          <wps:spPr bwMode="auto">
                            <a:xfrm>
                              <a:off x="765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 383"/>
                          <wps:cNvSpPr>
                            <a:spLocks/>
                          </wps:cNvSpPr>
                          <wps:spPr bwMode="auto">
                            <a:xfrm>
                              <a:off x="7636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 384"/>
                          <wps:cNvSpPr>
                            <a:spLocks/>
                          </wps:cNvSpPr>
                          <wps:spPr bwMode="auto">
                            <a:xfrm>
                              <a:off x="7561" y="5651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45"/>
                                <a:gd name="T2" fmla="*/ 0 w 90"/>
                                <a:gd name="T3" fmla="*/ 45 h 45"/>
                                <a:gd name="T4" fmla="*/ 0 w 90"/>
                                <a:gd name="T5" fmla="*/ 15 h 45"/>
                                <a:gd name="T6" fmla="*/ 90 w 90"/>
                                <a:gd name="T7" fmla="*/ 0 h 45"/>
                                <a:gd name="T8" fmla="*/ 75 w 9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 385"/>
                          <wps:cNvSpPr>
                            <a:spLocks/>
                          </wps:cNvSpPr>
                          <wps:spPr bwMode="auto">
                            <a:xfrm>
                              <a:off x="768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45"/>
                                <a:gd name="T2" fmla="*/ 0 w 30"/>
                                <a:gd name="T3" fmla="*/ 45 h 45"/>
                                <a:gd name="T4" fmla="*/ 0 w 30"/>
                                <a:gd name="T5" fmla="*/ 15 h 45"/>
                                <a:gd name="T6" fmla="*/ 30 w 30"/>
                                <a:gd name="T7" fmla="*/ 0 h 45"/>
                                <a:gd name="T8" fmla="*/ 30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 386"/>
                          <wps:cNvSpPr>
                            <a:spLocks/>
                          </wps:cNvSpPr>
                          <wps:spPr bwMode="auto">
                            <a:xfrm>
                              <a:off x="765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45 h 45"/>
                                <a:gd name="T2" fmla="*/ 0 w 30"/>
                                <a:gd name="T3" fmla="*/ 30 h 45"/>
                                <a:gd name="T4" fmla="*/ 0 w 30"/>
                                <a:gd name="T5" fmla="*/ 0 h 45"/>
                                <a:gd name="T6" fmla="*/ 30 w 30"/>
                                <a:gd name="T7" fmla="*/ 15 h 45"/>
                                <a:gd name="T8" fmla="*/ 30 w 3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 387"/>
                          <wps:cNvSpPr>
                            <a:spLocks/>
                          </wps:cNvSpPr>
                          <wps:spPr bwMode="auto">
                            <a:xfrm>
                              <a:off x="7636" y="5486"/>
                              <a:ext cx="15" cy="7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15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 388"/>
                          <wps:cNvSpPr>
                            <a:spLocks/>
                          </wps:cNvSpPr>
                          <wps:spPr bwMode="auto">
                            <a:xfrm>
                              <a:off x="7636" y="5426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 389"/>
                          <wps:cNvSpPr>
                            <a:spLocks/>
                          </wps:cNvSpPr>
                          <wps:spPr bwMode="auto">
                            <a:xfrm>
                              <a:off x="7771" y="5636"/>
                              <a:ext cx="45" cy="9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90 h 90"/>
                                <a:gd name="T2" fmla="*/ 30 w 45"/>
                                <a:gd name="T3" fmla="*/ 15 h 90"/>
                                <a:gd name="T4" fmla="*/ 45 w 45"/>
                                <a:gd name="T5" fmla="*/ 0 h 90"/>
                                <a:gd name="T6" fmla="*/ 15 w 45"/>
                                <a:gd name="T7" fmla="*/ 75 h 90"/>
                                <a:gd name="T8" fmla="*/ 0 w 45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 390"/>
                          <wps:cNvSpPr>
                            <a:spLocks/>
                          </wps:cNvSpPr>
                          <wps:spPr bwMode="auto">
                            <a:xfrm>
                              <a:off x="7801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15 w 15"/>
                                <a:gd name="T3" fmla="*/ 15 h 105"/>
                                <a:gd name="T4" fmla="*/ 15 w 15"/>
                                <a:gd name="T5" fmla="*/ 0 h 105"/>
                                <a:gd name="T6" fmla="*/ 15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 391"/>
                          <wps:cNvSpPr>
                            <a:spLocks/>
                          </wps:cNvSpPr>
                          <wps:spPr bwMode="auto">
                            <a:xfrm>
                              <a:off x="7801" y="5426"/>
                              <a:ext cx="15" cy="13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135 h 135"/>
                                <a:gd name="T2" fmla="*/ 0 w 15"/>
                                <a:gd name="T3" fmla="*/ 15 h 135"/>
                                <a:gd name="T4" fmla="*/ 0 w 15"/>
                                <a:gd name="T5" fmla="*/ 0 h 135"/>
                                <a:gd name="T6" fmla="*/ 15 w 15"/>
                                <a:gd name="T7" fmla="*/ 120 h 135"/>
                                <a:gd name="T8" fmla="*/ 15 w 1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 392"/>
                          <wps:cNvSpPr>
                            <a:spLocks/>
                          </wps:cNvSpPr>
                          <wps:spPr bwMode="auto">
                            <a:xfrm>
                              <a:off x="7771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 393"/>
                          <wps:cNvSpPr>
                            <a:spLocks/>
                          </wps:cNvSpPr>
                          <wps:spPr bwMode="auto">
                            <a:xfrm>
                              <a:off x="7741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 394"/>
                          <wps:cNvSpPr>
                            <a:spLocks/>
                          </wps:cNvSpPr>
                          <wps:spPr bwMode="auto">
                            <a:xfrm>
                              <a:off x="7711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 395"/>
                          <wps:cNvSpPr>
                            <a:spLocks/>
                          </wps:cNvSpPr>
                          <wps:spPr bwMode="auto">
                            <a:xfrm>
                              <a:off x="7666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 396"/>
                          <wps:cNvSpPr>
                            <a:spLocks/>
                          </wps:cNvSpPr>
                          <wps:spPr bwMode="auto">
                            <a:xfrm>
                              <a:off x="7606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15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 397"/>
                          <wps:cNvSpPr>
                            <a:spLocks/>
                          </wps:cNvSpPr>
                          <wps:spPr bwMode="auto">
                            <a:xfrm>
                              <a:off x="7561" y="5366"/>
                              <a:ext cx="60" cy="7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75"/>
                                <a:gd name="T2" fmla="*/ 0 w 60"/>
                                <a:gd name="T3" fmla="*/ 75 h 75"/>
                                <a:gd name="T4" fmla="*/ 15 w 60"/>
                                <a:gd name="T5" fmla="*/ 45 h 75"/>
                                <a:gd name="T6" fmla="*/ 60 w 60"/>
                                <a:gd name="T7" fmla="*/ 0 h 75"/>
                                <a:gd name="T8" fmla="*/ 45 w 6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 398"/>
                          <wps:cNvSpPr>
                            <a:spLocks/>
                          </wps:cNvSpPr>
                          <wps:spPr bwMode="auto">
                            <a:xfrm>
                              <a:off x="7546" y="5366"/>
                              <a:ext cx="270" cy="420"/>
                            </a:xfrm>
                            <a:custGeom>
                              <a:avLst/>
                              <a:gdLst>
                                <a:gd name="T0" fmla="*/ 15 w 270"/>
                                <a:gd name="T1" fmla="*/ 330 h 420"/>
                                <a:gd name="T2" fmla="*/ 30 w 270"/>
                                <a:gd name="T3" fmla="*/ 375 h 420"/>
                                <a:gd name="T4" fmla="*/ 75 w 270"/>
                                <a:gd name="T5" fmla="*/ 405 h 420"/>
                                <a:gd name="T6" fmla="*/ 135 w 270"/>
                                <a:gd name="T7" fmla="*/ 420 h 420"/>
                                <a:gd name="T8" fmla="*/ 180 w 270"/>
                                <a:gd name="T9" fmla="*/ 405 h 420"/>
                                <a:gd name="T10" fmla="*/ 225 w 270"/>
                                <a:gd name="T11" fmla="*/ 360 h 420"/>
                                <a:gd name="T12" fmla="*/ 255 w 270"/>
                                <a:gd name="T13" fmla="*/ 285 h 420"/>
                                <a:gd name="T14" fmla="*/ 270 w 270"/>
                                <a:gd name="T15" fmla="*/ 195 h 420"/>
                                <a:gd name="T16" fmla="*/ 255 w 270"/>
                                <a:gd name="T17" fmla="*/ 75 h 420"/>
                                <a:gd name="T18" fmla="*/ 225 w 270"/>
                                <a:gd name="T19" fmla="*/ 45 h 420"/>
                                <a:gd name="T20" fmla="*/ 195 w 270"/>
                                <a:gd name="T21" fmla="*/ 15 h 420"/>
                                <a:gd name="T22" fmla="*/ 165 w 270"/>
                                <a:gd name="T23" fmla="*/ 0 h 420"/>
                                <a:gd name="T24" fmla="*/ 120 w 270"/>
                                <a:gd name="T25" fmla="*/ 0 h 420"/>
                                <a:gd name="T26" fmla="*/ 60 w 270"/>
                                <a:gd name="T27" fmla="*/ 15 h 420"/>
                                <a:gd name="T28" fmla="*/ 15 w 270"/>
                                <a:gd name="T29" fmla="*/ 75 h 420"/>
                                <a:gd name="T30" fmla="*/ 0 w 270"/>
                                <a:gd name="T31" fmla="*/ 150 h 420"/>
                                <a:gd name="T32" fmla="*/ 15 w 270"/>
                                <a:gd name="T33" fmla="*/ 195 h 420"/>
                                <a:gd name="T34" fmla="*/ 30 w 270"/>
                                <a:gd name="T35" fmla="*/ 240 h 420"/>
                                <a:gd name="T36" fmla="*/ 60 w 270"/>
                                <a:gd name="T37" fmla="*/ 270 h 420"/>
                                <a:gd name="T38" fmla="*/ 105 w 270"/>
                                <a:gd name="T39" fmla="*/ 270 h 420"/>
                                <a:gd name="T40" fmla="*/ 150 w 270"/>
                                <a:gd name="T41" fmla="*/ 270 h 420"/>
                                <a:gd name="T42" fmla="*/ 180 w 270"/>
                                <a:gd name="T43" fmla="*/ 225 h 420"/>
                                <a:gd name="T44" fmla="*/ 165 w 270"/>
                                <a:gd name="T45" fmla="*/ 315 h 420"/>
                                <a:gd name="T46" fmla="*/ 150 w 270"/>
                                <a:gd name="T47" fmla="*/ 345 h 420"/>
                                <a:gd name="T48" fmla="*/ 135 w 270"/>
                                <a:gd name="T49" fmla="*/ 345 h 420"/>
                                <a:gd name="T50" fmla="*/ 105 w 270"/>
                                <a:gd name="T51" fmla="*/ 345 h 420"/>
                                <a:gd name="T52" fmla="*/ 90 w 270"/>
                                <a:gd name="T53" fmla="*/ 300 h 420"/>
                                <a:gd name="T54" fmla="*/ 15 w 270"/>
                                <a:gd name="T55" fmla="*/ 330 h 420"/>
                                <a:gd name="T56" fmla="*/ 165 w 270"/>
                                <a:gd name="T57" fmla="*/ 135 h 420"/>
                                <a:gd name="T58" fmla="*/ 165 w 270"/>
                                <a:gd name="T59" fmla="*/ 180 h 420"/>
                                <a:gd name="T60" fmla="*/ 135 w 270"/>
                                <a:gd name="T61" fmla="*/ 210 h 420"/>
                                <a:gd name="T62" fmla="*/ 105 w 270"/>
                                <a:gd name="T63" fmla="*/ 195 h 420"/>
                                <a:gd name="T64" fmla="*/ 90 w 270"/>
                                <a:gd name="T65" fmla="*/ 135 h 420"/>
                                <a:gd name="T66" fmla="*/ 105 w 270"/>
                                <a:gd name="T67" fmla="*/ 90 h 420"/>
                                <a:gd name="T68" fmla="*/ 120 w 270"/>
                                <a:gd name="T69" fmla="*/ 60 h 420"/>
                                <a:gd name="T70" fmla="*/ 165 w 270"/>
                                <a:gd name="T71" fmla="*/ 90 h 420"/>
                                <a:gd name="T72" fmla="*/ 165 w 270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70" h="420">
                                  <a:moveTo>
                                    <a:pt x="15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75" y="405"/>
                                  </a:lnTo>
                                  <a:lnTo>
                                    <a:pt x="135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70" y="19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50" y="270"/>
                                  </a:lnTo>
                                  <a:lnTo>
                                    <a:pt x="180" y="225"/>
                                  </a:lnTo>
                                  <a:lnTo>
                                    <a:pt x="165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35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15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65" y="180"/>
                                  </a:lnTo>
                                  <a:lnTo>
                                    <a:pt x="135" y="210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90" y="135"/>
                                  </a:lnTo>
                                  <a:lnTo>
                                    <a:pt x="105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9" name=" 399"/>
                        <wpg:cNvGrpSpPr>
                          <a:grpSpLocks/>
                        </wpg:cNvGrpSpPr>
                        <wpg:grpSpPr bwMode="auto">
                          <a:xfrm>
                            <a:off x="7726" y="4884"/>
                            <a:ext cx="270" cy="451"/>
                            <a:chOff x="7726" y="4884"/>
                            <a:chExt cx="270" cy="451"/>
                          </a:xfrm>
                        </wpg:grpSpPr>
                        <wps:wsp>
                          <wps:cNvPr id="400" name=" 400"/>
                          <wps:cNvSpPr>
                            <a:spLocks/>
                          </wps:cNvSpPr>
                          <wps:spPr bwMode="auto">
                            <a:xfrm>
                              <a:off x="7876" y="5215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 401"/>
                          <wps:cNvSpPr>
                            <a:spLocks/>
                          </wps:cNvSpPr>
                          <wps:spPr bwMode="auto">
                            <a:xfrm>
                              <a:off x="7846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 402"/>
                          <wps:cNvSpPr>
                            <a:spLocks/>
                          </wps:cNvSpPr>
                          <wps:spPr bwMode="auto">
                            <a:xfrm>
                              <a:off x="7831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 403"/>
                          <wps:cNvSpPr>
                            <a:spLocks/>
                          </wps:cNvSpPr>
                          <wps:spPr bwMode="auto">
                            <a:xfrm>
                              <a:off x="7816" y="520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 404"/>
                          <wps:cNvSpPr>
                            <a:spLocks/>
                          </wps:cNvSpPr>
                          <wps:spPr bwMode="auto">
                            <a:xfrm>
                              <a:off x="7726" y="5200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 405"/>
                          <wps:cNvSpPr>
                            <a:spLocks/>
                          </wps:cNvSpPr>
                          <wps:spPr bwMode="auto">
                            <a:xfrm>
                              <a:off x="784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 406"/>
                          <wps:cNvSpPr>
                            <a:spLocks/>
                          </wps:cNvSpPr>
                          <wps:spPr bwMode="auto">
                            <a:xfrm>
                              <a:off x="781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 407"/>
                          <wps:cNvSpPr>
                            <a:spLocks/>
                          </wps:cNvSpPr>
                          <wps:spPr bwMode="auto">
                            <a:xfrm>
                              <a:off x="7801" y="5035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 408"/>
                          <wps:cNvSpPr>
                            <a:spLocks/>
                          </wps:cNvSpPr>
                          <wps:spPr bwMode="auto">
                            <a:xfrm>
                              <a:off x="7801" y="4975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 409"/>
                          <wps:cNvSpPr>
                            <a:spLocks/>
                          </wps:cNvSpPr>
                          <wps:spPr bwMode="auto">
                            <a:xfrm>
                              <a:off x="7951" y="5185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 410"/>
                          <wps:cNvSpPr>
                            <a:spLocks/>
                          </wps:cNvSpPr>
                          <wps:spPr bwMode="auto">
                            <a:xfrm>
                              <a:off x="7981" y="5095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 411"/>
                          <wps:cNvSpPr>
                            <a:spLocks/>
                          </wps:cNvSpPr>
                          <wps:spPr bwMode="auto">
                            <a:xfrm>
                              <a:off x="7966" y="4975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 412"/>
                          <wps:cNvSpPr>
                            <a:spLocks/>
                          </wps:cNvSpPr>
                          <wps:spPr bwMode="auto">
                            <a:xfrm>
                              <a:off x="7951" y="493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 413"/>
                          <wps:cNvSpPr>
                            <a:spLocks/>
                          </wps:cNvSpPr>
                          <wps:spPr bwMode="auto">
                            <a:xfrm>
                              <a:off x="7921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 414"/>
                          <wps:cNvSpPr>
                            <a:spLocks/>
                          </wps:cNvSpPr>
                          <wps:spPr bwMode="auto">
                            <a:xfrm>
                              <a:off x="7891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 415"/>
                          <wps:cNvSpPr>
                            <a:spLocks/>
                          </wps:cNvSpPr>
                          <wps:spPr bwMode="auto">
                            <a:xfrm>
                              <a:off x="7846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 416"/>
                          <wps:cNvSpPr>
                            <a:spLocks/>
                          </wps:cNvSpPr>
                          <wps:spPr bwMode="auto">
                            <a:xfrm>
                              <a:off x="7786" y="4884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 417"/>
                          <wps:cNvSpPr>
                            <a:spLocks/>
                          </wps:cNvSpPr>
                          <wps:spPr bwMode="auto">
                            <a:xfrm>
                              <a:off x="7741" y="4915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 418"/>
                          <wps:cNvSpPr>
                            <a:spLocks/>
                          </wps:cNvSpPr>
                          <wps:spPr bwMode="auto">
                            <a:xfrm>
                              <a:off x="7726" y="4915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9" name=" 419"/>
                        <wpg:cNvGrpSpPr>
                          <a:grpSpLocks/>
                        </wpg:cNvGrpSpPr>
                        <wpg:grpSpPr bwMode="auto">
                          <a:xfrm>
                            <a:off x="7275" y="5771"/>
                            <a:ext cx="226" cy="451"/>
                            <a:chOff x="7275" y="5771"/>
                            <a:chExt cx="226" cy="451"/>
                          </a:xfrm>
                        </wpg:grpSpPr>
                        <wps:wsp>
                          <wps:cNvPr id="420" name=" 420"/>
                          <wps:cNvSpPr>
                            <a:spLocks/>
                          </wps:cNvSpPr>
                          <wps:spPr bwMode="auto">
                            <a:xfrm>
                              <a:off x="7395" y="5771"/>
                              <a:ext cx="106" cy="31"/>
                            </a:xfrm>
                            <a:custGeom>
                              <a:avLst/>
                              <a:gdLst>
                                <a:gd name="T0" fmla="*/ 91 w 106"/>
                                <a:gd name="T1" fmla="*/ 15 h 31"/>
                                <a:gd name="T2" fmla="*/ 0 w 106"/>
                                <a:gd name="T3" fmla="*/ 31 h 31"/>
                                <a:gd name="T4" fmla="*/ 15 w 106"/>
                                <a:gd name="T5" fmla="*/ 0 h 31"/>
                                <a:gd name="T6" fmla="*/ 106 w 106"/>
                                <a:gd name="T7" fmla="*/ 0 h 31"/>
                                <a:gd name="T8" fmla="*/ 91 w 106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6" h="31">
                                  <a:moveTo>
                                    <a:pt x="91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06" y="0"/>
                                  </a:lnTo>
                                  <a:lnTo>
                                    <a:pt x="9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 421"/>
                          <wps:cNvSpPr>
                            <a:spLocks/>
                          </wps:cNvSpPr>
                          <wps:spPr bwMode="auto">
                            <a:xfrm>
                              <a:off x="7350" y="5771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91"/>
                                <a:gd name="T2" fmla="*/ 0 w 60"/>
                                <a:gd name="T3" fmla="*/ 91 h 91"/>
                                <a:gd name="T4" fmla="*/ 15 w 60"/>
                                <a:gd name="T5" fmla="*/ 76 h 91"/>
                                <a:gd name="T6" fmla="*/ 60 w 60"/>
                                <a:gd name="T7" fmla="*/ 0 h 91"/>
                                <a:gd name="T8" fmla="*/ 45 w 60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 422"/>
                          <wps:cNvSpPr>
                            <a:spLocks/>
                          </wps:cNvSpPr>
                          <wps:spPr bwMode="auto">
                            <a:xfrm>
                              <a:off x="7275" y="5847"/>
                              <a:ext cx="90" cy="7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75"/>
                                <a:gd name="T2" fmla="*/ 0 w 90"/>
                                <a:gd name="T3" fmla="*/ 75 h 75"/>
                                <a:gd name="T4" fmla="*/ 0 w 90"/>
                                <a:gd name="T5" fmla="*/ 45 h 75"/>
                                <a:gd name="T6" fmla="*/ 90 w 90"/>
                                <a:gd name="T7" fmla="*/ 0 h 75"/>
                                <a:gd name="T8" fmla="*/ 75 w 9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7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 423"/>
                          <wps:cNvSpPr>
                            <a:spLocks/>
                          </wps:cNvSpPr>
                          <wps:spPr bwMode="auto">
                            <a:xfrm>
                              <a:off x="7486" y="5771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15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 424"/>
                          <wps:cNvSpPr>
                            <a:spLocks/>
                          </wps:cNvSpPr>
                          <wps:spPr bwMode="auto">
                            <a:xfrm>
                              <a:off x="7275" y="5786"/>
                              <a:ext cx="211" cy="436"/>
                            </a:xfrm>
                            <a:custGeom>
                              <a:avLst/>
                              <a:gdLst>
                                <a:gd name="T0" fmla="*/ 211 w 211"/>
                                <a:gd name="T1" fmla="*/ 0 h 436"/>
                                <a:gd name="T2" fmla="*/ 120 w 211"/>
                                <a:gd name="T3" fmla="*/ 16 h 436"/>
                                <a:gd name="T4" fmla="*/ 75 w 211"/>
                                <a:gd name="T5" fmla="*/ 76 h 436"/>
                                <a:gd name="T6" fmla="*/ 0 w 211"/>
                                <a:gd name="T7" fmla="*/ 136 h 436"/>
                                <a:gd name="T8" fmla="*/ 0 w 211"/>
                                <a:gd name="T9" fmla="*/ 226 h 436"/>
                                <a:gd name="T10" fmla="*/ 60 w 211"/>
                                <a:gd name="T11" fmla="*/ 196 h 436"/>
                                <a:gd name="T12" fmla="*/ 105 w 211"/>
                                <a:gd name="T13" fmla="*/ 166 h 436"/>
                                <a:gd name="T14" fmla="*/ 105 w 211"/>
                                <a:gd name="T15" fmla="*/ 436 h 436"/>
                                <a:gd name="T16" fmla="*/ 211 w 211"/>
                                <a:gd name="T17" fmla="*/ 436 h 436"/>
                                <a:gd name="T18" fmla="*/ 211 w 211"/>
                                <a:gd name="T19" fmla="*/ 0 h 4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11" h="436">
                                  <a:moveTo>
                                    <a:pt x="211" y="0"/>
                                  </a:moveTo>
                                  <a:lnTo>
                                    <a:pt x="120" y="16"/>
                                  </a:lnTo>
                                  <a:lnTo>
                                    <a:pt x="75" y="76"/>
                                  </a:lnTo>
                                  <a:lnTo>
                                    <a:pt x="0" y="13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60" y="196"/>
                                  </a:lnTo>
                                  <a:lnTo>
                                    <a:pt x="105" y="166"/>
                                  </a:lnTo>
                                  <a:lnTo>
                                    <a:pt x="105" y="436"/>
                                  </a:lnTo>
                                  <a:lnTo>
                                    <a:pt x="211" y="436"/>
                                  </a:lnTo>
                                  <a:lnTo>
                                    <a:pt x="21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5" name=" 425"/>
                        <wpg:cNvGrpSpPr>
                          <a:grpSpLocks/>
                        </wpg:cNvGrpSpPr>
                        <wpg:grpSpPr bwMode="auto">
                          <a:xfrm>
                            <a:off x="7921" y="4448"/>
                            <a:ext cx="270" cy="436"/>
                            <a:chOff x="7921" y="4448"/>
                            <a:chExt cx="270" cy="436"/>
                          </a:xfrm>
                        </wpg:grpSpPr>
                        <wps:wsp>
                          <wps:cNvPr id="426" name=" 426"/>
                          <wps:cNvSpPr>
                            <a:spLocks/>
                          </wps:cNvSpPr>
                          <wps:spPr bwMode="auto">
                            <a:xfrm>
                              <a:off x="805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E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 427"/>
                          <wps:cNvSpPr>
                            <a:spLocks/>
                          </wps:cNvSpPr>
                          <wps:spPr bwMode="auto">
                            <a:xfrm>
                              <a:off x="802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 428"/>
                          <wps:cNvSpPr>
                            <a:spLocks/>
                          </wps:cNvSpPr>
                          <wps:spPr bwMode="auto">
                            <a:xfrm>
                              <a:off x="8011" y="4734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 429"/>
                          <wps:cNvSpPr>
                            <a:spLocks/>
                          </wps:cNvSpPr>
                          <wps:spPr bwMode="auto">
                            <a:xfrm>
                              <a:off x="8011" y="4674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 430"/>
                          <wps:cNvSpPr>
                            <a:spLocks/>
                          </wps:cNvSpPr>
                          <wps:spPr bwMode="auto">
                            <a:xfrm>
                              <a:off x="8161" y="4719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15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 431"/>
                          <wps:cNvSpPr>
                            <a:spLocks/>
                          </wps:cNvSpPr>
                          <wps:spPr bwMode="auto">
                            <a:xfrm>
                              <a:off x="8176" y="4659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 432"/>
                          <wps:cNvSpPr>
                            <a:spLocks/>
                          </wps:cNvSpPr>
                          <wps:spPr bwMode="auto">
                            <a:xfrm>
                              <a:off x="8146" y="4614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45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 433"/>
                          <wps:cNvSpPr>
                            <a:spLocks/>
                          </wps:cNvSpPr>
                          <wps:spPr bwMode="auto">
                            <a:xfrm>
                              <a:off x="8116" y="459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 434"/>
                          <wps:cNvSpPr>
                            <a:spLocks/>
                          </wps:cNvSpPr>
                          <wps:spPr bwMode="auto">
                            <a:xfrm>
                              <a:off x="8086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30"/>
                                <a:gd name="T2" fmla="*/ 0 w 45"/>
                                <a:gd name="T3" fmla="*/ 30 h 30"/>
                                <a:gd name="T4" fmla="*/ 0 w 45"/>
                                <a:gd name="T5" fmla="*/ 0 h 30"/>
                                <a:gd name="T6" fmla="*/ 45 w 45"/>
                                <a:gd name="T7" fmla="*/ 15 h 30"/>
                                <a:gd name="T8" fmla="*/ 30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 435"/>
                          <wps:cNvSpPr>
                            <a:spLocks/>
                          </wps:cNvSpPr>
                          <wps:spPr bwMode="auto">
                            <a:xfrm>
                              <a:off x="8041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45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 436"/>
                          <wps:cNvSpPr>
                            <a:spLocks/>
                          </wps:cNvSpPr>
                          <wps:spPr bwMode="auto">
                            <a:xfrm>
                              <a:off x="8011" y="4599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0"/>
                                <a:gd name="T2" fmla="*/ 0 w 45"/>
                                <a:gd name="T3" fmla="*/ 60 h 60"/>
                                <a:gd name="T4" fmla="*/ 0 w 45"/>
                                <a:gd name="T5" fmla="*/ 30 h 60"/>
                                <a:gd name="T6" fmla="*/ 45 w 45"/>
                                <a:gd name="T7" fmla="*/ 0 h 60"/>
                                <a:gd name="T8" fmla="*/ 30 w 45"/>
                                <a:gd name="T9" fmla="*/ 15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15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 437"/>
                          <wps:cNvSpPr>
                            <a:spLocks/>
                          </wps:cNvSpPr>
                          <wps:spPr bwMode="auto">
                            <a:xfrm>
                              <a:off x="8011" y="4539"/>
                              <a:ext cx="15" cy="12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20 h 120"/>
                                <a:gd name="T2" fmla="*/ 15 w 15"/>
                                <a:gd name="T3" fmla="*/ 30 h 120"/>
                                <a:gd name="T4" fmla="*/ 15 w 15"/>
                                <a:gd name="T5" fmla="*/ 0 h 120"/>
                                <a:gd name="T6" fmla="*/ 0 w 15"/>
                                <a:gd name="T7" fmla="*/ 90 h 120"/>
                                <a:gd name="T8" fmla="*/ 0 w 15"/>
                                <a:gd name="T9" fmla="*/ 120 h 12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20">
                                  <a:moveTo>
                                    <a:pt x="0" y="12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 438"/>
                          <wps:cNvSpPr>
                            <a:spLocks/>
                          </wps:cNvSpPr>
                          <wps:spPr bwMode="auto">
                            <a:xfrm>
                              <a:off x="8146" y="4479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60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 439"/>
                          <wps:cNvSpPr>
                            <a:spLocks/>
                          </wps:cNvSpPr>
                          <wps:spPr bwMode="auto">
                            <a:xfrm>
                              <a:off x="8116" y="4448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 440"/>
                          <wps:cNvSpPr>
                            <a:spLocks/>
                          </wps:cNvSpPr>
                          <wps:spPr bwMode="auto">
                            <a:xfrm>
                              <a:off x="805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31"/>
                                <a:gd name="T2" fmla="*/ 0 w 75"/>
                                <a:gd name="T3" fmla="*/ 15 h 31"/>
                                <a:gd name="T4" fmla="*/ 15 w 75"/>
                                <a:gd name="T5" fmla="*/ 0 h 31"/>
                                <a:gd name="T6" fmla="*/ 75 w 75"/>
                                <a:gd name="T7" fmla="*/ 0 h 31"/>
                                <a:gd name="T8" fmla="*/ 60 w 7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 441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31"/>
                                <a:gd name="T2" fmla="*/ 0 w 75"/>
                                <a:gd name="T3" fmla="*/ 31 h 31"/>
                                <a:gd name="T4" fmla="*/ 15 w 75"/>
                                <a:gd name="T5" fmla="*/ 15 h 31"/>
                                <a:gd name="T6" fmla="*/ 75 w 75"/>
                                <a:gd name="T7" fmla="*/ 0 h 31"/>
                                <a:gd name="T8" fmla="*/ 60 w 7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 442"/>
                          <wps:cNvSpPr>
                            <a:spLocks/>
                          </wps:cNvSpPr>
                          <wps:spPr bwMode="auto">
                            <a:xfrm>
                              <a:off x="802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1"/>
                                <a:gd name="T2" fmla="*/ 0 w 45"/>
                                <a:gd name="T3" fmla="*/ 31 h 31"/>
                                <a:gd name="T4" fmla="*/ 15 w 45"/>
                                <a:gd name="T5" fmla="*/ 0 h 31"/>
                                <a:gd name="T6" fmla="*/ 45 w 45"/>
                                <a:gd name="T7" fmla="*/ 0 h 31"/>
                                <a:gd name="T8" fmla="*/ 30 w 4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 443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1 h 31"/>
                                <a:gd name="T2" fmla="*/ 0 w 45"/>
                                <a:gd name="T3" fmla="*/ 31 h 31"/>
                                <a:gd name="T4" fmla="*/ 15 w 45"/>
                                <a:gd name="T5" fmla="*/ 15 h 31"/>
                                <a:gd name="T6" fmla="*/ 45 w 45"/>
                                <a:gd name="T7" fmla="*/ 0 h 31"/>
                                <a:gd name="T8" fmla="*/ 30 w 4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 444"/>
                          <wps:cNvSpPr>
                            <a:spLocks/>
                          </wps:cNvSpPr>
                          <wps:spPr bwMode="auto">
                            <a:xfrm>
                              <a:off x="7951" y="4463"/>
                              <a:ext cx="60" cy="6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6 h 61"/>
                                <a:gd name="T2" fmla="*/ 0 w 60"/>
                                <a:gd name="T3" fmla="*/ 61 h 61"/>
                                <a:gd name="T4" fmla="*/ 15 w 60"/>
                                <a:gd name="T5" fmla="*/ 46 h 61"/>
                                <a:gd name="T6" fmla="*/ 60 w 60"/>
                                <a:gd name="T7" fmla="*/ 0 h 61"/>
                                <a:gd name="T8" fmla="*/ 45 w 60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1">
                                  <a:moveTo>
                                    <a:pt x="45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4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 445"/>
                          <wps:cNvSpPr>
                            <a:spLocks/>
                          </wps:cNvSpPr>
                          <wps:spPr bwMode="auto">
                            <a:xfrm>
                              <a:off x="7921" y="4463"/>
                              <a:ext cx="255" cy="421"/>
                            </a:xfrm>
                            <a:custGeom>
                              <a:avLst/>
                              <a:gdLst>
                                <a:gd name="T0" fmla="*/ 255 w 255"/>
                                <a:gd name="T1" fmla="*/ 91 h 421"/>
                                <a:gd name="T2" fmla="*/ 225 w 255"/>
                                <a:gd name="T3" fmla="*/ 46 h 421"/>
                                <a:gd name="T4" fmla="*/ 195 w 255"/>
                                <a:gd name="T5" fmla="*/ 16 h 421"/>
                                <a:gd name="T6" fmla="*/ 135 w 255"/>
                                <a:gd name="T7" fmla="*/ 0 h 421"/>
                                <a:gd name="T8" fmla="*/ 75 w 255"/>
                                <a:gd name="T9" fmla="*/ 16 h 421"/>
                                <a:gd name="T10" fmla="*/ 30 w 255"/>
                                <a:gd name="T11" fmla="*/ 61 h 421"/>
                                <a:gd name="T12" fmla="*/ 0 w 255"/>
                                <a:gd name="T13" fmla="*/ 121 h 421"/>
                                <a:gd name="T14" fmla="*/ 0 w 255"/>
                                <a:gd name="T15" fmla="*/ 226 h 421"/>
                                <a:gd name="T16" fmla="*/ 0 w 255"/>
                                <a:gd name="T17" fmla="*/ 286 h 421"/>
                                <a:gd name="T18" fmla="*/ 15 w 255"/>
                                <a:gd name="T19" fmla="*/ 346 h 421"/>
                                <a:gd name="T20" fmla="*/ 30 w 255"/>
                                <a:gd name="T21" fmla="*/ 376 h 421"/>
                                <a:gd name="T22" fmla="*/ 60 w 255"/>
                                <a:gd name="T23" fmla="*/ 406 h 421"/>
                                <a:gd name="T24" fmla="*/ 90 w 255"/>
                                <a:gd name="T25" fmla="*/ 421 h 421"/>
                                <a:gd name="T26" fmla="*/ 135 w 255"/>
                                <a:gd name="T27" fmla="*/ 421 h 421"/>
                                <a:gd name="T28" fmla="*/ 210 w 255"/>
                                <a:gd name="T29" fmla="*/ 406 h 421"/>
                                <a:gd name="T30" fmla="*/ 240 w 255"/>
                                <a:gd name="T31" fmla="*/ 346 h 421"/>
                                <a:gd name="T32" fmla="*/ 255 w 255"/>
                                <a:gd name="T33" fmla="*/ 271 h 421"/>
                                <a:gd name="T34" fmla="*/ 255 w 255"/>
                                <a:gd name="T35" fmla="*/ 226 h 421"/>
                                <a:gd name="T36" fmla="*/ 225 w 255"/>
                                <a:gd name="T37" fmla="*/ 181 h 421"/>
                                <a:gd name="T38" fmla="*/ 195 w 255"/>
                                <a:gd name="T39" fmla="*/ 151 h 421"/>
                                <a:gd name="T40" fmla="*/ 165 w 255"/>
                                <a:gd name="T41" fmla="*/ 151 h 421"/>
                                <a:gd name="T42" fmla="*/ 120 w 255"/>
                                <a:gd name="T43" fmla="*/ 151 h 421"/>
                                <a:gd name="T44" fmla="*/ 90 w 255"/>
                                <a:gd name="T45" fmla="*/ 196 h 421"/>
                                <a:gd name="T46" fmla="*/ 105 w 255"/>
                                <a:gd name="T47" fmla="*/ 106 h 421"/>
                                <a:gd name="T48" fmla="*/ 120 w 255"/>
                                <a:gd name="T49" fmla="*/ 76 h 421"/>
                                <a:gd name="T50" fmla="*/ 135 w 255"/>
                                <a:gd name="T51" fmla="*/ 76 h 421"/>
                                <a:gd name="T52" fmla="*/ 150 w 255"/>
                                <a:gd name="T53" fmla="*/ 76 h 421"/>
                                <a:gd name="T54" fmla="*/ 165 w 255"/>
                                <a:gd name="T55" fmla="*/ 121 h 421"/>
                                <a:gd name="T56" fmla="*/ 255 w 255"/>
                                <a:gd name="T57" fmla="*/ 91 h 421"/>
                                <a:gd name="T58" fmla="*/ 90 w 255"/>
                                <a:gd name="T59" fmla="*/ 286 h 421"/>
                                <a:gd name="T60" fmla="*/ 105 w 255"/>
                                <a:gd name="T61" fmla="*/ 241 h 421"/>
                                <a:gd name="T62" fmla="*/ 135 w 255"/>
                                <a:gd name="T63" fmla="*/ 211 h 421"/>
                                <a:gd name="T64" fmla="*/ 165 w 255"/>
                                <a:gd name="T65" fmla="*/ 226 h 421"/>
                                <a:gd name="T66" fmla="*/ 180 w 255"/>
                                <a:gd name="T67" fmla="*/ 286 h 421"/>
                                <a:gd name="T68" fmla="*/ 165 w 255"/>
                                <a:gd name="T69" fmla="*/ 331 h 421"/>
                                <a:gd name="T70" fmla="*/ 135 w 255"/>
                                <a:gd name="T71" fmla="*/ 361 h 421"/>
                                <a:gd name="T72" fmla="*/ 105 w 255"/>
                                <a:gd name="T73" fmla="*/ 331 h 421"/>
                                <a:gd name="T74" fmla="*/ 90 w 255"/>
                                <a:gd name="T75" fmla="*/ 286 h 421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255" y="91"/>
                                  </a:moveTo>
                                  <a:lnTo>
                                    <a:pt x="225" y="46"/>
                                  </a:lnTo>
                                  <a:lnTo>
                                    <a:pt x="195" y="16"/>
                                  </a:lnTo>
                                  <a:lnTo>
                                    <a:pt x="135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286"/>
                                  </a:lnTo>
                                  <a:lnTo>
                                    <a:pt x="15" y="346"/>
                                  </a:lnTo>
                                  <a:lnTo>
                                    <a:pt x="30" y="376"/>
                                  </a:lnTo>
                                  <a:lnTo>
                                    <a:pt x="60" y="406"/>
                                  </a:lnTo>
                                  <a:lnTo>
                                    <a:pt x="90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210" y="406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71"/>
                                  </a:lnTo>
                                  <a:lnTo>
                                    <a:pt x="255" y="226"/>
                                  </a:lnTo>
                                  <a:lnTo>
                                    <a:pt x="225" y="181"/>
                                  </a:lnTo>
                                  <a:lnTo>
                                    <a:pt x="195" y="151"/>
                                  </a:lnTo>
                                  <a:lnTo>
                                    <a:pt x="165" y="15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90" y="196"/>
                                  </a:lnTo>
                                  <a:lnTo>
                                    <a:pt x="105" y="106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35" y="76"/>
                                  </a:lnTo>
                                  <a:lnTo>
                                    <a:pt x="150" y="7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55" y="91"/>
                                  </a:lnTo>
                                  <a:close/>
                                  <a:moveTo>
                                    <a:pt x="90" y="286"/>
                                  </a:moveTo>
                                  <a:lnTo>
                                    <a:pt x="105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165" y="226"/>
                                  </a:lnTo>
                                  <a:lnTo>
                                    <a:pt x="180" y="286"/>
                                  </a:lnTo>
                                  <a:lnTo>
                                    <a:pt x="165" y="331"/>
                                  </a:lnTo>
                                  <a:lnTo>
                                    <a:pt x="135" y="361"/>
                                  </a:lnTo>
                                  <a:lnTo>
                                    <a:pt x="105" y="331"/>
                                  </a:lnTo>
                                  <a:lnTo>
                                    <a:pt x="90" y="2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6" name=" 446"/>
                        <wpg:cNvGrpSpPr>
                          <a:grpSpLocks/>
                        </wpg:cNvGrpSpPr>
                        <wpg:grpSpPr bwMode="auto">
                          <a:xfrm>
                            <a:off x="5205" y="6087"/>
                            <a:ext cx="1800" cy="526"/>
                            <a:chOff x="5205" y="6087"/>
                            <a:chExt cx="1800" cy="526"/>
                          </a:xfrm>
                        </wpg:grpSpPr>
                        <wps:wsp>
                          <wps:cNvPr id="447" name=" 447"/>
                          <wps:cNvSpPr>
                            <a:spLocks/>
                          </wps:cNvSpPr>
                          <wps:spPr bwMode="auto">
                            <a:xfrm>
                              <a:off x="5400" y="6177"/>
                              <a:ext cx="45" cy="7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76"/>
                                <a:gd name="T2" fmla="*/ 0 w 45"/>
                                <a:gd name="T3" fmla="*/ 76 h 76"/>
                                <a:gd name="T4" fmla="*/ 15 w 45"/>
                                <a:gd name="T5" fmla="*/ 60 h 76"/>
                                <a:gd name="T6" fmla="*/ 45 w 45"/>
                                <a:gd name="T7" fmla="*/ 0 h 76"/>
                                <a:gd name="T8" fmla="*/ 30 w 45"/>
                                <a:gd name="T9" fmla="*/ 30 h 7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6">
                                  <a:moveTo>
                                    <a:pt x="30" y="30"/>
                                  </a:moveTo>
                                  <a:lnTo>
                                    <a:pt x="0" y="76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 448"/>
                          <wps:cNvSpPr>
                            <a:spLocks/>
                          </wps:cNvSpPr>
                          <wps:spPr bwMode="auto">
                            <a:xfrm>
                              <a:off x="5370" y="6268"/>
                              <a:ext cx="105" cy="195"/>
                            </a:xfrm>
                            <a:custGeom>
                              <a:avLst/>
                              <a:gdLst>
                                <a:gd name="T0" fmla="*/ 105 w 105"/>
                                <a:gd name="T1" fmla="*/ 30 h 195"/>
                                <a:gd name="T2" fmla="*/ 0 w 105"/>
                                <a:gd name="T3" fmla="*/ 195 h 195"/>
                                <a:gd name="T4" fmla="*/ 0 w 105"/>
                                <a:gd name="T5" fmla="*/ 165 h 195"/>
                                <a:gd name="T6" fmla="*/ 105 w 105"/>
                                <a:gd name="T7" fmla="*/ 0 h 195"/>
                                <a:gd name="T8" fmla="*/ 105 w 105"/>
                                <a:gd name="T9" fmla="*/ 30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195">
                                  <a:moveTo>
                                    <a:pt x="105" y="30"/>
                                  </a:moveTo>
                                  <a:lnTo>
                                    <a:pt x="0" y="195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0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 449"/>
                          <wps:cNvSpPr>
                            <a:spLocks/>
                          </wps:cNvSpPr>
                          <wps:spPr bwMode="auto">
                            <a:xfrm>
                              <a:off x="5430" y="6177"/>
                              <a:ext cx="225" cy="136"/>
                            </a:xfrm>
                            <a:custGeom>
                              <a:avLst/>
                              <a:gdLst>
                                <a:gd name="T0" fmla="*/ 210 w 225"/>
                                <a:gd name="T1" fmla="*/ 136 h 136"/>
                                <a:gd name="T2" fmla="*/ 0 w 225"/>
                                <a:gd name="T3" fmla="*/ 30 h 136"/>
                                <a:gd name="T4" fmla="*/ 15 w 225"/>
                                <a:gd name="T5" fmla="*/ 0 h 136"/>
                                <a:gd name="T6" fmla="*/ 225 w 225"/>
                                <a:gd name="T7" fmla="*/ 121 h 136"/>
                                <a:gd name="T8" fmla="*/ 210 w 225"/>
                                <a:gd name="T9" fmla="*/ 136 h 13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25" h="136">
                                  <a:moveTo>
                                    <a:pt x="210" y="136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25" y="121"/>
                                  </a:lnTo>
                                  <a:lnTo>
                                    <a:pt x="210" y="1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 450"/>
                          <wps:cNvSpPr>
                            <a:spLocks/>
                          </wps:cNvSpPr>
                          <wps:spPr bwMode="auto">
                            <a:xfrm>
                              <a:off x="5370" y="6207"/>
                              <a:ext cx="270" cy="286"/>
                            </a:xfrm>
                            <a:custGeom>
                              <a:avLst/>
                              <a:gdLst>
                                <a:gd name="T0" fmla="*/ 60 w 270"/>
                                <a:gd name="T1" fmla="*/ 0 h 286"/>
                                <a:gd name="T2" fmla="*/ 30 w 270"/>
                                <a:gd name="T3" fmla="*/ 46 h 286"/>
                                <a:gd name="T4" fmla="*/ 105 w 270"/>
                                <a:gd name="T5" fmla="*/ 91 h 286"/>
                                <a:gd name="T6" fmla="*/ 0 w 270"/>
                                <a:gd name="T7" fmla="*/ 256 h 286"/>
                                <a:gd name="T8" fmla="*/ 60 w 270"/>
                                <a:gd name="T9" fmla="*/ 286 h 286"/>
                                <a:gd name="T10" fmla="*/ 165 w 270"/>
                                <a:gd name="T11" fmla="*/ 121 h 286"/>
                                <a:gd name="T12" fmla="*/ 240 w 270"/>
                                <a:gd name="T13" fmla="*/ 166 h 286"/>
                                <a:gd name="T14" fmla="*/ 270 w 270"/>
                                <a:gd name="T15" fmla="*/ 106 h 286"/>
                                <a:gd name="T16" fmla="*/ 60 w 270"/>
                                <a:gd name="T17" fmla="*/ 0 h 28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70" h="286">
                                  <a:moveTo>
                                    <a:pt x="60" y="0"/>
                                  </a:moveTo>
                                  <a:lnTo>
                                    <a:pt x="30" y="46"/>
                                  </a:lnTo>
                                  <a:lnTo>
                                    <a:pt x="105" y="91"/>
                                  </a:lnTo>
                                  <a:lnTo>
                                    <a:pt x="0" y="256"/>
                                  </a:lnTo>
                                  <a:lnTo>
                                    <a:pt x="60" y="28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40" y="166"/>
                                  </a:lnTo>
                                  <a:lnTo>
                                    <a:pt x="270" y="106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 451"/>
                          <wps:cNvSpPr>
                            <a:spLocks/>
                          </wps:cNvSpPr>
                          <wps:spPr bwMode="auto">
                            <a:xfrm>
                              <a:off x="5205" y="6132"/>
                              <a:ext cx="195" cy="196"/>
                            </a:xfrm>
                            <a:custGeom>
                              <a:avLst/>
                              <a:gdLst>
                                <a:gd name="T0" fmla="*/ 180 w 195"/>
                                <a:gd name="T1" fmla="*/ 15 h 196"/>
                                <a:gd name="T2" fmla="*/ 0 w 195"/>
                                <a:gd name="T3" fmla="*/ 196 h 196"/>
                                <a:gd name="T4" fmla="*/ 15 w 195"/>
                                <a:gd name="T5" fmla="*/ 181 h 196"/>
                                <a:gd name="T6" fmla="*/ 195 w 195"/>
                                <a:gd name="T7" fmla="*/ 0 h 196"/>
                                <a:gd name="T8" fmla="*/ 180 w 195"/>
                                <a:gd name="T9" fmla="*/ 15 h 19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95" h="196">
                                  <a:moveTo>
                                    <a:pt x="180" y="15"/>
                                  </a:moveTo>
                                  <a:lnTo>
                                    <a:pt x="0" y="196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8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 452"/>
                          <wps:cNvSpPr>
                            <a:spLocks/>
                          </wps:cNvSpPr>
                          <wps:spPr bwMode="auto">
                            <a:xfrm>
                              <a:off x="5385" y="6132"/>
                              <a:ext cx="60" cy="60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60 h 60"/>
                                <a:gd name="T2" fmla="*/ 0 w 60"/>
                                <a:gd name="T3" fmla="*/ 15 h 60"/>
                                <a:gd name="T4" fmla="*/ 15 w 60"/>
                                <a:gd name="T5" fmla="*/ 0 h 60"/>
                                <a:gd name="T6" fmla="*/ 60 w 60"/>
                                <a:gd name="T7" fmla="*/ 45 h 60"/>
                                <a:gd name="T8" fmla="*/ 60 w 6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6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6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 453"/>
                          <wps:cNvSpPr>
                            <a:spLocks/>
                          </wps:cNvSpPr>
                          <wps:spPr bwMode="auto">
                            <a:xfrm>
                              <a:off x="5205" y="6147"/>
                              <a:ext cx="240" cy="241"/>
                            </a:xfrm>
                            <a:custGeom>
                              <a:avLst/>
                              <a:gdLst>
                                <a:gd name="T0" fmla="*/ 180 w 240"/>
                                <a:gd name="T1" fmla="*/ 0 h 241"/>
                                <a:gd name="T2" fmla="*/ 0 w 240"/>
                                <a:gd name="T3" fmla="*/ 181 h 241"/>
                                <a:gd name="T4" fmla="*/ 60 w 240"/>
                                <a:gd name="T5" fmla="*/ 241 h 241"/>
                                <a:gd name="T6" fmla="*/ 240 w 240"/>
                                <a:gd name="T7" fmla="*/ 45 h 241"/>
                                <a:gd name="T8" fmla="*/ 180 w 240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241">
                                  <a:moveTo>
                                    <a:pt x="180" y="0"/>
                                  </a:moveTo>
                                  <a:lnTo>
                                    <a:pt x="0" y="181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240" y="45"/>
                                  </a:lnTo>
                                  <a:lnTo>
                                    <a:pt x="18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 454"/>
                          <wps:cNvSpPr>
                            <a:spLocks/>
                          </wps:cNvSpPr>
                          <wps:spPr bwMode="auto">
                            <a:xfrm>
                              <a:off x="5640" y="6448"/>
                              <a:ext cx="60" cy="45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45 h 45"/>
                                <a:gd name="T2" fmla="*/ 0 w 60"/>
                                <a:gd name="T3" fmla="*/ 30 h 45"/>
                                <a:gd name="T4" fmla="*/ 15 w 60"/>
                                <a:gd name="T5" fmla="*/ 0 h 45"/>
                                <a:gd name="T6" fmla="*/ 60 w 60"/>
                                <a:gd name="T7" fmla="*/ 15 h 45"/>
                                <a:gd name="T8" fmla="*/ 60 w 6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6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6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 455"/>
                          <wps:cNvSpPr>
                            <a:spLocks/>
                          </wps:cNvSpPr>
                          <wps:spPr bwMode="auto">
                            <a:xfrm>
                              <a:off x="5760" y="6328"/>
                              <a:ext cx="15" cy="28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85 h 285"/>
                                <a:gd name="T2" fmla="*/ 0 w 15"/>
                                <a:gd name="T3" fmla="*/ 15 h 285"/>
                                <a:gd name="T4" fmla="*/ 15 w 15"/>
                                <a:gd name="T5" fmla="*/ 0 h 285"/>
                                <a:gd name="T6" fmla="*/ 15 w 15"/>
                                <a:gd name="T7" fmla="*/ 255 h 285"/>
                                <a:gd name="T8" fmla="*/ 0 w 15"/>
                                <a:gd name="T9" fmla="*/ 285 h 28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85">
                                  <a:moveTo>
                                    <a:pt x="0" y="28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 456"/>
                          <wps:cNvSpPr>
                            <a:spLocks/>
                          </wps:cNvSpPr>
                          <wps:spPr bwMode="auto">
                            <a:xfrm>
                              <a:off x="5685" y="6298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45 h 45"/>
                                <a:gd name="T2" fmla="*/ 0 w 90"/>
                                <a:gd name="T3" fmla="*/ 30 h 45"/>
                                <a:gd name="T4" fmla="*/ 0 w 90"/>
                                <a:gd name="T5" fmla="*/ 0 h 45"/>
                                <a:gd name="T6" fmla="*/ 90 w 90"/>
                                <a:gd name="T7" fmla="*/ 30 h 45"/>
                                <a:gd name="T8" fmla="*/ 75 w 9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7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 457"/>
                          <wps:cNvSpPr>
                            <a:spLocks/>
                          </wps:cNvSpPr>
                          <wps:spPr bwMode="auto">
                            <a:xfrm>
                              <a:off x="5505" y="6298"/>
                              <a:ext cx="180" cy="240"/>
                            </a:xfrm>
                            <a:custGeom>
                              <a:avLst/>
                              <a:gdLst>
                                <a:gd name="T0" fmla="*/ 180 w 180"/>
                                <a:gd name="T1" fmla="*/ 30 h 240"/>
                                <a:gd name="T2" fmla="*/ 0 w 180"/>
                                <a:gd name="T3" fmla="*/ 240 h 240"/>
                                <a:gd name="T4" fmla="*/ 15 w 180"/>
                                <a:gd name="T5" fmla="*/ 210 h 240"/>
                                <a:gd name="T6" fmla="*/ 180 w 180"/>
                                <a:gd name="T7" fmla="*/ 0 h 240"/>
                                <a:gd name="T8" fmla="*/ 180 w 180"/>
                                <a:gd name="T9" fmla="*/ 3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80" h="240">
                                  <a:moveTo>
                                    <a:pt x="180" y="30"/>
                                  </a:moveTo>
                                  <a:lnTo>
                                    <a:pt x="0" y="240"/>
                                  </a:lnTo>
                                  <a:lnTo>
                                    <a:pt x="15" y="21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8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0A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 458"/>
                          <wps:cNvSpPr>
                            <a:spLocks/>
                          </wps:cNvSpPr>
                          <wps:spPr bwMode="auto">
                            <a:xfrm>
                              <a:off x="5505" y="6328"/>
                              <a:ext cx="255" cy="285"/>
                            </a:xfrm>
                            <a:custGeom>
                              <a:avLst/>
                              <a:gdLst>
                                <a:gd name="T0" fmla="*/ 180 w 255"/>
                                <a:gd name="T1" fmla="*/ 210 h 285"/>
                                <a:gd name="T2" fmla="*/ 180 w 255"/>
                                <a:gd name="T3" fmla="*/ 255 h 285"/>
                                <a:gd name="T4" fmla="*/ 255 w 255"/>
                                <a:gd name="T5" fmla="*/ 285 h 285"/>
                                <a:gd name="T6" fmla="*/ 255 w 255"/>
                                <a:gd name="T7" fmla="*/ 15 h 285"/>
                                <a:gd name="T8" fmla="*/ 180 w 255"/>
                                <a:gd name="T9" fmla="*/ 0 h 285"/>
                                <a:gd name="T10" fmla="*/ 0 w 255"/>
                                <a:gd name="T11" fmla="*/ 210 h 285"/>
                                <a:gd name="T12" fmla="*/ 75 w 255"/>
                                <a:gd name="T13" fmla="*/ 225 h 285"/>
                                <a:gd name="T14" fmla="*/ 105 w 255"/>
                                <a:gd name="T15" fmla="*/ 195 h 285"/>
                                <a:gd name="T16" fmla="*/ 180 w 255"/>
                                <a:gd name="T17" fmla="*/ 210 h 285"/>
                                <a:gd name="T18" fmla="*/ 195 w 255"/>
                                <a:gd name="T19" fmla="*/ 165 h 285"/>
                                <a:gd name="T20" fmla="*/ 135 w 255"/>
                                <a:gd name="T21" fmla="*/ 150 h 285"/>
                                <a:gd name="T22" fmla="*/ 195 w 255"/>
                                <a:gd name="T23" fmla="*/ 60 h 285"/>
                                <a:gd name="T24" fmla="*/ 195 w 255"/>
                                <a:gd name="T25" fmla="*/ 165 h 28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55" h="285">
                                  <a:moveTo>
                                    <a:pt x="180" y="210"/>
                                  </a:moveTo>
                                  <a:lnTo>
                                    <a:pt x="180" y="255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0" y="210"/>
                                  </a:lnTo>
                                  <a:lnTo>
                                    <a:pt x="75" y="225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180" y="210"/>
                                  </a:lnTo>
                                  <a:close/>
                                  <a:moveTo>
                                    <a:pt x="195" y="165"/>
                                  </a:moveTo>
                                  <a:lnTo>
                                    <a:pt x="135" y="150"/>
                                  </a:lnTo>
                                  <a:lnTo>
                                    <a:pt x="195" y="60"/>
                                  </a:lnTo>
                                  <a:lnTo>
                                    <a:pt x="19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 459"/>
                          <wps:cNvSpPr>
                            <a:spLocks/>
                          </wps:cNvSpPr>
                          <wps:spPr bwMode="auto">
                            <a:xfrm>
                              <a:off x="5925" y="6418"/>
                              <a:ext cx="30" cy="19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95 h 195"/>
                                <a:gd name="T2" fmla="*/ 30 w 30"/>
                                <a:gd name="T3" fmla="*/ 15 h 195"/>
                                <a:gd name="T4" fmla="*/ 30 w 30"/>
                                <a:gd name="T5" fmla="*/ 0 h 195"/>
                                <a:gd name="T6" fmla="*/ 15 w 30"/>
                                <a:gd name="T7" fmla="*/ 180 h 195"/>
                                <a:gd name="T8" fmla="*/ 0 w 30"/>
                                <a:gd name="T9" fmla="*/ 195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95">
                                  <a:moveTo>
                                    <a:pt x="0" y="19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0" y="1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 460"/>
                          <wps:cNvSpPr>
                            <a:spLocks/>
                          </wps:cNvSpPr>
                          <wps:spPr bwMode="auto">
                            <a:xfrm>
                              <a:off x="6030" y="6358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15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 461"/>
                          <wps:cNvSpPr>
                            <a:spLocks/>
                          </wps:cNvSpPr>
                          <wps:spPr bwMode="auto">
                            <a:xfrm>
                              <a:off x="5805" y="6343"/>
                              <a:ext cx="240" cy="30"/>
                            </a:xfrm>
                            <a:custGeom>
                              <a:avLst/>
                              <a:gdLst>
                                <a:gd name="T0" fmla="*/ 240 w 240"/>
                                <a:gd name="T1" fmla="*/ 30 h 30"/>
                                <a:gd name="T2" fmla="*/ 0 w 240"/>
                                <a:gd name="T3" fmla="*/ 15 h 30"/>
                                <a:gd name="T4" fmla="*/ 0 w 240"/>
                                <a:gd name="T5" fmla="*/ 0 h 30"/>
                                <a:gd name="T6" fmla="*/ 240 w 240"/>
                                <a:gd name="T7" fmla="*/ 15 h 30"/>
                                <a:gd name="T8" fmla="*/ 240 w 24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30">
                                  <a:moveTo>
                                    <a:pt x="24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24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08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 462"/>
                          <wps:cNvSpPr>
                            <a:spLocks/>
                          </wps:cNvSpPr>
                          <wps:spPr bwMode="auto">
                            <a:xfrm>
                              <a:off x="5790" y="6358"/>
                              <a:ext cx="255" cy="255"/>
                            </a:xfrm>
                            <a:custGeom>
                              <a:avLst/>
                              <a:gdLst>
                                <a:gd name="T0" fmla="*/ 15 w 255"/>
                                <a:gd name="T1" fmla="*/ 0 h 255"/>
                                <a:gd name="T2" fmla="*/ 0 w 255"/>
                                <a:gd name="T3" fmla="*/ 60 h 255"/>
                                <a:gd name="T4" fmla="*/ 75 w 255"/>
                                <a:gd name="T5" fmla="*/ 75 h 255"/>
                                <a:gd name="T6" fmla="*/ 60 w 255"/>
                                <a:gd name="T7" fmla="*/ 255 h 255"/>
                                <a:gd name="T8" fmla="*/ 135 w 255"/>
                                <a:gd name="T9" fmla="*/ 255 h 255"/>
                                <a:gd name="T10" fmla="*/ 165 w 255"/>
                                <a:gd name="T11" fmla="*/ 75 h 255"/>
                                <a:gd name="T12" fmla="*/ 240 w 255"/>
                                <a:gd name="T13" fmla="*/ 75 h 255"/>
                                <a:gd name="T14" fmla="*/ 255 w 255"/>
                                <a:gd name="T15" fmla="*/ 15 h 255"/>
                                <a:gd name="T16" fmla="*/ 15 w 255"/>
                                <a:gd name="T17" fmla="*/ 0 h 25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55" h="255">
                                  <a:moveTo>
                                    <a:pt x="15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60" y="255"/>
                                  </a:lnTo>
                                  <a:lnTo>
                                    <a:pt x="135" y="255"/>
                                  </a:lnTo>
                                  <a:lnTo>
                                    <a:pt x="165" y="7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 463"/>
                          <wps:cNvSpPr>
                            <a:spLocks/>
                          </wps:cNvSpPr>
                          <wps:spPr bwMode="auto">
                            <a:xfrm>
                              <a:off x="6135" y="6343"/>
                              <a:ext cx="15" cy="27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70 h 270"/>
                                <a:gd name="T2" fmla="*/ 0 w 15"/>
                                <a:gd name="T3" fmla="*/ 30 h 270"/>
                                <a:gd name="T4" fmla="*/ 0 w 15"/>
                                <a:gd name="T5" fmla="*/ 0 h 270"/>
                                <a:gd name="T6" fmla="*/ 15 w 15"/>
                                <a:gd name="T7" fmla="*/ 255 h 270"/>
                                <a:gd name="T8" fmla="*/ 0 w 15"/>
                                <a:gd name="T9" fmla="*/ 270 h 27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70">
                                  <a:moveTo>
                                    <a:pt x="0" y="27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 464"/>
                          <wps:cNvSpPr>
                            <a:spLocks/>
                          </wps:cNvSpPr>
                          <wps:spPr bwMode="auto">
                            <a:xfrm>
                              <a:off x="6045" y="6343"/>
                              <a:ext cx="90" cy="30"/>
                            </a:xfrm>
                            <a:custGeom>
                              <a:avLst/>
                              <a:gdLst>
                                <a:gd name="T0" fmla="*/ 90 w 90"/>
                                <a:gd name="T1" fmla="*/ 30 h 30"/>
                                <a:gd name="T2" fmla="*/ 0 w 90"/>
                                <a:gd name="T3" fmla="*/ 30 h 30"/>
                                <a:gd name="T4" fmla="*/ 15 w 90"/>
                                <a:gd name="T5" fmla="*/ 15 h 30"/>
                                <a:gd name="T6" fmla="*/ 90 w 90"/>
                                <a:gd name="T7" fmla="*/ 0 h 30"/>
                                <a:gd name="T8" fmla="*/ 90 w 9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 465"/>
                          <wps:cNvSpPr>
                            <a:spLocks/>
                          </wps:cNvSpPr>
                          <wps:spPr bwMode="auto">
                            <a:xfrm>
                              <a:off x="6045" y="6373"/>
                              <a:ext cx="90" cy="240"/>
                            </a:xfrm>
                            <a:custGeom>
                              <a:avLst/>
                              <a:gdLst>
                                <a:gd name="T0" fmla="*/ 0 w 90"/>
                                <a:gd name="T1" fmla="*/ 0 h 240"/>
                                <a:gd name="T2" fmla="*/ 15 w 90"/>
                                <a:gd name="T3" fmla="*/ 240 h 240"/>
                                <a:gd name="T4" fmla="*/ 90 w 90"/>
                                <a:gd name="T5" fmla="*/ 240 h 240"/>
                                <a:gd name="T6" fmla="*/ 90 w 90"/>
                                <a:gd name="T7" fmla="*/ 0 h 240"/>
                                <a:gd name="T8" fmla="*/ 0 w 90"/>
                                <a:gd name="T9" fmla="*/ 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240">
                                  <a:moveTo>
                                    <a:pt x="0" y="0"/>
                                  </a:moveTo>
                                  <a:lnTo>
                                    <a:pt x="15" y="240"/>
                                  </a:lnTo>
                                  <a:lnTo>
                                    <a:pt x="90" y="240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 466"/>
                          <wps:cNvSpPr>
                            <a:spLocks/>
                          </wps:cNvSpPr>
                          <wps:spPr bwMode="auto">
                            <a:xfrm>
                              <a:off x="6255" y="6448"/>
                              <a:ext cx="30" cy="15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0 h 150"/>
                                <a:gd name="T2" fmla="*/ 0 w 30"/>
                                <a:gd name="T3" fmla="*/ 15 h 150"/>
                                <a:gd name="T4" fmla="*/ 15 w 30"/>
                                <a:gd name="T5" fmla="*/ 0 h 150"/>
                                <a:gd name="T6" fmla="*/ 30 w 30"/>
                                <a:gd name="T7" fmla="*/ 120 h 150"/>
                                <a:gd name="T8" fmla="*/ 15 w 30"/>
                                <a:gd name="T9" fmla="*/ 150 h 15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50">
                                  <a:moveTo>
                                    <a:pt x="15" y="15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 467"/>
                          <wps:cNvSpPr>
                            <a:spLocks/>
                          </wps:cNvSpPr>
                          <wps:spPr bwMode="auto">
                            <a:xfrm>
                              <a:off x="6225" y="6328"/>
                              <a:ext cx="135" cy="135"/>
                            </a:xfrm>
                            <a:custGeom>
                              <a:avLst/>
                              <a:gdLst>
                                <a:gd name="T0" fmla="*/ 120 w 135"/>
                                <a:gd name="T1" fmla="*/ 135 h 135"/>
                                <a:gd name="T2" fmla="*/ 0 w 135"/>
                                <a:gd name="T3" fmla="*/ 30 h 135"/>
                                <a:gd name="T4" fmla="*/ 15 w 135"/>
                                <a:gd name="T5" fmla="*/ 0 h 135"/>
                                <a:gd name="T6" fmla="*/ 135 w 135"/>
                                <a:gd name="T7" fmla="*/ 120 h 135"/>
                                <a:gd name="T8" fmla="*/ 120 w 13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35" h="135">
                                  <a:moveTo>
                                    <a:pt x="120" y="13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35" y="120"/>
                                  </a:lnTo>
                                  <a:lnTo>
                                    <a:pt x="12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 468"/>
                          <wps:cNvSpPr>
                            <a:spLocks/>
                          </wps:cNvSpPr>
                          <wps:spPr bwMode="auto">
                            <a:xfrm>
                              <a:off x="6165" y="6328"/>
                              <a:ext cx="75" cy="4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5"/>
                                <a:gd name="T2" fmla="*/ 0 w 75"/>
                                <a:gd name="T3" fmla="*/ 45 h 45"/>
                                <a:gd name="T4" fmla="*/ 0 w 75"/>
                                <a:gd name="T5" fmla="*/ 15 h 45"/>
                                <a:gd name="T6" fmla="*/ 75 w 75"/>
                                <a:gd name="T7" fmla="*/ 0 h 45"/>
                                <a:gd name="T8" fmla="*/ 60 w 75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5">
                                  <a:moveTo>
                                    <a:pt x="6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 469"/>
                          <wps:cNvSpPr>
                            <a:spLocks/>
                          </wps:cNvSpPr>
                          <wps:spPr bwMode="auto">
                            <a:xfrm>
                              <a:off x="6405" y="6298"/>
                              <a:ext cx="45" cy="25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255 h 255"/>
                                <a:gd name="T2" fmla="*/ 0 w 45"/>
                                <a:gd name="T3" fmla="*/ 15 h 255"/>
                                <a:gd name="T4" fmla="*/ 0 w 45"/>
                                <a:gd name="T5" fmla="*/ 0 h 255"/>
                                <a:gd name="T6" fmla="*/ 45 w 45"/>
                                <a:gd name="T7" fmla="*/ 240 h 255"/>
                                <a:gd name="T8" fmla="*/ 45 w 45"/>
                                <a:gd name="T9" fmla="*/ 255 h 25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55">
                                  <a:moveTo>
                                    <a:pt x="45" y="25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240"/>
                                  </a:lnTo>
                                  <a:lnTo>
                                    <a:pt x="45" y="2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 470"/>
                          <wps:cNvSpPr>
                            <a:spLocks/>
                          </wps:cNvSpPr>
                          <wps:spPr bwMode="auto">
                            <a:xfrm>
                              <a:off x="6330" y="6298"/>
                              <a:ext cx="75" cy="30"/>
                            </a:xfrm>
                            <a:custGeom>
                              <a:avLst/>
                              <a:gdLst>
                                <a:gd name="T0" fmla="*/ 75 w 75"/>
                                <a:gd name="T1" fmla="*/ 15 h 30"/>
                                <a:gd name="T2" fmla="*/ 0 w 75"/>
                                <a:gd name="T3" fmla="*/ 30 h 30"/>
                                <a:gd name="T4" fmla="*/ 15 w 75"/>
                                <a:gd name="T5" fmla="*/ 15 h 30"/>
                                <a:gd name="T6" fmla="*/ 75 w 75"/>
                                <a:gd name="T7" fmla="*/ 0 h 30"/>
                                <a:gd name="T8" fmla="*/ 75 w 7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0">
                                  <a:moveTo>
                                    <a:pt x="7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 471"/>
                          <wps:cNvSpPr>
                            <a:spLocks/>
                          </wps:cNvSpPr>
                          <wps:spPr bwMode="auto">
                            <a:xfrm>
                              <a:off x="6165" y="6313"/>
                              <a:ext cx="285" cy="300"/>
                            </a:xfrm>
                            <a:custGeom>
                              <a:avLst/>
                              <a:gdLst>
                                <a:gd name="T0" fmla="*/ 0 w 285"/>
                                <a:gd name="T1" fmla="*/ 60 h 300"/>
                                <a:gd name="T2" fmla="*/ 30 w 285"/>
                                <a:gd name="T3" fmla="*/ 300 h 300"/>
                                <a:gd name="T4" fmla="*/ 105 w 285"/>
                                <a:gd name="T5" fmla="*/ 285 h 300"/>
                                <a:gd name="T6" fmla="*/ 90 w 285"/>
                                <a:gd name="T7" fmla="*/ 150 h 300"/>
                                <a:gd name="T8" fmla="*/ 210 w 285"/>
                                <a:gd name="T9" fmla="*/ 255 h 300"/>
                                <a:gd name="T10" fmla="*/ 285 w 285"/>
                                <a:gd name="T11" fmla="*/ 240 h 300"/>
                                <a:gd name="T12" fmla="*/ 240 w 285"/>
                                <a:gd name="T13" fmla="*/ 0 h 300"/>
                                <a:gd name="T14" fmla="*/ 165 w 285"/>
                                <a:gd name="T15" fmla="*/ 15 h 300"/>
                                <a:gd name="T16" fmla="*/ 180 w 285"/>
                                <a:gd name="T17" fmla="*/ 150 h 300"/>
                                <a:gd name="T18" fmla="*/ 60 w 285"/>
                                <a:gd name="T19" fmla="*/ 45 h 300"/>
                                <a:gd name="T20" fmla="*/ 0 w 285"/>
                                <a:gd name="T21" fmla="*/ 60 h 300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85" h="300">
                                  <a:moveTo>
                                    <a:pt x="0" y="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90" y="150"/>
                                  </a:lnTo>
                                  <a:lnTo>
                                    <a:pt x="210" y="255"/>
                                  </a:lnTo>
                                  <a:lnTo>
                                    <a:pt x="285" y="240"/>
                                  </a:lnTo>
                                  <a:lnTo>
                                    <a:pt x="240" y="0"/>
                                  </a:lnTo>
                                  <a:lnTo>
                                    <a:pt x="165" y="15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2" name=" 472"/>
                          <wps:cNvSpPr>
                            <a:spLocks/>
                          </wps:cNvSpPr>
                          <wps:spPr bwMode="auto">
                            <a:xfrm>
                              <a:off x="6630" y="6373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45"/>
                                <a:gd name="T2" fmla="*/ 0 w 30"/>
                                <a:gd name="T3" fmla="*/ 45 h 45"/>
                                <a:gd name="T4" fmla="*/ 15 w 30"/>
                                <a:gd name="T5" fmla="*/ 30 h 45"/>
                                <a:gd name="T6" fmla="*/ 30 w 30"/>
                                <a:gd name="T7" fmla="*/ 0 h 45"/>
                                <a:gd name="T8" fmla="*/ 15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3" name=" 473"/>
                          <wps:cNvSpPr>
                            <a:spLocks/>
                          </wps:cNvSpPr>
                          <wps:spPr bwMode="auto">
                            <a:xfrm>
                              <a:off x="6615" y="6403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4" name=" 474"/>
                          <wps:cNvSpPr>
                            <a:spLocks/>
                          </wps:cNvSpPr>
                          <wps:spPr bwMode="auto">
                            <a:xfrm>
                              <a:off x="6570" y="6418"/>
                              <a:ext cx="45" cy="15"/>
                            </a:xfrm>
                            <a:prstGeom prst="rect">
                              <a:avLst/>
                            </a:prstGeom>
                            <a:solidFill>
                              <a:srgbClr val="997A00"/>
                            </a:solidFill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5" name=" 475"/>
                          <wps:cNvSpPr>
                            <a:spLocks/>
                          </wps:cNvSpPr>
                          <wps:spPr bwMode="auto">
                            <a:xfrm>
                              <a:off x="6525" y="6373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60 h 60"/>
                                <a:gd name="T2" fmla="*/ 0 w 45"/>
                                <a:gd name="T3" fmla="*/ 15 h 60"/>
                                <a:gd name="T4" fmla="*/ 15 w 45"/>
                                <a:gd name="T5" fmla="*/ 0 h 60"/>
                                <a:gd name="T6" fmla="*/ 45 w 45"/>
                                <a:gd name="T7" fmla="*/ 45 h 60"/>
                                <a:gd name="T8" fmla="*/ 45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4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9A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6" name=" 476"/>
                          <wps:cNvSpPr>
                            <a:spLocks/>
                          </wps:cNvSpPr>
                          <wps:spPr bwMode="auto">
                            <a:xfrm>
                              <a:off x="6510" y="6313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7" name=" 477"/>
                          <wps:cNvSpPr>
                            <a:spLocks/>
                          </wps:cNvSpPr>
                          <wps:spPr bwMode="auto">
                            <a:xfrm>
                              <a:off x="6690" y="6283"/>
                              <a:ext cx="45" cy="10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5 h 105"/>
                                <a:gd name="T2" fmla="*/ 0 w 45"/>
                                <a:gd name="T3" fmla="*/ 15 h 105"/>
                                <a:gd name="T4" fmla="*/ 0 w 45"/>
                                <a:gd name="T5" fmla="*/ 0 h 105"/>
                                <a:gd name="T6" fmla="*/ 45 w 45"/>
                                <a:gd name="T7" fmla="*/ 90 h 105"/>
                                <a:gd name="T8" fmla="*/ 45 w 4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5">
                                  <a:moveTo>
                                    <a:pt x="45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90"/>
                                  </a:lnTo>
                                  <a:lnTo>
                                    <a:pt x="45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8" name=" 478"/>
                          <wps:cNvSpPr>
                            <a:spLocks/>
                          </wps:cNvSpPr>
                          <wps:spPr bwMode="auto">
                            <a:xfrm>
                              <a:off x="6570" y="6283"/>
                              <a:ext cx="120" cy="75"/>
                            </a:xfrm>
                            <a:custGeom>
                              <a:avLst/>
                              <a:gdLst>
                                <a:gd name="T0" fmla="*/ 120 w 120"/>
                                <a:gd name="T1" fmla="*/ 15 h 75"/>
                                <a:gd name="T2" fmla="*/ 0 w 120"/>
                                <a:gd name="T3" fmla="*/ 75 h 75"/>
                                <a:gd name="T4" fmla="*/ 15 w 120"/>
                                <a:gd name="T5" fmla="*/ 45 h 75"/>
                                <a:gd name="T6" fmla="*/ 120 w 120"/>
                                <a:gd name="T7" fmla="*/ 0 h 75"/>
                                <a:gd name="T8" fmla="*/ 120 w 12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20" h="75">
                                  <a:moveTo>
                                    <a:pt x="12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12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5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9" name=" 479"/>
                          <wps:cNvSpPr>
                            <a:spLocks/>
                          </wps:cNvSpPr>
                          <wps:spPr bwMode="auto">
                            <a:xfrm>
                              <a:off x="6630" y="6222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0" name=" 480"/>
                          <wps:cNvSpPr>
                            <a:spLocks/>
                          </wps:cNvSpPr>
                          <wps:spPr bwMode="auto">
                            <a:xfrm>
                              <a:off x="6585" y="6207"/>
                              <a:ext cx="60" cy="3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30"/>
                                <a:gd name="T2" fmla="*/ 0 w 60"/>
                                <a:gd name="T3" fmla="*/ 30 h 30"/>
                                <a:gd name="T4" fmla="*/ 15 w 60"/>
                                <a:gd name="T5" fmla="*/ 0 h 30"/>
                                <a:gd name="T6" fmla="*/ 60 w 60"/>
                                <a:gd name="T7" fmla="*/ 15 h 30"/>
                                <a:gd name="T8" fmla="*/ 45 w 6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1" name=" 481"/>
                          <wps:cNvSpPr>
                            <a:spLocks/>
                          </wps:cNvSpPr>
                          <wps:spPr bwMode="auto">
                            <a:xfrm>
                              <a:off x="6525" y="6207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6"/>
                                <a:gd name="T2" fmla="*/ 0 w 75"/>
                                <a:gd name="T3" fmla="*/ 46 h 46"/>
                                <a:gd name="T4" fmla="*/ 15 w 75"/>
                                <a:gd name="T5" fmla="*/ 30 h 46"/>
                                <a:gd name="T6" fmla="*/ 75 w 75"/>
                                <a:gd name="T7" fmla="*/ 0 h 46"/>
                                <a:gd name="T8" fmla="*/ 60 w 75"/>
                                <a:gd name="T9" fmla="*/ 30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0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2" name=" 482"/>
                          <wps:cNvSpPr>
                            <a:spLocks/>
                          </wps:cNvSpPr>
                          <wps:spPr bwMode="auto">
                            <a:xfrm>
                              <a:off x="6465" y="6237"/>
                              <a:ext cx="75" cy="6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6 h 61"/>
                                <a:gd name="T2" fmla="*/ 0 w 75"/>
                                <a:gd name="T3" fmla="*/ 61 h 61"/>
                                <a:gd name="T4" fmla="*/ 15 w 75"/>
                                <a:gd name="T5" fmla="*/ 31 h 61"/>
                                <a:gd name="T6" fmla="*/ 75 w 75"/>
                                <a:gd name="T7" fmla="*/ 0 h 61"/>
                                <a:gd name="T8" fmla="*/ 60 w 75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1">
                                  <a:moveTo>
                                    <a:pt x="60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3" name=" 483"/>
                          <wps:cNvSpPr>
                            <a:spLocks/>
                          </wps:cNvSpPr>
                          <wps:spPr bwMode="auto">
                            <a:xfrm>
                              <a:off x="6450" y="6268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60"/>
                                <a:gd name="T2" fmla="*/ 0 w 30"/>
                                <a:gd name="T3" fmla="*/ 60 h 60"/>
                                <a:gd name="T4" fmla="*/ 15 w 30"/>
                                <a:gd name="T5" fmla="*/ 30 h 60"/>
                                <a:gd name="T6" fmla="*/ 30 w 30"/>
                                <a:gd name="T7" fmla="*/ 0 h 60"/>
                                <a:gd name="T8" fmla="*/ 15 w 3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4" name=" 484"/>
                          <wps:cNvSpPr>
                            <a:spLocks/>
                          </wps:cNvSpPr>
                          <wps:spPr bwMode="auto">
                            <a:xfrm>
                              <a:off x="6435" y="6237"/>
                              <a:ext cx="300" cy="271"/>
                            </a:xfrm>
                            <a:custGeom>
                              <a:avLst/>
                              <a:gdLst>
                                <a:gd name="T0" fmla="*/ 165 w 300"/>
                                <a:gd name="T1" fmla="*/ 166 h 271"/>
                                <a:gd name="T2" fmla="*/ 210 w 300"/>
                                <a:gd name="T3" fmla="*/ 136 h 271"/>
                                <a:gd name="T4" fmla="*/ 210 w 300"/>
                                <a:gd name="T5" fmla="*/ 166 h 271"/>
                                <a:gd name="T6" fmla="*/ 195 w 300"/>
                                <a:gd name="T7" fmla="*/ 181 h 271"/>
                                <a:gd name="T8" fmla="*/ 180 w 300"/>
                                <a:gd name="T9" fmla="*/ 196 h 271"/>
                                <a:gd name="T10" fmla="*/ 135 w 300"/>
                                <a:gd name="T11" fmla="*/ 196 h 271"/>
                                <a:gd name="T12" fmla="*/ 90 w 300"/>
                                <a:gd name="T13" fmla="*/ 151 h 271"/>
                                <a:gd name="T14" fmla="*/ 75 w 300"/>
                                <a:gd name="T15" fmla="*/ 106 h 271"/>
                                <a:gd name="T16" fmla="*/ 105 w 300"/>
                                <a:gd name="T17" fmla="*/ 61 h 271"/>
                                <a:gd name="T18" fmla="*/ 135 w 300"/>
                                <a:gd name="T19" fmla="*/ 61 h 271"/>
                                <a:gd name="T20" fmla="*/ 165 w 300"/>
                                <a:gd name="T21" fmla="*/ 76 h 271"/>
                                <a:gd name="T22" fmla="*/ 225 w 300"/>
                                <a:gd name="T23" fmla="*/ 31 h 271"/>
                                <a:gd name="T24" fmla="*/ 195 w 300"/>
                                <a:gd name="T25" fmla="*/ 0 h 271"/>
                                <a:gd name="T26" fmla="*/ 150 w 300"/>
                                <a:gd name="T27" fmla="*/ 0 h 271"/>
                                <a:gd name="T28" fmla="*/ 90 w 300"/>
                                <a:gd name="T29" fmla="*/ 16 h 271"/>
                                <a:gd name="T30" fmla="*/ 30 w 300"/>
                                <a:gd name="T31" fmla="*/ 61 h 271"/>
                                <a:gd name="T32" fmla="*/ 15 w 300"/>
                                <a:gd name="T33" fmla="*/ 91 h 271"/>
                                <a:gd name="T34" fmla="*/ 0 w 300"/>
                                <a:gd name="T35" fmla="*/ 121 h 271"/>
                                <a:gd name="T36" fmla="*/ 15 w 300"/>
                                <a:gd name="T37" fmla="*/ 196 h 271"/>
                                <a:gd name="T38" fmla="*/ 60 w 300"/>
                                <a:gd name="T39" fmla="*/ 241 h 271"/>
                                <a:gd name="T40" fmla="*/ 120 w 300"/>
                                <a:gd name="T41" fmla="*/ 271 h 271"/>
                                <a:gd name="T42" fmla="*/ 195 w 300"/>
                                <a:gd name="T43" fmla="*/ 241 h 271"/>
                                <a:gd name="T44" fmla="*/ 255 w 300"/>
                                <a:gd name="T45" fmla="*/ 211 h 271"/>
                                <a:gd name="T46" fmla="*/ 300 w 300"/>
                                <a:gd name="T47" fmla="*/ 151 h 271"/>
                                <a:gd name="T48" fmla="*/ 255 w 300"/>
                                <a:gd name="T49" fmla="*/ 61 h 271"/>
                                <a:gd name="T50" fmla="*/ 135 w 300"/>
                                <a:gd name="T51" fmla="*/ 121 h 271"/>
                                <a:gd name="T52" fmla="*/ 165 w 300"/>
                                <a:gd name="T53" fmla="*/ 166 h 271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</a:gdLst>
                              <a:ahLst/>
                              <a:cxnLst>
                                <a:cxn ang="T54">
                                  <a:pos x="T0" y="T1"/>
                                </a:cxn>
                                <a:cxn ang="T55">
                                  <a:pos x="T2" y="T3"/>
                                </a:cxn>
                                <a:cxn ang="T56">
                                  <a:pos x="T4" y="T5"/>
                                </a:cxn>
                                <a:cxn ang="T57">
                                  <a:pos x="T6" y="T7"/>
                                </a:cxn>
                                <a:cxn ang="T58">
                                  <a:pos x="T8" y="T9"/>
                                </a:cxn>
                                <a:cxn ang="T59">
                                  <a:pos x="T10" y="T11"/>
                                </a:cxn>
                                <a:cxn ang="T60">
                                  <a:pos x="T12" y="T13"/>
                                </a:cxn>
                                <a:cxn ang="T61">
                                  <a:pos x="T14" y="T15"/>
                                </a:cxn>
                                <a:cxn ang="T62">
                                  <a:pos x="T16" y="T17"/>
                                </a:cxn>
                                <a:cxn ang="T63">
                                  <a:pos x="T18" y="T19"/>
                                </a:cxn>
                                <a:cxn ang="T64">
                                  <a:pos x="T20" y="T21"/>
                                </a:cxn>
                                <a:cxn ang="T65">
                                  <a:pos x="T22" y="T23"/>
                                </a:cxn>
                                <a:cxn ang="T66">
                                  <a:pos x="T24" y="T25"/>
                                </a:cxn>
                                <a:cxn ang="T67">
                                  <a:pos x="T26" y="T27"/>
                                </a:cxn>
                                <a:cxn ang="T68">
                                  <a:pos x="T28" y="T29"/>
                                </a:cxn>
                                <a:cxn ang="T69">
                                  <a:pos x="T30" y="T31"/>
                                </a:cxn>
                                <a:cxn ang="T70">
                                  <a:pos x="T32" y="T33"/>
                                </a:cxn>
                                <a:cxn ang="T71">
                                  <a:pos x="T34" y="T35"/>
                                </a:cxn>
                                <a:cxn ang="T72">
                                  <a:pos x="T36" y="T37"/>
                                </a:cxn>
                                <a:cxn ang="T73">
                                  <a:pos x="T38" y="T39"/>
                                </a:cxn>
                                <a:cxn ang="T74">
                                  <a:pos x="T40" y="T41"/>
                                </a:cxn>
                                <a:cxn ang="T75">
                                  <a:pos x="T42" y="T43"/>
                                </a:cxn>
                                <a:cxn ang="T76">
                                  <a:pos x="T44" y="T45"/>
                                </a:cxn>
                                <a:cxn ang="T77">
                                  <a:pos x="T46" y="T47"/>
                                </a:cxn>
                                <a:cxn ang="T78">
                                  <a:pos x="T48" y="T49"/>
                                </a:cxn>
                                <a:cxn ang="T79">
                                  <a:pos x="T50" y="T51"/>
                                </a:cxn>
                                <a:cxn ang="T80">
                                  <a:pos x="T52" y="T53"/>
                                </a:cxn>
                              </a:cxnLst>
                              <a:rect l="0" t="0" r="r" b="b"/>
                              <a:pathLst>
                                <a:path w="300" h="271">
                                  <a:moveTo>
                                    <a:pt x="165" y="166"/>
                                  </a:moveTo>
                                  <a:lnTo>
                                    <a:pt x="210" y="136"/>
                                  </a:lnTo>
                                  <a:lnTo>
                                    <a:pt x="210" y="166"/>
                                  </a:lnTo>
                                  <a:lnTo>
                                    <a:pt x="195" y="181"/>
                                  </a:lnTo>
                                  <a:lnTo>
                                    <a:pt x="180" y="196"/>
                                  </a:lnTo>
                                  <a:lnTo>
                                    <a:pt x="135" y="196"/>
                                  </a:lnTo>
                                  <a:lnTo>
                                    <a:pt x="90" y="151"/>
                                  </a:lnTo>
                                  <a:lnTo>
                                    <a:pt x="75" y="106"/>
                                  </a:lnTo>
                                  <a:lnTo>
                                    <a:pt x="105" y="61"/>
                                  </a:lnTo>
                                  <a:lnTo>
                                    <a:pt x="135" y="61"/>
                                  </a:lnTo>
                                  <a:lnTo>
                                    <a:pt x="165" y="76"/>
                                  </a:lnTo>
                                  <a:lnTo>
                                    <a:pt x="225" y="3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50" y="0"/>
                                  </a:lnTo>
                                  <a:lnTo>
                                    <a:pt x="90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15" y="9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96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120" y="271"/>
                                  </a:lnTo>
                                  <a:lnTo>
                                    <a:pt x="195" y="241"/>
                                  </a:lnTo>
                                  <a:lnTo>
                                    <a:pt x="255" y="211"/>
                                  </a:lnTo>
                                  <a:lnTo>
                                    <a:pt x="300" y="151"/>
                                  </a:lnTo>
                                  <a:lnTo>
                                    <a:pt x="255" y="61"/>
                                  </a:lnTo>
                                  <a:lnTo>
                                    <a:pt x="135" y="121"/>
                                  </a:lnTo>
                                  <a:lnTo>
                                    <a:pt x="165" y="1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5" name=" 485"/>
                          <wps:cNvSpPr>
                            <a:spLocks/>
                          </wps:cNvSpPr>
                          <wps:spPr bwMode="auto">
                            <a:xfrm>
                              <a:off x="6825" y="6283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6" name=" 486"/>
                          <wps:cNvSpPr>
                            <a:spLocks/>
                          </wps:cNvSpPr>
                          <wps:spPr bwMode="auto">
                            <a:xfrm>
                              <a:off x="6810" y="6207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1"/>
                                <a:gd name="T2" fmla="*/ 0 w 45"/>
                                <a:gd name="T3" fmla="*/ 61 h 61"/>
                                <a:gd name="T4" fmla="*/ 0 w 45"/>
                                <a:gd name="T5" fmla="*/ 30 h 61"/>
                                <a:gd name="T6" fmla="*/ 45 w 45"/>
                                <a:gd name="T7" fmla="*/ 0 h 61"/>
                                <a:gd name="T8" fmla="*/ 30 w 45"/>
                                <a:gd name="T9" fmla="*/ 15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15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7" name=" 487"/>
                          <wps:cNvSpPr>
                            <a:spLocks/>
                          </wps:cNvSpPr>
                          <wps:spPr bwMode="auto">
                            <a:xfrm>
                              <a:off x="6765" y="6162"/>
                              <a:ext cx="45" cy="106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6 h 106"/>
                                <a:gd name="T2" fmla="*/ 0 w 45"/>
                                <a:gd name="T3" fmla="*/ 15 h 106"/>
                                <a:gd name="T4" fmla="*/ 15 w 45"/>
                                <a:gd name="T5" fmla="*/ 0 h 106"/>
                                <a:gd name="T6" fmla="*/ 45 w 45"/>
                                <a:gd name="T7" fmla="*/ 75 h 106"/>
                                <a:gd name="T8" fmla="*/ 45 w 45"/>
                                <a:gd name="T9" fmla="*/ 106 h 10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6">
                                  <a:moveTo>
                                    <a:pt x="45" y="10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75"/>
                                  </a:lnTo>
                                  <a:lnTo>
                                    <a:pt x="45" y="1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8" name=" 488"/>
                          <wps:cNvSpPr>
                            <a:spLocks/>
                          </wps:cNvSpPr>
                          <wps:spPr bwMode="auto">
                            <a:xfrm>
                              <a:off x="6750" y="6087"/>
                              <a:ext cx="255" cy="135"/>
                            </a:xfrm>
                            <a:custGeom>
                              <a:avLst/>
                              <a:gdLst>
                                <a:gd name="T0" fmla="*/ 240 w 255"/>
                                <a:gd name="T1" fmla="*/ 135 h 135"/>
                                <a:gd name="T2" fmla="*/ 0 w 255"/>
                                <a:gd name="T3" fmla="*/ 15 h 135"/>
                                <a:gd name="T4" fmla="*/ 15 w 255"/>
                                <a:gd name="T5" fmla="*/ 0 h 135"/>
                                <a:gd name="T6" fmla="*/ 255 w 255"/>
                                <a:gd name="T7" fmla="*/ 105 h 135"/>
                                <a:gd name="T8" fmla="*/ 240 w 25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55" h="135">
                                  <a:moveTo>
                                    <a:pt x="240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55" y="105"/>
                                  </a:lnTo>
                                  <a:lnTo>
                                    <a:pt x="24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9" name=" 489"/>
                          <wps:cNvSpPr>
                            <a:spLocks/>
                          </wps:cNvSpPr>
                          <wps:spPr bwMode="auto">
                            <a:xfrm>
                              <a:off x="6690" y="6087"/>
                              <a:ext cx="75" cy="7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75"/>
                                <a:gd name="T2" fmla="*/ 0 w 75"/>
                                <a:gd name="T3" fmla="*/ 75 h 75"/>
                                <a:gd name="T4" fmla="*/ 15 w 75"/>
                                <a:gd name="T5" fmla="*/ 45 h 75"/>
                                <a:gd name="T6" fmla="*/ 75 w 75"/>
                                <a:gd name="T7" fmla="*/ 0 h 75"/>
                                <a:gd name="T8" fmla="*/ 60 w 7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75">
                                  <a:moveTo>
                                    <a:pt x="6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0" name=" 490"/>
                          <wps:cNvSpPr>
                            <a:spLocks/>
                          </wps:cNvSpPr>
                          <wps:spPr bwMode="auto">
                            <a:xfrm>
                              <a:off x="6690" y="6102"/>
                              <a:ext cx="300" cy="301"/>
                            </a:xfrm>
                            <a:custGeom>
                              <a:avLst/>
                              <a:gdLst>
                                <a:gd name="T0" fmla="*/ 210 w 300"/>
                                <a:gd name="T1" fmla="*/ 151 h 301"/>
                                <a:gd name="T2" fmla="*/ 240 w 300"/>
                                <a:gd name="T3" fmla="*/ 166 h 301"/>
                                <a:gd name="T4" fmla="*/ 300 w 300"/>
                                <a:gd name="T5" fmla="*/ 120 h 301"/>
                                <a:gd name="T6" fmla="*/ 60 w 300"/>
                                <a:gd name="T7" fmla="*/ 0 h 301"/>
                                <a:gd name="T8" fmla="*/ 0 w 300"/>
                                <a:gd name="T9" fmla="*/ 60 h 301"/>
                                <a:gd name="T10" fmla="*/ 90 w 300"/>
                                <a:gd name="T11" fmla="*/ 301 h 301"/>
                                <a:gd name="T12" fmla="*/ 150 w 300"/>
                                <a:gd name="T13" fmla="*/ 241 h 301"/>
                                <a:gd name="T14" fmla="*/ 135 w 300"/>
                                <a:gd name="T15" fmla="*/ 211 h 301"/>
                                <a:gd name="T16" fmla="*/ 210 w 300"/>
                                <a:gd name="T17" fmla="*/ 151 h 301"/>
                                <a:gd name="T18" fmla="*/ 150 w 300"/>
                                <a:gd name="T19" fmla="*/ 120 h 301"/>
                                <a:gd name="T20" fmla="*/ 120 w 300"/>
                                <a:gd name="T21" fmla="*/ 166 h 301"/>
                                <a:gd name="T22" fmla="*/ 75 w 300"/>
                                <a:gd name="T23" fmla="*/ 75 h 301"/>
                                <a:gd name="T24" fmla="*/ 150 w 300"/>
                                <a:gd name="T25" fmla="*/ 120 h 301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00" h="301">
                                  <a:moveTo>
                                    <a:pt x="210" y="151"/>
                                  </a:moveTo>
                                  <a:lnTo>
                                    <a:pt x="240" y="166"/>
                                  </a:lnTo>
                                  <a:lnTo>
                                    <a:pt x="300" y="12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90" y="301"/>
                                  </a:lnTo>
                                  <a:lnTo>
                                    <a:pt x="150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210" y="151"/>
                                  </a:lnTo>
                                  <a:close/>
                                  <a:moveTo>
                                    <a:pt x="150" y="120"/>
                                  </a:moveTo>
                                  <a:lnTo>
                                    <a:pt x="120" y="166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15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8BD1D39" id=" 1" o:spid="_x0000_s1026" style="position:absolute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56KwLgBABPdDwAOAAAAZHJzL2Uyb0RvYy54bWzsfW1vG0mS5vcD7j8Q+rhAt1lk8c0Y76LP&#10;3Z5dYHZngNHdd1mSLWFlUUvJ7Z5Z7H+/JzIjsiKYGVlliVTbo5oBmrQYFZUZGRnvGfmHf/nt083k&#10;18vd/fX29s1J8+P0ZHJ5e769uL79+Obk/56++2F9Mrl/OLu9OLvZ3l6+Ofnb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">
              <v:shape id=" 2" o:spid="_x0000_s1027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    <v:path arrowok="t" o:connecttype="custom" o:connectlocs="1,0;3136,0;3137,1741;2657,2688;1681,3109;615,2778;0,1741;1,0" o:connectangles="0,0,0,0,0,0,0,0"/>
              </v:shape>
              <v:shape id=" 3" o:spid="_x0000_s1028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    <v:path arrowok="t" o:connecttype="custom" o:connectlocs="1245,0;0,948;1245,1910;2505,948;1245,0" o:connectangles="0,0,0,0,0"/>
              </v:shape>
              <v:shape id=" 4" o:spid="_x0000_s1029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    <v:path arrowok="t" o:connecttype="custom" o:connectlocs="81000,0;0,81614;0,200531;81000,285528;84375,285528;168750,200531;168750,81614;84375,0;81000,0" o:connectangles="0,0,0,0,0,0,0,0,0"/>
              </v:shape>
              <v:group id=" 5" o:spid="_x0000_s1030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<v:shape id=" 6" o:spid="_x0000_s103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    <v:path arrowok="t" o:connecttype="custom" o:connectlocs="0,74861;81093,44333;91239,78245;145301,64680;141924,30528;236750,10181;246896,115571;287434,112172;284057,6782;331365,0;334742,33927;358396,33927;361773,0;419212,0;419212,33927;449635,33927;449635,3399;500320,6782;493551,115571;537482,122353;547628,16963;632323,30528;632323,68079;683008,81644;689762,51116;764101,74861;662731,353705;108124,353705;0,74861" o:connectangles="0,0,0,0,0,0,0,0,0,0,0,0,0,0,0,0,0,0,0,0,0,0,0,0,0,0,0,0,0"/>
                </v:shape>
                <v:shape id=" 7" o:spid="_x0000_s1032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    <v:path arrowok="t" o:connecttype="custom" o:connectlocs="0,173477;135000,173477;138375,54502;67500,0;0,54502;0,173477" o:connectangles="0,0,0,0,0,0"/>
                </v:shape>
                <v:shape id=" 8" o:spid="_x0000_s1033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    <v:path arrowok="t" o:connecttype="custom" o:connectlocs="0,149853;84375,149853;87750,40969;47250,0;3375,40969;0,149853" o:connectangles="0,0,0,0,0,0"/>
                </v:shape>
                <v:line id=" 9" o:spid="_x0000_s1034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    <o:lock v:ext="edit" shapetype="f"/>
                </v:line>
                <v:line id=" 10" o:spid="_x0000_s1035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    <o:lock v:ext="edit" shapetype="f"/>
                </v:line>
                <v:line id=" 11" o:spid="_x0000_s103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    <o:lock v:ext="edit" shapetype="f"/>
                </v:line>
                <v:line id=" 12" o:spid="_x0000_s1037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    <o:lock v:ext="edit" shapetype="f"/>
                </v:line>
                <v:line id=" 13" o:spid="_x0000_s1038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    <o:lock v:ext="edit" shapetype="f"/>
                </v:line>
                <v:line id=" 14" o:spid="_x0000_s1039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    <o:lock v:ext="edit" shapetype="f"/>
                </v:line>
                <v:line id=" 15" o:spid="_x0000_s1040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    <o:lock v:ext="edit" shapetype="f"/>
                </v:line>
                <v:line id=" 16" o:spid="_x0000_s104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    <o:lock v:ext="edit" shapetype="f"/>
                </v:line>
                <v:line id=" 17" o:spid="_x0000_s1042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    <o:lock v:ext="edit" shapetype="f"/>
                </v:line>
                <v:line id=" 18" o:spid="_x0000_s1043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    <o:lock v:ext="edit" shapetype="f"/>
                </v:line>
                <v:line id=" 19" o:spid="_x0000_s1044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    <o:lock v:ext="edit" shapetype="f"/>
                </v:line>
                <v:line id=" 20" o:spid="_x0000_s1045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    <o:lock v:ext="edit" shapetype="f"/>
                </v:line>
                <v:line id=" 21" o:spid="_x0000_s104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    <o:lock v:ext="edit" shapetype="f"/>
                </v:line>
                <v:line id=" 22" o:spid="_x0000_s1047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    <o:lock v:ext="edit" shapetype="f"/>
                </v:line>
                <v:shape id=" 23" o:spid="_x0000_s1048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    <v:path arrowok="t" o:connecttype="custom" o:connectlocs="0,33900;142426,183512;71333,203852;0,33900" o:connectangles="0,0,0,0"/>
                </v:shape>
                <v:shape id=" 24" o:spid="_x0000_s1049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    <v:path arrowok="t" o:connecttype="custom" o:connectlocs="0,30527;105301,163265;57844,180227;0,30527" o:connectangles="0,0,0,0"/>
                </v:shape>
                <v:line id=" 25" o:spid="_x0000_s1050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    <o:lock v:ext="edit" shapetype="f"/>
                </v:line>
                <v:line id=" 26" o:spid="_x0000_s105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    <o:lock v:ext="edit" shapetype="f"/>
                </v:line>
                <v:line id=" 27" o:spid="_x0000_s1052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    <o:lock v:ext="edit" shapetype="f"/>
                </v:line>
                <v:line id=" 28" o:spid="_x0000_s1053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    <o:lock v:ext="edit" shapetype="f"/>
                </v:line>
                <v:line id=" 29" o:spid="_x0000_s1054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    <o:lock v:ext="edit" shapetype="f"/>
                </v:line>
                <v:line id=" 30" o:spid="_x0000_s1055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    <o:lock v:ext="edit" shapetype="f"/>
                </v:line>
                <v:line id=" 31" o:spid="_x0000_s105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    <o:lock v:ext="edit" shapetype="f"/>
                </v:line>
                <v:shape id=" 32" o:spid="_x0000_s1057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    <v:path arrowok="t" o:connecttype="custom" o:connectlocs="132301,30518;0,186909;67961,203852;132301,30518" o:connectangles="0,0,0,0"/>
                </v:shape>
                <v:shape id=" 33" o:spid="_x0000_s1058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    <v:path arrowok="t" o:connecttype="custom" o:connectlocs="101926,27143;0,163265;47460,180227;101926,27143" o:connectangles="0,0,0,0"/>
                </v:shape>
                <v:line id=" 34" o:spid="_x0000_s1059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    <o:lock v:ext="edit" shapetype="f"/>
                </v:line>
                <v:line id=" 35" o:spid="_x0000_s1060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    <o:lock v:ext="edit" shapetype="f"/>
                </v:line>
                <v:line id=" 36" o:spid="_x0000_s106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    <o:lock v:ext="edit" shapetype="f"/>
                </v:line>
                <v:line id=" 37" o:spid="_x0000_s1062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    <o:lock v:ext="edit" shapetype="f"/>
                </v:line>
                <v:line id=" 38" o:spid="_x0000_s1063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    <o:lock v:ext="edit" shapetype="f"/>
                </v:line>
                <v:line id=" 39" o:spid="_x0000_s1064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    <o:lock v:ext="edit" shapetype="f"/>
                </v:line>
                <v:line id=" 40" o:spid="_x0000_s1065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    <o:lock v:ext="edit" shapetype="f"/>
                </v:line>
                <v:shape id=" 41" o:spid="_x0000_s106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    <v:path arrowok="t" o:connecttype="custom" o:connectlocs="0,47897;290250,0;560250,51302" o:connectangles="0,0,0"/>
                </v:shape>
                <v:line id=" 42" o:spid="_x0000_s1067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    <o:lock v:ext="edit" shapetype="f"/>
                </v:line>
                <v:shape id=" 43" o:spid="_x0000_s1068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    <v:path arrowok="t" o:connecttype="custom" o:connectlocs="0,30375;74250,13500;158625,3375" o:connectangles="0,0,0"/>
                </v:shape>
                <v:shape id=" 44" o:spid="_x0000_s1069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    <v:path arrowok="t" o:connecttype="custom" o:connectlocs="0,34428;114750,6840;172125,0" o:connectangles="0,0,0"/>
                </v:shape>
                <v:shape id=" 45" o:spid="_x0000_s1070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    <v:path arrowok="t" o:connecttype="custom" o:connectlocs="0,37125;111375,10125;182250,3375" o:connectangles="0,0,0"/>
                </v:shape>
                <v:shape id=" 46" o:spid="_x0000_s107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    <v:path arrowok="t" o:connecttype="custom" o:connectlocs="0,40500;111375,13500;192375,3375" o:connectangles="0,0,0"/>
                </v:shape>
                <v:shape id=" 47" o:spid="_x0000_s1072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    <v:path arrowok="t" o:connecttype="custom" o:connectlocs="0,41178;111375,13650;232875,0" o:connectangles="0,0,0"/>
                </v:shape>
                <v:shape id=" 48" o:spid="_x0000_s1073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    <v:path arrowok="t" o:connecttype="custom" o:connectlocs="0,50625;115270,13500;179551,3375" o:connectangles="0,0,0"/>
                </v:shape>
                <v:shape id=" 49" o:spid="_x0000_s1074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    <v:path arrowok="t" o:connecttype="custom" o:connectlocs="0,33750;77625,0" o:connectangles="0,0"/>
                </v:shape>
                <v:shape id=" 50" o:spid="_x0000_s1075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    <v:path arrowok="t" o:connecttype="custom" o:connectlocs="0,16875;91125,0" o:connectangles="0,0"/>
                </v:shape>
                <v:shape id=" 51" o:spid="_x0000_s107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    <v:path arrowok="t" o:connecttype="custom" o:connectlocs="0,10810;50625,7283" o:connectangles="0,0"/>
                </v:shape>
                <v:line id=" 52" o:spid="_x0000_s1077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    <o:lock v:ext="edit" shapetype="f"/>
                </v:line>
                <v:line id=" 53" o:spid="_x0000_s1078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    <o:lock v:ext="edit" shapetype="f"/>
                </v:line>
                <v:line id=" 54" o:spid="_x0000_s1079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    <o:lock v:ext="edit" shapetype="f"/>
                </v:line>
                <v:line id=" 55" o:spid="_x0000_s1080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    <o:lock v:ext="edit" shapetype="f"/>
                </v:line>
                <v:line id=" 56" o:spid="_x0000_s108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    <o:lock v:ext="edit" shapetype="f"/>
                </v:line>
                <v:line id=" 57" o:spid="_x0000_s1082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    <o:lock v:ext="edit" shapetype="f"/>
                </v:line>
                <v:line id=" 58" o:spid="_x0000_s1083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    <o:lock v:ext="edit" shapetype="f"/>
                </v:line>
                <v:line id=" 59" o:spid="_x0000_s1084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    <o:lock v:ext="edit" shapetype="f"/>
                </v:line>
                <v:line id=" 60" o:spid="_x0000_s1085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    <o:lock v:ext="edit" shapetype="f"/>
                </v:line>
                <v:line id=" 61" o:spid="_x0000_s108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    <o:lock v:ext="edit" shapetype="f"/>
                </v:line>
                <v:line id=" 62" o:spid="_x0000_s1087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    <o:lock v:ext="edit" shapetype="f"/>
                </v:line>
                <v:shape id=" 63" o:spid="_x0000_s1088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    <v:path arrowok="t" o:connecttype="custom" o:connectlocs="0,13500;97875,0;209250,13500" o:connectangles="0,0,0"/>
                </v:shape>
                <v:shape id=" 64" o:spid="_x0000_s1089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    <v:path arrowok="t" o:connecttype="custom" o:connectlocs="158625,30375;87750,13500;0,3375" o:connectangles="0,0,0"/>
                </v:shape>
                <v:shape id=" 65" o:spid="_x0000_s1090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    <v:path arrowok="t" o:connecttype="custom" o:connectlocs="168750,37803;60750,10247;0,0" o:connectangles="0,0,0"/>
                </v:shape>
                <v:shape id=" 66" o:spid="_x0000_s109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    <v:path arrowok="t" o:connecttype="custom" o:connectlocs="185625,40500;74250,13500;0,3375" o:connectangles="0,0,0"/>
                </v:shape>
                <v:shape id=" 67" o:spid="_x0000_s1092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    <v:path arrowok="t" o:connecttype="custom" o:connectlocs="199125,40500;87750,13500;6750,3375" o:connectangles="0,0,0"/>
                </v:shape>
                <v:shape id=" 68" o:spid="_x0000_s1093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    <v:path arrowok="t" o:connecttype="custom" o:connectlocs="226125,34428;121500,13681;3375,0" o:connectangles="0,0,0"/>
                </v:shape>
                <v:shape id=" 69" o:spid="_x0000_s1094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    <v:path arrowok="t" o:connecttype="custom" o:connectlocs="159301,47250;57531,13500;0,3375" o:connectangles="0,0,0"/>
                </v:shape>
                <v:shape id=" 70" o:spid="_x0000_s1095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    <v:path arrowok="t" o:connecttype="custom" o:connectlocs="70875,27000;0,0" o:connectangles="0,0"/>
                </v:shape>
                <v:shape id=" 71" o:spid="_x0000_s109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    <v:path arrowok="t" o:connecttype="custom" o:connectlocs="84375,20250;0,0" o:connectangles="0,0"/>
                </v:shape>
                <v:shape id=" 72" o:spid="_x0000_s1097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    <v:path arrowok="t" o:connecttype="custom" o:connectlocs="57375,14183;0,7213" o:connectangles="0,0"/>
                </v:shape>
                <v:line id=" 73" o:spid="_x0000_s1098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    <o:lock v:ext="edit" shapetype="f"/>
                </v:line>
                <v:line id=" 74" o:spid="_x0000_s1099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    <o:lock v:ext="edit" shapetype="f"/>
                </v:line>
                <v:line id=" 75" o:spid="_x0000_s1100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    <o:lock v:ext="edit" shapetype="f"/>
                </v:line>
                <v:line id=" 76" o:spid="_x0000_s110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    <o:lock v:ext="edit" shapetype="f"/>
                </v:line>
                <v:line id=" 77" o:spid="_x0000_s1102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    <o:lock v:ext="edit" shapetype="f"/>
                </v:line>
                <v:line id=" 78" o:spid="_x0000_s1103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    <o:lock v:ext="edit" shapetype="f"/>
                </v:line>
                <v:line id=" 79" o:spid="_x0000_s1104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    <o:lock v:ext="edit" shapetype="f"/>
                </v:line>
                <v:line id=" 80" o:spid="_x0000_s1105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    <o:lock v:ext="edit" shapetype="f"/>
                </v:line>
                <v:line id=" 81" o:spid="_x0000_s110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    <o:lock v:ext="edit" shapetype="f"/>
                </v:line>
                <v:line id=" 82" o:spid="_x0000_s1107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    <o:lock v:ext="edit" shapetype="f"/>
                </v:line>
                <v:line id=" 83" o:spid="_x0000_s1108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    <o:lock v:ext="edit" shapetype="f"/>
                </v:line>
              </v:group>
              <v:group id=" 84" o:spid="_x0000_s110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    <v:line id=" 85" o:spid="_x0000_s1110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    <o:lock v:ext="edit" shapetype="f"/>
                </v:line>
                <v:line id=" 86" o:spid="_x0000_s111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    <o:lock v:ext="edit" shapetype="f"/>
                </v:line>
                <v:line id=" 87" o:spid="_x0000_s1112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    <o:lock v:ext="edit" shapetype="f"/>
                </v:line>
              </v:group>
              <v:group id=" 88" o:spid="_x0000_s1113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    <v:shape id=" 89" o:spid="_x0000_s1114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    </v:shape>
                <v:shape id=" 90" o:spid="_x0000_s1115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    </v:shape>
              </v:group>
              <v:group id=" 91" o:spid="_x0000_s1116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    <v:shape id=" 92" o:spid="_x0000_s1117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    <v:path arrowok="t" o:connecttype="custom" o:connectlocs="150,196;225,136;225,15;210,0;165,0;150,30;150,45;165,60;150,60;120,90;120,90;105,75;90,75;60,105;45,90;30,90;0,120;30,196;150,196" o:connectangles="0,0,0,0,0,0,0,0,0,0,0,0,0,0,0,0,0,0,0"/>
                </v:shape>
                <v:shape id=" 93" o:spid="_x0000_s1118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    <v:path arrowok="t" o:connecttype="custom" o:connectlocs="30,30;120,30;120,0;165,46;120,91;105,76;90,76;75,91;60,106;45,121;45,196;30,211;30,286;15,286;15,211;0,211;0,61;30,30" o:connectangles="0,0,0,0,0,0,0,0,0,0,0,0,0,0,0,0,0,0"/>
                </v:shape>
                <v:line id=" 94" o:spid="_x0000_s1119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    <o:lock v:ext="edit" shapetype="f"/>
                </v:line>
                <v:line id=" 95" o:spid="_x0000_s1120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    <o:lock v:ext="edit" shapetype="f"/>
                </v:line>
                <v:line id=" 96" o:spid="_x0000_s112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    <o:lock v:ext="edit" shapetype="f"/>
                </v:line>
              </v:group>
              <v:shape id=" 97" o:spid="_x0000_s1122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    <v:path arrowok="t" o:connecttype="custom" o:connectlocs="45,0;60,15;60,45;30,76;0,76" o:connectangles="0,0,0,0,0"/>
              </v:shape>
              <v:shape id=" 98" o:spid="_x0000_s1123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    </v:shape>
              <v:group id=" 99" o:spid="_x0000_s1124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    <v:group id=" 100" o:spid="_x0000_s112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    <v:shape id=" 101" o:spid="_x0000_s112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    <v:path arrowok="t" o:connecttype="custom" o:connectlocs="0,0;0,241;45,241;45,15;0,0" o:connectangles="0,0,0,0,0"/>
                  </v:shape>
                  <v:shape id=" 102" o:spid="_x0000_s112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    <v:path arrowok="t" o:connecttype="custom" o:connectlocs="0,0;0,241;45,241;45,15" o:connectangles="0,0,0,0"/>
                  </v:shape>
                </v:group>
                <v:group id=" 103" o:spid="_x0000_s1128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    <v:shape id=" 104" o:spid="_x0000_s1129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    <v:path arrowok="t" o:connecttype="custom" o:connectlocs="90,360;30,300;0,255;0,150;30,75;105,0;180,75;210,135;210,270;195,330;135,375;90,360" o:connectangles="0,0,0,0,0,0,0,0,0,0,0,0"/>
                  </v:shape>
                  <v:shape id=" 105" o:spid="_x0000_s1130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    <v:path arrowok="t" o:connecttype="custom" o:connectlocs="90,360;30,300;0,255;0,150;30,75;105,0;180,75;210,135;210,270;195,330;135,375" o:connectangles="0,0,0,0,0,0,0,0,0,0,0"/>
                  </v:shape>
                </v:group>
                <v:group id=" 106" o:spid="_x0000_s1131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    <v:shape id=" 107" o:spid="_x0000_s1132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    <v:path arrowok="t" o:connecttype="custom" o:connectlocs="45,165;45,135;15,120;15,105;0,90;15,75;0,75;0,60;15,45;0,30;15,15;0,0;45,165" o:connectangles="0,0,0,0,0,0,0,0,0,0,0,0,0"/>
                  </v:shape>
                  <v:shape id=" 108" o:spid="_x0000_s1133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    <v:path arrowok="t" o:connecttype="custom" o:connectlocs="45,165;45,135;15,120;15,105;0,90;15,75;0,75;0,60;15,45;0,30;15,15;0,0" o:connectangles="0,0,0,0,0,0,0,0,0,0,0,0"/>
                  </v:shape>
                </v:group>
                <v:group id=" 109" o:spid="_x0000_s1134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    <v:shape id=" 110" o:spid="_x0000_s1135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    </v:shape>
                  <v:shape id=" 111" o:spid="_x0000_s1136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    </v:shape>
                </v:group>
                <v:group id=" 112" o:spid="_x0000_s1137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<v:shape id=" 113" o:spid="_x0000_s1138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    <v:path arrowok="t" o:connecttype="custom" o:connectlocs="0,30;0,0;0,30" o:connectangles="0,0,0"/>
                  </v:shape>
                  <v:line id=" 114" o:spid="_x0000_s1139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    <o:lock v:ext="edit" shapetype="f"/>
                  </v:line>
                </v:group>
                <v:group id=" 115" o:spid="_x0000_s114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    <v:shape id=" 116" o:spid="_x0000_s1141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    <v:path arrowok="t" o:connecttype="custom" o:connectlocs="0,30;0,0;0,30" o:connectangles="0,0,0"/>
                  </v:shape>
                  <v:line id=" 117" o:spid="_x0000_s1142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    <o:lock v:ext="edit" shapetype="f"/>
                  </v:line>
                </v:group>
                <v:group id=" 118" o:spid="_x0000_s1143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    <v:shape id=" 119" o:spid="_x0000_s1144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    <v:path arrowok="t" o:connecttype="custom" o:connectlocs="45,0;0,0;45,0" o:connectangles="0,0,0"/>
                  </v:shape>
                  <v:line id=" 120" o:spid="_x0000_s1145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    <o:lock v:ext="edit" shapetype="f"/>
                  </v:line>
                </v:group>
                <v:group id=" 121" o:spid="_x0000_s1146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    <v:shape id=" 122" o:spid="_x0000_s1147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    <v:path arrowok="t" o:connecttype="custom" o:connectlocs="30,0;0,0;30,0" o:connectangles="0,0,0"/>
                  </v:shape>
                  <v:line id=" 123" o:spid="_x0000_s1148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    <o:lock v:ext="edit" shapetype="f"/>
                  </v:line>
                </v:group>
                <v:shape id=" 124" o:spid="_x0000_s1149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5" o:spid="_x0000_s1150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26" o:spid="_x0000_s115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7" o:spid="_x0000_s1152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8" o:spid="_x0000_s1153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29" o:spid="_x0000_s1154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0" o:spid="_x0000_s1155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    <v:path arrowok="t" o:connecttype="custom" o:connectlocs="0,0;0,0;0,0" o:connectangles="0,0,0"/>
                </v:shape>
                <v:shape id=" 131" o:spid="_x0000_s115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2" o:spid="_x0000_s1157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3" o:spid="_x0000_s1158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4" o:spid="_x0000_s1159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5" o:spid="_x0000_s1160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6" o:spid="_x0000_s116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7" o:spid="_x0000_s1162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8" o:spid="_x0000_s1163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    <v:path arrowok="t" o:connecttype="custom" o:connectlocs="0,15;0,0;0,15" o:connectangles="0,0,0"/>
                </v:shape>
                <v:shape id=" 139" o:spid="_x0000_s1164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0" o:spid="_x0000_s1165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41" o:spid="_x0000_s116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2" o:spid="_x0000_s1167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43" o:spid="_x0000_s1168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4" o:spid="_x0000_s1169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5" o:spid="_x0000_s1170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6" o:spid="_x0000_s117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7" o:spid="_x0000_s1172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</v:group>
              <v:shape id=" 148" o:spid="_x0000_s1173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    </v:shape>
              <v:group id=" 149" o:spid="_x0000_s1174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    <v:shape id=" 150" o:spid="_x0000_s1175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    <v:path arrowok="t" o:connecttype="custom" o:connectlocs="33750,0;3375,23775;6750,27176;6750,30562;3375,33962;3375,54563;6750,54563;10125,64765;54000,16989;33750,0" o:connectangles="0,0,0,0,0,0,0,0,0,0"/>
                </v:shape>
                <v:group id=" 151" o:spid="_x0000_s1176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    <v:line id=" 152" o:spid="_x0000_s1177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    <o:lock v:ext="edit" shapetype="f"/>
                  </v:line>
                  <v:line id=" 153" o:spid="_x0000_s1178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    <o:lock v:ext="edit" shapetype="f"/>
                  </v:line>
                  <v:line id=" 154" o:spid="_x0000_s1179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    <o:lock v:ext="edit" shapetype="f"/>
                  </v:line>
                  <v:line id=" 155" o:spid="_x0000_s1180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    <o:lock v:ext="edit" shapetype="f"/>
                  </v:line>
                </v:group>
                <v:group id=" 156" o:spid="_x0000_s1181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    <v:group id=" 157" o:spid="_x0000_s1182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    <v:shape id=" 158" o:spid="_x0000_s1183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    <v:path arrowok="t" o:connecttype="custom" o:connectlocs="0,6778;3375,6778;3375,6778;10125,3381;10125,6778;13500,0;16875,3381;20250,0;23625,3381;23625,6778;27000,10159;27000,16936;30375,20333;30375,27095;30375,30491;30375,44031;47250,61208;67500,78144;64125,81526;64125,84907;67500,88303;67500,108621;64125,108621;64125,122176;0,37269;0,6778" o:connectangles="0,0,0,0,0,0,0,0,0,0,0,0,0,0,0,0,0,0,0,0,0,0,0,0,0,0"/>
                    </v:shape>
                    <v:group id=" 159" o:spid="_x0000_s1184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    <v:line id=" 160" o:spid="_x0000_s1185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    <o:lock v:ext="edit" shapetype="f"/>
                      </v:line>
                      <v:line id=" 161" o:spid="_x0000_s1186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    <o:lock v:ext="edit" shapetype="f"/>
                      </v:line>
                      <v:line id=" 162" o:spid="_x0000_s1187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    <o:lock v:ext="edit" shapetype="f"/>
                      </v:line>
                      <v:line id=" 163" o:spid="_x0000_s1188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    <o:lock v:ext="edit" shapetype="f"/>
                      </v:line>
                    </v:group>
                  </v:group>
                  <v:shape id=" 164" o:spid="_x0000_s1189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    <v:path arrowok="t" o:connecttype="custom" o:connectlocs="40500,10125;37125,6750;33750,6750;30375,3375;30375,6750;27000,3375;23625,3375;20250,0;16875,3375;16875,10125;10125,10125;10125,16875;6750,23625;6750,30375;10125,33750;10125,43875;3375,57375;20250,67500;40500,40500;40500,10125" o:connectangles="0,0,0,0,0,0,0,0,0,0,0,0,0,0,0,0,0,0,0,0"/>
                  </v:shape>
                  <v:group id=" 165" o:spid="_x0000_s1190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    <v:shape id=" 166" o:spid="_x0000_s1191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    <v:path arrowok="t" o:connecttype="custom" o:connectlocs="30,0;75,0;105,30;105,60;75,76;75,151;90,166;90,211;0,211;15,151;30,151;30,60;15,60;15,30;30,0" o:connectangles="0,0,0,0,0,0,0,0,0,0,0,0,0,0,0"/>
                    </v:shape>
                    <v:group id=" 167" o:spid="_x0000_s1192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    <v:shape id=" 168" o:spid="_x0000_s1193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    <v:path arrowok="t" o:connecttype="custom" o:connectlocs="0,15;30,0;45,15;0,15" o:connectangles="0,0,0,0"/>
                      </v:shape>
                      <v:shape id=" 169" o:spid="_x0000_s1194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    <v:path arrowok="t" o:connecttype="custom" o:connectlocs="0,15;30,0;45,15" o:connectangles="0,0,0"/>
                      </v:shape>
                    </v:group>
                    <v:group id=" 170" o:spid="_x0000_s1195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    <v:shape id=" 171" o:spid="_x0000_s1196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    <v:path arrowok="t" o:connecttype="custom" o:connectlocs="0,0;30,15;45,0;0,0" o:connectangles="0,0,0,0"/>
                      </v:shape>
                      <v:shape id=" 172" o:spid="_x0000_s1197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    <v:path arrowok="t" o:connecttype="custom" o:connectlocs="0,0;30,15;45,0" o:connectangles="0,0,0"/>
                      </v:shape>
                    </v:group>
                    <v:line id=" 173" o:spid="_x0000_s1198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    <o:lock v:ext="edit" shapetype="f"/>
                    </v:line>
                    <v:line id=" 174" o:spid="_x0000_s1199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    <o:lock v:ext="edit" shapetype="f"/>
                    </v:line>
                    <v:line id=" 175" o:spid="_x0000_s1200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    <o:lock v:ext="edit" shapetype="f"/>
                    </v:line>
                    <v:line id=" 176" o:spid="_x0000_s1201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    <o:lock v:ext="edit" shapetype="f"/>
                    </v:line>
                    <v:line id=" 177" o:spid="_x0000_s120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    <o:lock v:ext="edit" shapetype="f"/>
                    </v:line>
                    <v:line id=" 178" o:spid="_x0000_s1203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    <o:lock v:ext="edit" shapetype="f"/>
                    </v:line>
                    <v:line id=" 179" o:spid="_x0000_s1204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    <o:lock v:ext="edit" shapetype="f"/>
                    </v:line>
                  </v:group>
                </v:group>
                <v:group id=" 180" o:spid="_x0000_s1205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    <v:shape id=" 181" o:spid="_x0000_s1206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    </v:shape>
                  <v:group id=" 182" o:spid="_x0000_s1207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    <v:shape id=" 183" o:spid="_x0000_s1208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    <v:path arrowok="t" o:connecttype="custom" o:connectlocs="90,0;75,15;75,45;135,30;60,45;45,60;45,150;30,120;15,105;15,60;0,60;0,15;90,0" o:connectangles="0,0,0,0,0,0,0,0,0,0,0,0,0"/>
                    </v:shape>
                    <v:shape id=" 184" o:spid="_x0000_s1209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    <v:path arrowok="t" o:connecttype="custom" o:connectlocs="90,0;75,15;75,45;135,30;60,45;45,60;45,150;30,120;15,105;15,60;0,60;0,15" o:connectangles="0,0,0,0,0,0,0,0,0,0,0,0"/>
                    </v:shape>
                  </v:group>
                  <v:group id=" 185" o:spid="_x0000_s1210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    <v:shape id=" 186" o:spid="_x0000_s1211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    <v:path arrowok="t" o:connecttype="custom" o:connectlocs="60,225;60,135;75,150;90,165;75,165;60,135;45,135;45,105;0,75;0,45;45,45;90,75;60,45;0,45;15,0;60,225" o:connectangles="0,0,0,0,0,0,0,0,0,0,0,0,0,0,0,0"/>
                    </v:shape>
                    <v:shape id=" 187" o:spid="_x0000_s121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    <v:path arrowok="t" o:connecttype="custom" o:connectlocs="60,225;60,135;75,150;90,165;75,165;60,135;45,135;45,105;0,75;0,45;45,45;90,75;60,45;0,45;15,0" o:connectangles="0,0,0,0,0,0,0,0,0,0,0,0,0,0,0"/>
                    </v:shape>
                  </v:group>
                  <v:group id=" 188" o:spid="_x0000_s1213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    <v:shape id=" 189" o:spid="_x0000_s1214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    <v:path arrowok="t" o:connecttype="custom" o:connectlocs="150,0;120,15;105,30;120,30;105,60;75,90;45,105;45,90;45,90;15,75;45,75;45,90;30,105;30,135;30,150;15,165;0,165;150,0" o:connectangles="0,0,0,0,0,0,0,0,0,0,0,0,0,0,0,0,0,0"/>
                    </v:shape>
                    <v:shape id=" 190" o:spid="_x0000_s1215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    <v:path arrowok="t" o:connecttype="custom" o:connectlocs="150,0;120,15;105,30;120,30;105,60;75,90;45,105;45,90;45,90;15,75;45,75;45,90;30,105;30,135;30,150;15,165;0,165" o:connectangles="0,0,0,0,0,0,0,0,0,0,0,0,0,0,0,0,0"/>
                    </v:shape>
                  </v:group>
                  <v:group id=" 191" o:spid="_x0000_s1216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    <v:shape id=" 192" o:spid="_x0000_s121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    <v:path arrowok="t" o:connecttype="custom" o:connectlocs="75,0;90,15;90,45;75,60;60,60;45,75;45,90;30,105;0,120;30,105;30,135;15,150;75,0" o:connectangles="0,0,0,0,0,0,0,0,0,0,0,0,0"/>
                    </v:shape>
                    <v:shape id=" 193" o:spid="_x0000_s1218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    <v:path arrowok="t" o:connecttype="custom" o:connectlocs="75,0;90,15;90,45;75,60;60,60;45,75;45,90;30,105;0,120;30,105;30,135;15,150" o:connectangles="0,0,0,0,0,0,0,0,0,0,0,0"/>
                    </v:shape>
                  </v:group>
                  <v:line id=" 194" o:spid="_x0000_s1219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    <o:lock v:ext="edit" shapetype="f"/>
                  </v:line>
                  <v:line id=" 195" o:spid="_x0000_s1220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    <o:lock v:ext="edit" shapetype="f"/>
                  </v:line>
                  <v:group id=" 196" o:spid="_x0000_s1221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    <v:shape id=" 197" o:spid="_x0000_s122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    <v:path arrowok="t" o:connecttype="custom" o:connectlocs="0,30;30,0;0,30" o:connectangles="0,0,0"/>
                    </v:shape>
                    <v:line id=" 198" o:spid="_x0000_s1223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    <o:lock v:ext="edit" shapetype="f"/>
                    </v:line>
                  </v:group>
                  <v:shape id=" 199" o:spid="_x0000_s1224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    <v:path arrowok="t" o:connecttype="custom" o:connectlocs="0,135;0,90;0,60;15,45;30,30;30,15;45,0" o:connectangles="0,0,0,0,0,0,0"/>
                  </v:shape>
                  <v:shape id=" 200" o:spid="_x0000_s1225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    <v:path arrowok="t" o:connecttype="custom" o:connectlocs="30,0;0,60;75,60;75,0;30,0" o:connectangles="0,0,0,0,0"/>
                  </v:shape>
                </v:group>
                <v:group id=" 201" o:spid="_x0000_s1226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    <v:group id=" 202" o:spid="_x0000_s1227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    <v:shape id=" 203" o:spid="_x0000_s1228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    </v:shape>
                    <v:shape id=" 204" o:spid="_x0000_s1229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    </v:shape>
                  </v:group>
                  <v:group id=" 205" o:spid="_x0000_s1230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    <v:shape id=" 206" o:spid="_x0000_s1231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    <v:path arrowok="t" o:connecttype="custom" o:connectlocs="15,0;0,45;15,90;45,105;45,105;60,120;60,135;75,150;90,165;60,150;60,165;60,210;15,0" o:connectangles="0,0,0,0,0,0,0,0,0,0,0,0,0"/>
                    </v:shape>
                    <v:shape id=" 207" o:spid="_x0000_s123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    <v:path arrowok="t" o:connecttype="custom" o:connectlocs="15,0;0,45;15,90;45,105;45,105;60,120;60,135;75,150;90,165;60,150;60,165;60,210" o:connectangles="0,0,0,0,0,0,0,0,0,0,0,0"/>
                    </v:shape>
                  </v:group>
                  <v:group id=" 208" o:spid="_x0000_s1233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    <v:shape id=" 209" o:spid="_x0000_s1234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    <v:path arrowok="t" o:connecttype="custom" o:connectlocs="150,0;135,15;120,15;105,30;90,30;120,45;120,60;105,75;75,90;60,105;45,105;30,75;45,105;30,120;30,135;30,150;0,180;150,0" o:connectangles="0,0,0,0,0,0,0,0,0,0,0,0,0,0,0,0,0,0"/>
                    </v:shape>
                    <v:shape id=" 210" o:spid="_x0000_s1235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    <v:path arrowok="t" o:connecttype="custom" o:connectlocs="150,0;135,15;120,15;105,30;90,30;120,45;120,60;105,75;75,90;60,105;45,105;30,75;45,105;30,120;30,135;30,150;0,180" o:connectangles="0,0,0,0,0,0,0,0,0,0,0,0,0,0,0,0,0"/>
                    </v:shape>
                  </v:group>
                  <v:group id=" 211" o:spid="_x0000_s1236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    <v:shape id=" 212" o:spid="_x0000_s123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    </v:shape>
                    <v:shape id=" 213" o:spid="_x0000_s1238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    </v:shape>
                  </v:group>
                  <v:group id=" 214" o:spid="_x0000_s1239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    <v:shape id=" 215" o:spid="_x0000_s1240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    <v:path arrowok="t" o:connecttype="custom" o:connectlocs="0,0;45,0;45,15;60,15;0,0" o:connectangles="0,0,0,0,0"/>
                    </v:shape>
                    <v:shape id=" 216" o:spid="_x0000_s1241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    <v:path arrowok="t" o:connecttype="custom" o:connectlocs="0,0;45,0;45,15;60,15" o:connectangles="0,0,0,0"/>
                    </v:shape>
                  </v:group>
                  <v:shape id=" 217" o:spid="_x0000_s1242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    <v:path arrowok="t" o:connecttype="custom" o:connectlocs="0,15;30,15;45,0;60,0;60,45;0,45;0,45;0,15" o:connectangles="0,0,0,0,0,0,0,0"/>
                  </v:shape>
                  <v:group id=" 218" o:spid="_x0000_s1243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    <v:shape id=" 219" o:spid="_x0000_s1244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    <v:path arrowok="t" o:connecttype="custom" o:connectlocs="90,0;120,30;120,45;105,75;90,60;75,75;75,90;60,105;60,135;45,105;30,135;15,165;0,135;0,120;30,120;30,105;60,75;60,45;90,0" o:connectangles="0,0,0,0,0,0,0,0,0,0,0,0,0,0,0,0,0,0,0"/>
                    </v:shape>
                    <v:shape id=" 220" o:spid="_x0000_s1245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    <v:path arrowok="t" o:connecttype="custom" o:connectlocs="90,0;120,30;120,45;105,75;90,60;75,75;75,90;60,105;60,135;45,105;30,135;15,165;0,135;0,120;30,120;30,105;60,75;60,45" o:connectangles="0,0,0,0,0,0,0,0,0,0,0,0,0,0,0,0,0,0"/>
                    </v:shape>
                  </v:group>
                  <v:group id=" 221" o:spid="_x0000_s1246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    <v:shape id=" 222" o:spid="_x0000_s124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    <v:path arrowok="t" o:connecttype="custom" o:connectlocs="0,0;0,15;30,15;0,0" o:connectangles="0,0,0,0"/>
                    </v:shape>
                    <v:shape id=" 223" o:spid="_x0000_s1248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    <v:path arrowok="t" o:connecttype="custom" o:connectlocs="0,0;0,15;30,15" o:connectangles="0,0,0"/>
                    </v:shape>
                  </v:group>
                  <v:group id=" 224" o:spid="_x0000_s1249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    <v:line id=" 225" o:spid="_x0000_s1250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    <o:lock v:ext="edit" shapetype="f"/>
                    </v:line>
                    <v:line id=" 226" o:spid="_x0000_s1251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    <o:lock v:ext="edit" shapetype="f"/>
                    </v:line>
                  </v:group>
                </v:group>
              </v:group>
              <v:shape id=" 227" o:spid="_x0000_s1252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    </v:shape>
              <v:group id=" 228" o:spid="_x0000_s1253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    <v:shape id=" 229" o:spid="_x0000_s1254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    <v:path arrowok="t" o:connecttype="custom" o:connectlocs="0,115985;230142,0;243669,68182;240276,112584;182805,132978;159143,122788;179427,115985;179427,98767;155750,122788;179427,98767;179427,81789;169277,64796;165899,30584;0,115985" o:connectangles="0,0,0,0,0,0,0,0,0,0,0,0,0,0"/>
                </v:shape>
                <v:group id=" 230" o:spid="_x0000_s125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    <v:shape id=" 231" o:spid="_x0000_s125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    </v:shape>
                  <v:shape id=" 232" o:spid="_x0000_s125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    </v:shape>
                </v:group>
                <v:shape id=" 233" o:spid="_x0000_s1258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    <v:path arrowok="t" o:connecttype="custom" o:connectlocs="45,135;75,135;210,0;0,30;0,75;45,135" o:connectangles="0,0,0,0,0,0"/>
                </v:shape>
                <v:oval id=" 234" o:spid="_x0000_s1259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    <v:path arrowok="t"/>
                </v:oval>
                <v:oval id=" 235" o:spid="_x0000_s1260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    <v:path arrowok="t"/>
                </v:oval>
                <v:shape id=" 236" o:spid="_x0000_s126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    <v:path arrowok="t" o:connecttype="custom" o:connectlocs="165,135;135,135;0,0;210,45;210,75;165,135" o:connectangles="0,0,0,0,0,0"/>
                </v:shape>
                <v:shape id=" 237" o:spid="_x0000_s1262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    </v:shape>
                <v:group id=" 238" o:spid="_x0000_s1263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    <v:shape id=" 239" o:spid="_x0000_s1264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    </v:shape>
                  <v:group id=" 240" o:spid="_x0000_s1265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    <v:shape id=" 241" o:spid="_x0000_s1266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    <v:path arrowok="t" o:connecttype="custom" o:connectlocs="45,0;45,15;60,15;45,45;60,45;45,60;60,75;45,90;60,90;45,120;45,135;30,150;0,180;0,195;45,225;60,195;60,165;45,135;45,0" o:connectangles="0,0,0,0,0,0,0,0,0,0,0,0,0,0,0,0,0,0,0"/>
                    </v:shape>
                    <v:shape id=" 242" o:spid="_x0000_s126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    <v:path arrowok="t" o:connecttype="custom" o:connectlocs="45,0;45,15;60,15;45,45;60,45;45,60;60,75;45,90;60,90;45,120;45,135;30,150;0,180;0,195;45,225;60,195;60,165;45,135" o:connectangles="0,0,0,0,0,0,0,0,0,0,0,0,0,0,0,0,0,0"/>
                    </v:shape>
                  </v:group>
                  <v:shape id=" 243" o:spid="_x0000_s1268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    <v:path arrowok="t" o:connecttype="custom" o:connectlocs="60,0;30,0;0,30;0,60;30,75;75,75;90,45;90,30;60,0" o:connectangles="0,0,0,0,0,0,0,0,0"/>
                  </v:shape>
                  <v:shape id=" 244" o:spid="_x0000_s1269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    <v:path arrowok="t" o:connecttype="custom" o:connectlocs="0,30;15,0;15,15;45,30" o:connectangles="0,0,0,0"/>
                  </v:shape>
                  <v:shape id=" 245" o:spid="_x0000_s1270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    <v:path arrowok="t" o:connecttype="custom" o:connectlocs="0,30;0,15;16,0;31,15" o:connectangles="0,0,0,0"/>
                  </v:shape>
                  <v:shape id=" 246" o:spid="_x0000_s1271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    <v:path arrowok="t" o:connecttype="custom" o:connectlocs="0,30;15,0;30,0;45,15" o:connectangles="0,0,0,0"/>
                  </v:shape>
                  <v:shape id=" 247" o:spid="_x0000_s1272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    <v:path arrowok="t" o:connecttype="custom" o:connectlocs="0,0;15,15;15,30;15,45" o:connectangles="0,0,0,0"/>
                  </v:shape>
                  <v:shape id=" 248" o:spid="_x0000_s1273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    <v:path arrowok="t" o:connecttype="custom" o:connectlocs="0,0;0,15;15,30;15,45" o:connectangles="0,0,0,0"/>
                  </v:shape>
                  <v:shape id=" 249" o:spid="_x0000_s1274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    <v:path arrowok="t" o:connecttype="custom" o:connectlocs="31,0;31,15;15,30;0,45" o:connectangles="0,0,0,0"/>
                  </v:shape>
                  <v:shape id=" 250" o:spid="_x0000_s1275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    <v:path arrowok="t" o:connecttype="custom" o:connectlocs="30,30;0,15;0,0" o:connectangles="0,0,0"/>
                  </v:shape>
                  <v:shape id=" 251" o:spid="_x0000_s1276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2" o:spid="_x0000_s1277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    <v:path arrowok="t" o:connecttype="custom" o:connectlocs="0,30;30,30;30,0" o:connectangles="0,0,0"/>
                  </v:shape>
                  <v:shape id=" 253" o:spid="_x0000_s1278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    <v:path arrowok="t" o:connecttype="custom" o:connectlocs="0,15;15,15;15,0" o:connectangles="0,0,0"/>
                  </v:shape>
                  <v:shape id=" 254" o:spid="_x0000_s1279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5" o:spid="_x0000_s1280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    <v:path arrowok="t" o:connecttype="custom" o:connectlocs="0,15;15,15;15,0" o:connectangles="0,0,0"/>
                  </v:shape>
                  <v:line id=" 256" o:spid="_x0000_s1281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    <o:lock v:ext="edit" shapetype="f"/>
                  </v:line>
                  <v:line id=" 257" o:spid="_x0000_s1282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    <o:lock v:ext="edit" shapetype="f"/>
                  </v:line>
                  <v:line id=" 258" o:spid="_x0000_s1283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    <o:lock v:ext="edit" shapetype="f"/>
                  </v:line>
                  <v:line id=" 259" o:spid="_x0000_s1284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    <o:lock v:ext="edit" shapetype="f"/>
                  </v:line>
                  <v:line id=" 260" o:spid="_x0000_s1285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    <o:lock v:ext="edit" shapetype="f"/>
                  </v:line>
                </v:group>
                <v:shape id=" 261" o:spid="_x0000_s128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    <v:path arrowok="t" o:connecttype="custom" o:connectlocs="0,74839;33750,91801;43875,81621;57375,74839;74250,64674;87750,64674;104625,64674;121500,68058;138375,74839;155250,85019;192375,68058;97875,0;0,74839" o:connectangles="0,0,0,0,0,0,0,0,0,0,0,0,0"/>
                </v:shape>
              </v:group>
              <v:group id=" 262" o:spid="_x0000_s1287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    <v:group id=" 263" o:spid="_x0000_s1288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    <v:shape id=" 264" o:spid="_x0000_s1289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    </v:shape>
                  <v:shape id=" 265" o:spid="_x0000_s1290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    </v:shape>
                  <v:shape id=" 266" o:spid="_x0000_s1291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    </v:shape>
                </v:group>
                <v:group id=" 267" o:spid="_x0000_s1292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    <v:group id=" 268" o:spid="_x0000_s1293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    <v:shape id=" 269" o:spid="_x0000_s1294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    <v:path arrowok="t" o:connecttype="custom" o:connectlocs="16875,16875;3375,23625;3375,23625;10125,13500;10125,6750;6750,6750;3375,6750;0,10125;0,10125;0,3375;3375,3375;6750,0;10125,3375;13500,3375;13500,6750;6750,16875;13500,16875;16875,13500;16875,13500;16875,13500;16875,13500;16875,16875" o:connectangles="0,0,0,0,0,0,0,0,0,0,0,0,0,0,0,0,0,0,0,0,0,0"/>
                    </v:shape>
                    <v:shape id=" 270" o:spid="_x0000_s1295" style="position:absolute;left:5595;top:489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path="m,5c1,3,1,2,2,v,,,,1,c3,1,4,2,4,3v,,,,1,c5,3,5,4,5,4v,,-1,,-1,c4,5,5,5,5,5,4,6,4,6,3,6,3,5,3,5,3,5,2,5,1,5,,6,,5,,5,,5xm,5c1,4,2,4,2,4,2,3,2,2,2,2,1,3,1,4,,5xe" fillcolor="#fc0" strokecolor="#fc0" strokeweight=".25pt">
                      <v:path arrowok="t" o:connecttype="custom" o:connectlocs="0,17487;6750,0;10125,0;13500,10586;16875,10586;16875,14029;13500,14029;16875,17487;10125,20930;10125,17487;0,20930;0,17487;0,17487;6750,14029;6750,6901;0,17487" o:connectangles="0,0,0,0,0,0,0,0,0,0,0,0,0,0,0,0"/>
                    </v:shape>
                  </v:group>
                  <v:group id=" 271" o:spid="_x0000_s1296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    <v:shape id=" 272" o:spid="_x0000_s1297" style="position:absolute;left:5685;top:4839;width:90;height:106;visibility:visible;mso-wrap-style:square;v-text-anchor:top" coordsize="6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    <v:path arrowok="t" o:connecttype="custom" o:connectlocs="10125,0;16875,13992;20250,13992;20250,13992;20250,13992;20250,13992;16875,20867;13500,17429;13500,20867;10125,20867;6750,24304;3375,20867;0,17429;3375,13992;6750,10312;6750,10312;10125,10312;6750,6875;6750,3437;6750,3437;3375,3437;3375,3437;10125,0;10125,10312;6750,10312;6750,10312;6750,13992;6750,17429;10125,20867;10125,20867;13500,20867;13500,17429;10125,10312" o:connectangles="0,0,0,0,0,0,0,0,0,0,0,0,0,0,0,0,0,0,0,0,0,0,0,0,0,0,0,0,0,0,0,0,0"/>
                    </v:shape>
                    <v:shape id=" 273" o:spid="_x0000_s1298" style="position:absolute;left:5775;top:4824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    <v:path arrowok="t" o:connecttype="custom" o:connectlocs="13500,3375;6750,10125;10125,13500;13500,10125;13500,10125;13500,6750;16875,6750;13500,10125;10125,13500;3375,16875;0,13500;0,6750;3375,3375;10125,0;13500,3375;10125,6750;6750,3375;6750,3375;6750,3375;3375,3375;3375,6750;3375,10125;10125,6750" o:connectangles="0,0,0,0,0,0,0,0,0,0,0,0,0,0,0,0,0,0,0,0,0,0,0"/>
                    </v:shape>
                  </v:group>
                  <v:group id=" 274" o:spid="_x0000_s129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    <v:shape id=" 275" o:spid="_x0000_s1300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    <v:path arrowok="t" o:connecttype="custom" o:connectlocs="3375,0;3375,0;13500,0;13500,0;13500,0;13500,0;10125,0;10125,3375;13500,13500;13500,16875;10125,20250;6750,20250;0,20250;0,16875;0,13500;3375,13500;3375,13500;3375,16875;3375,16875;3375,16875;3375,16875;3375,20250;6750,20250;6750,16875;6750,16875;6750,13500;6750,3375;6750,3375;3375,0;3375,0;3375,0" o:connectangles="0,0,0,0,0,0,0,0,0,0,0,0,0,0,0,0,0,0,0,0,0,0,0,0,0,0,0,0,0,0,0"/>
                    </v:shape>
                    <v:shape id=" 276" o:spid="_x0000_s1301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    <v:path arrowok="t" o:connecttype="custom" o:connectlocs="13500,0;16875,10125;16875,13500;16875,13500;16875,13500;10125,13500;10125,13500;10125,13500;6750,13500;3375,13500;3375,13500;3375,10125;0,3375;0,3375;0,3375;0,3375;6750,0;6750,10125;6750,13500;6750,13500;6750,13500;10125,13500;10125,10125;10125,3375;10125,3375;6750,0;6750,0;13500,0" o:connectangles="0,0,0,0,0,0,0,0,0,0,0,0,0,0,0,0,0,0,0,0,0,0,0,0,0,0,0,0"/>
                    </v:shape>
                    <v:shape id=" 277" o:spid="_x0000_s130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    <v:path arrowok="t" o:connecttype="custom" o:connectlocs="6750,0;6750,16875;10125,16875;10125,20250;10125,20250;3375,20250;3375,20250;3375,20250;3375,16875;3375,3375;3375,3375;0,0;0,0;6750,0" o:connectangles="0,0,0,0,0,0,0,0,0,0,0,0,0,0"/>
                    </v:shape>
                    <v:shape id=" 278" o:spid="_x0000_s1303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    <v:path arrowok="t" o:connecttype="custom" o:connectlocs="6750,0;6750,6750;10125,6750;10125,3375;13500,3375;16875,6750;16875,10125;16875,13500;16875,16875;16875,16875;16875,16875;10125,16875;10125,16875;10125,16875;13500,16875;10125,10125;10125,6750;10125,6750;10125,6750;6750,6750;6750,10125;6750,16875;6750,16875;10125,16875;10125,16875;3375,20250;3375,20250;3375,16875;3375,16875;3375,3375;0,0;0,0;0,0;6750,0" o:connectangles="0,0,0,0,0,0,0,0,0,0,0,0,0,0,0,0,0,0,0,0,0,0,0,0,0,0,0,0,0,0,0,0,0,0"/>
                    </v:shape>
                    <v:shape id=" 279" o:spid="_x0000_s1304" style="position:absolute;left:6165;top:4734;width:60;height:60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    <v:path arrowok="t" o:connecttype="custom" o:connectlocs="6750,0;10125,0;13500,3375;13500,6750;13500,10125;6750,13500;3375,13500;0,6750;0,3375;6750,0;6750,0;3375,0;3375,3375;3375,6750;6750,10125;6750,13500;6750,13500;10125,13500;10125,10125;10125,6750;10125,3375;6750,0;6750,0" o:connectangles="0,0,0,0,0,0,0,0,0,0,0,0,0,0,0,0,0,0,0,0,0,0,0"/>
                    </v:shape>
                  </v:group>
                  <v:group id=" 280" o:spid="_x0000_s1305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    <v:shape id=" 281" o:spid="_x0000_s1306" style="position:absolute;left:6300;top:4734;width:90;height:90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    <v:path arrowok="t" o:connecttype="custom" o:connectlocs="20250,3375;13500,16875;13500,20250;13500,20250;13500,20250;13500,20250;6750,16875;10125,16875;6750,16875;3375,16875;0,13500;0,6750;3375,3375;6750,3375;10125,3375;10125,6750;13500,6750;13500,3375;16875,3375;13500,3375;13500,0;13500,0;20250,3375;13500,10125;10125,6750;10125,6750;6750,6750;6750,10125;3375,13500;3375,13500;6750,16875;10125,16875;13500,10125" o:connectangles="0,0,0,0,0,0,0,0,0,0,0,0,0,0,0,0,0,0,0,0,0,0,0,0,0,0,0,0,0,0,0,0,0"/>
                    </v:shape>
                    <v:shape id=" 282" o:spid="_x0000_s1307" style="position:absolute;left:6375;top:4794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    <v:path arrowok="t" o:connecttype="custom" o:connectlocs="16875,10125;6750,6750;6750,10125;10125,13500;10125,13500;13500,13500;13500,13500;10125,13500;6750,13500;3375,6750;3375,3375;6750,0;13500,0;16875,3375;16875,10125;13500,6750;13500,3375;13500,3375;13500,0;10125,0;6750,3375;6750,3375;13500,6750" o:connectangles="0,0,0,0,0,0,0,0,0,0,0,0,0,0,0,0,0,0,0,0,0,0,0"/>
                    </v:shape>
                  </v:group>
                  <v:group id=" 283" o:spid="_x0000_s1308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    <v:shape id=" 284" o:spid="_x0000_s1309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    <v:path arrowok="t" o:connecttype="custom" o:connectlocs="16875,0;10125,14029;6750,17487;6750,17487;10125,20930;10125,20930;10125,20930;0,14029;0,14029;0,14029;0,14029;3375,14029;3375,14029;6750,3458;10125,3458;6750,0;6750,0;6750,0;6750,0;13500,0;16875,0" o:connectangles="0,0,0,0,0,0,0,0,0,0,0,0,0,0,0,0,0,0,0,0,0"/>
                    </v:shape>
                    <v:shape id=" 285" o:spid="_x0000_s1310" style="position:absolute;left:6555;top:4869;width:90;height:91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    <v:path arrowok="t" o:connecttype="custom" o:connectlocs="13500,10586;13500,14029;13500,17487;10125,20930;3375,17487;0,14029;0,10586;0,10586;6750,10586;3375,3458;3375,3458;6750,0;13500,0;16875,6901;16875,10586;16875,10586;13500,10586;10125,10586;13500,6901;13500,6901;13500,3458;13500,3458;10125,3458;10125,3458;10125,6901;10125,10586;6750,10586;6750,10586;3375,10586;3375,14029;3375,14029;3375,17487;3375,17487;6750,17487;10125,17487;6750,10586" o:connectangles="0,0,0,0,0,0,0,0,0,0,0,0,0,0,0,0,0,0,0,0,0,0,0,0,0,0,0,0,0,0,0,0,0,0,0,0"/>
                    </v:shape>
                    <v:shape id=" 286" o:spid="_x0000_s1311" style="position:absolute;left:6615;top:4915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    <v:path arrowok="t" o:connecttype="custom" o:connectlocs="0,13500;0,13500;6750,13500;10125,13500;13500,10125;10125,10125;10125,10125;6750,6750;6750,3375;10125,0;13500,0;16875,0;20250,3375;20250,6750;20250,10125;16875,13500;10125,16875;0,13500;13500,10125;16875,6750;16875,3375;16875,0;16875,0;13500,0;13500,3375;10125,6750;13500,10125;13500,10125" o:connectangles="0,0,0,0,0,0,0,0,0,0,0,0,0,0,0,0,0,0,0,0,0,0,0,0,0,0,0,0"/>
                    </v:shape>
                    <v:shape id=" 287" o:spid="_x0000_s1312" style="position:absolute;left:6705;top:4960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    <v:path arrowok="t" o:connecttype="custom" o:connectlocs="20250,3375;20250,3375;16875,0;10125,3375;6750,3375;10125,3375;13500,6750;16875,10125;16875,13500;13500,16875;10125,16875;6750,16875;3375,13500;0,10125;0,6750;6750,0;13500,0;20250,3375;6750,6750;6750,6750;3375,10125;6750,13500;6750,13500;6750,13500;10125,13500;10125,6750;10125,6750;6750,6750" o:connectangles="0,0,0,0,0,0,0,0,0,0,0,0,0,0,0,0,0,0,0,0,0,0,0,0,0,0,0,0"/>
                    </v:shape>
                  </v:group>
                </v:group>
                <v:group id=" 288" o:spid="_x0000_s1313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    <v:shape id=" 289" o:spid="_x0000_s1314" style="position:absolute;left:5610;top:5080;width:135;height:105;visibility:visible;mso-wrap-style:square;v-text-anchor:top" coordsize="9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path="m8,3l7,3,5,7,4,7,7,3,5,2,,4,5,2,4,2,4,1,5,2,9,,7,3r1,xm7,2l8,c8,1,7,1,5,2r2,xe" fillcolor="black" strokecolor="#fc0" strokeweight=".25pt">
                    <v:path arrowok="t" o:connecttype="custom" o:connectlocs="27000,10125;23625,10125;16875,23625;13500,23625;23625,10125;16875,6750;0,13500;0,13500;16875,6750;13500,6750;13500,3375;16875,6750;30375,0;30375,0;23625,10125;27000,10125;23625,6750;27000,0;16875,6750;23625,6750" o:connectangles="0,0,0,0,0,0,0,0,0,0,0,0,0,0,0,0,0,0,0,0"/>
                  </v:shape>
                  <v:shape id=" 290" o:spid="_x0000_s1315" style="position:absolute;left:5700;top:5080;width:90;height:120;visibility:visible;mso-wrap-style:square;v-text-anchor:top" coordsize="6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path="m5,6c5,6,4,7,3,7,2,7,2,7,1,7r,1l,7r1,l,7v1,,1,,1,l3,4c2,4,2,4,2,4v,,1,,1,l5,,3,4v,,1,,1,c5,4,6,5,5,5v,,,1,,1xm5,6c5,5,5,5,5,5,5,5,5,4,4,4v,,-1,,-1,l1,7v1,,1,,2,c4,7,4,6,5,6xe" fillcolor="black" strokecolor="#fc0" strokeweight=".25pt">
                    <v:path arrowok="t" o:connecttype="custom" o:connectlocs="16875,20250;10125,23625;3375,23625;3375,27000;0,23625;3375,23625;0,23625;0,23625;3375,23625;10125,13500;6750,13500;6750,13500;10125,13500;16875,0;16875,0;10125,13500;13500,13500;16875,16875;16875,20250;16875,20250;16875,16875;13500,13500;10125,13500;3375,23625;10125,23625;16875,20250" o:connectangles="0,0,0,0,0,0,0,0,0,0,0,0,0,0,0,0,0,0,0,0,0,0,0,0,0,0"/>
                  </v:shape>
                  <v:shape id=" 291" o:spid="_x0000_s1316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    <v:path arrowok="t" o:connecttype="custom" o:connectlocs="27000,0;20250,16875;16875,23625;6750,27000;3375,23625;0,16875;0,16875;6750,0;6750,0;0,16875;0,16875;3375,23625;6750,23625;16875,23625;20250,16875;27000,0" o:connectangles="0,0,0,0,0,0,0,0,0,0,0,0,0,0,0,0"/>
                  </v:shape>
                  <v:shape id=" 292" o:spid="_x0000_s1317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    <v:path arrowok="t" o:connecttype="custom" o:connectlocs="10125,0;3375,3375;0,13500;0,13500;3375,3375;10125,0" o:connectangles="0,0,0,0,0,0"/>
                  </v:shape>
                  <v:shape id=" 293" o:spid="_x0000_s1318" style="position:absolute;left:5970;top:5110;width:75;height:135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path="m5,6c5,7,4,7,3,8,2,8,2,8,1,8r,1l1,8,,8r1,c1,8,1,8,1,8l2,5v,,,,,l2,4v,,,,,l3,,4,,2,4v1,,1,,2,c5,4,5,5,5,5v,,,1,,1xm5,6v,,,-1,,-1c5,5,4,4,4,4,3,4,3,4,2,5l1,8v1,,1,,2,-1c4,7,4,6,5,6xe" fillcolor="black" strokecolor="#fc0" strokeweight=".25pt">
                    <v:path arrowok="t" o:connecttype="custom" o:connectlocs="16875,20250;10125,27000;3375,27000;3375,30375;3375,30375;3375,27000;0,27000;3375,27000;3375,27000;6750,16875;6750,16875;6750,13500;6750,13500;10125,0;13500,0;6750,13500;13500,13500;16875,16875;16875,20250;16875,20250;16875,16875;13500,13500;6750,16875;3375,27000;10125,23625;16875,20250" o:connectangles="0,0,0,0,0,0,0,0,0,0,0,0,0,0,0,0,0,0,0,0,0,0,0,0,0,0"/>
                  </v:shape>
                  <v:shape id=" 294" o:spid="_x0000_s1319" style="position:absolute;left:6045;top:5170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path="m5,1l1,3v,,,,,c1,4,1,4,1,4v,,1,1,1,1c3,5,4,4,4,4,4,5,3,5,2,5,2,5,1,5,1,4,,4,,4,,3,,2,1,2,1,1,2,1,3,,4,v,,1,,1,1xm5,1c4,1,4,1,4,1,3,1,3,1,2,1,1,1,1,2,1,2l5,1xe" fillcolor="black" strokecolor="#fc0" strokeweight=".25pt">
                    <v:path arrowok="t" o:connecttype="custom" o:connectlocs="16875,3375;3375,10125;3375,10125;3375,13500;6750,16875;13500,13500;13500,13500;6750,16875;3375,13500;0,10125;3375,3375;13500,0;16875,3375;16875,3375;13500,3375;6750,3375;3375,6750;16875,3375" o:connectangles="0,0,0,0,0,0,0,0,0,0,0,0,0,0,0,0,0,0"/>
                  </v:shape>
                  <v:shape id=" 295" o:spid="_x0000_s1320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    <v:path arrowok="t" o:connecttype="custom" o:connectlocs="23625,13500;20250,23625;13500,27000;10125,27000;3375,20250;0,13500;3375,3375;13500,0;20250,0;20250,0;13500,0;3375,3375;0,13500;3375,20250;10125,23625;13500,27000;20250,23625;23625,13500" o:connectangles="0,0,0,0,0,0,0,0,0,0,0,0,0,0,0,0,0,0"/>
                  </v:shape>
                  <v:shape id=" 296" o:spid="_x0000_s1321" style="position:absolute;left:6285;top:5170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path="m2,4v,,-1,,-1,c,4,,3,,3,,2,,1,1,1,2,,2,,3,,4,,4,,4,,5,,5,1,5,1v,1,,2,-1,2c4,4,3,4,2,4xm5,1v,,,,-1,-1c4,,4,,3,,3,,2,,1,1v,,-1,1,,2c1,3,1,3,1,4v,,1,,1,c3,4,4,4,4,3,5,3,5,2,5,1xe" fillcolor="black" strokecolor="#fc0" strokeweight=".25pt">
                    <v:path arrowok="t" o:connecttype="custom" o:connectlocs="6750,13500;3375,13500;0,10125;0,10125;3375,3375;10125,0;13500,0;16875,3375;13500,10125;6750,13500;16875,3375;13500,0;10125,0;3375,3375;3375,10125;3375,10125;3375,13500;6750,13500;13500,10125;16875,3375" o:connectangles="0,0,0,0,0,0,0,0,0,0,0,0,0,0,0,0,0,0,0,0"/>
                  </v:shape>
                  <v:shape id=" 297" o:spid="_x0000_s1322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    <v:path arrowok="t" o:connecttype="custom" o:connectlocs="10125,3375;10125,16875;10125,16875;10125,3375;10125,3375;10125,3375;6750,3375;3375,3375;0,16875;0,16875;3375,6750;0,6750;3375,3375;3375,0;3375,0;3375,3375;6750,0;10125,0;10125,3375;10125,3375" o:connectangles="0,0,0,0,0,0,0,0,0,0,0,0,0,0,0,0,0,0,0,0"/>
                  </v:shape>
                  <v:shape id=" 298" o:spid="_x0000_s1323" style="position:absolute;left:6435;top:5095;width:60;height:135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path="m4,l3,4c4,3,4,3,4,3r,1c4,4,4,4,3,4r,3l3,8v,,,,,c3,8,3,8,3,8,2,8,2,8,2,8,1,9,,8,,8,,8,,7,,7,,6,,6,1,5,2,4,2,4,3,4l3,,4,xm3,4c2,4,2,5,1,5,1,6,,7,,7v,,,,,1c,8,1,8,1,8v1,,1,,2,l3,4xe" fillcolor="black" strokecolor="#fc0" strokeweight=".25pt">
                    <v:path arrowok="t" o:connecttype="custom" o:connectlocs="13500,0;10125,13500;13500,10125;13500,13500;10125,13500;10125,23625;10125,23625;10125,27000;10125,27000;10125,27000;10125,27000;6750,27000;0,27000;0,23625;3375,16875;10125,13500;10125,0;13500,0;10125,13500;3375,16875;0,23625;0,27000;3375,27000;10125,27000;10125,13500" o:connectangles="0,0,0,0,0,0,0,0,0,0,0,0,0,0,0,0,0,0,0,0,0,0,0,0,0"/>
                  </v:shape>
                  <v:shape id=" 299" o:spid="_x0000_s1324" style="position:absolute;left:6525;top:5110;width:1;height:90;visibility:visible;mso-wrap-style:square;v-text-anchor:top" coordsize="1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path="m,l,1,,xm,2l,6,,2xe" fillcolor="black" strokecolor="#fc0" strokeweight=".25pt">
                    <v:path arrowok="t" o:connecttype="custom" o:connectlocs="0,0;0,3375;0,3375;0,0;0,6750;0,20250;0,20250;0,6750" o:connectangles="0,0,0,0,0,0,0,0"/>
                  </v:shape>
                  <v:shape id=" 300" o:spid="_x0000_s1325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    <v:path arrowok="t" o:connecttype="custom" o:connectlocs="6750,13500;3375,13500;3375,30375;3375,30375;3375,13500;0,16875;0,13500;3375,13500;0,0;3375,0;3375,13500;6750,10125;6750,13500" o:connectangles="0,0,0,0,0,0,0,0,0,0,0,0,0"/>
                  </v:shape>
                  <v:shape id=" 301" o:spid="_x0000_s1326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    <v:path arrowok="t" o:connecttype="custom" o:connectlocs="10125,0;13500,10125;13500,13500;10125,6750;10125,16875;6750,16875;3375,13500;3375,13500;3375,6750;6750,0;6750,0;6750,0;6750,0;3375,6750;3375,13500;3375,13500;6750,16875;10125,13500;10125,10125;10125,3375;10125,0" o:connectangles="0,0,0,0,0,0,0,0,0,0,0,0,0,0,0,0,0,0,0,0,0"/>
                  </v:shape>
                </v:group>
              </v:group>
              <v:group id=" 302" o:spid="_x0000_s1327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    <v:shape id=" 303" o:spid="_x0000_s1328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    </v:shape>
                <v:shape id=" 304" o:spid="_x0000_s1329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    </v:shape>
                <v:shape id=" 305" o:spid="_x0000_s1330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    </v:shape>
              </v:group>
              <v:group id=" 306" o:spid="_x0000_s1331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    <v:group id=" 307" o:spid="_x0000_s1332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    <v:shape id=" 308" o:spid="_x0000_s1333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    <v:path arrowok="t" o:connecttype="custom" o:connectlocs="90,30;0,30;15,15;105,0;90,30" o:connectangles="0,0,0,0,0"/>
                  </v:shape>
                  <v:shape id=" 309" o:spid="_x0000_s1334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    <v:path arrowok="t" o:connecttype="custom" o:connectlocs="45,15;0,91;15,61;60,0;45,15" o:connectangles="0,0,0,0,0"/>
                  </v:shape>
                  <v:shape id=" 310" o:spid="_x0000_s1335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    <v:path arrowok="t" o:connecttype="custom" o:connectlocs="90,30;0,75;15,60;105,0;90,30" o:connectangles="0,0,0,0,0"/>
                  </v:shape>
                  <v:shape id=" 311" o:spid="_x0000_s1336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    <v:path arrowok="t" o:connecttype="custom" o:connectlocs="0,451;0,30;15,0;15,421;0,451" o:connectangles="0,0,0,0,0"/>
                  </v:shape>
                  <v:shape id=" 312" o:spid="_x0000_s1337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    <v:path arrowok="t" o:connecttype="custom" o:connectlocs="225,0;135,0;90,76;0,121;0,211;60,181;120,151;120,421;225,421;225,0" o:connectangles="0,0,0,0,0,0,0,0,0,0"/>
                  </v:shape>
                </v:group>
                <v:group id=" 313" o:spid="_x0000_s1338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    <v:shape id=" 314" o:spid="_x0000_s1339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    <v:path arrowok="t" o:connecttype="custom" o:connectlocs="45,30;0,60;15,45;60,0;45,30" o:connectangles="0,0,0,0,0"/>
                  </v:shape>
                  <v:shape id=" 315" o:spid="_x0000_s1340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    <v:path arrowok="t" o:connecttype="custom" o:connectlocs="30,15;0,45;15,15;45,0;30,15" o:connectangles="0,0,0,0,0"/>
                  </v:shape>
                  <v:shape id=" 316" o:spid="_x0000_s1341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    <v:path arrowok="t" o:connecttype="custom" o:connectlocs="30,45;0,30;15,0;45,15;30,45" o:connectangles="0,0,0,0,0"/>
                  </v:shape>
                  <v:shape id=" 317" o:spid="_x0000_s1342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    <v:path arrowok="t" o:connecttype="custom" o:connectlocs="0,75;0,30;0,0;15,45;0,75" o:connectangles="0,0,0,0,0"/>
                  </v:shape>
                  <v:shape id=" 318" o:spid="_x0000_s1343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    <v:path arrowok="t" o:connecttype="custom" o:connectlocs="0,75;15,15;30,0;15,60;0,75" o:connectangles="0,0,0,0,0"/>
                  </v:shape>
                  <v:shape id=" 319" o:spid="_x0000_s1344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320" o:spid="_x0000_s1345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    <v:path arrowok="t" o:connecttype="custom" o:connectlocs="30,60;0,15;0,0;45,30;30,60" o:connectangles="0,0,0,0,0"/>
                  </v:shape>
                  <v:shape id=" 321" o:spid="_x0000_s1346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    <v:path arrowok="t" o:connecttype="custom" o:connectlocs="0,75;0,30;15,0;0,45;0,75" o:connectangles="0,0,0,0,0"/>
                  </v:shape>
                  <v:shape id=" 322" o:spid="_x0000_s1347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    <v:path arrowok="t" o:connecttype="custom" o:connectlocs="30,15;0,30;15,15;45,0;30,15" o:connectangles="0,0,0,0,0"/>
                  </v:shape>
                  <v:shape id=" 323" o:spid="_x0000_s1348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    <v:path arrowok="t" o:connecttype="custom" o:connectlocs="15,30;0,15;0,0;30,15;15,30" o:connectangles="0,0,0,0,0"/>
                  </v:shape>
                  <v:shape id=" 324" o:spid="_x0000_s1349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    <v:path arrowok="t" o:connecttype="custom" o:connectlocs="15,45;0,15;15,0;15,30;15,45" o:connectangles="0,0,0,0,0"/>
                  </v:shape>
                  <v:shape id=" 325" o:spid="_x0000_s1350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    <v:path arrowok="t" o:connecttype="custom" o:connectlocs="0,60;15,30;15,0;15,45;0,60" o:connectangles="0,0,0,0,0"/>
                  </v:shape>
                  <v:shape id=" 326" o:spid="_x0000_s1351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    <v:path arrowok="t" o:connecttype="custom" o:connectlocs="0,60;15,15;15,0;0,45;0,60" o:connectangles="0,0,0,0,0"/>
                  </v:shape>
                  <v:shape id=" 327" o:spid="_x0000_s1352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    <v:path arrowok="t" o:connecttype="custom" o:connectlocs="15,60;0,15;15,0;15,45;15,60" o:connectangles="0,0,0,0,0"/>
                  </v:shape>
                  <v:shape id=" 328" o:spid="_x0000_s1353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    <v:path arrowok="t" o:connecttype="custom" o:connectlocs="30,61;0,31;15,0;45,46;30,61" o:connectangles="0,0,0,0,0"/>
                  </v:shape>
                  <v:shape id=" 329" o:spid="_x0000_s1354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    <v:path arrowok="t" o:connecttype="custom" o:connectlocs="30,46;0,15;15,0;45,15;30,46" o:connectangles="0,0,0,0,0"/>
                  </v:shape>
                  <v:shape id=" 330" o:spid="_x0000_s1355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    <v:path arrowok="t" o:connecttype="custom" o:connectlocs="15,31;0,16;15,0;30,0;15,31" o:connectangles="0,0,0,0,0"/>
                  </v:shape>
                  <v:shape id=" 331" o:spid="_x0000_s1356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    <v:path arrowok="t" o:connecttype="custom" o:connectlocs="15,31;0,15;15,0;30,15;15,31" o:connectangles="0,0,0,0,0"/>
                  </v:shape>
                  <v:shape id=" 332" o:spid="_x0000_s1357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    <v:path arrowok="t" o:connecttype="custom" o:connectlocs="60,15;0,15;15,0;75,0;60,15" o:connectangles="0,0,0,0,0"/>
                  </v:shape>
                  <v:shape id=" 333" o:spid="_x0000_s1358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    <v:path arrowok="t" o:connecttype="custom" o:connectlocs="30,15;0,15;15,0;45,0;30,15" o:connectangles="0,0,0,0,0"/>
                  </v:shape>
                  <v:shape id=" 334" o:spid="_x0000_s1359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    <v:path arrowok="t" o:connecttype="custom" o:connectlocs="30,15;0,15;15,0;45,0;30,15" o:connectangles="0,0,0,0,0"/>
                  </v:shape>
                  <v:shape id=" 335" o:spid="_x0000_s1360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    <v:path arrowok="t" o:connecttype="custom" o:connectlocs="45,15;0,31;15,0;60,0;45,15" o:connectangles="0,0,0,0,0"/>
                  </v:shape>
                  <v:shape id=" 336" o:spid="_x0000_s1361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    <v:path arrowok="t" o:connecttype="custom" o:connectlocs="60,31;0,91;15,61;75,0;60,31" o:connectangles="0,0,0,0,0"/>
                  </v:shape>
                  <v:shape id=" 337" o:spid="_x0000_s1362" style="position:absolute;left:4244;top:4899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    </v:shape>
                </v:group>
                <v:group id=" 338" o:spid="_x0000_s1363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    <v:shape id=" 339" o:spid="_x0000_s1364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340" o:spid="_x0000_s1365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341" o:spid="_x0000_s1366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342" o:spid="_x0000_s1367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43" o:spid="_x0000_s1368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344" o:spid="_x0000_s1369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345" o:spid="_x0000_s1370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346" o:spid="_x0000_s1371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347" o:spid="_x0000_s1372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348" o:spid="_x0000_s1373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349" o:spid="_x0000_s1374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    <v:path arrowok="t" o:connecttype="custom" o:connectlocs="0,105;0,15;15,0;0,90;0,105" o:connectangles="0,0,0,0,0"/>
                  </v:shape>
                  <v:shape id=" 350" o:spid="_x0000_s1375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351" o:spid="_x0000_s1376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352" o:spid="_x0000_s1377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53" o:spid="_x0000_s1378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54" o:spid="_x0000_s1379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55" o:spid="_x0000_s1380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    <v:path arrowok="t" o:connecttype="custom" o:connectlocs="60,31;0,46;0,31;75,0;60,31" o:connectangles="0,0,0,0,0"/>
                  </v:shape>
                  <v:shape id=" 356" o:spid="_x0000_s1381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    <v:path arrowok="t" o:connecttype="custom" o:connectlocs="45,15;0,75;0,45;45,0;45,15" o:connectangles="0,0,0,0,0"/>
                  </v:shape>
                  <v:shape id=" 357" o:spid="_x0000_s1382" style="position:absolute;left:4439;top:5366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358" o:spid="_x0000_s1383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    <v:shape id=" 359" o:spid="_x0000_s1384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    <v:path arrowok="t" o:connecttype="custom" o:connectlocs="30,30;0,45;0,30;30,0;30,30" o:connectangles="0,0,0,0,0"/>
                  </v:shape>
                  <v:shape id=" 360" o:spid="_x0000_s1385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    <v:path arrowok="t" o:connecttype="custom" o:connectlocs="46,45;0,30;15,0;46,30;46,45" o:connectangles="0,0,0,0,0"/>
                  </v:shape>
                  <v:shape id=" 361" o:spid="_x0000_s1386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    <v:path arrowok="t" o:connecttype="custom" o:connectlocs="0,75;0,15;0,0;15,45;0,75" o:connectangles="0,0,0,0,0"/>
                  </v:shape>
                  <v:shape id=" 362" o:spid="_x0000_s1387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    <v:path arrowok="t" o:connecttype="custom" o:connectlocs="0,60;0,15;15,0;0,45;0,60" o:connectangles="0,0,0,0,0"/>
                  </v:shape>
                  <v:shape id=" 363" o:spid="_x0000_s1388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    <v:path arrowok="t" o:connecttype="custom" o:connectlocs="0,105;15,30;30,0;15,75;0,105" o:connectangles="0,0,0,0,0"/>
                  </v:shape>
                  <v:shape id=" 364" o:spid="_x0000_s1389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    <v:path arrowok="t" o:connecttype="custom" o:connectlocs="0,75;0,15;0,0;15,45;0,75" o:connectangles="0,0,0,0,0"/>
                  </v:shape>
                  <v:shape id=" 365" o:spid="_x0000_s1390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    <v:path arrowok="t" o:connecttype="custom" o:connectlocs="30,60;0,15;15,0;30,45;30,60" o:connectangles="0,0,0,0,0"/>
                  </v:shape>
                  <v:shape id=" 366" o:spid="_x0000_s1391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    <v:path arrowok="t" o:connecttype="custom" o:connectlocs="30,45;0,15;15,0;45,30;30,45" o:connectangles="0,0,0,0,0"/>
                  </v:shape>
                  <v:shape id=" 367" o:spid="_x0000_s1392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    <v:path arrowok="t" o:connecttype="custom" o:connectlocs="45,15;0,15;15,0;60,0;45,15" o:connectangles="0,0,0,0,0"/>
                  </v:shape>
                  <v:shape id=" 368" o:spid="_x0000_s1393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    <v:path arrowok="t" o:connecttype="custom" o:connectlocs="31,15;0,30;0,0;46,0;31,15" o:connectangles="0,0,0,0,0"/>
                  </v:shape>
                  <v:shape id=" 369" o:spid="_x0000_s1394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    <v:path arrowok="t" o:connecttype="custom" o:connectlocs="45,30;0,60;15,30;45,0;45,30" o:connectangles="0,0,0,0,0"/>
                  </v:shape>
                  <v:shape id=" 370" o:spid="_x0000_s1395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    <v:path arrowok="t" o:connecttype="custom" o:connectlocs="0,105;15,15;30,0;15,75;0,105" o:connectangles="0,0,0,0,0"/>
                  </v:shape>
                  <v:shape id=" 371" o:spid="_x0000_s1396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    <v:path arrowok="t" o:connecttype="custom" o:connectlocs="30,75;0,15;15,0;30,45;30,75" o:connectangles="0,0,0,0,0"/>
                  </v:shape>
                  <v:shape id=" 372" o:spid="_x0000_s1397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    <v:path arrowok="t" o:connecttype="custom" o:connectlocs="30,45;0,15;0,0;45,30;30,45" o:connectangles="0,0,0,0,0"/>
                  </v:shape>
                  <v:shape id=" 373" o:spid="_x0000_s1398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    <v:path arrowok="t" o:connecttype="custom" o:connectlocs="60,31;0,16;0,0;60,16;60,31" o:connectangles="0,0,0,0,0"/>
                  </v:shape>
                  <v:shape id=" 374" o:spid="_x0000_s1399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    <v:path arrowok="t" o:connecttype="custom" o:connectlocs="61,16;0,46;0,16;61,0;61,16" o:connectangles="0,0,0,0,0"/>
                  </v:shape>
                  <v:shape id=" 375" o:spid="_x0000_s1400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    <v:path arrowok="t" o:connecttype="custom" o:connectlocs="31,16;0,31;0,16;31,0;31,16" o:connectangles="0,0,0,0,0"/>
                  </v:shape>
                  <v:shape id=" 376" o:spid="_x0000_s1401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    <v:path arrowok="t" o:connecttype="custom" o:connectlocs="30,15;0,30;0,0;30,0;30,15" o:connectangles="0,0,0,0,0"/>
                  </v:shape>
                  <v:shape id=" 377" o:spid="_x0000_s1402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    <v:path arrowok="t" o:connecttype="custom" o:connectlocs="45,30;0,60;0,45;45,0;45,30" o:connectangles="0,0,0,0,0"/>
                  </v:shape>
                  <v:shape id=" 378" o:spid="_x0000_s1403" style="position:absolute;left:4679;top:5802;width:271;height:435;visibility:visible;mso-wrap-style:square;v-text-anchor:top" coordsize="271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    </v:shape>
                </v:group>
                <v:group id=" 379" o:spid="_x0000_s1404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    <v:shape id=" 380" o:spid="_x0000_s1405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    <v:path arrowok="t" o:connecttype="custom" o:connectlocs="15,15;0,45;15,15;30,0;15,15" o:connectangles="0,0,0,0,0"/>
                  </v:shape>
                  <v:shape id=" 381" o:spid="_x0000_s1406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    <v:path arrowok="t" o:connecttype="custom" o:connectlocs="15,30;0,30;0,15;30,0;15,30" o:connectangles="0,0,0,0,0"/>
                  </v:shape>
                  <v:shape id=" 382" o:spid="_x0000_s1407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    <v:path arrowok="t" o:connecttype="custom" o:connectlocs="30,30;0,30;15,0;30,15;30,30" o:connectangles="0,0,0,0,0"/>
                  </v:shape>
                  <v:shape id=" 383" o:spid="_x0000_s1408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84" o:spid="_x0000_s1409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    <v:path arrowok="t" o:connecttype="custom" o:connectlocs="75,15;0,45;0,15;90,0;75,15" o:connectangles="0,0,0,0,0"/>
                  </v:shape>
                  <v:shape id=" 385" o:spid="_x0000_s1410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    <v:path arrowok="t" o:connecttype="custom" o:connectlocs="30,15;0,45;0,15;30,0;30,15" o:connectangles="0,0,0,0,0"/>
                  </v:shape>
                  <v:shape id=" 386" o:spid="_x0000_s1411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    <v:path arrowok="t" o:connecttype="custom" o:connectlocs="30,45;0,30;0,0;30,15;30,45" o:connectangles="0,0,0,0,0"/>
                  </v:shape>
                  <v:shape id=" 387" o:spid="_x0000_s1412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    <v:path arrowok="t" o:connecttype="custom" o:connectlocs="15,75;0,15;0,0;15,45;15,75" o:connectangles="0,0,0,0,0"/>
                  </v:shape>
                  <v:shape id=" 388" o:spid="_x0000_s1413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    <v:path arrowok="t" o:connecttype="custom" o:connectlocs="0,75;15,30;15,0;0,60;0,75" o:connectangles="0,0,0,0,0"/>
                  </v:shape>
                  <v:shape id=" 389" o:spid="_x0000_s1414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    <v:path arrowok="t" o:connecttype="custom" o:connectlocs="0,90;30,15;45,0;15,75;0,90" o:connectangles="0,0,0,0,0"/>
                  </v:shape>
                  <v:shape id=" 390" o:spid="_x0000_s1415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    <v:path arrowok="t" o:connecttype="custom" o:connectlocs="0,105;15,15;15,0;15,90;0,105" o:connectangles="0,0,0,0,0"/>
                  </v:shape>
                  <v:shape id=" 391" o:spid="_x0000_s1416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    <v:path arrowok="t" o:connecttype="custom" o:connectlocs="15,135;0,15;0,0;15,120;15,135" o:connectangles="0,0,0,0,0"/>
                  </v:shape>
                  <v:shape id=" 392" o:spid="_x0000_s1417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    <v:path arrowok="t" o:connecttype="custom" o:connectlocs="30,60;0,30;15,0;30,45;30,60" o:connectangles="0,0,0,0,0"/>
                  </v:shape>
                  <v:shape id=" 393" o:spid="_x0000_s1418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94" o:spid="_x0000_s1419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95" o:spid="_x0000_s1420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96" o:spid="_x0000_s1421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    <v:path arrowok="t" o:connecttype="custom" o:connectlocs="60,31;0,46;15,31;75,0;60,31" o:connectangles="0,0,0,0,0"/>
                  </v:shape>
                  <v:shape id=" 397" o:spid="_x0000_s1422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    <v:path arrowok="t" o:connecttype="custom" o:connectlocs="45,15;0,75;15,45;60,0;45,15" o:connectangles="0,0,0,0,0"/>
                  </v:shape>
                  <v:shape id=" 398" o:spid="_x0000_s1423" style="position:absolute;left:7546;top:5366;width:270;height:420;visibility:visible;mso-wrap-style:square;v-text-anchor:top" coordsize="270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    </v:shape>
                </v:group>
                <v:group id=" 399" o:spid="_x0000_s1424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    <v:shape id=" 400" o:spid="_x0000_s1425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401" o:spid="_x0000_s1426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402" o:spid="_x0000_s1427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403" o:spid="_x0000_s1428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404" o:spid="_x0000_s1429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405" o:spid="_x0000_s1430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406" o:spid="_x0000_s1431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407" o:spid="_x0000_s1432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408" o:spid="_x0000_s1433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409" o:spid="_x0000_s1434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410" o:spid="_x0000_s1435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    <v:path arrowok="t" o:connecttype="custom" o:connectlocs="0,105;0,15;15,0;0,90;0,105" o:connectangles="0,0,0,0,0"/>
                  </v:shape>
                  <v:shape id=" 411" o:spid="_x0000_s1436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412" o:spid="_x0000_s1437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413" o:spid="_x0000_s1438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414" o:spid="_x0000_s1439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415" o:spid="_x0000_s1440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416" o:spid="_x0000_s1441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    <v:path arrowok="t" o:connecttype="custom" o:connectlocs="60,31;0,46;0,31;75,0;60,31" o:connectangles="0,0,0,0,0"/>
                  </v:shape>
                  <v:shape id=" 417" o:spid="_x0000_s1442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    <v:path arrowok="t" o:connecttype="custom" o:connectlocs="45,15;0,75;0,45;45,0;45,15" o:connectangles="0,0,0,0,0"/>
                  </v:shape>
                  <v:shape id=" 418" o:spid="_x0000_s1443" style="position:absolute;left:7726;top:4915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419" o:spid="_x0000_s1444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    <v:shape id=" 420" o:spid="_x0000_s1445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    <v:path arrowok="t" o:connecttype="custom" o:connectlocs="91,15;0,31;15,0;106,0;91,15" o:connectangles="0,0,0,0,0"/>
                  </v:shape>
                  <v:shape id=" 421" o:spid="_x0000_s1446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    <v:path arrowok="t" o:connecttype="custom" o:connectlocs="45,31;0,91;15,76;60,0;45,31" o:connectangles="0,0,0,0,0"/>
                  </v:shape>
                  <v:shape id=" 422" o:spid="_x0000_s1447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    <v:path arrowok="t" o:connecttype="custom" o:connectlocs="75,15;0,75;0,45;90,0;75,15" o:connectangles="0,0,0,0,0"/>
                  </v:shape>
                  <v:shape id=" 423" o:spid="_x0000_s1448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    <v:path arrowok="t" o:connecttype="custom" o:connectlocs="0,451;0,15;15,0;15,421;0,451" o:connectangles="0,0,0,0,0"/>
                  </v:shape>
                  <v:shape id=" 424" o:spid="_x0000_s1449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    <v:path arrowok="t" o:connecttype="custom" o:connectlocs="211,0;120,16;75,76;0,136;0,226;60,196;105,166;105,436;211,436;211,0" o:connectangles="0,0,0,0,0,0,0,0,0,0"/>
                  </v:shape>
                </v:group>
                <v:group id=" 425" o:spid="_x0000_s1450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    <v:shape id=" 426" o:spid="_x0000_s1451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    <v:path arrowok="t" o:connecttype="custom" o:connectlocs="30,15;0,45;15,15;45,0;30,15" o:connectangles="0,0,0,0,0"/>
                  </v:shape>
                  <v:shape id=" 427" o:spid="_x0000_s1452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    <v:path arrowok="t" o:connecttype="custom" o:connectlocs="30,45;0,15;15,0;45,15;30,45" o:connectangles="0,0,0,0,0"/>
                  </v:shape>
                  <v:shape id=" 428" o:spid="_x0000_s1453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    <v:path arrowok="t" o:connecttype="custom" o:connectlocs="15,60;0,15;15,0;30,45;15,60" o:connectangles="0,0,0,0,0"/>
                  </v:shape>
                  <v:shape id=" 429" o:spid="_x0000_s1454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    <v:path arrowok="t" o:connecttype="custom" o:connectlocs="0,75;15,30;30,0;15,60;0,75" o:connectangles="0,0,0,0,0"/>
                  </v:shape>
                  <v:shape id=" 430" o:spid="_x0000_s1455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    <v:path arrowok="t" o:connecttype="custom" o:connectlocs="0,90;15,15;30,0;15,75;0,90" o:connectangles="0,0,0,0,0"/>
                  </v:shape>
                  <v:shape id=" 431" o:spid="_x0000_s1456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    <v:path arrowok="t" o:connecttype="custom" o:connectlocs="0,75;0,30;15,0;15,60;0,75" o:connectangles="0,0,0,0,0"/>
                  </v:shape>
                  <v:shape id=" 432" o:spid="_x0000_s1457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    <v:path arrowok="t" o:connecttype="custom" o:connectlocs="30,75;0,30;15,0;45,45;30,75" o:connectangles="0,0,0,0,0"/>
                  </v:shape>
                  <v:shape id=" 433" o:spid="_x0000_s1458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    <v:path arrowok="t" o:connecttype="custom" o:connectlocs="30,45;0,15;15,0;45,15;30,45" o:connectangles="0,0,0,0,0"/>
                  </v:shape>
                  <v:shape id=" 434" o:spid="_x0000_s1459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    <v:path arrowok="t" o:connecttype="custom" o:connectlocs="30,30;0,30;0,0;45,15;30,30" o:connectangles="0,0,0,0,0"/>
                  </v:shape>
                  <v:shape id=" 435" o:spid="_x0000_s1460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    <v:path arrowok="t" o:connecttype="custom" o:connectlocs="45,30;0,30;15,15;45,0;45,30" o:connectangles="0,0,0,0,0"/>
                  </v:shape>
                  <v:shape id=" 436" o:spid="_x0000_s1461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    <v:path arrowok="t" o:connecttype="custom" o:connectlocs="30,15;0,60;0,30;45,0;30,15" o:connectangles="0,0,0,0,0"/>
                  </v:shape>
                  <v:shape id=" 437" o:spid="_x0000_s1462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    <v:path arrowok="t" o:connecttype="custom" o:connectlocs="0,120;15,30;15,0;0,90;0,120" o:connectangles="0,0,0,0,0"/>
                  </v:shape>
                  <v:shape id=" 438" o:spid="_x0000_s1463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    <v:path arrowok="t" o:connecttype="custom" o:connectlocs="30,75;0,30;15,0;45,60;30,75" o:connectangles="0,0,0,0,0"/>
                  </v:shape>
                  <v:shape id=" 439" o:spid="_x0000_s1464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    <v:path arrowok="t" o:connecttype="custom" o:connectlocs="30,61;0,31;15,0;45,31;30,61" o:connectangles="0,0,0,0,0"/>
                  </v:shape>
                  <v:shape id=" 440" o:spid="_x0000_s1465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    <v:path arrowok="t" o:connecttype="custom" o:connectlocs="60,31;0,15;15,0;75,0;60,31" o:connectangles="0,0,0,0,0"/>
                  </v:shape>
                  <v:shape id=" 441" o:spid="_x0000_s1466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    <v:path arrowok="t" o:connecttype="custom" o:connectlocs="60,15;0,31;15,15;75,0;60,15" o:connectangles="0,0,0,0,0"/>
                  </v:shape>
                  <v:shape id=" 442" o:spid="_x0000_s1467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    <v:path arrowok="t" o:connecttype="custom" o:connectlocs="30,15;0,31;15,0;45,0;30,15" o:connectangles="0,0,0,0,0"/>
                  </v:shape>
                  <v:shape id=" 443" o:spid="_x0000_s1468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    <v:path arrowok="t" o:connecttype="custom" o:connectlocs="30,31;0,31;15,15;45,0;30,31" o:connectangles="0,0,0,0,0"/>
                  </v:shape>
                  <v:shape id=" 444" o:spid="_x0000_s1469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    <v:path arrowok="t" o:connecttype="custom" o:connectlocs="45,16;0,61;15,46;60,0;45,16" o:connectangles="0,0,0,0,0"/>
                  </v:shape>
                  <v:shape id=" 445" o:spid="_x0000_s1470" style="position:absolute;left:7921;top:4463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    </v:shape>
                </v:group>
                <v:group id=" 446" o:spid="_x0000_s1471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    <v:shape id=" 447" o:spid="_x0000_s1472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    <v:path arrowok="t" o:connecttype="custom" o:connectlocs="30,30;0,76;15,60;45,0;30,30" o:connectangles="0,0,0,0,0"/>
                  </v:shape>
                  <v:shape id=" 448" o:spid="_x0000_s1473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    <v:path arrowok="t" o:connecttype="custom" o:connectlocs="105,30;0,195;0,165;105,0;105,30" o:connectangles="0,0,0,0,0"/>
                  </v:shape>
                  <v:shape id=" 449" o:spid="_x0000_s1474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    <v:path arrowok="t" o:connecttype="custom" o:connectlocs="210,136;0,30;15,0;225,121;210,136" o:connectangles="0,0,0,0,0"/>
                  </v:shape>
                  <v:shape id=" 450" o:spid="_x0000_s1475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    <v:path arrowok="t" o:connecttype="custom" o:connectlocs="60,0;30,46;105,91;0,256;60,286;165,121;240,166;270,106;60,0" o:connectangles="0,0,0,0,0,0,0,0,0"/>
                  </v:shape>
                  <v:shape id=" 451" o:spid="_x0000_s1476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    <v:path arrowok="t" o:connecttype="custom" o:connectlocs="180,15;0,196;15,181;195,0;180,15" o:connectangles="0,0,0,0,0"/>
                  </v:shape>
                  <v:shape id=" 452" o:spid="_x0000_s1477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    <v:path arrowok="t" o:connecttype="custom" o:connectlocs="60,60;0,15;15,0;60,45;60,60" o:connectangles="0,0,0,0,0"/>
                  </v:shape>
                  <v:shape id=" 453" o:spid="_x0000_s1478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    <v:path arrowok="t" o:connecttype="custom" o:connectlocs="180,0;0,181;60,241;240,45;180,0" o:connectangles="0,0,0,0,0"/>
                  </v:shape>
                  <v:shape id=" 454" o:spid="_x0000_s1479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    <v:path arrowok="t" o:connecttype="custom" o:connectlocs="60,45;0,30;15,0;60,15;60,45" o:connectangles="0,0,0,0,0"/>
                  </v:shape>
                  <v:shape id=" 455" o:spid="_x0000_s1480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    <v:path arrowok="t" o:connecttype="custom" o:connectlocs="0,285;0,15;15,0;15,255;0,285" o:connectangles="0,0,0,0,0"/>
                  </v:shape>
                  <v:shape id=" 456" o:spid="_x0000_s1481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    <v:path arrowok="t" o:connecttype="custom" o:connectlocs="75,45;0,30;0,0;90,30;75,45" o:connectangles="0,0,0,0,0"/>
                  </v:shape>
                  <v:shape id=" 457" o:spid="_x0000_s1482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    <v:path arrowok="t" o:connecttype="custom" o:connectlocs="180,30;0,240;15,210;180,0;180,30" o:connectangles="0,0,0,0,0"/>
                  </v:shape>
                  <v:shape id=" 458" o:spid="_x0000_s1483" style="position:absolute;left:5505;top:6328;width:255;height:285;visibility:visible;mso-wrap-style:square;v-text-anchor:top" coordsize="25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path="m180,210r,45l255,285r,-270l180,,,210r75,15l105,195r75,15xm195,165l135,150,195,60r,105xe" fillcolor="#cfa500" strokeweight=".25pt">
                    <v:path arrowok="t" o:connecttype="custom" o:connectlocs="180,210;180,255;255,285;255,15;180,0;0,210;75,225;105,195;180,210;195,165;135,150;195,60;195,165" o:connectangles="0,0,0,0,0,0,0,0,0,0,0,0,0"/>
                  </v:shape>
                  <v:shape id=" 459" o:spid="_x0000_s1484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    <v:path arrowok="t" o:connecttype="custom" o:connectlocs="0,195;30,15;30,0;15,180;0,195" o:connectangles="0,0,0,0,0"/>
                  </v:shape>
                  <v:shape id=" 460" o:spid="_x0000_s1485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    <v:path arrowok="t" o:connecttype="custom" o:connectlocs="0,75;15,15;15,0;15,60;0,75" o:connectangles="0,0,0,0,0"/>
                  </v:shape>
                  <v:shape id=" 461" o:spid="_x0000_s1486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    <v:path arrowok="t" o:connecttype="custom" o:connectlocs="240,30;0,15;0,0;240,15;240,30" o:connectangles="0,0,0,0,0"/>
                  </v:shape>
                  <v:shape id=" 462" o:spid="_x0000_s1487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    <v:path arrowok="t" o:connecttype="custom" o:connectlocs="15,0;0,60;75,75;60,255;135,255;165,75;240,75;255,15;15,0" o:connectangles="0,0,0,0,0,0,0,0,0"/>
                  </v:shape>
                  <v:shape id=" 463" o:spid="_x0000_s1488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    <v:path arrowok="t" o:connecttype="custom" o:connectlocs="0,270;0,30;0,0;15,255;0,270" o:connectangles="0,0,0,0,0"/>
                  </v:shape>
                  <v:shape id=" 464" o:spid="_x0000_s1489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    <v:path arrowok="t" o:connecttype="custom" o:connectlocs="90,30;0,30;15,15;90,0;90,30" o:connectangles="0,0,0,0,0"/>
                  </v:shape>
                  <v:shape id=" 465" o:spid="_x0000_s1490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    <v:path arrowok="t" o:connecttype="custom" o:connectlocs="0,0;15,240;90,240;90,0;0,0" o:connectangles="0,0,0,0,0"/>
                  </v:shape>
                  <v:shape id=" 466" o:spid="_x0000_s1491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    <v:path arrowok="t" o:connecttype="custom" o:connectlocs="15,150;0,15;15,0;30,120;15,150" o:connectangles="0,0,0,0,0"/>
                  </v:shape>
                  <v:shape id=" 467" o:spid="_x0000_s1492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    <v:path arrowok="t" o:connecttype="custom" o:connectlocs="120,135;0,30;15,0;135,120;120,135" o:connectangles="0,0,0,0,0"/>
                  </v:shape>
                  <v:shape id=" 468" o:spid="_x0000_s1493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    <v:path arrowok="t" o:connecttype="custom" o:connectlocs="60,30;0,45;0,15;75,0;60,30" o:connectangles="0,0,0,0,0"/>
                  </v:shape>
                  <v:shape id=" 469" o:spid="_x0000_s1494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    <v:path arrowok="t" o:connecttype="custom" o:connectlocs="45,255;0,15;0,0;45,240;45,255" o:connectangles="0,0,0,0,0"/>
                  </v:shape>
                  <v:shape id=" 470" o:spid="_x0000_s1495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    <v:path arrowok="t" o:connecttype="custom" o:connectlocs="75,15;0,30;15,15;75,0;75,15" o:connectangles="0,0,0,0,0"/>
                  </v:shape>
                  <v:shape id=" 471" o:spid="_x0000_s1496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    <v:path arrowok="t" o:connecttype="custom" o:connectlocs="0,60;30,300;105,285;90,150;210,255;285,240;240,0;165,15;180,150;60,45;0,60" o:connectangles="0,0,0,0,0,0,0,0,0,0,0"/>
                  </v:shape>
                  <v:shape id=" 472" o:spid="_x0000_s1497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    <v:path arrowok="t" o:connecttype="custom" o:connectlocs="15,30;0,45;15,30;30,0;15,30" o:connectangles="0,0,0,0,0"/>
                  </v:shape>
                  <v:shape id=" 473" o:spid="_x0000_s1498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    <v:path arrowok="t" o:connecttype="custom" o:connectlocs="15,15;0,30;0,15;30,0;15,15" o:connectangles="0,0,0,0,0"/>
                  </v:shape>
                  <v:rect id=" 474" o:spid="_x0000_s1499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    <v:path arrowok="t"/>
                  </v:rect>
                  <v:shape id=" 475" o:spid="_x0000_s1500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    <v:path arrowok="t" o:connecttype="custom" o:connectlocs="45,60;0,15;15,0;45,45;45,60" o:connectangles="0,0,0,0,0"/>
                  </v:shape>
                  <v:shape id=" 476" o:spid="_x0000_s1501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477" o:spid="_x0000_s1502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    <v:path arrowok="t" o:connecttype="custom" o:connectlocs="45,105;0,15;0,0;45,90;45,105" o:connectangles="0,0,0,0,0"/>
                  </v:shape>
                  <v:shape id=" 478" o:spid="_x0000_s1503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    <v:path arrowok="t" o:connecttype="custom" o:connectlocs="120,15;0,75;15,45;120,0;120,15" o:connectangles="0,0,0,0,0"/>
                  </v:shape>
                  <v:shape id=" 479" o:spid="_x0000_s1504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    <v:path arrowok="t" o:connecttype="custom" o:connectlocs="30,46;0,15;15,0;45,15;30,46" o:connectangles="0,0,0,0,0"/>
                  </v:shape>
                  <v:shape id=" 480" o:spid="_x0000_s1505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    <v:path arrowok="t" o:connecttype="custom" o:connectlocs="45,30;0,30;15,0;60,15;45,30" o:connectangles="0,0,0,0,0"/>
                  </v:shape>
                  <v:shape id=" 481" o:spid="_x0000_s1506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    <v:path arrowok="t" o:connecttype="custom" o:connectlocs="60,30;0,46;15,30;75,0;60,30" o:connectangles="0,0,0,0,0"/>
                  </v:shape>
                  <v:shape id=" 482" o:spid="_x0000_s1507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    <v:path arrowok="t" o:connecttype="custom" o:connectlocs="60,16;0,61;15,31;75,0;60,16" o:connectangles="0,0,0,0,0"/>
                  </v:shape>
                  <v:shape id=" 483" o:spid="_x0000_s1508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    <v:path arrowok="t" o:connecttype="custom" o:connectlocs="15,30;0,60;15,30;30,0;15,30" o:connectangles="0,0,0,0,0"/>
                  </v:shape>
                  <v:shape id=" 484" o:spid="_x0000_s1509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    </v:shape>
                  <v:shape id=" 485" o:spid="_x0000_s1510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    <v:path arrowok="t" o:connecttype="custom" o:connectlocs="15,60;0,30;15,0;30,45;15,60" o:connectangles="0,0,0,0,0"/>
                  </v:shape>
                  <v:shape id=" 486" o:spid="_x0000_s1511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    <v:path arrowok="t" o:connecttype="custom" o:connectlocs="30,15;0,61;0,30;45,0;30,15" o:connectangles="0,0,0,0,0"/>
                  </v:shape>
                  <v:shape id=" 487" o:spid="_x0000_s1512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    <v:path arrowok="t" o:connecttype="custom" o:connectlocs="45,106;0,15;15,0;45,75;45,106" o:connectangles="0,0,0,0,0"/>
                  </v:shape>
                  <v:shape id=" 488" o:spid="_x0000_s1513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    <v:path arrowok="t" o:connecttype="custom" o:connectlocs="240,135;0,15;15,0;255,105;240,135" o:connectangles="0,0,0,0,0"/>
                  </v:shape>
                  <v:shape id=" 489" o:spid="_x0000_s1514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    <v:path arrowok="t" o:connecttype="custom" o:connectlocs="60,15;0,75;15,45;75,0;60,15" o:connectangles="0,0,0,0,0"/>
                  </v:shape>
                  <v:shape id=" 490" o:spid="_x0000_s1515" style="position:absolute;left:6690;top:6102;width:300;height:301;visibility:visible;mso-wrap-style:square;v-text-anchor:top" coordsize="300,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path="m210,151r30,15l300,120,60,,,60,90,301r60,-60l135,211r75,-60xm150,120r-30,46l75,75r75,45xe" fillcolor="#cfa500" strokeweight=".25pt">
                    <v:path arrowok="t" o:connecttype="custom" o:connectlocs="210,151;240,166;300,120;60,0;0,60;90,301;150,241;135,211;210,151;150,120;120,166;75,75;150,120" o:connectangles="0,0,0,0,0,0,0,0,0,0,0,0,0"/>
                  </v:shape>
                </v:group>
              </v:group>
            </v:group>
          </w:pict>
        </mc:Fallback>
      </mc:AlternateContent>
    </w:r>
    <w:r w:rsidR="00455CB7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455CB7" w:rsidRPr="00F05B78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455CB7" w:rsidRPr="00455CB7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586"/>
    <w:rsid w:val="0000470F"/>
    <w:rsid w:val="00014409"/>
    <w:rsid w:val="00017B92"/>
    <w:rsid w:val="00020103"/>
    <w:rsid w:val="00031A44"/>
    <w:rsid w:val="00033BC8"/>
    <w:rsid w:val="00036147"/>
    <w:rsid w:val="00050E29"/>
    <w:rsid w:val="00053904"/>
    <w:rsid w:val="000672CE"/>
    <w:rsid w:val="00075373"/>
    <w:rsid w:val="000910BC"/>
    <w:rsid w:val="00093ED4"/>
    <w:rsid w:val="000A13BD"/>
    <w:rsid w:val="000A79F1"/>
    <w:rsid w:val="000B447A"/>
    <w:rsid w:val="000B4B97"/>
    <w:rsid w:val="000C039F"/>
    <w:rsid w:val="000C3396"/>
    <w:rsid w:val="000D57AF"/>
    <w:rsid w:val="000D7B06"/>
    <w:rsid w:val="000F6A6A"/>
    <w:rsid w:val="000F7D6F"/>
    <w:rsid w:val="00114AD8"/>
    <w:rsid w:val="00121DAD"/>
    <w:rsid w:val="00121DD6"/>
    <w:rsid w:val="00147EA7"/>
    <w:rsid w:val="001515C9"/>
    <w:rsid w:val="00152105"/>
    <w:rsid w:val="0015397D"/>
    <w:rsid w:val="00167B18"/>
    <w:rsid w:val="00195DEB"/>
    <w:rsid w:val="001A5CFC"/>
    <w:rsid w:val="001A5E66"/>
    <w:rsid w:val="001D27F4"/>
    <w:rsid w:val="001D733A"/>
    <w:rsid w:val="00200144"/>
    <w:rsid w:val="0021154A"/>
    <w:rsid w:val="00221AAA"/>
    <w:rsid w:val="00240AA0"/>
    <w:rsid w:val="00246B09"/>
    <w:rsid w:val="00262E14"/>
    <w:rsid w:val="00272734"/>
    <w:rsid w:val="0029319D"/>
    <w:rsid w:val="002B5BE0"/>
    <w:rsid w:val="002D080D"/>
    <w:rsid w:val="002E344A"/>
    <w:rsid w:val="002F5E5E"/>
    <w:rsid w:val="002F787B"/>
    <w:rsid w:val="00300075"/>
    <w:rsid w:val="00301CDD"/>
    <w:rsid w:val="003037C8"/>
    <w:rsid w:val="00306D7B"/>
    <w:rsid w:val="0032040B"/>
    <w:rsid w:val="00326604"/>
    <w:rsid w:val="003564DA"/>
    <w:rsid w:val="003641DD"/>
    <w:rsid w:val="00365C17"/>
    <w:rsid w:val="00367123"/>
    <w:rsid w:val="003711BF"/>
    <w:rsid w:val="003825DE"/>
    <w:rsid w:val="00382EA4"/>
    <w:rsid w:val="003927CD"/>
    <w:rsid w:val="0039750C"/>
    <w:rsid w:val="00397C66"/>
    <w:rsid w:val="003A3343"/>
    <w:rsid w:val="003B0C6D"/>
    <w:rsid w:val="003C69A6"/>
    <w:rsid w:val="003D2023"/>
    <w:rsid w:val="003D5743"/>
    <w:rsid w:val="003E156F"/>
    <w:rsid w:val="003E3306"/>
    <w:rsid w:val="003F1601"/>
    <w:rsid w:val="003F4D05"/>
    <w:rsid w:val="003F71C8"/>
    <w:rsid w:val="00404C27"/>
    <w:rsid w:val="00414CBF"/>
    <w:rsid w:val="00420821"/>
    <w:rsid w:val="00430798"/>
    <w:rsid w:val="00430933"/>
    <w:rsid w:val="0043573C"/>
    <w:rsid w:val="00436586"/>
    <w:rsid w:val="00446269"/>
    <w:rsid w:val="00455CB7"/>
    <w:rsid w:val="00456802"/>
    <w:rsid w:val="00470C66"/>
    <w:rsid w:val="00497232"/>
    <w:rsid w:val="004A56A3"/>
    <w:rsid w:val="004D19F7"/>
    <w:rsid w:val="004D2A6D"/>
    <w:rsid w:val="004E3818"/>
    <w:rsid w:val="004E4352"/>
    <w:rsid w:val="004F0DE7"/>
    <w:rsid w:val="00517CCD"/>
    <w:rsid w:val="00521519"/>
    <w:rsid w:val="0052437A"/>
    <w:rsid w:val="0054074E"/>
    <w:rsid w:val="00547B38"/>
    <w:rsid w:val="00550C0D"/>
    <w:rsid w:val="00553AEA"/>
    <w:rsid w:val="005716DE"/>
    <w:rsid w:val="005746E9"/>
    <w:rsid w:val="005769A5"/>
    <w:rsid w:val="0059592B"/>
    <w:rsid w:val="005B4B50"/>
    <w:rsid w:val="005B5EF6"/>
    <w:rsid w:val="005C47E0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22E0A"/>
    <w:rsid w:val="00646605"/>
    <w:rsid w:val="00647529"/>
    <w:rsid w:val="006477A4"/>
    <w:rsid w:val="00656E08"/>
    <w:rsid w:val="00665605"/>
    <w:rsid w:val="00667B47"/>
    <w:rsid w:val="00673BC9"/>
    <w:rsid w:val="006865AF"/>
    <w:rsid w:val="00687BA7"/>
    <w:rsid w:val="006966F7"/>
    <w:rsid w:val="006A5180"/>
    <w:rsid w:val="006C2936"/>
    <w:rsid w:val="006D12D2"/>
    <w:rsid w:val="006D14B1"/>
    <w:rsid w:val="006E0254"/>
    <w:rsid w:val="006E1510"/>
    <w:rsid w:val="006E6172"/>
    <w:rsid w:val="006E61CA"/>
    <w:rsid w:val="00713179"/>
    <w:rsid w:val="00714004"/>
    <w:rsid w:val="00714D2E"/>
    <w:rsid w:val="00721534"/>
    <w:rsid w:val="007256ED"/>
    <w:rsid w:val="0072655A"/>
    <w:rsid w:val="007270B1"/>
    <w:rsid w:val="007431DD"/>
    <w:rsid w:val="00743880"/>
    <w:rsid w:val="00762F42"/>
    <w:rsid w:val="007665F9"/>
    <w:rsid w:val="00795A8D"/>
    <w:rsid w:val="007A4C8A"/>
    <w:rsid w:val="007A7C44"/>
    <w:rsid w:val="007B373A"/>
    <w:rsid w:val="007C19A9"/>
    <w:rsid w:val="007C2908"/>
    <w:rsid w:val="007D4678"/>
    <w:rsid w:val="007D48DC"/>
    <w:rsid w:val="007E0BC2"/>
    <w:rsid w:val="007E370A"/>
    <w:rsid w:val="007F314D"/>
    <w:rsid w:val="007F5168"/>
    <w:rsid w:val="00810687"/>
    <w:rsid w:val="00821672"/>
    <w:rsid w:val="008274C1"/>
    <w:rsid w:val="008400A4"/>
    <w:rsid w:val="008538C7"/>
    <w:rsid w:val="00853B44"/>
    <w:rsid w:val="008643B8"/>
    <w:rsid w:val="00867F2A"/>
    <w:rsid w:val="0087193D"/>
    <w:rsid w:val="00883D30"/>
    <w:rsid w:val="00883DBD"/>
    <w:rsid w:val="008A0D65"/>
    <w:rsid w:val="008A3E9E"/>
    <w:rsid w:val="008A50F8"/>
    <w:rsid w:val="008B39FD"/>
    <w:rsid w:val="008B4CBE"/>
    <w:rsid w:val="008B7378"/>
    <w:rsid w:val="008C35F3"/>
    <w:rsid w:val="008D56DF"/>
    <w:rsid w:val="008D799D"/>
    <w:rsid w:val="008F5712"/>
    <w:rsid w:val="00905FEA"/>
    <w:rsid w:val="00914942"/>
    <w:rsid w:val="00931663"/>
    <w:rsid w:val="009426A5"/>
    <w:rsid w:val="009521F2"/>
    <w:rsid w:val="009740A1"/>
    <w:rsid w:val="00977955"/>
    <w:rsid w:val="00977FEA"/>
    <w:rsid w:val="009A5446"/>
    <w:rsid w:val="009B4CD9"/>
    <w:rsid w:val="009C1CA6"/>
    <w:rsid w:val="009C3645"/>
    <w:rsid w:val="009D247A"/>
    <w:rsid w:val="009D3E66"/>
    <w:rsid w:val="009E2E26"/>
    <w:rsid w:val="009F317F"/>
    <w:rsid w:val="009F41CC"/>
    <w:rsid w:val="009F4A99"/>
    <w:rsid w:val="009F6F06"/>
    <w:rsid w:val="00A03016"/>
    <w:rsid w:val="00A1064A"/>
    <w:rsid w:val="00A206AD"/>
    <w:rsid w:val="00A209AF"/>
    <w:rsid w:val="00A27372"/>
    <w:rsid w:val="00A53694"/>
    <w:rsid w:val="00A55C50"/>
    <w:rsid w:val="00A56472"/>
    <w:rsid w:val="00A7013E"/>
    <w:rsid w:val="00A91D00"/>
    <w:rsid w:val="00A944B8"/>
    <w:rsid w:val="00AA4754"/>
    <w:rsid w:val="00AB1F5F"/>
    <w:rsid w:val="00AB246B"/>
    <w:rsid w:val="00AC1CA7"/>
    <w:rsid w:val="00AC3ACD"/>
    <w:rsid w:val="00AD1114"/>
    <w:rsid w:val="00AE1D52"/>
    <w:rsid w:val="00AE3079"/>
    <w:rsid w:val="00AE320C"/>
    <w:rsid w:val="00AF1183"/>
    <w:rsid w:val="00B07EB1"/>
    <w:rsid w:val="00B16B25"/>
    <w:rsid w:val="00B226B5"/>
    <w:rsid w:val="00B300E1"/>
    <w:rsid w:val="00B33376"/>
    <w:rsid w:val="00B406A2"/>
    <w:rsid w:val="00B77439"/>
    <w:rsid w:val="00B80091"/>
    <w:rsid w:val="00B837D3"/>
    <w:rsid w:val="00B85F05"/>
    <w:rsid w:val="00B97C19"/>
    <w:rsid w:val="00BA2ADC"/>
    <w:rsid w:val="00BA3257"/>
    <w:rsid w:val="00BA6B6D"/>
    <w:rsid w:val="00BC1166"/>
    <w:rsid w:val="00BC1D81"/>
    <w:rsid w:val="00BE5A3F"/>
    <w:rsid w:val="00BF0DE4"/>
    <w:rsid w:val="00BF417C"/>
    <w:rsid w:val="00C05167"/>
    <w:rsid w:val="00C0544C"/>
    <w:rsid w:val="00C1319A"/>
    <w:rsid w:val="00C14FB3"/>
    <w:rsid w:val="00C172F5"/>
    <w:rsid w:val="00C23EE8"/>
    <w:rsid w:val="00C25702"/>
    <w:rsid w:val="00C303C2"/>
    <w:rsid w:val="00C439A0"/>
    <w:rsid w:val="00C51BD9"/>
    <w:rsid w:val="00C61476"/>
    <w:rsid w:val="00C637A9"/>
    <w:rsid w:val="00C90E80"/>
    <w:rsid w:val="00CB39BF"/>
    <w:rsid w:val="00CB7D39"/>
    <w:rsid w:val="00CD5B63"/>
    <w:rsid w:val="00CD5C31"/>
    <w:rsid w:val="00D01155"/>
    <w:rsid w:val="00D024BC"/>
    <w:rsid w:val="00D2558E"/>
    <w:rsid w:val="00D97F14"/>
    <w:rsid w:val="00DB688D"/>
    <w:rsid w:val="00DB68BA"/>
    <w:rsid w:val="00DC5820"/>
    <w:rsid w:val="00DD2480"/>
    <w:rsid w:val="00DF2F67"/>
    <w:rsid w:val="00DF4CAB"/>
    <w:rsid w:val="00E435E5"/>
    <w:rsid w:val="00E55EDE"/>
    <w:rsid w:val="00E71C0A"/>
    <w:rsid w:val="00E71EFE"/>
    <w:rsid w:val="00E90DD3"/>
    <w:rsid w:val="00E952EB"/>
    <w:rsid w:val="00EA5A1E"/>
    <w:rsid w:val="00EB3ECA"/>
    <w:rsid w:val="00EC1384"/>
    <w:rsid w:val="00ED6722"/>
    <w:rsid w:val="00EE280F"/>
    <w:rsid w:val="00EE4B5A"/>
    <w:rsid w:val="00EF4904"/>
    <w:rsid w:val="00F03046"/>
    <w:rsid w:val="00F05255"/>
    <w:rsid w:val="00F1574E"/>
    <w:rsid w:val="00F269E4"/>
    <w:rsid w:val="00F2724A"/>
    <w:rsid w:val="00F51BC9"/>
    <w:rsid w:val="00F62ED3"/>
    <w:rsid w:val="00F6512C"/>
    <w:rsid w:val="00F703BF"/>
    <w:rsid w:val="00F93CB7"/>
    <w:rsid w:val="00F97365"/>
    <w:rsid w:val="00F97D07"/>
    <w:rsid w:val="00FA1F71"/>
    <w:rsid w:val="00FA5A8F"/>
    <w:rsid w:val="00FA61EA"/>
    <w:rsid w:val="00FB034A"/>
    <w:rsid w:val="00FB3CB6"/>
    <w:rsid w:val="00FC0532"/>
    <w:rsid w:val="00FC7087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3CADCE26"/>
  <w15:docId w15:val="{1E705C46-7E12-4D4C-B641-2378524E7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0DE4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DBBDAB-3DB3-4B2F-837B-B4810F90F1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0</TotalTime>
  <Pages>3</Pages>
  <Words>843</Words>
  <Characters>4554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5387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subject/>
  <dc:creator>Janayna</dc:creator>
  <cp:keywords/>
  <dc:description/>
  <cp:lastModifiedBy>Consultorio03</cp:lastModifiedBy>
  <cp:revision>2</cp:revision>
  <cp:lastPrinted>2023-01-05T18:39:00Z</cp:lastPrinted>
  <dcterms:created xsi:type="dcterms:W3CDTF">2023-05-18T19:36:00Z</dcterms:created>
  <dcterms:modified xsi:type="dcterms:W3CDTF">2023-05-18T19:36:00Z</dcterms:modified>
</cp:coreProperties>
</file>