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</w:t>
      </w:r>
      <w:r w:rsidR="006C2936">
        <w:rPr>
          <w:b/>
        </w:rPr>
        <w:t>1</w:t>
      </w:r>
      <w:r w:rsidR="008113C2">
        <w:rPr>
          <w:b/>
        </w:rPr>
        <w:t>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7A7C44" w:rsidP="008113C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113C2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8113C2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FERNANDA DEVIDÉ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8113C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46.227.104-3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C90E80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C90E80">
        <w:rPr>
          <w:rFonts w:ascii="Times New Roman" w:hAnsi="Times New Roman"/>
          <w:sz w:val="24"/>
          <w:szCs w:val="24"/>
        </w:rPr>
        <w:t>2</w:t>
      </w:r>
      <w:r w:rsidR="008113C2">
        <w:rPr>
          <w:rFonts w:ascii="Times New Roman" w:hAnsi="Times New Roman"/>
          <w:sz w:val="24"/>
          <w:szCs w:val="24"/>
        </w:rPr>
        <w:t>7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6C2936">
        <w:rPr>
          <w:rFonts w:ascii="Times New Roman" w:hAnsi="Times New Roman"/>
          <w:sz w:val="24"/>
          <w:szCs w:val="24"/>
        </w:rPr>
        <w:t>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53904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A56A3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C2936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A7C44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113C2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90E80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B4A2907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220E1-1F3C-48FB-8FDC-AF8ABBDCA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841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2023-05-25T17:15:00Z</dcterms:created>
  <dcterms:modified xsi:type="dcterms:W3CDTF">2023-05-25T17:15:00Z</dcterms:modified>
</cp:coreProperties>
</file>