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665605">
        <w:rPr>
          <w:b/>
        </w:rPr>
        <w:t xml:space="preserve"> </w:t>
      </w:r>
      <w:r w:rsidR="006C2936">
        <w:rPr>
          <w:b/>
        </w:rPr>
        <w:t>1</w:t>
      </w:r>
      <w:r w:rsidR="00F45D58">
        <w:rPr>
          <w:b/>
        </w:rPr>
        <w:t>3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E280F" w:rsidRPr="00C1319A">
        <w:rPr>
          <w:b/>
          <w:u w:val="single"/>
        </w:rPr>
        <w:t>00</w:t>
      </w:r>
      <w:r w:rsidR="00665605">
        <w:rPr>
          <w:b/>
          <w:u w:val="single"/>
        </w:rPr>
        <w:t>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0B447A" w:rsidRPr="00C1319A">
        <w:rPr>
          <w:b/>
          <w:u w:val="single"/>
        </w:rPr>
        <w:t>2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00</w:t>
      </w:r>
      <w:r w:rsidR="00665605">
        <w:t>3</w:t>
      </w:r>
      <w:r w:rsidR="00436586" w:rsidRPr="002F5E5E">
        <w:t>/20</w:t>
      </w:r>
      <w:r w:rsidR="00365C17" w:rsidRPr="002F5E5E">
        <w:t>2</w:t>
      </w:r>
      <w:r w:rsidR="000B447A">
        <w:t>2</w:t>
      </w:r>
      <w:r w:rsidR="00436586" w:rsidRPr="002F5E5E">
        <w:t>,</w:t>
      </w:r>
      <w:r w:rsidR="00446269" w:rsidRPr="002F5E5E">
        <w:t xml:space="preserve"> homologado através do Decreto nº </w:t>
      </w:r>
      <w:r w:rsidR="000B447A">
        <w:t>3.</w:t>
      </w:r>
      <w:r w:rsidR="00665605">
        <w:t>292</w:t>
      </w:r>
      <w:r w:rsidR="00F05255" w:rsidRPr="002F5E5E">
        <w:t xml:space="preserve"> de </w:t>
      </w:r>
      <w:r w:rsidR="00665605">
        <w:t>02</w:t>
      </w:r>
      <w:r w:rsidR="000B447A">
        <w:t xml:space="preserve"> de fevereiro de 202</w:t>
      </w:r>
      <w:r w:rsidR="00665605">
        <w:t>3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702"/>
        <w:gridCol w:w="1536"/>
        <w:gridCol w:w="1152"/>
      </w:tblGrid>
      <w:tr w:rsidR="006D14B1" w:rsidRPr="000910BC" w:rsidTr="003F4D05">
        <w:tc>
          <w:tcPr>
            <w:tcW w:w="791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3F4D05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E90DD3" w:rsidRPr="006D14B1" w:rsidRDefault="00F91600" w:rsidP="008113C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6E1510" w:rsidRPr="006D14B1" w:rsidRDefault="00F91600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MAIRA ALEXANDRE PANIGUEL DE JESUS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E90DD3" w:rsidRPr="006D14B1" w:rsidRDefault="00F91600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48.573.542-8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E90DD3" w:rsidRPr="006D14B1" w:rsidRDefault="00F91600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45,00</w:t>
            </w:r>
          </w:p>
        </w:tc>
      </w:tr>
      <w:tr w:rsidR="00F45D58" w:rsidRPr="000910BC" w:rsidTr="003F4D05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F45D58" w:rsidRDefault="00F91600" w:rsidP="008113C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F45D58" w:rsidRDefault="00F91600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MARIA CECILIA DA SILVA BRAZ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F45D58" w:rsidRDefault="00F91600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26.772.817-7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F45D58" w:rsidRDefault="00F91600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  <w:bookmarkStart w:id="0" w:name="_GoBack"/>
            <w:bookmarkEnd w:id="0"/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F45D58">
        <w:rPr>
          <w:rFonts w:ascii="Times New Roman" w:hAnsi="Times New Roman"/>
          <w:sz w:val="24"/>
          <w:szCs w:val="24"/>
        </w:rPr>
        <w:t>03</w:t>
      </w:r>
      <w:r w:rsidRPr="00020103">
        <w:rPr>
          <w:rFonts w:ascii="Times New Roman" w:hAnsi="Times New Roman"/>
          <w:sz w:val="24"/>
          <w:szCs w:val="24"/>
        </w:rPr>
        <w:t xml:space="preserve"> de </w:t>
      </w:r>
      <w:r w:rsidR="001258E8">
        <w:rPr>
          <w:rFonts w:ascii="Times New Roman" w:hAnsi="Times New Roman"/>
          <w:sz w:val="24"/>
          <w:szCs w:val="24"/>
        </w:rPr>
        <w:t>junho</w:t>
      </w:r>
      <w:r w:rsidRPr="00020103">
        <w:rPr>
          <w:rFonts w:ascii="Times New Roman" w:hAnsi="Times New Roman"/>
          <w:sz w:val="24"/>
          <w:szCs w:val="24"/>
        </w:rPr>
        <w:t xml:space="preserve"> de 202</w:t>
      </w:r>
      <w:r>
        <w:rPr>
          <w:rFonts w:ascii="Times New Roman" w:hAnsi="Times New Roman"/>
          <w:sz w:val="24"/>
          <w:szCs w:val="24"/>
        </w:rPr>
        <w:t>3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JOÃO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53904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6A6A"/>
    <w:rsid w:val="000F7D6F"/>
    <w:rsid w:val="00114AD8"/>
    <w:rsid w:val="00121DAD"/>
    <w:rsid w:val="00121DD6"/>
    <w:rsid w:val="001258E8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3F4D05"/>
    <w:rsid w:val="003F71C8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A56A3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53AEA"/>
    <w:rsid w:val="005716DE"/>
    <w:rsid w:val="005746E9"/>
    <w:rsid w:val="005769A5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529"/>
    <w:rsid w:val="006477A4"/>
    <w:rsid w:val="00656E08"/>
    <w:rsid w:val="00665605"/>
    <w:rsid w:val="00667B47"/>
    <w:rsid w:val="00673BC9"/>
    <w:rsid w:val="006865AF"/>
    <w:rsid w:val="00687BA7"/>
    <w:rsid w:val="006966F7"/>
    <w:rsid w:val="006A5180"/>
    <w:rsid w:val="006C2936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A7C44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113C2"/>
    <w:rsid w:val="00821672"/>
    <w:rsid w:val="008274C1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56472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1D52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E5A3F"/>
    <w:rsid w:val="00BF0DE4"/>
    <w:rsid w:val="00BF417C"/>
    <w:rsid w:val="00C05167"/>
    <w:rsid w:val="00C0544C"/>
    <w:rsid w:val="00C1319A"/>
    <w:rsid w:val="00C14FB3"/>
    <w:rsid w:val="00C172F5"/>
    <w:rsid w:val="00C23EE8"/>
    <w:rsid w:val="00C25702"/>
    <w:rsid w:val="00C303C2"/>
    <w:rsid w:val="00C439A0"/>
    <w:rsid w:val="00C51BD9"/>
    <w:rsid w:val="00C61476"/>
    <w:rsid w:val="00C637A9"/>
    <w:rsid w:val="00C90E80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45D58"/>
    <w:rsid w:val="00F51BC9"/>
    <w:rsid w:val="00F62ED3"/>
    <w:rsid w:val="00F6512C"/>
    <w:rsid w:val="00F703BF"/>
    <w:rsid w:val="00F91600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29A1C7BF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FFDEA-0F96-4AFC-9ED6-E25677E7A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19</TotalTime>
  <Pages>3</Pages>
  <Words>852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Consultorio03</cp:lastModifiedBy>
  <cp:revision>3</cp:revision>
  <cp:lastPrinted>2023-01-05T18:39:00Z</cp:lastPrinted>
  <dcterms:created xsi:type="dcterms:W3CDTF">2023-05-31T19:59:00Z</dcterms:created>
  <dcterms:modified xsi:type="dcterms:W3CDTF">2023-06-01T18:14:00Z</dcterms:modified>
</cp:coreProperties>
</file>