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98066D">
        <w:rPr>
          <w:b/>
        </w:rPr>
        <w:t xml:space="preserve"> 03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C12DBA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C12DB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1D7111" w:rsidP="0098066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8066D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E1510" w:rsidRPr="006D14B1" w:rsidRDefault="0098066D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VIVIANE MARITELI BERTUOLA MARQUES ARAUJO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E90DD3" w:rsidRPr="006D14B1" w:rsidRDefault="0098066D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446095795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98066D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  <w:tr w:rsidR="00815952" w:rsidRPr="000910BC" w:rsidTr="00C12DB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815952" w:rsidRDefault="00815952" w:rsidP="0098066D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815952" w:rsidRDefault="00815952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KELLY DOS SANTOS SCHNEIDER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815952" w:rsidRDefault="0081595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463309352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15952" w:rsidRDefault="00815952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  <w:bookmarkStart w:id="0" w:name="_GoBack"/>
            <w:bookmarkEnd w:id="0"/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6D14B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C51BD9">
        <w:trPr>
          <w:trHeight w:val="376"/>
        </w:trPr>
        <w:tc>
          <w:tcPr>
            <w:tcW w:w="791" w:type="pct"/>
            <w:shd w:val="clear" w:color="auto" w:fill="FFFFFF"/>
            <w:vAlign w:val="center"/>
          </w:tcPr>
          <w:p w:rsidR="006D14B1" w:rsidRPr="00C51BD9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C51BD9" w:rsidRDefault="0098066D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FABIANA DE MELO GÓES MARQUIZELLI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C51BD9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42444039-8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C51BD9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48,00</w:t>
            </w:r>
          </w:p>
        </w:tc>
      </w:tr>
      <w:tr w:rsidR="00C51BD9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C51BD9" w:rsidRPr="00C51BD9" w:rsidRDefault="0098066D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C51BD9" w:rsidRPr="00C51BD9" w:rsidRDefault="0098066D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LINDALVA TAINÁ LOURENÇO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1D7111" w:rsidRPr="00C51BD9" w:rsidRDefault="0098066D" w:rsidP="001D711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42443726-0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C51BD9" w:rsidRPr="00C51BD9" w:rsidRDefault="0098066D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98066D" w:rsidRPr="000910BC" w:rsidTr="006D14B1">
        <w:trPr>
          <w:trHeight w:val="283"/>
        </w:trPr>
        <w:tc>
          <w:tcPr>
            <w:tcW w:w="791" w:type="pct"/>
            <w:shd w:val="clear" w:color="auto" w:fill="FFFFFF"/>
            <w:vAlign w:val="center"/>
          </w:tcPr>
          <w:p w:rsidR="0098066D" w:rsidRDefault="0098066D" w:rsidP="00C51BD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98066D" w:rsidRDefault="0098066D" w:rsidP="00C51BD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DANIELI SANTOS DE SOUZA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98066D" w:rsidRDefault="0098066D" w:rsidP="001D711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428366879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8066D" w:rsidRDefault="0098066D" w:rsidP="00C51B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LÍNGUA PORTUGUESA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842"/>
        <w:gridCol w:w="1396"/>
        <w:gridCol w:w="1152"/>
      </w:tblGrid>
      <w:tr w:rsidR="006D14B1" w:rsidRPr="000910BC" w:rsidTr="002A6791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2A6791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1D7111">
              <w:rPr>
                <w:rFonts w:ascii="Times New Roman" w:hAnsi="Times New Roman"/>
              </w:rPr>
              <w:t>º</w:t>
            </w:r>
          </w:p>
        </w:tc>
        <w:tc>
          <w:tcPr>
            <w:tcW w:w="2758" w:type="pct"/>
            <w:shd w:val="clear" w:color="auto" w:fill="auto"/>
            <w:vAlign w:val="center"/>
          </w:tcPr>
          <w:p w:rsidR="006D14B1" w:rsidRPr="00665605" w:rsidRDefault="0098066D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SAMUEL MACHADO OLIVEIRA DA SILVA</w:t>
            </w:r>
          </w:p>
        </w:tc>
        <w:tc>
          <w:tcPr>
            <w:tcW w:w="795" w:type="pct"/>
            <w:shd w:val="clear" w:color="auto" w:fill="auto"/>
            <w:vAlign w:val="center"/>
          </w:tcPr>
          <w:p w:rsidR="006D14B1" w:rsidRPr="00665605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680894755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</w:tbl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 w:rsidR="0098066D">
        <w:rPr>
          <w:rFonts w:ascii="Times New Roman" w:hAnsi="Times New Roman"/>
          <w:b/>
          <w:sz w:val="24"/>
          <w:szCs w:val="24"/>
        </w:rPr>
        <w:t>LÍNGUA INGLESA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6D14B1" w:rsidRPr="000910BC" w:rsidTr="0091783B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1783B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91783B">
              <w:rPr>
                <w:rFonts w:ascii="Times New Roman" w:hAnsi="Times New Roman"/>
              </w:rPr>
              <w:t>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6D14B1" w:rsidRPr="00665605" w:rsidRDefault="0098066D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GISELE MORENO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6D14B1" w:rsidRPr="0091783B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248141582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98066D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60,00</w:t>
            </w:r>
          </w:p>
        </w:tc>
      </w:tr>
    </w:tbl>
    <w:p w:rsidR="0098066D" w:rsidRPr="00240AA0" w:rsidRDefault="0098066D" w:rsidP="0098066D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 xml:space="preserve">II – </w:t>
      </w:r>
      <w:r>
        <w:rPr>
          <w:rFonts w:ascii="Times New Roman" w:hAnsi="Times New Roman"/>
          <w:b/>
          <w:sz w:val="24"/>
          <w:szCs w:val="24"/>
        </w:rPr>
        <w:t>MÚSICA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37"/>
        <w:gridCol w:w="1301"/>
        <w:gridCol w:w="1152"/>
      </w:tblGrid>
      <w:tr w:rsidR="0098066D" w:rsidRPr="000910BC" w:rsidTr="00E22669">
        <w:tc>
          <w:tcPr>
            <w:tcW w:w="791" w:type="pct"/>
            <w:shd w:val="clear" w:color="auto" w:fill="auto"/>
            <w:vAlign w:val="center"/>
          </w:tcPr>
          <w:p w:rsidR="0098066D" w:rsidRPr="006E1510" w:rsidRDefault="0098066D" w:rsidP="00E2266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98066D" w:rsidRPr="006E1510" w:rsidRDefault="0098066D" w:rsidP="00E2266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98066D" w:rsidRPr="006E1510" w:rsidRDefault="0098066D" w:rsidP="00E2266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8066D" w:rsidRPr="006E1510" w:rsidRDefault="0098066D" w:rsidP="00E2266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98066D" w:rsidRPr="000910BC" w:rsidTr="00E22669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98066D" w:rsidRPr="00665605" w:rsidRDefault="0098066D" w:rsidP="00E2266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812" w:type="pct"/>
            <w:shd w:val="clear" w:color="auto" w:fill="auto"/>
            <w:vAlign w:val="center"/>
          </w:tcPr>
          <w:p w:rsidR="0098066D" w:rsidRPr="00665605" w:rsidRDefault="0098066D" w:rsidP="00E22669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KAIQUE SOARDI FRANÇA</w:t>
            </w:r>
          </w:p>
        </w:tc>
        <w:tc>
          <w:tcPr>
            <w:tcW w:w="741" w:type="pct"/>
            <w:shd w:val="clear" w:color="auto" w:fill="auto"/>
            <w:vAlign w:val="center"/>
          </w:tcPr>
          <w:p w:rsidR="0098066D" w:rsidRPr="0091783B" w:rsidRDefault="0098066D" w:rsidP="00E22669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55.183.727-5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8066D" w:rsidRPr="00665605" w:rsidRDefault="0098066D" w:rsidP="00E2266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</w:t>
      </w:r>
      <w:r w:rsidR="0098066D">
        <w:rPr>
          <w:rFonts w:ascii="Times New Roman" w:eastAsia="Times New Roman" w:hAnsi="Times New Roman"/>
          <w:sz w:val="24"/>
          <w:szCs w:val="24"/>
          <w:lang w:eastAsia="pt-BR"/>
        </w:rPr>
        <w:t>Processo Seletivo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98066D">
        <w:rPr>
          <w:rFonts w:ascii="Times New Roman" w:hAnsi="Times New Roman"/>
          <w:sz w:val="24"/>
          <w:szCs w:val="24"/>
        </w:rPr>
        <w:t>21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2A6791">
        <w:rPr>
          <w:rFonts w:ascii="Times New Roman" w:hAnsi="Times New Roman"/>
          <w:sz w:val="24"/>
          <w:szCs w:val="24"/>
        </w:rPr>
        <w:t>Março</w:t>
      </w:r>
      <w:proofErr w:type="gramEnd"/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15952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740A1"/>
    <w:rsid w:val="00977955"/>
    <w:rsid w:val="00977FEA"/>
    <w:rsid w:val="0098066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DE1D3AB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78BF3-870A-4AB3-8BC9-2C9919349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949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3</cp:revision>
  <cp:lastPrinted>2024-03-11T12:19:00Z</cp:lastPrinted>
  <dcterms:created xsi:type="dcterms:W3CDTF">2024-03-21T16:37:00Z</dcterms:created>
  <dcterms:modified xsi:type="dcterms:W3CDTF">2024-03-21T16:38:00Z</dcterms:modified>
</cp:coreProperties>
</file>