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1D7111">
        <w:rPr>
          <w:b/>
        </w:rPr>
        <w:t xml:space="preserve"> 0</w:t>
      </w:r>
      <w:r w:rsidR="00E13556">
        <w:rPr>
          <w:b/>
        </w:rPr>
        <w:t>4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II – LÍNGUA INGLESA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6"/>
        <w:gridCol w:w="4535"/>
        <w:gridCol w:w="1701"/>
        <w:gridCol w:w="1275"/>
      </w:tblGrid>
      <w:tr w:rsidR="00140C57" w:rsidTr="00140C57"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140C57" w:rsidTr="00140C57">
        <w:trPr>
          <w:trHeight w:val="471"/>
        </w:trPr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40C57" w:rsidRDefault="00140C5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º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Default="00140C57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ANA JÉSSICA DE OLIVEIRA RAIMUNDO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Default="00140C57">
            <w:pPr>
              <w:spacing w:after="0" w:line="360" w:lineRule="auto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47.435.088-5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Default="00140C57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57,00</w:t>
            </w:r>
          </w:p>
        </w:tc>
      </w:tr>
    </w:tbl>
    <w:p w:rsidR="001D7111" w:rsidRDefault="001D7111" w:rsidP="001D7111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 – CLASSIFICAÇÃO ESPECIAL</w:t>
      </w:r>
    </w:p>
    <w:tbl>
      <w:tblPr>
        <w:tblW w:w="90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4507"/>
        <w:gridCol w:w="1701"/>
        <w:gridCol w:w="1300"/>
      </w:tblGrid>
      <w:tr w:rsidR="001D7111" w:rsidTr="00E42123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111" w:rsidRDefault="001D7111" w:rsidP="00E42123">
            <w:pPr>
              <w:pStyle w:val="NormalWeb"/>
              <w:spacing w:before="0" w:beforeAutospacing="0" w:after="0" w:afterAutospacing="0" w:line="330" w:lineRule="atLeast"/>
              <w:jc w:val="center"/>
            </w:pPr>
            <w:r>
              <w:t>Classificação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111" w:rsidRDefault="001D7111" w:rsidP="00E42123">
            <w:pPr>
              <w:pStyle w:val="NormalWeb"/>
              <w:spacing w:before="0" w:beforeAutospacing="0" w:after="0" w:afterAutospacing="0" w:line="330" w:lineRule="atLeast"/>
              <w:jc w:val="center"/>
            </w:pPr>
            <w:r>
              <w:t>Nome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111" w:rsidRDefault="001D7111" w:rsidP="00E42123">
            <w:pPr>
              <w:pStyle w:val="NormalWeb"/>
              <w:spacing w:before="0" w:beforeAutospacing="0" w:after="0" w:afterAutospacing="0" w:line="330" w:lineRule="atLeast"/>
              <w:jc w:val="center"/>
            </w:pPr>
            <w:r>
              <w:t>RG</w:t>
            </w:r>
            <w:bookmarkStart w:id="0" w:name="_GoBack"/>
            <w:bookmarkEnd w:id="0"/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7111" w:rsidRDefault="001D7111" w:rsidP="00E42123">
            <w:pPr>
              <w:pStyle w:val="NormalWeb"/>
              <w:spacing w:before="0" w:beforeAutospacing="0" w:after="0" w:afterAutospacing="0" w:line="330" w:lineRule="atLeast"/>
              <w:jc w:val="center"/>
            </w:pPr>
            <w:r>
              <w:t>Nota Final</w:t>
            </w:r>
          </w:p>
        </w:tc>
      </w:tr>
      <w:tr w:rsidR="001D7111" w:rsidTr="00E42123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D7111" w:rsidRDefault="00E13556" w:rsidP="00E42123">
            <w:pPr>
              <w:pStyle w:val="NormalWeb"/>
              <w:spacing w:before="0" w:beforeAutospacing="0" w:after="0" w:afterAutospacing="0" w:line="330" w:lineRule="atLeast"/>
              <w:jc w:val="center"/>
            </w:pPr>
            <w:r>
              <w:t>2</w:t>
            </w:r>
            <w:r w:rsidR="001D7111">
              <w:t>º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11" w:rsidRDefault="00E13556" w:rsidP="00E42123">
            <w:pPr>
              <w:pStyle w:val="NormalWeb"/>
              <w:spacing w:before="0" w:beforeAutospacing="0" w:after="0" w:afterAutospacing="0" w:line="330" w:lineRule="atLeast"/>
            </w:pPr>
            <w:r>
              <w:t>CARINA MONTANARI DE ALBUQUERQUE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11" w:rsidRDefault="00E13556" w:rsidP="00E42123">
            <w:pPr>
              <w:pStyle w:val="NormalWeb"/>
              <w:spacing w:before="0" w:beforeAutospacing="0" w:after="0" w:afterAutospacing="0" w:line="330" w:lineRule="atLeast"/>
              <w:jc w:val="center"/>
            </w:pPr>
            <w:r>
              <w:t>40.456.979-1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D7111" w:rsidRDefault="00E13556" w:rsidP="00E42123">
            <w:pPr>
              <w:pStyle w:val="NormalWeb"/>
              <w:spacing w:before="0" w:beforeAutospacing="0" w:after="0" w:afterAutospacing="0" w:line="330" w:lineRule="atLeast"/>
              <w:jc w:val="center"/>
            </w:pPr>
            <w:r>
              <w:t>33,00</w:t>
            </w:r>
          </w:p>
        </w:tc>
      </w:tr>
      <w:tr w:rsidR="001D7111" w:rsidTr="00E42123">
        <w:tc>
          <w:tcPr>
            <w:tcW w:w="9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D7111" w:rsidRDefault="001D7111" w:rsidP="00E42123">
            <w:pPr>
              <w:pStyle w:val="NormalWeb"/>
              <w:spacing w:before="0" w:beforeAutospacing="0" w:after="0" w:afterAutospacing="0" w:line="330" w:lineRule="atLeast"/>
              <w:jc w:val="both"/>
              <w:rPr>
                <w:b/>
              </w:rPr>
            </w:pPr>
            <w:r>
              <w:rPr>
                <w:b/>
              </w:rPr>
              <w:t>O CANDIDATO CLASSIFICADO ESPECIAL, FICA NA DEPENDÊNCIA DE APROVAÇÃO NOS EXAMES MÉDICOS FEITOS PELA EQUIPE TÉCNICA MULTIPROFISSIONAL DA PREFEITURA MUNICIPAL DE ITATINGA.</w:t>
            </w:r>
          </w:p>
          <w:p w:rsidR="001D7111" w:rsidRDefault="001D7111" w:rsidP="00E42123">
            <w:pPr>
              <w:pStyle w:val="NormalWeb"/>
              <w:spacing w:before="0" w:beforeAutospacing="0" w:after="0" w:afterAutospacing="0" w:line="330" w:lineRule="atLeast"/>
              <w:jc w:val="both"/>
              <w:rPr>
                <w:b/>
              </w:rPr>
            </w:pPr>
            <w:r>
              <w:rPr>
                <w:b/>
              </w:rPr>
              <w:t>OBS: A CONVOCAÇÃO É RALIZADA NOS TERMOS DO INCISO III DO PROCESSO SELETIVO PÚBLICO Nº 02/2024.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E13556">
        <w:rPr>
          <w:rFonts w:ascii="Times New Roman" w:hAnsi="Times New Roman"/>
          <w:sz w:val="24"/>
          <w:szCs w:val="24"/>
        </w:rPr>
        <w:t>04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E13556">
        <w:rPr>
          <w:rFonts w:ascii="Times New Roman" w:hAnsi="Times New Roman"/>
          <w:sz w:val="24"/>
          <w:szCs w:val="24"/>
        </w:rPr>
        <w:t>Abril</w:t>
      </w:r>
      <w:proofErr w:type="gramEnd"/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23BC680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7494C-AAC2-4AA9-812D-D115D6781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6</TotalTime>
  <Pages>3</Pages>
  <Words>911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3</cp:revision>
  <cp:lastPrinted>2024-03-11T12:19:00Z</cp:lastPrinted>
  <dcterms:created xsi:type="dcterms:W3CDTF">2024-04-04T17:58:00Z</dcterms:created>
  <dcterms:modified xsi:type="dcterms:W3CDTF">2024-04-04T18:38:00Z</dcterms:modified>
</cp:coreProperties>
</file>