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D85A32">
        <w:rPr>
          <w:b/>
        </w:rPr>
        <w:t xml:space="preserve"> 13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2E1122"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140C57" w:rsidTr="00A54240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140C57" w:rsidTr="002E1122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40C57" w:rsidRPr="00725607" w:rsidRDefault="00D85A32" w:rsidP="0072560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="00714A80"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D85A3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IZILDA FIORUCCI RIBEIRO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D85A3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12.802.016-7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0C57" w:rsidRPr="00725607" w:rsidRDefault="00D85A3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36,00</w:t>
            </w:r>
          </w:p>
        </w:tc>
      </w:tr>
    </w:tbl>
    <w:p w:rsidR="00714A80" w:rsidRDefault="00714A80" w:rsidP="00714A8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714A80" w:rsidTr="00AF24F7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714A80" w:rsidTr="00AF24F7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14A80" w:rsidRPr="00725607" w:rsidRDefault="00D85A32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Pr="00725607" w:rsidRDefault="00D85A32" w:rsidP="00AF24F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EDMARA APARECIDA BATISTA LUIZ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Pr="00725607" w:rsidRDefault="00D85A32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30.858.540-9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Pr="00725607" w:rsidRDefault="00D85A32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57,00</w:t>
            </w:r>
          </w:p>
        </w:tc>
      </w:tr>
      <w:tr w:rsidR="00714A80" w:rsidTr="00AF24F7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14A80" w:rsidRPr="00725607" w:rsidRDefault="00D85A32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Default="00D85A32" w:rsidP="00AF24F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VALÉRIA APARECIDA FOGAÇA MACAHDO BIAZON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Default="00D85A32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33.711.509-6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Default="00D85A32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57,00</w:t>
            </w:r>
            <w:bookmarkStart w:id="0" w:name="_GoBack"/>
            <w:bookmarkEnd w:id="0"/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. Caso tenha a conclusão de curso superior, apresentar cópia do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2.9 – Certidão expedida por outro órgão público de que fora servidor/empregado das esferas federal, estadual e municipal, informando sua situação disciplinar ou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D85A32">
        <w:rPr>
          <w:rFonts w:ascii="Times New Roman" w:hAnsi="Times New Roman"/>
          <w:sz w:val="24"/>
          <w:szCs w:val="24"/>
        </w:rPr>
        <w:t>12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714A80">
        <w:rPr>
          <w:rFonts w:ascii="Times New Roman" w:hAnsi="Times New Roman"/>
          <w:sz w:val="24"/>
          <w:szCs w:val="24"/>
        </w:rPr>
        <w:t>Julho</w:t>
      </w:r>
      <w:proofErr w:type="gramEnd"/>
      <w:r w:rsidR="00E13556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</w:t>
      </w:r>
      <w:proofErr w:type="gramEnd"/>
      <w:r w:rsidR="00020103" w:rsidRPr="00020103">
        <w:rPr>
          <w:rFonts w:ascii="Times New Roman" w:hAnsi="Times New Roman"/>
          <w:sz w:val="24"/>
          <w:szCs w:val="24"/>
        </w:rPr>
        <w:t xml:space="preserve">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D440A"/>
    <w:rsid w:val="002E1122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009C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4F2416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A80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63C69"/>
    <w:rsid w:val="009740A1"/>
    <w:rsid w:val="00977955"/>
    <w:rsid w:val="00977FEA"/>
    <w:rsid w:val="00986DE5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92E83"/>
    <w:rsid w:val="00CB39BF"/>
    <w:rsid w:val="00CB7D39"/>
    <w:rsid w:val="00CD5B63"/>
    <w:rsid w:val="00CD5C31"/>
    <w:rsid w:val="00D01155"/>
    <w:rsid w:val="00D024BC"/>
    <w:rsid w:val="00D2558E"/>
    <w:rsid w:val="00D85A32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6B851A96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0F88D-C027-4745-8FD9-D17CB20EA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873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2024-07-12T18:00:00Z</dcterms:created>
  <dcterms:modified xsi:type="dcterms:W3CDTF">2024-07-12T18:00:00Z</dcterms:modified>
</cp:coreProperties>
</file>