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D85A32">
        <w:rPr>
          <w:b/>
        </w:rPr>
        <w:t xml:space="preserve"> 1</w:t>
      </w:r>
      <w:r w:rsidR="002A277B">
        <w:rPr>
          <w:b/>
        </w:rPr>
        <w:t>4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C12DBA">
        <w:rPr>
          <w:b/>
          <w:u w:val="single"/>
        </w:rPr>
        <w:t>02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</w:t>
      </w:r>
      <w:r w:rsidR="00C12DBA">
        <w:t>02/2024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3.487, de 04 de março de 2024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140C57" w:rsidRDefault="00140C57" w:rsidP="00140C57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 w:rsidR="002E1122">
        <w:rPr>
          <w:rFonts w:ascii="Times New Roman" w:hAnsi="Times New Roman"/>
          <w:b/>
          <w:sz w:val="24"/>
          <w:szCs w:val="24"/>
        </w:rPr>
        <w:t>ESPECIAL</w:t>
      </w:r>
    </w:p>
    <w:tbl>
      <w:tblPr>
        <w:tblW w:w="51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985"/>
        <w:gridCol w:w="1498"/>
        <w:gridCol w:w="1195"/>
      </w:tblGrid>
      <w:tr w:rsidR="00140C57" w:rsidTr="00A54240"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2A277B" w:rsidTr="002E1122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277B" w:rsidRPr="00725607" w:rsidRDefault="002A277B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25º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2A277B" w:rsidP="002A277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MARCIA APARECIDA DA SILVA RUBIA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2A277B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52.534.826-8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2A277B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36,00</w:t>
            </w:r>
          </w:p>
        </w:tc>
      </w:tr>
    </w:tbl>
    <w:p w:rsidR="00714A80" w:rsidRDefault="00714A80" w:rsidP="00714A80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Função: PROFESSOR DE EDUCAÇÃO BÁSICA I</w:t>
      </w:r>
    </w:p>
    <w:tbl>
      <w:tblPr>
        <w:tblW w:w="51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985"/>
        <w:gridCol w:w="1498"/>
        <w:gridCol w:w="1195"/>
      </w:tblGrid>
      <w:tr w:rsidR="00714A80" w:rsidTr="00AF24F7"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A80" w:rsidRDefault="00714A80" w:rsidP="00AF24F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A80" w:rsidRDefault="00714A80" w:rsidP="00AF24F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A80" w:rsidRDefault="00714A80" w:rsidP="00AF24F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A80" w:rsidRDefault="00714A80" w:rsidP="00AF24F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714A80" w:rsidTr="00AF24F7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14A80" w:rsidRPr="00725607" w:rsidRDefault="00D85A32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A277B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º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A80" w:rsidRPr="00725607" w:rsidRDefault="002A277B" w:rsidP="00AF24F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GRAZIELA TEREZINHA DE ALMEIDA PIRES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A80" w:rsidRPr="00725607" w:rsidRDefault="002A277B" w:rsidP="00AF24F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33.563.787-5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A80" w:rsidRPr="00725607" w:rsidRDefault="002A277B" w:rsidP="00AF24F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2.2 - Atestado d</w:t>
      </w:r>
      <w:bookmarkStart w:id="0" w:name="_GoBack"/>
      <w:bookmarkEnd w:id="0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2A277B">
        <w:rPr>
          <w:rFonts w:ascii="Times New Roman" w:hAnsi="Times New Roman"/>
          <w:sz w:val="24"/>
          <w:szCs w:val="24"/>
        </w:rPr>
        <w:t>16</w:t>
      </w:r>
      <w:r w:rsidRPr="00020103">
        <w:rPr>
          <w:rFonts w:ascii="Times New Roman" w:hAnsi="Times New Roman"/>
          <w:sz w:val="24"/>
          <w:szCs w:val="24"/>
        </w:rPr>
        <w:t xml:space="preserve"> de </w:t>
      </w:r>
      <w:proofErr w:type="gramStart"/>
      <w:r w:rsidR="00714A80">
        <w:rPr>
          <w:rFonts w:ascii="Times New Roman" w:hAnsi="Times New Roman"/>
          <w:sz w:val="24"/>
          <w:szCs w:val="24"/>
        </w:rPr>
        <w:t>Julho</w:t>
      </w:r>
      <w:proofErr w:type="gramEnd"/>
      <w:r w:rsidR="00E13556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2A6791">
        <w:rPr>
          <w:rFonts w:ascii="Times New Roman" w:hAnsi="Times New Roman"/>
          <w:sz w:val="24"/>
          <w:szCs w:val="24"/>
        </w:rPr>
        <w:t>4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3602AF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.</w:t>
      </w:r>
      <w:r w:rsidR="00020103" w:rsidRPr="00020103">
        <w:rPr>
          <w:rFonts w:ascii="Times New Roman" w:hAnsi="Times New Roman"/>
          <w:sz w:val="24"/>
          <w:szCs w:val="24"/>
        </w:rPr>
        <w:t>JOÃO</w:t>
      </w:r>
      <w:proofErr w:type="gramEnd"/>
      <w:r w:rsidR="00020103" w:rsidRPr="00020103">
        <w:rPr>
          <w:rFonts w:ascii="Times New Roman" w:hAnsi="Times New Roman"/>
          <w:sz w:val="24"/>
          <w:szCs w:val="24"/>
        </w:rPr>
        <w:t xml:space="preserve">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21DAD"/>
    <w:rsid w:val="00121DD6"/>
    <w:rsid w:val="00140C57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111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277B"/>
    <w:rsid w:val="002A6791"/>
    <w:rsid w:val="002B5BE0"/>
    <w:rsid w:val="002D080D"/>
    <w:rsid w:val="002D440A"/>
    <w:rsid w:val="002E1122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02AF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009C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4F2416"/>
    <w:rsid w:val="00517CCD"/>
    <w:rsid w:val="00521519"/>
    <w:rsid w:val="0052437A"/>
    <w:rsid w:val="0054074E"/>
    <w:rsid w:val="00547B38"/>
    <w:rsid w:val="00550C0D"/>
    <w:rsid w:val="005716DE"/>
    <w:rsid w:val="005746E9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C38A9"/>
    <w:rsid w:val="006D12D2"/>
    <w:rsid w:val="006D14B1"/>
    <w:rsid w:val="006E0254"/>
    <w:rsid w:val="006E1510"/>
    <w:rsid w:val="006E6172"/>
    <w:rsid w:val="006E61CA"/>
    <w:rsid w:val="00713179"/>
    <w:rsid w:val="00714004"/>
    <w:rsid w:val="00714A80"/>
    <w:rsid w:val="00714D2E"/>
    <w:rsid w:val="00721534"/>
    <w:rsid w:val="00725607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D56DF"/>
    <w:rsid w:val="008D799D"/>
    <w:rsid w:val="008F5712"/>
    <w:rsid w:val="00905FEA"/>
    <w:rsid w:val="00914942"/>
    <w:rsid w:val="0091783B"/>
    <w:rsid w:val="00922306"/>
    <w:rsid w:val="00931663"/>
    <w:rsid w:val="009426A5"/>
    <w:rsid w:val="009521F2"/>
    <w:rsid w:val="00963C69"/>
    <w:rsid w:val="009740A1"/>
    <w:rsid w:val="00977955"/>
    <w:rsid w:val="00977FEA"/>
    <w:rsid w:val="00986DE5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4240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92E83"/>
    <w:rsid w:val="00CB39BF"/>
    <w:rsid w:val="00CB7D39"/>
    <w:rsid w:val="00CD5B63"/>
    <w:rsid w:val="00CD5C31"/>
    <w:rsid w:val="00D01155"/>
    <w:rsid w:val="00D024BC"/>
    <w:rsid w:val="00D2558E"/>
    <w:rsid w:val="00D85A32"/>
    <w:rsid w:val="00D97F14"/>
    <w:rsid w:val="00DB688D"/>
    <w:rsid w:val="00DB68BA"/>
    <w:rsid w:val="00DC5820"/>
    <w:rsid w:val="00DD2480"/>
    <w:rsid w:val="00DE6770"/>
    <w:rsid w:val="00DF2F67"/>
    <w:rsid w:val="00DF4CAB"/>
    <w:rsid w:val="00E13556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55428397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06E23A-546B-4CDD-BC2E-441404A8E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865</Words>
  <Characters>4674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Depes03</cp:lastModifiedBy>
  <cp:revision>2</cp:revision>
  <cp:lastPrinted>2024-03-11T12:19:00Z</cp:lastPrinted>
  <dcterms:created xsi:type="dcterms:W3CDTF">2024-07-16T18:02:00Z</dcterms:created>
  <dcterms:modified xsi:type="dcterms:W3CDTF">2024-07-16T18:02:00Z</dcterms:modified>
</cp:coreProperties>
</file>