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</w:t>
      </w:r>
      <w:r w:rsidR="00D82494">
        <w:rPr>
          <w:b/>
        </w:rPr>
        <w:t>5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A00D9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A00D9F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RUTE ARAUJO DE OLIVEIRA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A00D9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27.595.709-3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A00D9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714A80" w:rsidRDefault="00714A80" w:rsidP="00714A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714A80" w:rsidTr="00AF24F7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D85A32" w:rsidP="00A00D9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00D9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A00D9F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MARCIO JOSÉ EDGARD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A00D9F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40.538.746-5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A00D9F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A277B">
        <w:rPr>
          <w:rFonts w:ascii="Times New Roman" w:hAnsi="Times New Roman"/>
          <w:sz w:val="24"/>
          <w:szCs w:val="24"/>
        </w:rPr>
        <w:t>1</w:t>
      </w:r>
      <w:r w:rsidR="00A00D9F">
        <w:rPr>
          <w:rFonts w:ascii="Times New Roman" w:hAnsi="Times New Roman"/>
          <w:sz w:val="24"/>
          <w:szCs w:val="24"/>
        </w:rPr>
        <w:t>7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14A80">
        <w:rPr>
          <w:rFonts w:ascii="Times New Roman" w:hAnsi="Times New Roman"/>
          <w:sz w:val="24"/>
          <w:szCs w:val="24"/>
        </w:rPr>
        <w:t>Julho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C224C7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3B67E-85C6-4D6A-9B32-1AEDC55EE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861</Words>
  <Characters>4653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3</cp:revision>
  <cp:lastPrinted>2024-03-11T12:19:00Z</cp:lastPrinted>
  <dcterms:created xsi:type="dcterms:W3CDTF">2024-07-17T16:54:00Z</dcterms:created>
  <dcterms:modified xsi:type="dcterms:W3CDTF">2024-07-17T16:54:00Z</dcterms:modified>
</cp:coreProperties>
</file>