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2437A" w:rsidRPr="00C1319A" w:rsidRDefault="00436586" w:rsidP="00C1319A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</w:rPr>
      </w:pPr>
      <w:r w:rsidRPr="00C1319A">
        <w:rPr>
          <w:b/>
        </w:rPr>
        <w:t>EDITAL DE CONVOCAÇÃO</w:t>
      </w:r>
      <w:r w:rsidR="00114AD8" w:rsidRPr="00C1319A">
        <w:rPr>
          <w:b/>
        </w:rPr>
        <w:t xml:space="preserve"> nº</w:t>
      </w:r>
      <w:r w:rsidR="00D85A32">
        <w:rPr>
          <w:b/>
        </w:rPr>
        <w:t xml:space="preserve"> 1</w:t>
      </w:r>
      <w:r w:rsidR="00457A2F">
        <w:rPr>
          <w:b/>
        </w:rPr>
        <w:t>6</w:t>
      </w:r>
    </w:p>
    <w:p w:rsidR="00436586" w:rsidRPr="00C1319A" w:rsidRDefault="00365C17" w:rsidP="00EE280F">
      <w:pPr>
        <w:pStyle w:val="NormalWeb"/>
        <w:shd w:val="clear" w:color="auto" w:fill="FFFFFF"/>
        <w:spacing w:before="0" w:beforeAutospacing="0" w:after="150" w:afterAutospacing="0" w:line="330" w:lineRule="atLeast"/>
        <w:jc w:val="center"/>
        <w:rPr>
          <w:b/>
          <w:u w:val="single"/>
        </w:rPr>
      </w:pPr>
      <w:r w:rsidRPr="00C1319A">
        <w:rPr>
          <w:b/>
          <w:u w:val="single"/>
        </w:rPr>
        <w:t>Processo Seletivo Simplificado</w:t>
      </w:r>
      <w:r w:rsidR="00A53694" w:rsidRPr="00C1319A">
        <w:rPr>
          <w:b/>
          <w:u w:val="single"/>
        </w:rPr>
        <w:t xml:space="preserve"> Edital</w:t>
      </w:r>
      <w:r w:rsidR="008643B8" w:rsidRPr="00C1319A">
        <w:rPr>
          <w:b/>
          <w:u w:val="single"/>
        </w:rPr>
        <w:t xml:space="preserve"> n° </w:t>
      </w:r>
      <w:r w:rsidR="00C12DBA">
        <w:rPr>
          <w:b/>
          <w:u w:val="single"/>
        </w:rPr>
        <w:t>02</w:t>
      </w:r>
      <w:r w:rsidR="00EE280F" w:rsidRPr="00C1319A">
        <w:rPr>
          <w:b/>
          <w:u w:val="single"/>
        </w:rPr>
        <w:t>/20</w:t>
      </w:r>
      <w:r w:rsidRPr="00C1319A">
        <w:rPr>
          <w:b/>
          <w:u w:val="single"/>
        </w:rPr>
        <w:t>2</w:t>
      </w:r>
      <w:r w:rsidR="00C12DBA">
        <w:rPr>
          <w:b/>
          <w:u w:val="single"/>
        </w:rPr>
        <w:t>4</w:t>
      </w:r>
    </w:p>
    <w:p w:rsidR="007431DD" w:rsidRDefault="003D5743" w:rsidP="00C439A0">
      <w:pPr>
        <w:pStyle w:val="NormalWeb"/>
        <w:shd w:val="clear" w:color="auto" w:fill="FFFFFF"/>
        <w:spacing w:before="0" w:beforeAutospacing="0" w:after="150" w:afterAutospacing="0" w:line="330" w:lineRule="atLeast"/>
        <w:ind w:firstLine="567"/>
        <w:jc w:val="both"/>
      </w:pPr>
      <w:r w:rsidRPr="002F5E5E">
        <w:t>A Prefeitura Municipal de Itatin</w:t>
      </w:r>
      <w:r w:rsidR="00E71C0A" w:rsidRPr="002F5E5E">
        <w:t xml:space="preserve">ga, Estado de São Paulo, por </w:t>
      </w:r>
      <w:r w:rsidR="00446269" w:rsidRPr="002F5E5E">
        <w:t>intermédio do</w:t>
      </w:r>
      <w:r w:rsidRPr="002F5E5E">
        <w:t xml:space="preserve"> Prefeito que este subscreve, </w:t>
      </w:r>
      <w:r w:rsidR="00436586" w:rsidRPr="002F5E5E">
        <w:t xml:space="preserve">no uso de suas atribuições legais e nos termos do edital regulamentador, </w:t>
      </w:r>
      <w:r w:rsidR="00436586" w:rsidRPr="002F5E5E">
        <w:rPr>
          <w:b/>
        </w:rPr>
        <w:t xml:space="preserve">CONVOCA </w:t>
      </w:r>
      <w:r w:rsidR="00436586" w:rsidRPr="002F5E5E">
        <w:t>o(s) candidato(s) abaixo relacionado(s), ap</w:t>
      </w:r>
      <w:r w:rsidR="00EE280F" w:rsidRPr="002F5E5E">
        <w:t xml:space="preserve">rovado(s) no </w:t>
      </w:r>
      <w:r w:rsidR="00365C17" w:rsidRPr="002F5E5E">
        <w:t xml:space="preserve">Processo Seletivo </w:t>
      </w:r>
      <w:r w:rsidR="00FE510D">
        <w:t>–</w:t>
      </w:r>
      <w:r w:rsidR="00365C17" w:rsidRPr="002F5E5E">
        <w:t xml:space="preserve"> Simplificado</w:t>
      </w:r>
      <w:r w:rsidR="003E156F">
        <w:t xml:space="preserve"> </w:t>
      </w:r>
      <w:r w:rsidR="00A53694" w:rsidRPr="002F5E5E">
        <w:t xml:space="preserve">Edital </w:t>
      </w:r>
      <w:r w:rsidR="00EE280F" w:rsidRPr="002F5E5E">
        <w:t>nº</w:t>
      </w:r>
      <w:r w:rsidR="00436586" w:rsidRPr="002F5E5E">
        <w:t xml:space="preserve"> </w:t>
      </w:r>
      <w:r w:rsidR="00C12DBA">
        <w:t>02/2024</w:t>
      </w:r>
      <w:r w:rsidR="00436586" w:rsidRPr="002F5E5E">
        <w:t>,</w:t>
      </w:r>
      <w:r w:rsidR="00446269" w:rsidRPr="002F5E5E">
        <w:t xml:space="preserve"> homologado através do </w:t>
      </w:r>
      <w:r w:rsidR="00833618">
        <w:t>Decreto nº 3.487, de 04 de março de 2024</w:t>
      </w:r>
      <w:r w:rsidR="000B447A">
        <w:t xml:space="preserve">, </w:t>
      </w:r>
      <w:r w:rsidR="00436586" w:rsidRPr="002F5E5E">
        <w:t xml:space="preserve">para comparecer(em) no Setor de Recursos Humanos desta Prefeitura Municipal, no horário das </w:t>
      </w:r>
      <w:r w:rsidR="007C19A9">
        <w:t>10</w:t>
      </w:r>
      <w:r w:rsidRPr="002F5E5E">
        <w:t xml:space="preserve">:00 às </w:t>
      </w:r>
      <w:r w:rsidR="007C19A9">
        <w:t>12</w:t>
      </w:r>
      <w:r w:rsidR="00436586" w:rsidRPr="002F5E5E">
        <w:t>:00</w:t>
      </w:r>
      <w:r w:rsidR="00EE280F" w:rsidRPr="002F5E5E">
        <w:t xml:space="preserve"> ou</w:t>
      </w:r>
      <w:r w:rsidRPr="002F5E5E">
        <w:t xml:space="preserve"> da</w:t>
      </w:r>
      <w:r w:rsidR="00436586" w:rsidRPr="002F5E5E">
        <w:t>s</w:t>
      </w:r>
      <w:r w:rsidRPr="002F5E5E">
        <w:t xml:space="preserve"> 13:00 às 17</w:t>
      </w:r>
      <w:r w:rsidR="00436586" w:rsidRPr="002F5E5E">
        <w:t xml:space="preserve">:00 horas, </w:t>
      </w:r>
      <w:r w:rsidR="00436586" w:rsidRPr="002F5E5E">
        <w:rPr>
          <w:b/>
        </w:rPr>
        <w:t xml:space="preserve">no prazo de </w:t>
      </w:r>
      <w:r w:rsidR="00C637A9" w:rsidRPr="002F5E5E">
        <w:rPr>
          <w:b/>
        </w:rPr>
        <w:t>0</w:t>
      </w:r>
      <w:r w:rsidR="002D080D" w:rsidRPr="002F5E5E">
        <w:rPr>
          <w:b/>
        </w:rPr>
        <w:t>3</w:t>
      </w:r>
      <w:r w:rsidR="00C637A9" w:rsidRPr="002F5E5E">
        <w:rPr>
          <w:b/>
        </w:rPr>
        <w:t>(</w:t>
      </w:r>
      <w:r w:rsidR="002D080D" w:rsidRPr="002F5E5E">
        <w:rPr>
          <w:b/>
        </w:rPr>
        <w:t>três</w:t>
      </w:r>
      <w:r w:rsidR="00436586" w:rsidRPr="002F5E5E">
        <w:rPr>
          <w:b/>
        </w:rPr>
        <w:t xml:space="preserve">) dias </w:t>
      </w:r>
      <w:r w:rsidR="0039750C" w:rsidRPr="002F5E5E">
        <w:rPr>
          <w:b/>
        </w:rPr>
        <w:t xml:space="preserve">úteis </w:t>
      </w:r>
      <w:r w:rsidR="00436586" w:rsidRPr="002F5E5E">
        <w:rPr>
          <w:b/>
        </w:rPr>
        <w:t xml:space="preserve">a contar </w:t>
      </w:r>
      <w:r w:rsidR="0039750C" w:rsidRPr="002F5E5E">
        <w:rPr>
          <w:b/>
        </w:rPr>
        <w:t xml:space="preserve">do </w:t>
      </w:r>
      <w:r w:rsidR="00436586" w:rsidRPr="002F5E5E">
        <w:rPr>
          <w:b/>
        </w:rPr>
        <w:t>primeiro dia útil seguinte à publicação deste</w:t>
      </w:r>
      <w:r w:rsidR="00436586" w:rsidRPr="002F5E5E">
        <w:t>, para admis</w:t>
      </w:r>
      <w:r w:rsidR="00114AD8" w:rsidRPr="002F5E5E">
        <w:t xml:space="preserve">são </w:t>
      </w:r>
      <w:r w:rsidR="00F05255" w:rsidRPr="002F5E5E">
        <w:t xml:space="preserve">por tempo determinado </w:t>
      </w:r>
      <w:r w:rsidR="00114AD8" w:rsidRPr="002F5E5E">
        <w:t>no serviço público.</w:t>
      </w:r>
    </w:p>
    <w:p w:rsidR="00140C57" w:rsidRDefault="00140C57" w:rsidP="00140C57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Função: PROFESSOR DE EDUCAÇÃO BÁSICA </w:t>
      </w:r>
      <w:r w:rsidR="002E1122">
        <w:rPr>
          <w:rFonts w:ascii="Times New Roman" w:hAnsi="Times New Roman"/>
          <w:b/>
          <w:sz w:val="24"/>
          <w:szCs w:val="24"/>
        </w:rPr>
        <w:t>ESPECIAL</w:t>
      </w:r>
    </w:p>
    <w:tbl>
      <w:tblPr>
        <w:tblW w:w="516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9"/>
        <w:gridCol w:w="4985"/>
        <w:gridCol w:w="1498"/>
        <w:gridCol w:w="1195"/>
      </w:tblGrid>
      <w:tr w:rsidR="00140C57" w:rsidTr="00A54240"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C57" w:rsidRDefault="00140C5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Classificação</w:t>
            </w:r>
          </w:p>
        </w:tc>
        <w:tc>
          <w:tcPr>
            <w:tcW w:w="2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C57" w:rsidRDefault="00140C5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Nome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C57" w:rsidRDefault="00140C5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RG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40C57" w:rsidRDefault="00140C5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Nota Final</w:t>
            </w:r>
          </w:p>
        </w:tc>
      </w:tr>
      <w:tr w:rsidR="002A277B" w:rsidTr="002E1122">
        <w:trPr>
          <w:trHeight w:val="471"/>
        </w:trPr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2A277B" w:rsidRPr="00725607" w:rsidRDefault="00457A2F" w:rsidP="002A277B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27</w:t>
            </w:r>
            <w:r w:rsidR="002A277B">
              <w:rPr>
                <w:rFonts w:ascii="Times New Roman" w:hAnsi="Times New Roman"/>
                <w:sz w:val="24"/>
                <w:szCs w:val="24"/>
              </w:rPr>
              <w:t>º</w:t>
            </w:r>
          </w:p>
        </w:tc>
        <w:tc>
          <w:tcPr>
            <w:tcW w:w="2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77B" w:rsidRPr="00725607" w:rsidRDefault="00457A2F" w:rsidP="002A277B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TATIANE BAPTISTA PINTO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77B" w:rsidRPr="00725607" w:rsidRDefault="00457A2F" w:rsidP="002A277B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43.150.476-3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A277B" w:rsidRPr="00725607" w:rsidRDefault="00457A2F" w:rsidP="002A277B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36,00</w:t>
            </w:r>
          </w:p>
        </w:tc>
      </w:tr>
    </w:tbl>
    <w:p w:rsidR="00714A80" w:rsidRDefault="00714A80" w:rsidP="00714A80">
      <w:pPr>
        <w:spacing w:after="0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Função: PROFESSOR DE EDUCAÇÃO BÁSICA I</w:t>
      </w:r>
    </w:p>
    <w:tbl>
      <w:tblPr>
        <w:tblW w:w="5164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389"/>
        <w:gridCol w:w="4985"/>
        <w:gridCol w:w="1498"/>
        <w:gridCol w:w="1195"/>
      </w:tblGrid>
      <w:tr w:rsidR="00714A80" w:rsidTr="00AF24F7"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4A80" w:rsidRDefault="00714A80" w:rsidP="00AF24F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Classificação</w:t>
            </w:r>
          </w:p>
        </w:tc>
        <w:tc>
          <w:tcPr>
            <w:tcW w:w="2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4A80" w:rsidRDefault="00714A80" w:rsidP="00AF24F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Nome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4A80" w:rsidRDefault="00714A80" w:rsidP="00AF24F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RG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14A80" w:rsidRDefault="00714A80" w:rsidP="00AF24F7">
            <w:pPr>
              <w:pStyle w:val="NormalWeb"/>
              <w:spacing w:before="0" w:beforeAutospacing="0" w:after="0" w:afterAutospacing="0" w:line="360" w:lineRule="auto"/>
              <w:jc w:val="center"/>
              <w:rPr>
                <w:sz w:val="22"/>
              </w:rPr>
            </w:pPr>
            <w:r>
              <w:rPr>
                <w:sz w:val="22"/>
              </w:rPr>
              <w:t>Nota Final</w:t>
            </w:r>
          </w:p>
        </w:tc>
      </w:tr>
      <w:tr w:rsidR="00714A80" w:rsidTr="00AF24F7">
        <w:trPr>
          <w:trHeight w:val="471"/>
        </w:trPr>
        <w:tc>
          <w:tcPr>
            <w:tcW w:w="7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714A80" w:rsidRPr="00725607" w:rsidRDefault="00D85A32" w:rsidP="00A00D9F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457A2F">
              <w:rPr>
                <w:rFonts w:ascii="Times New Roman" w:hAnsi="Times New Roman"/>
                <w:sz w:val="24"/>
                <w:szCs w:val="24"/>
              </w:rPr>
              <w:t>4</w:t>
            </w:r>
            <w:r>
              <w:rPr>
                <w:rFonts w:ascii="Times New Roman" w:hAnsi="Times New Roman"/>
                <w:sz w:val="24"/>
                <w:szCs w:val="24"/>
              </w:rPr>
              <w:t>º</w:t>
            </w:r>
          </w:p>
        </w:tc>
        <w:tc>
          <w:tcPr>
            <w:tcW w:w="27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A80" w:rsidRPr="00725607" w:rsidRDefault="00457A2F" w:rsidP="00AF24F7">
            <w:pPr>
              <w:spacing w:after="0" w:line="36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ELIZANA JANES MIGUEL JUSTINO</w:t>
            </w:r>
          </w:p>
        </w:tc>
        <w:tc>
          <w:tcPr>
            <w:tcW w:w="8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A80" w:rsidRPr="00725607" w:rsidRDefault="00457A2F" w:rsidP="00AF24F7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42.444.154-8</w:t>
            </w:r>
          </w:p>
        </w:tc>
        <w:tc>
          <w:tcPr>
            <w:tcW w:w="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14A80" w:rsidRPr="00725607" w:rsidRDefault="00457A2F" w:rsidP="00AF24F7">
            <w:pPr>
              <w:spacing w:after="0" w:line="36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57,00</w:t>
            </w:r>
            <w:bookmarkStart w:id="0" w:name="_GoBack"/>
            <w:bookmarkEnd w:id="0"/>
          </w:p>
        </w:tc>
      </w:tr>
    </w:tbl>
    <w:p w:rsidR="00020103" w:rsidRPr="00020103" w:rsidRDefault="00020103" w:rsidP="00020103">
      <w:pPr>
        <w:shd w:val="clear" w:color="auto" w:fill="FFFFFF"/>
        <w:spacing w:after="15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 xml:space="preserve">Se </w:t>
      </w:r>
      <w:proofErr w:type="gram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o(</w:t>
      </w:r>
      <w:proofErr w:type="gram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s) candidato(s) convocado(s) não comparecer(em) no prazo acima fixado será(</w:t>
      </w:r>
      <w:proofErr w:type="spellStart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ão</w:t>
      </w:r>
      <w:proofErr w:type="spellEnd"/>
      <w:r w:rsidRPr="00020103"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  <w:t>) considerado(s) desistente(s), PERDENDO DE FORMA EFETIVA SUA VAGA.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O(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s) convocado(s) devem comparecer(em) munido(s) dos seguintes documentos: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1 - CÓPIAS: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 – RG;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1.2 – CPF;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1.3 - Certidão de nascimento ou casamento;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1.4 - Título Eleitoral e Certidão de quitação eleitoral;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1.5 – Certidão de crimes eleitorais;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1.6 - Quitação com o Serviço Militar (se for do sexo masculino);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1.7 – Certificado de Conclusão ou Diploma do Ensino Médio ou Diploma de Nível Superior, acompanhado do original, conforme o caso. O documento deverá conter 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 xml:space="preserve">“visto/confere” 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da Diretoria Regional de Ensino ou ser acompanhado da cópia da conclusão do curso publicada no Diário Oficial, ou da certidão de conclusão impressa por meio do portal </w:t>
      </w:r>
      <w:hyperlink r:id="rId8" w:history="1">
        <w:r w:rsidRPr="00020103">
          <w:rPr>
            <w:rFonts w:ascii="Times New Roman" w:eastAsia="Times New Roman" w:hAnsi="Times New Roman"/>
            <w:color w:val="0000FF"/>
            <w:sz w:val="24"/>
            <w:szCs w:val="24"/>
            <w:u w:val="single"/>
            <w:lang w:eastAsia="pt-BR"/>
          </w:rPr>
          <w:t>www.gdae.sp.gov.br</w:t>
        </w:r>
      </w:hyperlink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. Caso tenha a conclusão de curso superior, apresentar cópia do diploma (devidamente registrado), acompanhada do original; (</w:t>
      </w:r>
      <w:r w:rsidRPr="00020103">
        <w:rPr>
          <w:rFonts w:ascii="Times New Roman" w:eastAsia="Times New Roman" w:hAnsi="Times New Roman"/>
          <w:b/>
          <w:i/>
          <w:sz w:val="24"/>
          <w:szCs w:val="24"/>
          <w:lang w:eastAsia="pt-BR"/>
        </w:rPr>
        <w:t>Este exemplo é para o cargo que exige Ensino Médio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1.8 - Carteira do órgão de classe (conforme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1.9 - Carteira de trabalho profissional (CTPS);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1.10 - Carteira de habilitação (se for o caso);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>1.11 – Pesquisa atualizada do PASEP/PIS (CAIXA/BB) e NIT;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1.12 - Certidão de nascimento dos filhos, RG e CPF, se for o caso;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1.13 - Carteira de vacinação dos filhos menores;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1.14 – Comprovante de residência atualizado (máximo 60 dias)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1.15 – Declaração de Bens com a relação dos dependentes ou cópia do Imposto de Renda.</w:t>
      </w:r>
    </w:p>
    <w:p w:rsidR="00020103" w:rsidRPr="00020103" w:rsidRDefault="00020103" w:rsidP="00020103">
      <w:pPr>
        <w:shd w:val="clear" w:color="auto" w:fill="FFFFFF"/>
        <w:spacing w:after="15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u w:val="single"/>
          <w:lang w:eastAsia="pt-BR"/>
        </w:rPr>
        <w:t xml:space="preserve">2 - ORIGINAIS DE: </w:t>
      </w:r>
    </w:p>
    <w:p w:rsidR="00020103" w:rsidRPr="00020103" w:rsidRDefault="00020103" w:rsidP="00020103">
      <w:pPr>
        <w:shd w:val="clear" w:color="auto" w:fill="FFFFFF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2.1 - 01 (uma) foto 3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x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 4 (recente);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2.2 - Atestado de antecedentes criminais expedido pelo órgão competente da área do seu domicilio 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(Federal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2.3 – Certidão de Distribuição Cível e Criminal em geral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) e contando algum apontamento a respectiva certidão de objeto e pé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do(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s) respectivo(s) processo(s), referente ao município em que reside ou residiu nos últimos 2 (dois) anos, esclarecendo que o domicílio do servidor público é o município onde trabalha,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2.4 – Certidão de Execuções Criminais da área do seu domicílio (</w:t>
      </w:r>
      <w:r w:rsidRPr="00020103">
        <w:rPr>
          <w:rFonts w:ascii="Times New Roman" w:eastAsia="Times New Roman" w:hAnsi="Times New Roman"/>
          <w:b/>
          <w:sz w:val="24"/>
          <w:szCs w:val="24"/>
          <w:lang w:eastAsia="pt-BR"/>
        </w:rPr>
        <w:t>Federal e Estadual</w:t>
      </w: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) e constando algum apontamento a respectiva certidão de objeto e pé </w:t>
      </w:r>
      <w:proofErr w:type="gramStart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do(</w:t>
      </w:r>
      <w:proofErr w:type="gramEnd"/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s) respetivo(s) processo(s), referente ao município em que reside ou residiu nos últimos 2 (dois) anos, esclarecendo que  o domicílio do servidor público é o município onde trabalha conforme art. 76 do Código Civil (Lei nº 10.406 de 10/01/2002);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2.5 – Certidão de pesquisa no Cadastro Nacional de Condenações Cíveis por ato de Improbidade Administrativa e Inelegibilidade do Conselho Nacional de Justiça;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2.6 - Declaração de não ocupar cargo público e remunerado, exceto os acúmulos permitidos por lei, devendo comprovar a compatibilidade de horário através de certidão expedida por outro órgão público (modelo a ser retirado no Setor de RH do município de Itatinga);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2.7 – Declaração que não possui vínculo empregatício (modelo a ser retirado no Setor de RH do município de Itatinga)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2.8 - Declaração de ausência de remuneração ou proventos de aposentadoria provenientes de poder público, em observância ao disposto no artigo 37, inciso XVI e §10 do mesmo artigo da Constituição Federal com redação dada pelas Emendas Constitucionais no 19 e 20 (modelo a ser retirado no Setor de RH do município de Itatinga).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2.9 – Certidão expedida por outro órgão público de que fora servidor/empregado das esferas federal, estadual e municipal, informando sua situação disciplinar ou comportamento; se responde ou se já respondeu a algum procedimento/processo disciplinar, bem como punições sofridas, se houver;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2.10 – Cópia do ato de exoneração, se possuir vínculo com outro cargo público para assumir novo vínculo no município de Itatinga;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lastRenderedPageBreak/>
        <w:t xml:space="preserve">2.11 - Demais documentos necessários previstos no edital de abertura do concurso ou outros que lhe forem solicitados, sob pena de perda do direito à vaga.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3 - Não serão aceitos protocolos de documentos. 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4 - Para os casados oficialmente, os documentos devem ser atualizados.</w:t>
      </w:r>
    </w:p>
    <w:p w:rsidR="00020103" w:rsidRPr="00020103" w:rsidRDefault="00020103" w:rsidP="00020103">
      <w:pPr>
        <w:shd w:val="clear" w:color="auto" w:fill="FFFFFF"/>
        <w:spacing w:after="0" w:line="330" w:lineRule="atLeast"/>
        <w:ind w:firstLine="567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5 - O candidato terá exaurido os direitos de sua habilitação no Concurso Público caso se verifique qualquer das seguintes hipóteses: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atender à convocação para a nomeação;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entrar em exercício no cargo para a qual foi contratado;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sz w:val="24"/>
          <w:szCs w:val="24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 xml:space="preserve">Não apresentar os documentos exigidos; </w:t>
      </w:r>
    </w:p>
    <w:p w:rsidR="00020103" w:rsidRPr="00020103" w:rsidRDefault="00020103" w:rsidP="00020103">
      <w:pPr>
        <w:numPr>
          <w:ilvl w:val="0"/>
          <w:numId w:val="1"/>
        </w:numPr>
        <w:shd w:val="clear" w:color="auto" w:fill="FFFFFF"/>
        <w:spacing w:after="0" w:line="330" w:lineRule="atLeast"/>
        <w:jc w:val="both"/>
        <w:rPr>
          <w:rFonts w:ascii="Times New Roman" w:eastAsia="Times New Roman" w:hAnsi="Times New Roman"/>
          <w:b/>
          <w:sz w:val="24"/>
          <w:szCs w:val="24"/>
          <w:u w:val="single"/>
          <w:lang w:eastAsia="pt-BR"/>
        </w:rPr>
      </w:pPr>
      <w:r w:rsidRPr="00020103">
        <w:rPr>
          <w:rFonts w:ascii="Times New Roman" w:eastAsia="Times New Roman" w:hAnsi="Times New Roman"/>
          <w:sz w:val="24"/>
          <w:szCs w:val="24"/>
          <w:lang w:eastAsia="pt-BR"/>
        </w:rPr>
        <w:t>Não gozar de plena saúde física e mental, constatada por médico habilitado do Município, mediante comprovação em exame médico admissional.</w:t>
      </w:r>
    </w:p>
    <w:p w:rsidR="00020103" w:rsidRPr="00020103" w:rsidRDefault="00020103" w:rsidP="00020103">
      <w:pPr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020103" w:rsidP="00020103">
      <w:pPr>
        <w:spacing w:after="0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 xml:space="preserve">Itatinga, </w:t>
      </w:r>
      <w:r w:rsidR="00457A2F">
        <w:rPr>
          <w:rFonts w:ascii="Times New Roman" w:hAnsi="Times New Roman"/>
          <w:sz w:val="24"/>
          <w:szCs w:val="24"/>
        </w:rPr>
        <w:t>22</w:t>
      </w:r>
      <w:r w:rsidRPr="00020103">
        <w:rPr>
          <w:rFonts w:ascii="Times New Roman" w:hAnsi="Times New Roman"/>
          <w:sz w:val="24"/>
          <w:szCs w:val="24"/>
        </w:rPr>
        <w:t xml:space="preserve"> de </w:t>
      </w:r>
      <w:proofErr w:type="gramStart"/>
      <w:r w:rsidR="00714A80">
        <w:rPr>
          <w:rFonts w:ascii="Times New Roman" w:hAnsi="Times New Roman"/>
          <w:sz w:val="24"/>
          <w:szCs w:val="24"/>
        </w:rPr>
        <w:t>Julho</w:t>
      </w:r>
      <w:proofErr w:type="gramEnd"/>
      <w:r w:rsidR="00E13556">
        <w:rPr>
          <w:rFonts w:ascii="Times New Roman" w:hAnsi="Times New Roman"/>
          <w:sz w:val="24"/>
          <w:szCs w:val="24"/>
        </w:rPr>
        <w:t xml:space="preserve"> </w:t>
      </w:r>
      <w:r w:rsidRPr="00020103">
        <w:rPr>
          <w:rFonts w:ascii="Times New Roman" w:hAnsi="Times New Roman"/>
          <w:sz w:val="24"/>
          <w:szCs w:val="24"/>
        </w:rPr>
        <w:t>de 202</w:t>
      </w:r>
      <w:r w:rsidR="002A6791">
        <w:rPr>
          <w:rFonts w:ascii="Times New Roman" w:hAnsi="Times New Roman"/>
          <w:sz w:val="24"/>
          <w:szCs w:val="24"/>
        </w:rPr>
        <w:t>4</w:t>
      </w:r>
      <w:r w:rsidRPr="00020103">
        <w:rPr>
          <w:rFonts w:ascii="Times New Roman" w:hAnsi="Times New Roman"/>
          <w:sz w:val="24"/>
          <w:szCs w:val="24"/>
        </w:rPr>
        <w:t>.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13556" w:rsidRDefault="00E13556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E13556" w:rsidRDefault="00E13556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020103" w:rsidRPr="00020103" w:rsidRDefault="003602AF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proofErr w:type="gramStart"/>
      <w:r>
        <w:rPr>
          <w:rFonts w:ascii="Times New Roman" w:hAnsi="Times New Roman"/>
          <w:sz w:val="24"/>
          <w:szCs w:val="24"/>
        </w:rPr>
        <w:t>.</w:t>
      </w:r>
      <w:r w:rsidR="00020103" w:rsidRPr="00020103">
        <w:rPr>
          <w:rFonts w:ascii="Times New Roman" w:hAnsi="Times New Roman"/>
          <w:sz w:val="24"/>
          <w:szCs w:val="24"/>
        </w:rPr>
        <w:t>JOÃO</w:t>
      </w:r>
      <w:proofErr w:type="gramEnd"/>
      <w:r w:rsidR="00020103" w:rsidRPr="00020103">
        <w:rPr>
          <w:rFonts w:ascii="Times New Roman" w:hAnsi="Times New Roman"/>
          <w:sz w:val="24"/>
          <w:szCs w:val="24"/>
        </w:rPr>
        <w:t xml:space="preserve"> BOSCO BORGES</w:t>
      </w:r>
    </w:p>
    <w:p w:rsidR="00020103" w:rsidRPr="00020103" w:rsidRDefault="00020103" w:rsidP="0002010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 w:rsidRPr="00020103">
        <w:rPr>
          <w:rFonts w:ascii="Times New Roman" w:hAnsi="Times New Roman"/>
          <w:sz w:val="24"/>
          <w:szCs w:val="24"/>
        </w:rPr>
        <w:t>Prefeito Municipal</w:t>
      </w:r>
    </w:p>
    <w:p w:rsidR="009C1CA6" w:rsidRPr="00C172F5" w:rsidRDefault="009C1CA6" w:rsidP="00020103">
      <w:pPr>
        <w:pStyle w:val="NormalWeb"/>
        <w:shd w:val="clear" w:color="auto" w:fill="FFFFFF"/>
        <w:spacing w:before="0" w:beforeAutospacing="0" w:after="150" w:afterAutospacing="0"/>
        <w:jc w:val="both"/>
      </w:pPr>
    </w:p>
    <w:sectPr w:rsidR="009C1CA6" w:rsidRPr="00C172F5" w:rsidSect="003D2023">
      <w:headerReference w:type="default" r:id="rId9"/>
      <w:pgSz w:w="11906" w:h="16838"/>
      <w:pgMar w:top="1417" w:right="1416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50F8" w:rsidRDefault="008A50F8" w:rsidP="00455CB7">
      <w:pPr>
        <w:spacing w:after="0" w:line="240" w:lineRule="auto"/>
      </w:pPr>
      <w:r>
        <w:separator/>
      </w:r>
    </w:p>
  </w:endnote>
  <w:endnote w:type="continuationSeparator" w:id="0">
    <w:p w:rsidR="008A50F8" w:rsidRDefault="008A50F8" w:rsidP="00455C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50F8" w:rsidRDefault="008A50F8" w:rsidP="00455CB7">
      <w:pPr>
        <w:spacing w:after="0" w:line="240" w:lineRule="auto"/>
      </w:pPr>
      <w:r>
        <w:separator/>
      </w:r>
    </w:p>
  </w:footnote>
  <w:footnote w:type="continuationSeparator" w:id="0">
    <w:p w:rsidR="008A50F8" w:rsidRDefault="008A50F8" w:rsidP="00455C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5CB7" w:rsidRPr="00FD67BB" w:rsidRDefault="00FE5892" w:rsidP="00455CB7">
    <w:pPr>
      <w:pStyle w:val="Cabealho"/>
      <w:spacing w:line="312" w:lineRule="auto"/>
      <w:ind w:left="900" w:right="-316"/>
      <w:jc w:val="center"/>
      <w:rPr>
        <w:b/>
        <w:bCs/>
        <w:iCs/>
        <w:spacing w:val="24"/>
        <w:sz w:val="36"/>
        <w:szCs w:val="36"/>
        <w:u w:val="single"/>
      </w:rPr>
    </w:pPr>
    <w:r>
      <w:rPr>
        <w:noProof/>
        <w:sz w:val="36"/>
        <w:szCs w:val="36"/>
        <w:u w:val="single"/>
        <w:lang w:eastAsia="pt-BR"/>
      </w:rPr>
      <mc:AlternateContent>
        <mc:Choice Requires="wpg">
          <w:drawing>
            <wp:anchor distT="0" distB="0" distL="114300" distR="114300" simplePos="0" relativeHeight="251719680" behindDoc="1" locked="0" layoutInCell="1" allowOverlap="1">
              <wp:simplePos x="0" y="0"/>
              <wp:positionH relativeFrom="column">
                <wp:posOffset>-228600</wp:posOffset>
              </wp:positionH>
              <wp:positionV relativeFrom="paragraph">
                <wp:posOffset>0</wp:posOffset>
              </wp:positionV>
              <wp:extent cx="860425" cy="932815"/>
              <wp:effectExtent l="19050" t="19050" r="25400" b="10160"/>
              <wp:wrapNone/>
              <wp:docPr id="1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860425" cy="932815"/>
                        <a:chOff x="3569" y="1171"/>
                        <a:chExt cx="5087" cy="5683"/>
                      </a:xfrm>
                    </wpg:grpSpPr>
                    <wps:wsp>
                      <wps:cNvPr id="2" name=" 2"/>
                      <wps:cNvSpPr>
                        <a:spLocks/>
                      </wps:cNvSpPr>
                      <wps:spPr bwMode="auto">
                        <a:xfrm>
                          <a:off x="4529" y="2738"/>
                          <a:ext cx="3137" cy="3124"/>
                        </a:xfrm>
                        <a:custGeom>
                          <a:avLst/>
                          <a:gdLst>
                            <a:gd name="T0" fmla="*/ 1 w 3137"/>
                            <a:gd name="T1" fmla="*/ 0 h 3124"/>
                            <a:gd name="T2" fmla="*/ 3136 w 3137"/>
                            <a:gd name="T3" fmla="*/ 0 h 3124"/>
                            <a:gd name="T4" fmla="*/ 3137 w 3137"/>
                            <a:gd name="T5" fmla="*/ 1741 h 3124"/>
                            <a:gd name="T6" fmla="*/ 2657 w 3137"/>
                            <a:gd name="T7" fmla="*/ 2688 h 3124"/>
                            <a:gd name="T8" fmla="*/ 1681 w 3137"/>
                            <a:gd name="T9" fmla="*/ 3109 h 3124"/>
                            <a:gd name="T10" fmla="*/ 615 w 3137"/>
                            <a:gd name="T11" fmla="*/ 2778 h 3124"/>
                            <a:gd name="T12" fmla="*/ 0 w 3137"/>
                            <a:gd name="T13" fmla="*/ 1741 h 3124"/>
                            <a:gd name="T14" fmla="*/ 1 w 3137"/>
                            <a:gd name="T15" fmla="*/ 0 h 3124"/>
                            <a:gd name="T16" fmla="*/ 0 60000 65536"/>
                            <a:gd name="T17" fmla="*/ 0 60000 65536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</a:gdLst>
                          <a:ahLst/>
                          <a:cxnLst>
                            <a:cxn ang="T16">
                              <a:pos x="T0" y="T1"/>
                            </a:cxn>
                            <a:cxn ang="T17">
                              <a:pos x="T2" y="T3"/>
                            </a:cxn>
                            <a:cxn ang="T18">
                              <a:pos x="T4" y="T5"/>
                            </a:cxn>
                            <a:cxn ang="T19">
                              <a:pos x="T6" y="T7"/>
                            </a:cxn>
                            <a:cxn ang="T20">
                              <a:pos x="T8" y="T9"/>
                            </a:cxn>
                            <a:cxn ang="T21">
                              <a:pos x="T10" y="T11"/>
                            </a:cxn>
                            <a:cxn ang="T22">
                              <a:pos x="T12" y="T13"/>
                            </a:cxn>
                            <a:cxn ang="T23">
                              <a:pos x="T14" y="T15"/>
                            </a:cxn>
                          </a:cxnLst>
                          <a:rect l="0" t="0" r="r" b="b"/>
                          <a:pathLst>
                            <a:path w="3137" h="3124">
                              <a:moveTo>
                                <a:pt x="1" y="0"/>
                              </a:moveTo>
                              <a:lnTo>
                                <a:pt x="3136" y="0"/>
                              </a:lnTo>
                              <a:lnTo>
                                <a:pt x="3137" y="1741"/>
                              </a:lnTo>
                              <a:cubicBezTo>
                                <a:pt x="3062" y="2192"/>
                                <a:pt x="2897" y="2447"/>
                                <a:pt x="2657" y="2688"/>
                              </a:cubicBezTo>
                              <a:cubicBezTo>
                                <a:pt x="2417" y="2914"/>
                                <a:pt x="2026" y="3094"/>
                                <a:pt x="1681" y="3109"/>
                              </a:cubicBezTo>
                              <a:cubicBezTo>
                                <a:pt x="1351" y="3124"/>
                                <a:pt x="886" y="3004"/>
                                <a:pt x="615" y="2778"/>
                              </a:cubicBezTo>
                              <a:cubicBezTo>
                                <a:pt x="330" y="2553"/>
                                <a:pt x="105" y="2207"/>
                                <a:pt x="0" y="1741"/>
                              </a:cubicBezTo>
                              <a:lnTo>
                                <a:pt x="1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00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3" name=" 3"/>
                      <wps:cNvSpPr>
                        <a:spLocks/>
                      </wps:cNvSpPr>
                      <wps:spPr bwMode="auto">
                        <a:xfrm>
                          <a:off x="4890" y="3110"/>
                          <a:ext cx="2505" cy="1910"/>
                        </a:xfrm>
                        <a:custGeom>
                          <a:avLst/>
                          <a:gdLst>
                            <a:gd name="T0" fmla="*/ 1245 w 2505"/>
                            <a:gd name="T1" fmla="*/ 0 h 1910"/>
                            <a:gd name="T2" fmla="*/ 0 w 2505"/>
                            <a:gd name="T3" fmla="*/ 948 h 1910"/>
                            <a:gd name="T4" fmla="*/ 1245 w 2505"/>
                            <a:gd name="T5" fmla="*/ 1910 h 1910"/>
                            <a:gd name="T6" fmla="*/ 2505 w 2505"/>
                            <a:gd name="T7" fmla="*/ 948 h 1910"/>
                            <a:gd name="T8" fmla="*/ 1245 w 2505"/>
                            <a:gd name="T9" fmla="*/ 0 h 1910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0" t="0" r="r" b="b"/>
                          <a:pathLst>
                            <a:path w="2505" h="1910">
                              <a:moveTo>
                                <a:pt x="1245" y="0"/>
                              </a:moveTo>
                              <a:lnTo>
                                <a:pt x="0" y="948"/>
                              </a:lnTo>
                              <a:lnTo>
                                <a:pt x="1245" y="1910"/>
                              </a:lnTo>
                              <a:lnTo>
                                <a:pt x="2505" y="948"/>
                              </a:lnTo>
                              <a:lnTo>
                                <a:pt x="1245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CC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4" name=" 4"/>
                      <wps:cNvSpPr>
                        <a:spLocks/>
                      </wps:cNvSpPr>
                      <wps:spPr bwMode="auto">
                        <a:xfrm>
                          <a:off x="5760" y="3411"/>
                          <a:ext cx="750" cy="1263"/>
                        </a:xfrm>
                        <a:custGeom>
                          <a:avLst/>
                          <a:gdLst>
                            <a:gd name="T0" fmla="*/ 5400 w 50"/>
                            <a:gd name="T1" fmla="*/ 0 h 84"/>
                            <a:gd name="T2" fmla="*/ 0 w 50"/>
                            <a:gd name="T3" fmla="*/ 5428 h 84"/>
                            <a:gd name="T4" fmla="*/ 0 w 50"/>
                            <a:gd name="T5" fmla="*/ 13337 h 84"/>
                            <a:gd name="T6" fmla="*/ 5400 w 50"/>
                            <a:gd name="T7" fmla="*/ 18990 h 84"/>
                            <a:gd name="T8" fmla="*/ 5625 w 50"/>
                            <a:gd name="T9" fmla="*/ 18990 h 84"/>
                            <a:gd name="T10" fmla="*/ 11250 w 50"/>
                            <a:gd name="T11" fmla="*/ 13337 h 84"/>
                            <a:gd name="T12" fmla="*/ 11250 w 50"/>
                            <a:gd name="T13" fmla="*/ 5428 h 84"/>
                            <a:gd name="T14" fmla="*/ 5625 w 50"/>
                            <a:gd name="T15" fmla="*/ 0 h 84"/>
                            <a:gd name="T16" fmla="*/ 5400 w 50"/>
                            <a:gd name="T17" fmla="*/ 0 h 84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0" t="0" r="r" b="b"/>
                          <a:pathLst>
                            <a:path w="50" h="84">
                              <a:moveTo>
                                <a:pt x="24" y="0"/>
                              </a:moveTo>
                              <a:cubicBezTo>
                                <a:pt x="11" y="0"/>
                                <a:pt x="0" y="11"/>
                                <a:pt x="0" y="24"/>
                              </a:cubicBezTo>
                              <a:lnTo>
                                <a:pt x="0" y="59"/>
                              </a:lnTo>
                              <a:cubicBezTo>
                                <a:pt x="0" y="73"/>
                                <a:pt x="11" y="84"/>
                                <a:pt x="24" y="84"/>
                              </a:cubicBezTo>
                              <a:lnTo>
                                <a:pt x="25" y="84"/>
                              </a:lnTo>
                              <a:cubicBezTo>
                                <a:pt x="39" y="84"/>
                                <a:pt x="50" y="73"/>
                                <a:pt x="50" y="59"/>
                              </a:cubicBezTo>
                              <a:lnTo>
                                <a:pt x="50" y="24"/>
                              </a:lnTo>
                              <a:cubicBezTo>
                                <a:pt x="50" y="11"/>
                                <a:pt x="39" y="0"/>
                                <a:pt x="25" y="0"/>
                              </a:cubicBezTo>
                              <a:lnTo>
                                <a:pt x="2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5" name=" 5"/>
                      <wpg:cNvGrpSpPr>
                        <a:grpSpLocks/>
                      </wpg:cNvGrpSpPr>
                      <wpg:grpSpPr bwMode="auto">
                        <a:xfrm>
                          <a:off x="4394" y="1171"/>
                          <a:ext cx="3392" cy="1564"/>
                          <a:chOff x="4394" y="1171"/>
                          <a:chExt cx="3392" cy="1564"/>
                        </a:xfrm>
                      </wpg:grpSpPr>
                      <wps:wsp>
                        <wps:cNvPr id="6" name=" 6"/>
                        <wps:cNvSpPr>
                          <a:spLocks/>
                        </wps:cNvSpPr>
                        <wps:spPr bwMode="auto">
                          <a:xfrm>
                            <a:off x="4394" y="1171"/>
                            <a:ext cx="3392" cy="1564"/>
                          </a:xfrm>
                          <a:custGeom>
                            <a:avLst/>
                            <a:gdLst>
                              <a:gd name="T0" fmla="*/ 0 w 226"/>
                              <a:gd name="T1" fmla="*/ 4978 h 104"/>
                              <a:gd name="T2" fmla="*/ 5403 w 226"/>
                              <a:gd name="T3" fmla="*/ 2948 h 104"/>
                              <a:gd name="T4" fmla="*/ 6079 w 226"/>
                              <a:gd name="T5" fmla="*/ 5203 h 104"/>
                              <a:gd name="T6" fmla="*/ 9681 w 226"/>
                              <a:gd name="T7" fmla="*/ 4301 h 104"/>
                              <a:gd name="T8" fmla="*/ 9456 w 226"/>
                              <a:gd name="T9" fmla="*/ 2030 h 104"/>
                              <a:gd name="T10" fmla="*/ 15774 w 226"/>
                              <a:gd name="T11" fmla="*/ 677 h 104"/>
                              <a:gd name="T12" fmla="*/ 16450 w 226"/>
                              <a:gd name="T13" fmla="*/ 7685 h 104"/>
                              <a:gd name="T14" fmla="*/ 19151 w 226"/>
                              <a:gd name="T15" fmla="*/ 7459 h 104"/>
                              <a:gd name="T16" fmla="*/ 18926 w 226"/>
                              <a:gd name="T17" fmla="*/ 451 h 104"/>
                              <a:gd name="T18" fmla="*/ 22078 w 226"/>
                              <a:gd name="T19" fmla="*/ 0 h 104"/>
                              <a:gd name="T20" fmla="*/ 22303 w 226"/>
                              <a:gd name="T21" fmla="*/ 2256 h 104"/>
                              <a:gd name="T22" fmla="*/ 23879 w 226"/>
                              <a:gd name="T23" fmla="*/ 2256 h 104"/>
                              <a:gd name="T24" fmla="*/ 24104 w 226"/>
                              <a:gd name="T25" fmla="*/ 0 h 104"/>
                              <a:gd name="T26" fmla="*/ 27931 w 226"/>
                              <a:gd name="T27" fmla="*/ 0 h 104"/>
                              <a:gd name="T28" fmla="*/ 27931 w 226"/>
                              <a:gd name="T29" fmla="*/ 2256 h 104"/>
                              <a:gd name="T30" fmla="*/ 29958 w 226"/>
                              <a:gd name="T31" fmla="*/ 2256 h 104"/>
                              <a:gd name="T32" fmla="*/ 29958 w 226"/>
                              <a:gd name="T33" fmla="*/ 226 h 104"/>
                              <a:gd name="T34" fmla="*/ 33335 w 226"/>
                              <a:gd name="T35" fmla="*/ 451 h 104"/>
                              <a:gd name="T36" fmla="*/ 32884 w 226"/>
                              <a:gd name="T37" fmla="*/ 7685 h 104"/>
                              <a:gd name="T38" fmla="*/ 35811 w 226"/>
                              <a:gd name="T39" fmla="*/ 8136 h 104"/>
                              <a:gd name="T40" fmla="*/ 36487 w 226"/>
                              <a:gd name="T41" fmla="*/ 1128 h 104"/>
                              <a:gd name="T42" fmla="*/ 42130 w 226"/>
                              <a:gd name="T43" fmla="*/ 2030 h 104"/>
                              <a:gd name="T44" fmla="*/ 42130 w 226"/>
                              <a:gd name="T45" fmla="*/ 4527 h 104"/>
                              <a:gd name="T46" fmla="*/ 45507 w 226"/>
                              <a:gd name="T47" fmla="*/ 5429 h 104"/>
                              <a:gd name="T48" fmla="*/ 45957 w 226"/>
                              <a:gd name="T49" fmla="*/ 3399 h 104"/>
                              <a:gd name="T50" fmla="*/ 50910 w 226"/>
                              <a:gd name="T51" fmla="*/ 4978 h 104"/>
                              <a:gd name="T52" fmla="*/ 44156 w 226"/>
                              <a:gd name="T53" fmla="*/ 23520 h 104"/>
                              <a:gd name="T54" fmla="*/ 7204 w 226"/>
                              <a:gd name="T55" fmla="*/ 23520 h 104"/>
                              <a:gd name="T56" fmla="*/ 0 w 226"/>
                              <a:gd name="T57" fmla="*/ 4978 h 104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</a:gdLst>
                            <a:ahLst/>
                            <a:cxnLst>
                              <a:cxn ang="T58">
                                <a:pos x="T0" y="T1"/>
                              </a:cxn>
                              <a:cxn ang="T59">
                                <a:pos x="T2" y="T3"/>
                              </a:cxn>
                              <a:cxn ang="T60">
                                <a:pos x="T4" y="T5"/>
                              </a:cxn>
                              <a:cxn ang="T61">
                                <a:pos x="T6" y="T7"/>
                              </a:cxn>
                              <a:cxn ang="T62">
                                <a:pos x="T8" y="T9"/>
                              </a:cxn>
                              <a:cxn ang="T63">
                                <a:pos x="T10" y="T11"/>
                              </a:cxn>
                              <a:cxn ang="T64">
                                <a:pos x="T12" y="T13"/>
                              </a:cxn>
                              <a:cxn ang="T65">
                                <a:pos x="T14" y="T15"/>
                              </a:cxn>
                              <a:cxn ang="T66">
                                <a:pos x="T16" y="T17"/>
                              </a:cxn>
                              <a:cxn ang="T67">
                                <a:pos x="T18" y="T19"/>
                              </a:cxn>
                              <a:cxn ang="T68">
                                <a:pos x="T20" y="T21"/>
                              </a:cxn>
                              <a:cxn ang="T69">
                                <a:pos x="T22" y="T23"/>
                              </a:cxn>
                              <a:cxn ang="T70">
                                <a:pos x="T24" y="T25"/>
                              </a:cxn>
                              <a:cxn ang="T71">
                                <a:pos x="T26" y="T27"/>
                              </a:cxn>
                              <a:cxn ang="T72">
                                <a:pos x="T28" y="T29"/>
                              </a:cxn>
                              <a:cxn ang="T73">
                                <a:pos x="T30" y="T31"/>
                              </a:cxn>
                              <a:cxn ang="T74">
                                <a:pos x="T32" y="T33"/>
                              </a:cxn>
                              <a:cxn ang="T75">
                                <a:pos x="T34" y="T35"/>
                              </a:cxn>
                              <a:cxn ang="T76">
                                <a:pos x="T36" y="T37"/>
                              </a:cxn>
                              <a:cxn ang="T77">
                                <a:pos x="T38" y="T39"/>
                              </a:cxn>
                              <a:cxn ang="T78">
                                <a:pos x="T40" y="T41"/>
                              </a:cxn>
                              <a:cxn ang="T79">
                                <a:pos x="T42" y="T43"/>
                              </a:cxn>
                              <a:cxn ang="T80">
                                <a:pos x="T44" y="T45"/>
                              </a:cxn>
                              <a:cxn ang="T81">
                                <a:pos x="T46" y="T47"/>
                              </a:cxn>
                              <a:cxn ang="T82">
                                <a:pos x="T48" y="T49"/>
                              </a:cxn>
                              <a:cxn ang="T83">
                                <a:pos x="T50" y="T51"/>
                              </a:cxn>
                              <a:cxn ang="T84">
                                <a:pos x="T52" y="T53"/>
                              </a:cxn>
                              <a:cxn ang="T85">
                                <a:pos x="T54" y="T55"/>
                              </a:cxn>
                              <a:cxn ang="T86">
                                <a:pos x="T56" y="T57"/>
                              </a:cxn>
                            </a:cxnLst>
                            <a:rect l="0" t="0" r="r" b="b"/>
                            <a:pathLst>
                              <a:path w="226" h="104">
                                <a:moveTo>
                                  <a:pt x="0" y="22"/>
                                </a:moveTo>
                                <a:lnTo>
                                  <a:pt x="24" y="13"/>
                                </a:lnTo>
                                <a:lnTo>
                                  <a:pt x="27" y="23"/>
                                </a:lnTo>
                                <a:lnTo>
                                  <a:pt x="43" y="19"/>
                                </a:lnTo>
                                <a:lnTo>
                                  <a:pt x="42" y="9"/>
                                </a:lnTo>
                                <a:lnTo>
                                  <a:pt x="70" y="3"/>
                                </a:lnTo>
                                <a:lnTo>
                                  <a:pt x="73" y="34"/>
                                </a:lnTo>
                                <a:lnTo>
                                  <a:pt x="85" y="33"/>
                                </a:lnTo>
                                <a:lnTo>
                                  <a:pt x="84" y="2"/>
                                </a:lnTo>
                                <a:lnTo>
                                  <a:pt x="98" y="0"/>
                                </a:lnTo>
                                <a:lnTo>
                                  <a:pt x="99" y="10"/>
                                </a:lnTo>
                                <a:lnTo>
                                  <a:pt x="106" y="10"/>
                                </a:lnTo>
                                <a:lnTo>
                                  <a:pt x="107" y="0"/>
                                </a:lnTo>
                                <a:lnTo>
                                  <a:pt x="124" y="0"/>
                                </a:lnTo>
                                <a:lnTo>
                                  <a:pt x="124" y="10"/>
                                </a:lnTo>
                                <a:lnTo>
                                  <a:pt x="133" y="10"/>
                                </a:lnTo>
                                <a:lnTo>
                                  <a:pt x="133" y="1"/>
                                </a:lnTo>
                                <a:lnTo>
                                  <a:pt x="148" y="2"/>
                                </a:lnTo>
                                <a:lnTo>
                                  <a:pt x="146" y="34"/>
                                </a:lnTo>
                                <a:lnTo>
                                  <a:pt x="159" y="36"/>
                                </a:lnTo>
                                <a:lnTo>
                                  <a:pt x="162" y="5"/>
                                </a:lnTo>
                                <a:lnTo>
                                  <a:pt x="187" y="9"/>
                                </a:lnTo>
                                <a:lnTo>
                                  <a:pt x="187" y="20"/>
                                </a:lnTo>
                                <a:lnTo>
                                  <a:pt x="202" y="24"/>
                                </a:lnTo>
                                <a:lnTo>
                                  <a:pt x="204" y="15"/>
                                </a:lnTo>
                                <a:lnTo>
                                  <a:pt x="226" y="22"/>
                                </a:lnTo>
                                <a:cubicBezTo>
                                  <a:pt x="226" y="22"/>
                                  <a:pt x="211" y="63"/>
                                  <a:pt x="196" y="104"/>
                                </a:cubicBezTo>
                                <a:cubicBezTo>
                                  <a:pt x="117" y="82"/>
                                  <a:pt x="84" y="93"/>
                                  <a:pt x="32" y="104"/>
                                </a:cubicBezTo>
                                <a:cubicBezTo>
                                  <a:pt x="16" y="63"/>
                                  <a:pt x="0" y="22"/>
                                  <a:pt x="0" y="22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0C0C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 7"/>
                        <wps:cNvSpPr>
                          <a:spLocks/>
                        </wps:cNvSpPr>
                        <wps:spPr bwMode="auto">
                          <a:xfrm>
                            <a:off x="5805" y="1532"/>
                            <a:ext cx="615" cy="767"/>
                          </a:xfrm>
                          <a:custGeom>
                            <a:avLst/>
                            <a:gdLst>
                              <a:gd name="T0" fmla="*/ 0 w 41"/>
                              <a:gd name="T1" fmla="*/ 11535 h 51"/>
                              <a:gd name="T2" fmla="*/ 9000 w 41"/>
                              <a:gd name="T3" fmla="*/ 11535 h 51"/>
                              <a:gd name="T4" fmla="*/ 9225 w 41"/>
                              <a:gd name="T5" fmla="*/ 3624 h 51"/>
                              <a:gd name="T6" fmla="*/ 4500 w 41"/>
                              <a:gd name="T7" fmla="*/ 0 h 51"/>
                              <a:gd name="T8" fmla="*/ 0 w 41"/>
                              <a:gd name="T9" fmla="*/ 3624 h 51"/>
                              <a:gd name="T10" fmla="*/ 0 w 41"/>
                              <a:gd name="T11" fmla="*/ 11535 h 51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41" h="51">
                                <a:moveTo>
                                  <a:pt x="0" y="51"/>
                                </a:moveTo>
                                <a:lnTo>
                                  <a:pt x="40" y="51"/>
                                </a:lnTo>
                                <a:lnTo>
                                  <a:pt x="41" y="16"/>
                                </a:lnTo>
                                <a:cubicBezTo>
                                  <a:pt x="38" y="7"/>
                                  <a:pt x="27" y="0"/>
                                  <a:pt x="20" y="0"/>
                                </a:cubicBezTo>
                                <a:cubicBezTo>
                                  <a:pt x="13" y="0"/>
                                  <a:pt x="3" y="7"/>
                                  <a:pt x="0" y="16"/>
                                </a:cubicBezTo>
                                <a:lnTo>
                                  <a:pt x="0" y="51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 8"/>
                        <wps:cNvSpPr>
                          <a:spLocks/>
                        </wps:cNvSpPr>
                        <wps:spPr bwMode="auto">
                          <a:xfrm>
                            <a:off x="5910" y="1652"/>
                            <a:ext cx="390" cy="662"/>
                          </a:xfrm>
                          <a:custGeom>
                            <a:avLst/>
                            <a:gdLst>
                              <a:gd name="T0" fmla="*/ 0 w 26"/>
                              <a:gd name="T1" fmla="*/ 9960 h 44"/>
                              <a:gd name="T2" fmla="*/ 5625 w 26"/>
                              <a:gd name="T3" fmla="*/ 9960 h 44"/>
                              <a:gd name="T4" fmla="*/ 5850 w 26"/>
                              <a:gd name="T5" fmla="*/ 2723 h 44"/>
                              <a:gd name="T6" fmla="*/ 3150 w 26"/>
                              <a:gd name="T7" fmla="*/ 0 h 44"/>
                              <a:gd name="T8" fmla="*/ 225 w 26"/>
                              <a:gd name="T9" fmla="*/ 2723 h 44"/>
                              <a:gd name="T10" fmla="*/ 0 w 26"/>
                              <a:gd name="T11" fmla="*/ 9960 h 44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6" h="44">
                                <a:moveTo>
                                  <a:pt x="0" y="44"/>
                                </a:moveTo>
                                <a:lnTo>
                                  <a:pt x="25" y="44"/>
                                </a:lnTo>
                                <a:lnTo>
                                  <a:pt x="26" y="12"/>
                                </a:lnTo>
                                <a:cubicBezTo>
                                  <a:pt x="24" y="4"/>
                                  <a:pt x="18" y="0"/>
                                  <a:pt x="14" y="0"/>
                                </a:cubicBezTo>
                                <a:cubicBezTo>
                                  <a:pt x="10" y="0"/>
                                  <a:pt x="3" y="5"/>
                                  <a:pt x="1" y="12"/>
                                </a:cubicBezTo>
                                <a:lnTo>
                                  <a:pt x="0" y="4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" name=" 9"/>
                        <wps:cNvCnPr>
                          <a:cxnSpLocks/>
                        </wps:cNvCnPr>
                        <wps:spPr bwMode="auto">
                          <a:xfrm>
                            <a:off x="5790" y="219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0" name=" 10"/>
                        <wps:cNvCnPr>
                          <a:cxnSpLocks/>
                        </wps:cNvCnPr>
                        <wps:spPr bwMode="auto">
                          <a:xfrm>
                            <a:off x="5790" y="208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1" name=" 11"/>
                        <wps:cNvCnPr>
                          <a:cxnSpLocks/>
                        </wps:cNvCnPr>
                        <wps:spPr bwMode="auto">
                          <a:xfrm>
                            <a:off x="5790" y="1953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2" name=" 12"/>
                        <wps:cNvCnPr>
                          <a:cxnSpLocks/>
                        </wps:cNvCnPr>
                        <wps:spPr bwMode="auto">
                          <a:xfrm>
                            <a:off x="5790" y="183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3" name=" 13"/>
                        <wps:cNvCnPr>
                          <a:cxnSpLocks/>
                        </wps:cNvCnPr>
                        <wps:spPr bwMode="auto">
                          <a:xfrm>
                            <a:off x="6300" y="1833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4" name=" 14"/>
                        <wps:cNvCnPr>
                          <a:cxnSpLocks/>
                        </wps:cNvCnPr>
                        <wps:spPr bwMode="auto">
                          <a:xfrm>
                            <a:off x="6300" y="193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5" name=" 15"/>
                        <wps:cNvCnPr>
                          <a:cxnSpLocks/>
                        </wps:cNvCnPr>
                        <wps:spPr bwMode="auto">
                          <a:xfrm>
                            <a:off x="6285" y="205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6" name=" 16"/>
                        <wps:cNvCnPr>
                          <a:cxnSpLocks/>
                        </wps:cNvCnPr>
                        <wps:spPr bwMode="auto">
                          <a:xfrm>
                            <a:off x="6285" y="2178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7" name=" 17"/>
                        <wps:cNvCnPr>
                          <a:cxnSpLocks/>
                        </wps:cNvCnPr>
                        <wps:spPr bwMode="auto">
                          <a:xfrm flipV="1">
                            <a:off x="6270" y="1682"/>
                            <a:ext cx="105" cy="6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8" name=" 18"/>
                        <wps:cNvCnPr>
                          <a:cxnSpLocks/>
                        </wps:cNvCnPr>
                        <wps:spPr bwMode="auto">
                          <a:xfrm flipH="1" flipV="1">
                            <a:off x="5850" y="1682"/>
                            <a:ext cx="105" cy="6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19" name=" 19"/>
                        <wps:cNvCnPr>
                          <a:cxnSpLocks/>
                        </wps:cNvCnPr>
                        <wps:spPr bwMode="auto">
                          <a:xfrm>
                            <a:off x="5955" y="1577"/>
                            <a:ext cx="60" cy="10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0" name=" 20"/>
                        <wps:cNvCnPr>
                          <a:cxnSpLocks/>
                        </wps:cNvCnPr>
                        <wps:spPr bwMode="auto">
                          <a:xfrm flipH="1">
                            <a:off x="6210" y="1577"/>
                            <a:ext cx="60" cy="10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1" name=" 21"/>
                        <wps:cNvCnPr>
                          <a:cxnSpLocks/>
                        </wps:cNvCnPr>
                        <wps:spPr bwMode="auto">
                          <a:xfrm>
                            <a:off x="6075" y="1532"/>
                            <a:ext cx="15" cy="12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2" name=" 22"/>
                        <wps:cNvCnPr>
                          <a:cxnSpLocks/>
                        </wps:cNvCnPr>
                        <wps:spPr bwMode="auto">
                          <a:xfrm>
                            <a:off x="6150" y="1532"/>
                            <a:ext cx="15" cy="12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3" name=" 23"/>
                        <wps:cNvSpPr>
                          <a:spLocks/>
                        </wps:cNvSpPr>
                        <wps:spPr bwMode="auto">
                          <a:xfrm>
                            <a:off x="4484" y="1622"/>
                            <a:ext cx="631" cy="902"/>
                          </a:xfrm>
                          <a:custGeom>
                            <a:avLst/>
                            <a:gdLst>
                              <a:gd name="T0" fmla="*/ 0 w 42"/>
                              <a:gd name="T1" fmla="*/ 2255 h 60"/>
                              <a:gd name="T2" fmla="*/ 9480 w 42"/>
                              <a:gd name="T3" fmla="*/ 12207 h 60"/>
                              <a:gd name="T4" fmla="*/ 4748 w 42"/>
                              <a:gd name="T5" fmla="*/ 13560 h 60"/>
                              <a:gd name="T6" fmla="*/ 0 w 42"/>
                              <a:gd name="T7" fmla="*/ 2255 h 60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42" h="60">
                                <a:moveTo>
                                  <a:pt x="0" y="10"/>
                                </a:moveTo>
                                <a:cubicBezTo>
                                  <a:pt x="4" y="9"/>
                                  <a:pt x="29" y="0"/>
                                  <a:pt x="42" y="54"/>
                                </a:cubicBezTo>
                                <a:cubicBezTo>
                                  <a:pt x="31" y="57"/>
                                  <a:pt x="21" y="60"/>
                                  <a:pt x="21" y="60"/>
                                </a:cubicBezTo>
                                <a:lnTo>
                                  <a:pt x="0" y="10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4" name=" 24"/>
                        <wps:cNvSpPr>
                          <a:spLocks/>
                        </wps:cNvSpPr>
                        <wps:spPr bwMode="auto">
                          <a:xfrm>
                            <a:off x="4544" y="1727"/>
                            <a:ext cx="466" cy="797"/>
                          </a:xfrm>
                          <a:custGeom>
                            <a:avLst/>
                            <a:gdLst>
                              <a:gd name="T0" fmla="*/ 0 w 31"/>
                              <a:gd name="T1" fmla="*/ 2030 h 53"/>
                              <a:gd name="T2" fmla="*/ 7005 w 31"/>
                              <a:gd name="T3" fmla="*/ 10857 h 53"/>
                              <a:gd name="T4" fmla="*/ 3848 w 31"/>
                              <a:gd name="T5" fmla="*/ 11985 h 53"/>
                              <a:gd name="T6" fmla="*/ 0 w 31"/>
                              <a:gd name="T7" fmla="*/ 2030 h 53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1" h="53">
                                <a:moveTo>
                                  <a:pt x="0" y="9"/>
                                </a:moveTo>
                                <a:cubicBezTo>
                                  <a:pt x="2" y="9"/>
                                  <a:pt x="16" y="0"/>
                                  <a:pt x="31" y="48"/>
                                </a:cubicBezTo>
                                <a:cubicBezTo>
                                  <a:pt x="24" y="50"/>
                                  <a:pt x="17" y="53"/>
                                  <a:pt x="17" y="53"/>
                                </a:cubicBezTo>
                                <a:lnTo>
                                  <a:pt x="0" y="9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5" name=" 25"/>
                        <wps:cNvCnPr>
                          <a:cxnSpLocks/>
                        </wps:cNvCnPr>
                        <wps:spPr bwMode="auto">
                          <a:xfrm flipH="1">
                            <a:off x="4980" y="2389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6" name=" 26"/>
                        <wps:cNvCnPr>
                          <a:cxnSpLocks/>
                        </wps:cNvCnPr>
                        <wps:spPr bwMode="auto">
                          <a:xfrm flipH="1">
                            <a:off x="4935" y="2269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7" name=" 27"/>
                        <wps:cNvCnPr>
                          <a:cxnSpLocks/>
                        </wps:cNvCnPr>
                        <wps:spPr bwMode="auto">
                          <a:xfrm flipH="1">
                            <a:off x="4905" y="214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8" name=" 28"/>
                        <wps:cNvCnPr>
                          <a:cxnSpLocks/>
                        </wps:cNvCnPr>
                        <wps:spPr bwMode="auto">
                          <a:xfrm flipH="1">
                            <a:off x="4845" y="2028"/>
                            <a:ext cx="120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29" name=" 29"/>
                        <wps:cNvCnPr>
                          <a:cxnSpLocks/>
                        </wps:cNvCnPr>
                        <wps:spPr bwMode="auto">
                          <a:xfrm flipH="1">
                            <a:off x="4799" y="1863"/>
                            <a:ext cx="76" cy="9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0" name=" 30"/>
                        <wps:cNvCnPr>
                          <a:cxnSpLocks/>
                        </wps:cNvCnPr>
                        <wps:spPr bwMode="auto">
                          <a:xfrm flipH="1">
                            <a:off x="4694" y="1772"/>
                            <a:ext cx="45" cy="10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1" name=" 31"/>
                        <wps:cNvCnPr>
                          <a:cxnSpLocks/>
                        </wps:cNvCnPr>
                        <wps:spPr bwMode="auto">
                          <a:xfrm>
                            <a:off x="4604" y="1742"/>
                            <a:ext cx="1" cy="12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2" name=" 32"/>
                        <wps:cNvSpPr>
                          <a:spLocks/>
                        </wps:cNvSpPr>
                        <wps:spPr bwMode="auto">
                          <a:xfrm>
                            <a:off x="7110" y="1622"/>
                            <a:ext cx="586" cy="902"/>
                          </a:xfrm>
                          <a:custGeom>
                            <a:avLst/>
                            <a:gdLst>
                              <a:gd name="T0" fmla="*/ 8805 w 39"/>
                              <a:gd name="T1" fmla="*/ 2030 h 60"/>
                              <a:gd name="T2" fmla="*/ 0 w 39"/>
                              <a:gd name="T3" fmla="*/ 12433 h 60"/>
                              <a:gd name="T4" fmla="*/ 4523 w 39"/>
                              <a:gd name="T5" fmla="*/ 13560 h 60"/>
                              <a:gd name="T6" fmla="*/ 8805 w 39"/>
                              <a:gd name="T7" fmla="*/ 2030 h 60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9" h="60">
                                <a:moveTo>
                                  <a:pt x="39" y="9"/>
                                </a:moveTo>
                                <a:cubicBezTo>
                                  <a:pt x="36" y="8"/>
                                  <a:pt x="10" y="0"/>
                                  <a:pt x="0" y="55"/>
                                </a:cubicBezTo>
                                <a:cubicBezTo>
                                  <a:pt x="10" y="57"/>
                                  <a:pt x="20" y="60"/>
                                  <a:pt x="20" y="60"/>
                                </a:cubicBezTo>
                                <a:lnTo>
                                  <a:pt x="39" y="9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" name=" 33"/>
                        <wps:cNvSpPr>
                          <a:spLocks/>
                        </wps:cNvSpPr>
                        <wps:spPr bwMode="auto">
                          <a:xfrm>
                            <a:off x="7200" y="1727"/>
                            <a:ext cx="451" cy="797"/>
                          </a:xfrm>
                          <a:custGeom>
                            <a:avLst/>
                            <a:gdLst>
                              <a:gd name="T0" fmla="*/ 6780 w 30"/>
                              <a:gd name="T1" fmla="*/ 1805 h 53"/>
                              <a:gd name="T2" fmla="*/ 0 w 30"/>
                              <a:gd name="T3" fmla="*/ 10857 h 53"/>
                              <a:gd name="T4" fmla="*/ 3157 w 30"/>
                              <a:gd name="T5" fmla="*/ 11985 h 53"/>
                              <a:gd name="T6" fmla="*/ 6780 w 30"/>
                              <a:gd name="T7" fmla="*/ 1805 h 53"/>
                              <a:gd name="T8" fmla="*/ 0 60000 65536"/>
                              <a:gd name="T9" fmla="*/ 0 60000 65536"/>
                              <a:gd name="T10" fmla="*/ 0 60000 65536"/>
                              <a:gd name="T11" fmla="*/ 0 60000 65536"/>
                            </a:gdLst>
                            <a:ahLst/>
                            <a:cxnLst>
                              <a:cxn ang="T8">
                                <a:pos x="T0" y="T1"/>
                              </a:cxn>
                              <a:cxn ang="T9">
                                <a:pos x="T2" y="T3"/>
                              </a:cxn>
                              <a:cxn ang="T10">
                                <a:pos x="T4" y="T5"/>
                              </a:cxn>
                              <a:cxn ang="T11">
                                <a:pos x="T6" y="T7"/>
                              </a:cxn>
                            </a:cxnLst>
                            <a:rect l="0" t="0" r="r" b="b"/>
                            <a:pathLst>
                              <a:path w="30" h="53">
                                <a:moveTo>
                                  <a:pt x="30" y="8"/>
                                </a:moveTo>
                                <a:cubicBezTo>
                                  <a:pt x="27" y="8"/>
                                  <a:pt x="13" y="0"/>
                                  <a:pt x="0" y="48"/>
                                </a:cubicBezTo>
                                <a:cubicBezTo>
                                  <a:pt x="7" y="50"/>
                                  <a:pt x="14" y="53"/>
                                  <a:pt x="14" y="53"/>
                                </a:cubicBezTo>
                                <a:lnTo>
                                  <a:pt x="30" y="8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" name=" 34"/>
                        <wps:cNvCnPr>
                          <a:cxnSpLocks/>
                        </wps:cNvCnPr>
                        <wps:spPr bwMode="auto">
                          <a:xfrm flipV="1">
                            <a:off x="7110" y="2389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5" name=" 35"/>
                        <wps:cNvCnPr>
                          <a:cxnSpLocks/>
                        </wps:cNvCnPr>
                        <wps:spPr bwMode="auto">
                          <a:xfrm flipV="1">
                            <a:off x="7155" y="2269"/>
                            <a:ext cx="10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6" name=" 36"/>
                        <wps:cNvCnPr>
                          <a:cxnSpLocks/>
                        </wps:cNvCnPr>
                        <wps:spPr bwMode="auto">
                          <a:xfrm flipV="1">
                            <a:off x="7185" y="2148"/>
                            <a:ext cx="120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7" name=" 37"/>
                        <wps:cNvCnPr>
                          <a:cxnSpLocks/>
                        </wps:cNvCnPr>
                        <wps:spPr bwMode="auto">
                          <a:xfrm flipV="1">
                            <a:off x="7245" y="2028"/>
                            <a:ext cx="10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8" name=" 38"/>
                        <wps:cNvCnPr>
                          <a:cxnSpLocks/>
                        </wps:cNvCnPr>
                        <wps:spPr bwMode="auto">
                          <a:xfrm>
                            <a:off x="7320" y="1863"/>
                            <a:ext cx="75" cy="9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39" name=" 39"/>
                        <wps:cNvCnPr>
                          <a:cxnSpLocks/>
                        </wps:cNvCnPr>
                        <wps:spPr bwMode="auto">
                          <a:xfrm>
                            <a:off x="7456" y="1772"/>
                            <a:ext cx="45" cy="10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0" name=" 40"/>
                        <wps:cNvCnPr>
                          <a:cxnSpLocks/>
                        </wps:cNvCnPr>
                        <wps:spPr bwMode="auto">
                          <a:xfrm>
                            <a:off x="7576" y="1727"/>
                            <a:ext cx="1" cy="12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1" name=" 41"/>
                        <wps:cNvSpPr>
                          <a:spLocks/>
                        </wps:cNvSpPr>
                        <wps:spPr bwMode="auto">
                          <a:xfrm>
                            <a:off x="4845" y="2464"/>
                            <a:ext cx="2490" cy="226"/>
                          </a:xfrm>
                          <a:custGeom>
                            <a:avLst/>
                            <a:gdLst>
                              <a:gd name="T0" fmla="*/ 0 w 166"/>
                              <a:gd name="T1" fmla="*/ 3179 h 15"/>
                              <a:gd name="T2" fmla="*/ 19350 w 166"/>
                              <a:gd name="T3" fmla="*/ 0 h 15"/>
                              <a:gd name="T4" fmla="*/ 37350 w 166"/>
                              <a:gd name="T5" fmla="*/ 340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66" h="15">
                                <a:moveTo>
                                  <a:pt x="0" y="14"/>
                                </a:moveTo>
                                <a:cubicBezTo>
                                  <a:pt x="35" y="3"/>
                                  <a:pt x="58" y="0"/>
                                  <a:pt x="86" y="0"/>
                                </a:cubicBezTo>
                                <a:cubicBezTo>
                                  <a:pt x="113" y="0"/>
                                  <a:pt x="131" y="3"/>
                                  <a:pt x="166" y="15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" name=" 42"/>
                        <wps:cNvCnPr>
                          <a:cxnSpLocks/>
                        </wps:cNvCnPr>
                        <wps:spPr bwMode="auto">
                          <a:xfrm>
                            <a:off x="6000" y="1336"/>
                            <a:ext cx="255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43" name=" 43"/>
                        <wps:cNvSpPr>
                          <a:spLocks/>
                        </wps:cNvSpPr>
                        <wps:spPr bwMode="auto">
                          <a:xfrm>
                            <a:off x="5115" y="2299"/>
                            <a:ext cx="705" cy="135"/>
                          </a:xfrm>
                          <a:custGeom>
                            <a:avLst/>
                            <a:gdLst>
                              <a:gd name="T0" fmla="*/ 0 w 47"/>
                              <a:gd name="T1" fmla="*/ 2025 h 9"/>
                              <a:gd name="T2" fmla="*/ 4950 w 47"/>
                              <a:gd name="T3" fmla="*/ 900 h 9"/>
                              <a:gd name="T4" fmla="*/ 10575 w 47"/>
                              <a:gd name="T5" fmla="*/ 225 h 9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9">
                                <a:moveTo>
                                  <a:pt x="0" y="9"/>
                                </a:moveTo>
                                <a:cubicBezTo>
                                  <a:pt x="10" y="5"/>
                                  <a:pt x="22" y="4"/>
                                  <a:pt x="22" y="4"/>
                                </a:cubicBezTo>
                                <a:cubicBezTo>
                                  <a:pt x="29" y="2"/>
                                  <a:pt x="35" y="0"/>
                                  <a:pt x="47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" name=" 44"/>
                        <wps:cNvSpPr>
                          <a:spLocks/>
                        </wps:cNvSpPr>
                        <wps:spPr bwMode="auto">
                          <a:xfrm>
                            <a:off x="5055" y="2148"/>
                            <a:ext cx="765" cy="151"/>
                          </a:xfrm>
                          <a:custGeom>
                            <a:avLst/>
                            <a:gdLst>
                              <a:gd name="T0" fmla="*/ 0 w 51"/>
                              <a:gd name="T1" fmla="*/ 2280 h 10"/>
                              <a:gd name="T2" fmla="*/ 7650 w 51"/>
                              <a:gd name="T3" fmla="*/ 453 h 10"/>
                              <a:gd name="T4" fmla="*/ 11475 w 51"/>
                              <a:gd name="T5" fmla="*/ 0 h 1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1" h="10">
                                <a:moveTo>
                                  <a:pt x="0" y="10"/>
                                </a:moveTo>
                                <a:cubicBezTo>
                                  <a:pt x="11" y="5"/>
                                  <a:pt x="25" y="3"/>
                                  <a:pt x="34" y="2"/>
                                </a:cubicBezTo>
                                <a:cubicBezTo>
                                  <a:pt x="42" y="0"/>
                                  <a:pt x="50" y="0"/>
                                  <a:pt x="51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" name=" 45"/>
                        <wps:cNvSpPr>
                          <a:spLocks/>
                        </wps:cNvSpPr>
                        <wps:spPr bwMode="auto">
                          <a:xfrm>
                            <a:off x="5010" y="1983"/>
                            <a:ext cx="810" cy="165"/>
                          </a:xfrm>
                          <a:custGeom>
                            <a:avLst/>
                            <a:gdLst>
                              <a:gd name="T0" fmla="*/ 0 w 54"/>
                              <a:gd name="T1" fmla="*/ 2475 h 11"/>
                              <a:gd name="T2" fmla="*/ 7425 w 54"/>
                              <a:gd name="T3" fmla="*/ 675 h 11"/>
                              <a:gd name="T4" fmla="*/ 12150 w 54"/>
                              <a:gd name="T5" fmla="*/ 225 h 1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4" h="11">
                                <a:moveTo>
                                  <a:pt x="0" y="11"/>
                                </a:moveTo>
                                <a:cubicBezTo>
                                  <a:pt x="10" y="6"/>
                                  <a:pt x="25" y="4"/>
                                  <a:pt x="33" y="3"/>
                                </a:cubicBezTo>
                                <a:cubicBezTo>
                                  <a:pt x="42" y="1"/>
                                  <a:pt x="52" y="0"/>
                                  <a:pt x="54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" name=" 46"/>
                        <wps:cNvSpPr>
                          <a:spLocks/>
                        </wps:cNvSpPr>
                        <wps:spPr bwMode="auto">
                          <a:xfrm>
                            <a:off x="4950" y="1818"/>
                            <a:ext cx="900" cy="180"/>
                          </a:xfrm>
                          <a:custGeom>
                            <a:avLst/>
                            <a:gdLst>
                              <a:gd name="T0" fmla="*/ 0 w 60"/>
                              <a:gd name="T1" fmla="*/ 2700 h 12"/>
                              <a:gd name="T2" fmla="*/ 7425 w 60"/>
                              <a:gd name="T3" fmla="*/ 900 h 12"/>
                              <a:gd name="T4" fmla="*/ 12825 w 60"/>
                              <a:gd name="T5" fmla="*/ 22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0" h="12">
                                <a:moveTo>
                                  <a:pt x="0" y="12"/>
                                </a:moveTo>
                                <a:cubicBezTo>
                                  <a:pt x="10" y="7"/>
                                  <a:pt x="25" y="6"/>
                                  <a:pt x="33" y="4"/>
                                </a:cubicBezTo>
                                <a:cubicBezTo>
                                  <a:pt x="42" y="2"/>
                                  <a:pt x="60" y="0"/>
                                  <a:pt x="57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" name=" 47"/>
                        <wps:cNvSpPr>
                          <a:spLocks/>
                        </wps:cNvSpPr>
                        <wps:spPr bwMode="auto">
                          <a:xfrm>
                            <a:off x="4830" y="1667"/>
                            <a:ext cx="1035" cy="181"/>
                          </a:xfrm>
                          <a:custGeom>
                            <a:avLst/>
                            <a:gdLst>
                              <a:gd name="T0" fmla="*/ 0 w 69"/>
                              <a:gd name="T1" fmla="*/ 2730 h 12"/>
                              <a:gd name="T2" fmla="*/ 7425 w 69"/>
                              <a:gd name="T3" fmla="*/ 905 h 12"/>
                              <a:gd name="T4" fmla="*/ 15525 w 69"/>
                              <a:gd name="T5" fmla="*/ 0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9" h="12">
                                <a:moveTo>
                                  <a:pt x="0" y="12"/>
                                </a:moveTo>
                                <a:cubicBezTo>
                                  <a:pt x="11" y="7"/>
                                  <a:pt x="25" y="5"/>
                                  <a:pt x="33" y="4"/>
                                </a:cubicBezTo>
                                <a:cubicBezTo>
                                  <a:pt x="45" y="2"/>
                                  <a:pt x="69" y="0"/>
                                  <a:pt x="69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" name=" 48"/>
                        <wps:cNvSpPr>
                          <a:spLocks/>
                        </wps:cNvSpPr>
                        <wps:spPr bwMode="auto">
                          <a:xfrm>
                            <a:off x="4679" y="1532"/>
                            <a:ext cx="796" cy="225"/>
                          </a:xfrm>
                          <a:custGeom>
                            <a:avLst/>
                            <a:gdLst>
                              <a:gd name="T0" fmla="*/ 0 w 53"/>
                              <a:gd name="T1" fmla="*/ 3375 h 15"/>
                              <a:gd name="T2" fmla="*/ 7675 w 53"/>
                              <a:gd name="T3" fmla="*/ 900 h 15"/>
                              <a:gd name="T4" fmla="*/ 11955 w 53"/>
                              <a:gd name="T5" fmla="*/ 22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3" h="15">
                                <a:moveTo>
                                  <a:pt x="0" y="15"/>
                                </a:moveTo>
                                <a:cubicBezTo>
                                  <a:pt x="11" y="8"/>
                                  <a:pt x="26" y="6"/>
                                  <a:pt x="34" y="4"/>
                                </a:cubicBezTo>
                                <a:cubicBezTo>
                                  <a:pt x="42" y="2"/>
                                  <a:pt x="53" y="0"/>
                                  <a:pt x="53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" name=" 49"/>
                        <wps:cNvSpPr>
                          <a:spLocks/>
                        </wps:cNvSpPr>
                        <wps:spPr bwMode="auto">
                          <a:xfrm>
                            <a:off x="4454" y="1502"/>
                            <a:ext cx="345" cy="150"/>
                          </a:xfrm>
                          <a:custGeom>
                            <a:avLst/>
                            <a:gdLst>
                              <a:gd name="T0" fmla="*/ 0 w 23"/>
                              <a:gd name="T1" fmla="*/ 2250 h 10"/>
                              <a:gd name="T2" fmla="*/ 5175 w 23"/>
                              <a:gd name="T3" fmla="*/ 0 h 10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3" h="10">
                                <a:moveTo>
                                  <a:pt x="0" y="10"/>
                                </a:moveTo>
                                <a:cubicBezTo>
                                  <a:pt x="9" y="6"/>
                                  <a:pt x="18" y="2"/>
                                  <a:pt x="23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" name=" 50"/>
                        <wps:cNvSpPr>
                          <a:spLocks/>
                        </wps:cNvSpPr>
                        <wps:spPr bwMode="auto">
                          <a:xfrm>
                            <a:off x="5040" y="1382"/>
                            <a:ext cx="405" cy="75"/>
                          </a:xfrm>
                          <a:custGeom>
                            <a:avLst/>
                            <a:gdLst>
                              <a:gd name="T0" fmla="*/ 0 w 27"/>
                              <a:gd name="T1" fmla="*/ 1125 h 5"/>
                              <a:gd name="T2" fmla="*/ 6075 w 27"/>
                              <a:gd name="T3" fmla="*/ 0 h 5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7" h="5">
                                <a:moveTo>
                                  <a:pt x="0" y="5"/>
                                </a:moveTo>
                                <a:cubicBezTo>
                                  <a:pt x="10" y="1"/>
                                  <a:pt x="22" y="1"/>
                                  <a:pt x="27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" name=" 51"/>
                        <wps:cNvSpPr>
                          <a:spLocks/>
                        </wps:cNvSpPr>
                        <wps:spPr bwMode="auto">
                          <a:xfrm>
                            <a:off x="5655" y="1306"/>
                            <a:ext cx="225" cy="46"/>
                          </a:xfrm>
                          <a:custGeom>
                            <a:avLst/>
                            <a:gdLst>
                              <a:gd name="T0" fmla="*/ 0 w 15"/>
                              <a:gd name="T1" fmla="*/ 705 h 3"/>
                              <a:gd name="T2" fmla="*/ 3375 w 15"/>
                              <a:gd name="T3" fmla="*/ 475 h 3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5" h="3">
                                <a:moveTo>
                                  <a:pt x="0" y="3"/>
                                </a:moveTo>
                                <a:cubicBezTo>
                                  <a:pt x="12" y="0"/>
                                  <a:pt x="12" y="2"/>
                                  <a:pt x="15" y="2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" name=" 52"/>
                        <wps:cNvCnPr>
                          <a:cxnSpLocks/>
                        </wps:cNvCnPr>
                        <wps:spPr bwMode="auto">
                          <a:xfrm flipH="1" flipV="1">
                            <a:off x="5115" y="2434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3" name=" 53"/>
                        <wps:cNvCnPr>
                          <a:cxnSpLocks/>
                        </wps:cNvCnPr>
                        <wps:spPr bwMode="auto">
                          <a:xfrm flipH="1" flipV="1">
                            <a:off x="4965" y="1803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4" name=" 54"/>
                        <wps:cNvCnPr>
                          <a:cxnSpLocks/>
                        </wps:cNvCnPr>
                        <wps:spPr bwMode="auto">
                          <a:xfrm flipH="1" flipV="1">
                            <a:off x="5310" y="2223"/>
                            <a:ext cx="45" cy="15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5" name=" 55"/>
                        <wps:cNvCnPr>
                          <a:cxnSpLocks/>
                        </wps:cNvCnPr>
                        <wps:spPr bwMode="auto">
                          <a:xfrm flipH="1" flipV="1">
                            <a:off x="5250" y="1908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6" name=" 56"/>
                        <wps:cNvCnPr>
                          <a:cxnSpLocks/>
                        </wps:cNvCnPr>
                        <wps:spPr bwMode="auto">
                          <a:xfrm flipH="1" flipV="1">
                            <a:off x="5190" y="159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7" name=" 57"/>
                        <wps:cNvCnPr>
                          <a:cxnSpLocks/>
                        </wps:cNvCnPr>
                        <wps:spPr bwMode="auto">
                          <a:xfrm flipH="1" flipV="1">
                            <a:off x="4890" y="150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8" name=" 58"/>
                        <wps:cNvCnPr>
                          <a:cxnSpLocks/>
                        </wps:cNvCnPr>
                        <wps:spPr bwMode="auto">
                          <a:xfrm flipH="1" flipV="1">
                            <a:off x="5610" y="2344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59" name=" 59"/>
                        <wps:cNvCnPr>
                          <a:cxnSpLocks/>
                        </wps:cNvCnPr>
                        <wps:spPr bwMode="auto">
                          <a:xfrm flipH="1" flipV="1">
                            <a:off x="5580" y="2013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0" name=" 60"/>
                        <wps:cNvCnPr>
                          <a:cxnSpLocks/>
                        </wps:cNvCnPr>
                        <wps:spPr bwMode="auto">
                          <a:xfrm flipH="1" flipV="1">
                            <a:off x="5535" y="1697"/>
                            <a:ext cx="15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1" name=" 61"/>
                        <wps:cNvCnPr>
                          <a:cxnSpLocks/>
                        </wps:cNvCnPr>
                        <wps:spPr bwMode="auto">
                          <a:xfrm flipV="1">
                            <a:off x="5790" y="1517"/>
                            <a:ext cx="1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2" name=" 62"/>
                        <wps:cNvCnPr>
                          <a:cxnSpLocks/>
                        </wps:cNvCnPr>
                        <wps:spPr bwMode="auto">
                          <a:xfrm flipV="1">
                            <a:off x="5970" y="1336"/>
                            <a:ext cx="1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63" name=" 63"/>
                        <wps:cNvSpPr>
                          <a:spLocks/>
                        </wps:cNvSpPr>
                        <wps:spPr bwMode="auto">
                          <a:xfrm>
                            <a:off x="5670" y="1472"/>
                            <a:ext cx="930" cy="60"/>
                          </a:xfrm>
                          <a:custGeom>
                            <a:avLst/>
                            <a:gdLst>
                              <a:gd name="T0" fmla="*/ 0 w 62"/>
                              <a:gd name="T1" fmla="*/ 900 h 4"/>
                              <a:gd name="T2" fmla="*/ 6525 w 62"/>
                              <a:gd name="T3" fmla="*/ 0 h 4"/>
                              <a:gd name="T4" fmla="*/ 13950 w 62"/>
                              <a:gd name="T5" fmla="*/ 900 h 4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2" h="4">
                                <a:moveTo>
                                  <a:pt x="0" y="4"/>
                                </a:moveTo>
                                <a:lnTo>
                                  <a:pt x="29" y="0"/>
                                </a:lnTo>
                                <a:lnTo>
                                  <a:pt x="62" y="4"/>
                                </a:ln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" name=" 64"/>
                        <wps:cNvSpPr>
                          <a:spLocks/>
                        </wps:cNvSpPr>
                        <wps:spPr bwMode="auto">
                          <a:xfrm>
                            <a:off x="6420" y="2299"/>
                            <a:ext cx="705" cy="135"/>
                          </a:xfrm>
                          <a:custGeom>
                            <a:avLst/>
                            <a:gdLst>
                              <a:gd name="T0" fmla="*/ 10575 w 47"/>
                              <a:gd name="T1" fmla="*/ 2025 h 9"/>
                              <a:gd name="T2" fmla="*/ 5850 w 47"/>
                              <a:gd name="T3" fmla="*/ 900 h 9"/>
                              <a:gd name="T4" fmla="*/ 0 w 47"/>
                              <a:gd name="T5" fmla="*/ 225 h 9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9">
                                <a:moveTo>
                                  <a:pt x="47" y="9"/>
                                </a:moveTo>
                                <a:cubicBezTo>
                                  <a:pt x="37" y="5"/>
                                  <a:pt x="26" y="4"/>
                                  <a:pt x="26" y="4"/>
                                </a:cubicBezTo>
                                <a:cubicBezTo>
                                  <a:pt x="18" y="2"/>
                                  <a:pt x="12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" name=" 65"/>
                        <wps:cNvSpPr>
                          <a:spLocks/>
                        </wps:cNvSpPr>
                        <wps:spPr bwMode="auto">
                          <a:xfrm>
                            <a:off x="6420" y="2133"/>
                            <a:ext cx="750" cy="166"/>
                          </a:xfrm>
                          <a:custGeom>
                            <a:avLst/>
                            <a:gdLst>
                              <a:gd name="T0" fmla="*/ 11250 w 50"/>
                              <a:gd name="T1" fmla="*/ 2505 h 11"/>
                              <a:gd name="T2" fmla="*/ 4050 w 50"/>
                              <a:gd name="T3" fmla="*/ 679 h 11"/>
                              <a:gd name="T4" fmla="*/ 0 w 50"/>
                              <a:gd name="T5" fmla="*/ 0 h 1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0" h="11">
                                <a:moveTo>
                                  <a:pt x="50" y="11"/>
                                </a:moveTo>
                                <a:cubicBezTo>
                                  <a:pt x="40" y="6"/>
                                  <a:pt x="26" y="4"/>
                                  <a:pt x="18" y="3"/>
                                </a:cubicBezTo>
                                <a:cubicBezTo>
                                  <a:pt x="9" y="1"/>
                                  <a:pt x="1" y="0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" name=" 66"/>
                        <wps:cNvSpPr>
                          <a:spLocks/>
                        </wps:cNvSpPr>
                        <wps:spPr bwMode="auto">
                          <a:xfrm>
                            <a:off x="6405" y="1968"/>
                            <a:ext cx="825" cy="180"/>
                          </a:xfrm>
                          <a:custGeom>
                            <a:avLst/>
                            <a:gdLst>
                              <a:gd name="T0" fmla="*/ 12375 w 55"/>
                              <a:gd name="T1" fmla="*/ 2700 h 12"/>
                              <a:gd name="T2" fmla="*/ 4950 w 55"/>
                              <a:gd name="T3" fmla="*/ 900 h 12"/>
                              <a:gd name="T4" fmla="*/ 0 w 55"/>
                              <a:gd name="T5" fmla="*/ 22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5" h="12">
                                <a:moveTo>
                                  <a:pt x="55" y="12"/>
                                </a:moveTo>
                                <a:cubicBezTo>
                                  <a:pt x="44" y="7"/>
                                  <a:pt x="30" y="5"/>
                                  <a:pt x="22" y="4"/>
                                </a:cubicBezTo>
                                <a:cubicBezTo>
                                  <a:pt x="13" y="2"/>
                                  <a:pt x="2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" name=" 67"/>
                        <wps:cNvSpPr>
                          <a:spLocks/>
                        </wps:cNvSpPr>
                        <wps:spPr bwMode="auto">
                          <a:xfrm>
                            <a:off x="6405" y="1818"/>
                            <a:ext cx="885" cy="180"/>
                          </a:xfrm>
                          <a:custGeom>
                            <a:avLst/>
                            <a:gdLst>
                              <a:gd name="T0" fmla="*/ 13275 w 59"/>
                              <a:gd name="T1" fmla="*/ 2700 h 12"/>
                              <a:gd name="T2" fmla="*/ 5850 w 59"/>
                              <a:gd name="T3" fmla="*/ 900 h 12"/>
                              <a:gd name="T4" fmla="*/ 450 w 59"/>
                              <a:gd name="T5" fmla="*/ 225 h 12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59" h="12">
                                <a:moveTo>
                                  <a:pt x="59" y="12"/>
                                </a:moveTo>
                                <a:cubicBezTo>
                                  <a:pt x="48" y="7"/>
                                  <a:pt x="34" y="6"/>
                                  <a:pt x="26" y="4"/>
                                </a:cubicBezTo>
                                <a:cubicBezTo>
                                  <a:pt x="17" y="2"/>
                                  <a:pt x="0" y="0"/>
                                  <a:pt x="2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" name=" 68"/>
                        <wps:cNvSpPr>
                          <a:spLocks/>
                        </wps:cNvSpPr>
                        <wps:spPr bwMode="auto">
                          <a:xfrm>
                            <a:off x="6375" y="1667"/>
                            <a:ext cx="1005" cy="151"/>
                          </a:xfrm>
                          <a:custGeom>
                            <a:avLst/>
                            <a:gdLst>
                              <a:gd name="T0" fmla="*/ 15075 w 67"/>
                              <a:gd name="T1" fmla="*/ 2280 h 10"/>
                              <a:gd name="T2" fmla="*/ 8100 w 67"/>
                              <a:gd name="T3" fmla="*/ 906 h 10"/>
                              <a:gd name="T4" fmla="*/ 225 w 67"/>
                              <a:gd name="T5" fmla="*/ 0 h 10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67" h="10">
                                <a:moveTo>
                                  <a:pt x="67" y="10"/>
                                </a:moveTo>
                                <a:cubicBezTo>
                                  <a:pt x="57" y="7"/>
                                  <a:pt x="47" y="5"/>
                                  <a:pt x="36" y="4"/>
                                </a:cubicBezTo>
                                <a:cubicBezTo>
                                  <a:pt x="25" y="2"/>
                                  <a:pt x="0" y="0"/>
                                  <a:pt x="1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" name=" 69"/>
                        <wps:cNvSpPr>
                          <a:spLocks/>
                        </wps:cNvSpPr>
                        <wps:spPr bwMode="auto">
                          <a:xfrm>
                            <a:off x="6795" y="1532"/>
                            <a:ext cx="706" cy="210"/>
                          </a:xfrm>
                          <a:custGeom>
                            <a:avLst/>
                            <a:gdLst>
                              <a:gd name="T0" fmla="*/ 10605 w 47"/>
                              <a:gd name="T1" fmla="*/ 3150 h 14"/>
                              <a:gd name="T2" fmla="*/ 3830 w 47"/>
                              <a:gd name="T3" fmla="*/ 900 h 14"/>
                              <a:gd name="T4" fmla="*/ 0 w 47"/>
                              <a:gd name="T5" fmla="*/ 225 h 14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47" h="14">
                                <a:moveTo>
                                  <a:pt x="47" y="14"/>
                                </a:moveTo>
                                <a:cubicBezTo>
                                  <a:pt x="36" y="8"/>
                                  <a:pt x="25" y="6"/>
                                  <a:pt x="17" y="4"/>
                                </a:cubicBezTo>
                                <a:cubicBezTo>
                                  <a:pt x="9" y="2"/>
                                  <a:pt x="0" y="0"/>
                                  <a:pt x="0" y="1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" name=" 70"/>
                        <wps:cNvSpPr>
                          <a:spLocks/>
                        </wps:cNvSpPr>
                        <wps:spPr bwMode="auto">
                          <a:xfrm>
                            <a:off x="7426" y="1532"/>
                            <a:ext cx="315" cy="120"/>
                          </a:xfrm>
                          <a:custGeom>
                            <a:avLst/>
                            <a:gdLst>
                              <a:gd name="T0" fmla="*/ 4725 w 21"/>
                              <a:gd name="T1" fmla="*/ 1800 h 8"/>
                              <a:gd name="T2" fmla="*/ 0 w 21"/>
                              <a:gd name="T3" fmla="*/ 0 h 8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1" h="8">
                                <a:moveTo>
                                  <a:pt x="21" y="8"/>
                                </a:moveTo>
                                <a:cubicBezTo>
                                  <a:pt x="12" y="4"/>
                                  <a:pt x="5" y="2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" name=" 71"/>
                        <wps:cNvSpPr>
                          <a:spLocks/>
                        </wps:cNvSpPr>
                        <wps:spPr bwMode="auto">
                          <a:xfrm>
                            <a:off x="6810" y="1382"/>
                            <a:ext cx="375" cy="90"/>
                          </a:xfrm>
                          <a:custGeom>
                            <a:avLst/>
                            <a:gdLst>
                              <a:gd name="T0" fmla="*/ 5625 w 25"/>
                              <a:gd name="T1" fmla="*/ 1350 h 6"/>
                              <a:gd name="T2" fmla="*/ 0 w 25"/>
                              <a:gd name="T3" fmla="*/ 0 h 6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25" h="6">
                                <a:moveTo>
                                  <a:pt x="25" y="6"/>
                                </a:moveTo>
                                <a:cubicBezTo>
                                  <a:pt x="16" y="2"/>
                                  <a:pt x="5" y="1"/>
                                  <a:pt x="0" y="0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" name=" 72"/>
                        <wps:cNvSpPr>
                          <a:spLocks/>
                        </wps:cNvSpPr>
                        <wps:spPr bwMode="auto">
                          <a:xfrm>
                            <a:off x="6360" y="1306"/>
                            <a:ext cx="255" cy="61"/>
                          </a:xfrm>
                          <a:custGeom>
                            <a:avLst/>
                            <a:gdLst>
                              <a:gd name="T0" fmla="*/ 3825 w 17"/>
                              <a:gd name="T1" fmla="*/ 930 h 4"/>
                              <a:gd name="T2" fmla="*/ 0 w 17"/>
                              <a:gd name="T3" fmla="*/ 473 h 4"/>
                              <a:gd name="T4" fmla="*/ 0 60000 65536"/>
                              <a:gd name="T5" fmla="*/ 0 60000 65536"/>
                            </a:gdLst>
                            <a:ahLst/>
                            <a:cxnLst>
                              <a:cxn ang="T4">
                                <a:pos x="T0" y="T1"/>
                              </a:cxn>
                              <a:cxn ang="T5">
                                <a:pos x="T2" y="T3"/>
                              </a:cxn>
                            </a:cxnLst>
                            <a:rect l="0" t="0" r="r" b="b"/>
                            <a:pathLst>
                              <a:path w="17" h="4">
                                <a:moveTo>
                                  <a:pt x="17" y="4"/>
                                </a:moveTo>
                                <a:cubicBezTo>
                                  <a:pt x="7" y="0"/>
                                  <a:pt x="4" y="2"/>
                                  <a:pt x="0" y="2"/>
                                </a:cubicBezTo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" name=" 73"/>
                        <wps:cNvCnPr>
                          <a:cxnSpLocks/>
                        </wps:cNvCnPr>
                        <wps:spPr bwMode="auto">
                          <a:xfrm flipV="1">
                            <a:off x="7080" y="2434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4" name=" 74"/>
                        <wps:cNvCnPr>
                          <a:cxnSpLocks/>
                        </wps:cNvCnPr>
                        <wps:spPr bwMode="auto">
                          <a:xfrm flipV="1">
                            <a:off x="7230" y="1803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5" name=" 75"/>
                        <wps:cNvCnPr>
                          <a:cxnSpLocks/>
                        </wps:cNvCnPr>
                        <wps:spPr bwMode="auto">
                          <a:xfrm flipV="1">
                            <a:off x="6885" y="2223"/>
                            <a:ext cx="45" cy="15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6" name=" 76"/>
                        <wps:cNvCnPr>
                          <a:cxnSpLocks/>
                        </wps:cNvCnPr>
                        <wps:spPr bwMode="auto">
                          <a:xfrm flipV="1">
                            <a:off x="6960" y="1908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7" name=" 77"/>
                        <wps:cNvCnPr>
                          <a:cxnSpLocks/>
                        </wps:cNvCnPr>
                        <wps:spPr bwMode="auto">
                          <a:xfrm flipV="1">
                            <a:off x="7005" y="1592"/>
                            <a:ext cx="45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8" name=" 78"/>
                        <wps:cNvCnPr>
                          <a:cxnSpLocks/>
                        </wps:cNvCnPr>
                        <wps:spPr bwMode="auto">
                          <a:xfrm flipV="1">
                            <a:off x="7305" y="1502"/>
                            <a:ext cx="30" cy="15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79" name=" 79"/>
                        <wps:cNvCnPr>
                          <a:cxnSpLocks/>
                        </wps:cNvCnPr>
                        <wps:spPr bwMode="auto">
                          <a:xfrm flipV="1">
                            <a:off x="6615" y="2344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0" name=" 80"/>
                        <wps:cNvCnPr>
                          <a:cxnSpLocks/>
                        </wps:cNvCnPr>
                        <wps:spPr bwMode="auto">
                          <a:xfrm flipV="1">
                            <a:off x="6645" y="2013"/>
                            <a:ext cx="15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1" name=" 81"/>
                        <wps:cNvCnPr>
                          <a:cxnSpLocks/>
                        </wps:cNvCnPr>
                        <wps:spPr bwMode="auto">
                          <a:xfrm flipV="1">
                            <a:off x="6690" y="1697"/>
                            <a:ext cx="15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2" name=" 82"/>
                        <wps:cNvCnPr>
                          <a:cxnSpLocks/>
                        </wps:cNvCnPr>
                        <wps:spPr bwMode="auto">
                          <a:xfrm flipV="1">
                            <a:off x="6450" y="1517"/>
                            <a:ext cx="1" cy="13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3" name=" 83"/>
                        <wps:cNvCnPr>
                          <a:cxnSpLocks/>
                        </wps:cNvCnPr>
                        <wps:spPr bwMode="auto">
                          <a:xfrm flipV="1">
                            <a:off x="6285" y="1336"/>
                            <a:ext cx="1" cy="13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84" name=" 84"/>
                      <wpg:cNvGrpSpPr>
                        <a:grpSpLocks/>
                      </wpg:cNvGrpSpPr>
                      <wpg:grpSpPr bwMode="auto">
                        <a:xfrm>
                          <a:off x="5985" y="3441"/>
                          <a:ext cx="285" cy="376"/>
                          <a:chOff x="5985" y="3441"/>
                          <a:chExt cx="285" cy="376"/>
                        </a:xfrm>
                      </wpg:grpSpPr>
                      <wps:wsp>
                        <wps:cNvPr id="85" name=" 85"/>
                        <wps:cNvCnPr>
                          <a:cxnSpLocks/>
                        </wps:cNvCnPr>
                        <wps:spPr bwMode="auto">
                          <a:xfrm>
                            <a:off x="5985" y="3531"/>
                            <a:ext cx="285" cy="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6" name=" 86"/>
                        <wps:cNvCnPr>
                          <a:cxnSpLocks/>
                        </wps:cNvCnPr>
                        <wps:spPr bwMode="auto">
                          <a:xfrm>
                            <a:off x="6090" y="3802"/>
                            <a:ext cx="75" cy="15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87" name=" 87"/>
                        <wps:cNvCnPr>
                          <a:cxnSpLocks/>
                        </wps:cNvCnPr>
                        <wps:spPr bwMode="auto">
                          <a:xfrm>
                            <a:off x="6120" y="3441"/>
                            <a:ext cx="15" cy="361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g:grpSp>
                      <wpg:cNvPr id="88" name=" 88"/>
                      <wpg:cNvGrpSpPr>
                        <a:grpSpLocks/>
                      </wpg:cNvGrpSpPr>
                      <wpg:grpSpPr bwMode="auto">
                        <a:xfrm>
                          <a:off x="5820" y="3652"/>
                          <a:ext cx="630" cy="421"/>
                          <a:chOff x="5820" y="3652"/>
                          <a:chExt cx="630" cy="421"/>
                        </a:xfrm>
                      </wpg:grpSpPr>
                      <wps:wsp>
                        <wps:cNvPr id="89" name=" 89"/>
                        <wps:cNvSpPr>
                          <a:spLocks/>
                        </wps:cNvSpPr>
                        <wps:spPr bwMode="auto">
                          <a:xfrm>
                            <a:off x="6270" y="3652"/>
                            <a:ext cx="180" cy="421"/>
                          </a:xfrm>
                          <a:custGeom>
                            <a:avLst/>
                            <a:gdLst>
                              <a:gd name="T0" fmla="*/ 15 w 180"/>
                              <a:gd name="T1" fmla="*/ 0 h 421"/>
                              <a:gd name="T2" fmla="*/ 45 w 180"/>
                              <a:gd name="T3" fmla="*/ 15 h 421"/>
                              <a:gd name="T4" fmla="*/ 90 w 180"/>
                              <a:gd name="T5" fmla="*/ 0 h 421"/>
                              <a:gd name="T6" fmla="*/ 75 w 180"/>
                              <a:gd name="T7" fmla="*/ 45 h 421"/>
                              <a:gd name="T8" fmla="*/ 60 w 180"/>
                              <a:gd name="T9" fmla="*/ 90 h 421"/>
                              <a:gd name="T10" fmla="*/ 120 w 180"/>
                              <a:gd name="T11" fmla="*/ 75 h 421"/>
                              <a:gd name="T12" fmla="*/ 135 w 180"/>
                              <a:gd name="T13" fmla="*/ 75 h 421"/>
                              <a:gd name="T14" fmla="*/ 105 w 180"/>
                              <a:gd name="T15" fmla="*/ 120 h 421"/>
                              <a:gd name="T16" fmla="*/ 90 w 180"/>
                              <a:gd name="T17" fmla="*/ 135 h 421"/>
                              <a:gd name="T18" fmla="*/ 120 w 180"/>
                              <a:gd name="T19" fmla="*/ 150 h 421"/>
                              <a:gd name="T20" fmla="*/ 150 w 180"/>
                              <a:gd name="T21" fmla="*/ 180 h 421"/>
                              <a:gd name="T22" fmla="*/ 120 w 180"/>
                              <a:gd name="T23" fmla="*/ 210 h 421"/>
                              <a:gd name="T24" fmla="*/ 150 w 180"/>
                              <a:gd name="T25" fmla="*/ 225 h 421"/>
                              <a:gd name="T26" fmla="*/ 150 w 180"/>
                              <a:gd name="T27" fmla="*/ 255 h 421"/>
                              <a:gd name="T28" fmla="*/ 120 w 180"/>
                              <a:gd name="T29" fmla="*/ 285 h 421"/>
                              <a:gd name="T30" fmla="*/ 105 w 180"/>
                              <a:gd name="T31" fmla="*/ 345 h 421"/>
                              <a:gd name="T32" fmla="*/ 165 w 180"/>
                              <a:gd name="T33" fmla="*/ 315 h 421"/>
                              <a:gd name="T34" fmla="*/ 180 w 180"/>
                              <a:gd name="T35" fmla="*/ 360 h 421"/>
                              <a:gd name="T36" fmla="*/ 120 w 180"/>
                              <a:gd name="T37" fmla="*/ 376 h 421"/>
                              <a:gd name="T38" fmla="*/ 90 w 180"/>
                              <a:gd name="T39" fmla="*/ 421 h 421"/>
                              <a:gd name="T40" fmla="*/ 45 w 180"/>
                              <a:gd name="T41" fmla="*/ 391 h 421"/>
                              <a:gd name="T42" fmla="*/ 15 w 180"/>
                              <a:gd name="T43" fmla="*/ 376 h 421"/>
                              <a:gd name="T44" fmla="*/ 30 w 180"/>
                              <a:gd name="T45" fmla="*/ 330 h 421"/>
                              <a:gd name="T46" fmla="*/ 75 w 180"/>
                              <a:gd name="T47" fmla="*/ 315 h 421"/>
                              <a:gd name="T48" fmla="*/ 45 w 180"/>
                              <a:gd name="T49" fmla="*/ 315 h 421"/>
                              <a:gd name="T50" fmla="*/ 30 w 180"/>
                              <a:gd name="T51" fmla="*/ 285 h 421"/>
                              <a:gd name="T52" fmla="*/ 45 w 180"/>
                              <a:gd name="T53" fmla="*/ 255 h 421"/>
                              <a:gd name="T54" fmla="*/ 90 w 180"/>
                              <a:gd name="T55" fmla="*/ 270 h 421"/>
                              <a:gd name="T56" fmla="*/ 60 w 180"/>
                              <a:gd name="T57" fmla="*/ 225 h 421"/>
                              <a:gd name="T58" fmla="*/ 30 w 180"/>
                              <a:gd name="T59" fmla="*/ 210 h 421"/>
                              <a:gd name="T60" fmla="*/ 15 w 180"/>
                              <a:gd name="T61" fmla="*/ 165 h 421"/>
                              <a:gd name="T62" fmla="*/ 75 w 180"/>
                              <a:gd name="T63" fmla="*/ 195 h 421"/>
                              <a:gd name="T64" fmla="*/ 45 w 180"/>
                              <a:gd name="T65" fmla="*/ 150 h 421"/>
                              <a:gd name="T66" fmla="*/ 15 w 180"/>
                              <a:gd name="T67" fmla="*/ 120 h 421"/>
                              <a:gd name="T68" fmla="*/ 15 w 180"/>
                              <a:gd name="T69" fmla="*/ 90 h 421"/>
                              <a:gd name="T70" fmla="*/ 30 w 180"/>
                              <a:gd name="T71" fmla="*/ 60 h 421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</a:gdLst>
                            <a:ahLst/>
                            <a:cxnLst>
                              <a:cxn ang="T72">
                                <a:pos x="T0" y="T1"/>
                              </a:cxn>
                              <a:cxn ang="T73">
                                <a:pos x="T2" y="T3"/>
                              </a:cxn>
                              <a:cxn ang="T74">
                                <a:pos x="T4" y="T5"/>
                              </a:cxn>
                              <a:cxn ang="T75">
                                <a:pos x="T6" y="T7"/>
                              </a:cxn>
                              <a:cxn ang="T76">
                                <a:pos x="T8" y="T9"/>
                              </a:cxn>
                              <a:cxn ang="T77">
                                <a:pos x="T10" y="T11"/>
                              </a:cxn>
                              <a:cxn ang="T78">
                                <a:pos x="T12" y="T13"/>
                              </a:cxn>
                              <a:cxn ang="T79">
                                <a:pos x="T14" y="T15"/>
                              </a:cxn>
                              <a:cxn ang="T80">
                                <a:pos x="T16" y="T17"/>
                              </a:cxn>
                              <a:cxn ang="T81">
                                <a:pos x="T18" y="T19"/>
                              </a:cxn>
                              <a:cxn ang="T82">
                                <a:pos x="T20" y="T21"/>
                              </a:cxn>
                              <a:cxn ang="T83">
                                <a:pos x="T22" y="T23"/>
                              </a:cxn>
                              <a:cxn ang="T84">
                                <a:pos x="T24" y="T25"/>
                              </a:cxn>
                              <a:cxn ang="T85">
                                <a:pos x="T26" y="T27"/>
                              </a:cxn>
                              <a:cxn ang="T86">
                                <a:pos x="T28" y="T29"/>
                              </a:cxn>
                              <a:cxn ang="T87">
                                <a:pos x="T30" y="T31"/>
                              </a:cxn>
                              <a:cxn ang="T88">
                                <a:pos x="T32" y="T33"/>
                              </a:cxn>
                              <a:cxn ang="T89">
                                <a:pos x="T34" y="T35"/>
                              </a:cxn>
                              <a:cxn ang="T90">
                                <a:pos x="T36" y="T37"/>
                              </a:cxn>
                              <a:cxn ang="T91">
                                <a:pos x="T38" y="T39"/>
                              </a:cxn>
                              <a:cxn ang="T92">
                                <a:pos x="T40" y="T41"/>
                              </a:cxn>
                              <a:cxn ang="T93">
                                <a:pos x="T42" y="T43"/>
                              </a:cxn>
                              <a:cxn ang="T94">
                                <a:pos x="T44" y="T45"/>
                              </a:cxn>
                              <a:cxn ang="T95">
                                <a:pos x="T46" y="T47"/>
                              </a:cxn>
                              <a:cxn ang="T96">
                                <a:pos x="T48" y="T49"/>
                              </a:cxn>
                              <a:cxn ang="T97">
                                <a:pos x="T50" y="T51"/>
                              </a:cxn>
                              <a:cxn ang="T98">
                                <a:pos x="T52" y="T53"/>
                              </a:cxn>
                              <a:cxn ang="T99">
                                <a:pos x="T54" y="T55"/>
                              </a:cxn>
                              <a:cxn ang="T100">
                                <a:pos x="T56" y="T57"/>
                              </a:cxn>
                              <a:cxn ang="T101">
                                <a:pos x="T58" y="T59"/>
                              </a:cxn>
                              <a:cxn ang="T102">
                                <a:pos x="T60" y="T61"/>
                              </a:cxn>
                              <a:cxn ang="T103">
                                <a:pos x="T62" y="T63"/>
                              </a:cxn>
                              <a:cxn ang="T104">
                                <a:pos x="T64" y="T65"/>
                              </a:cxn>
                              <a:cxn ang="T105">
                                <a:pos x="T66" y="T67"/>
                              </a:cxn>
                              <a:cxn ang="T106">
                                <a:pos x="T68" y="T69"/>
                              </a:cxn>
                              <a:cxn ang="T107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180" h="421">
                                <a:moveTo>
                                  <a:pt x="15" y="60"/>
                                </a:moveTo>
                                <a:lnTo>
                                  <a:pt x="15" y="0"/>
                                </a:lnTo>
                                <a:lnTo>
                                  <a:pt x="45" y="30"/>
                                </a:lnTo>
                                <a:lnTo>
                                  <a:pt x="45" y="15"/>
                                </a:lnTo>
                                <a:lnTo>
                                  <a:pt x="75" y="15"/>
                                </a:lnTo>
                                <a:lnTo>
                                  <a:pt x="90" y="0"/>
                                </a:lnTo>
                                <a:lnTo>
                                  <a:pt x="90" y="15"/>
                                </a:lnTo>
                                <a:lnTo>
                                  <a:pt x="75" y="45"/>
                                </a:lnTo>
                                <a:lnTo>
                                  <a:pt x="60" y="60"/>
                                </a:lnTo>
                                <a:lnTo>
                                  <a:pt x="60" y="90"/>
                                </a:lnTo>
                                <a:lnTo>
                                  <a:pt x="75" y="75"/>
                                </a:lnTo>
                                <a:lnTo>
                                  <a:pt x="120" y="75"/>
                                </a:lnTo>
                                <a:lnTo>
                                  <a:pt x="135" y="60"/>
                                </a:lnTo>
                                <a:lnTo>
                                  <a:pt x="135" y="75"/>
                                </a:lnTo>
                                <a:lnTo>
                                  <a:pt x="120" y="105"/>
                                </a:lnTo>
                                <a:lnTo>
                                  <a:pt x="105" y="120"/>
                                </a:lnTo>
                                <a:lnTo>
                                  <a:pt x="105" y="135"/>
                                </a:lnTo>
                                <a:lnTo>
                                  <a:pt x="90" y="135"/>
                                </a:lnTo>
                                <a:lnTo>
                                  <a:pt x="105" y="165"/>
                                </a:lnTo>
                                <a:lnTo>
                                  <a:pt x="120" y="150"/>
                                </a:lnTo>
                                <a:lnTo>
                                  <a:pt x="165" y="150"/>
                                </a:lnTo>
                                <a:lnTo>
                                  <a:pt x="150" y="180"/>
                                </a:lnTo>
                                <a:lnTo>
                                  <a:pt x="120" y="195"/>
                                </a:lnTo>
                                <a:lnTo>
                                  <a:pt x="120" y="210"/>
                                </a:lnTo>
                                <a:lnTo>
                                  <a:pt x="105" y="240"/>
                                </a:lnTo>
                                <a:lnTo>
                                  <a:pt x="150" y="225"/>
                                </a:lnTo>
                                <a:lnTo>
                                  <a:pt x="165" y="225"/>
                                </a:lnTo>
                                <a:lnTo>
                                  <a:pt x="150" y="255"/>
                                </a:lnTo>
                                <a:lnTo>
                                  <a:pt x="120" y="270"/>
                                </a:lnTo>
                                <a:lnTo>
                                  <a:pt x="120" y="285"/>
                                </a:lnTo>
                                <a:lnTo>
                                  <a:pt x="105" y="300"/>
                                </a:lnTo>
                                <a:lnTo>
                                  <a:pt x="105" y="345"/>
                                </a:lnTo>
                                <a:lnTo>
                                  <a:pt x="135" y="315"/>
                                </a:lnTo>
                                <a:lnTo>
                                  <a:pt x="165" y="315"/>
                                </a:lnTo>
                                <a:lnTo>
                                  <a:pt x="180" y="300"/>
                                </a:lnTo>
                                <a:lnTo>
                                  <a:pt x="180" y="360"/>
                                </a:lnTo>
                                <a:lnTo>
                                  <a:pt x="150" y="376"/>
                                </a:lnTo>
                                <a:lnTo>
                                  <a:pt x="120" y="376"/>
                                </a:lnTo>
                                <a:lnTo>
                                  <a:pt x="120" y="421"/>
                                </a:lnTo>
                                <a:lnTo>
                                  <a:pt x="90" y="421"/>
                                </a:lnTo>
                                <a:lnTo>
                                  <a:pt x="90" y="391"/>
                                </a:lnTo>
                                <a:lnTo>
                                  <a:pt x="45" y="391"/>
                                </a:lnTo>
                                <a:lnTo>
                                  <a:pt x="45" y="376"/>
                                </a:lnTo>
                                <a:lnTo>
                                  <a:pt x="15" y="376"/>
                                </a:lnTo>
                                <a:lnTo>
                                  <a:pt x="15" y="315"/>
                                </a:lnTo>
                                <a:lnTo>
                                  <a:pt x="30" y="330"/>
                                </a:lnTo>
                                <a:lnTo>
                                  <a:pt x="75" y="345"/>
                                </a:lnTo>
                                <a:lnTo>
                                  <a:pt x="75" y="315"/>
                                </a:lnTo>
                                <a:lnTo>
                                  <a:pt x="45" y="315"/>
                                </a:lnTo>
                                <a:lnTo>
                                  <a:pt x="45" y="300"/>
                                </a:lnTo>
                                <a:lnTo>
                                  <a:pt x="30" y="285"/>
                                </a:lnTo>
                                <a:lnTo>
                                  <a:pt x="30" y="240"/>
                                </a:lnTo>
                                <a:lnTo>
                                  <a:pt x="45" y="255"/>
                                </a:lnTo>
                                <a:lnTo>
                                  <a:pt x="60" y="255"/>
                                </a:lnTo>
                                <a:lnTo>
                                  <a:pt x="90" y="270"/>
                                </a:lnTo>
                                <a:lnTo>
                                  <a:pt x="90" y="225"/>
                                </a:lnTo>
                                <a:lnTo>
                                  <a:pt x="60" y="225"/>
                                </a:lnTo>
                                <a:lnTo>
                                  <a:pt x="45" y="210"/>
                                </a:lnTo>
                                <a:lnTo>
                                  <a:pt x="30" y="210"/>
                                </a:lnTo>
                                <a:lnTo>
                                  <a:pt x="30" y="195"/>
                                </a:lnTo>
                                <a:lnTo>
                                  <a:pt x="15" y="165"/>
                                </a:lnTo>
                                <a:lnTo>
                                  <a:pt x="45" y="180"/>
                                </a:lnTo>
                                <a:lnTo>
                                  <a:pt x="75" y="195"/>
                                </a:lnTo>
                                <a:lnTo>
                                  <a:pt x="60" y="150"/>
                                </a:lnTo>
                                <a:lnTo>
                                  <a:pt x="45" y="150"/>
                                </a:lnTo>
                                <a:lnTo>
                                  <a:pt x="15" y="135"/>
                                </a:lnTo>
                                <a:lnTo>
                                  <a:pt x="15" y="120"/>
                                </a:lnTo>
                                <a:lnTo>
                                  <a:pt x="0" y="105"/>
                                </a:lnTo>
                                <a:lnTo>
                                  <a:pt x="15" y="90"/>
                                </a:lnTo>
                                <a:lnTo>
                                  <a:pt x="30" y="105"/>
                                </a:lnTo>
                                <a:lnTo>
                                  <a:pt x="30" y="60"/>
                                </a:lnTo>
                                <a:lnTo>
                                  <a:pt x="15" y="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" name=" 90"/>
                        <wps:cNvSpPr>
                          <a:spLocks/>
                        </wps:cNvSpPr>
                        <wps:spPr bwMode="auto">
                          <a:xfrm>
                            <a:off x="5820" y="3652"/>
                            <a:ext cx="180" cy="421"/>
                          </a:xfrm>
                          <a:custGeom>
                            <a:avLst/>
                            <a:gdLst>
                              <a:gd name="T0" fmla="*/ 165 w 180"/>
                              <a:gd name="T1" fmla="*/ 0 h 421"/>
                              <a:gd name="T2" fmla="*/ 120 w 180"/>
                              <a:gd name="T3" fmla="*/ 15 h 421"/>
                              <a:gd name="T4" fmla="*/ 90 w 180"/>
                              <a:gd name="T5" fmla="*/ 0 h 421"/>
                              <a:gd name="T6" fmla="*/ 105 w 180"/>
                              <a:gd name="T7" fmla="*/ 45 h 421"/>
                              <a:gd name="T8" fmla="*/ 105 w 180"/>
                              <a:gd name="T9" fmla="*/ 90 h 421"/>
                              <a:gd name="T10" fmla="*/ 60 w 180"/>
                              <a:gd name="T11" fmla="*/ 75 h 421"/>
                              <a:gd name="T12" fmla="*/ 30 w 180"/>
                              <a:gd name="T13" fmla="*/ 75 h 421"/>
                              <a:gd name="T14" fmla="*/ 75 w 180"/>
                              <a:gd name="T15" fmla="*/ 120 h 421"/>
                              <a:gd name="T16" fmla="*/ 90 w 180"/>
                              <a:gd name="T17" fmla="*/ 135 h 421"/>
                              <a:gd name="T18" fmla="*/ 45 w 180"/>
                              <a:gd name="T19" fmla="*/ 150 h 421"/>
                              <a:gd name="T20" fmla="*/ 30 w 180"/>
                              <a:gd name="T21" fmla="*/ 180 h 421"/>
                              <a:gd name="T22" fmla="*/ 60 w 180"/>
                              <a:gd name="T23" fmla="*/ 210 h 421"/>
                              <a:gd name="T24" fmla="*/ 30 w 180"/>
                              <a:gd name="T25" fmla="*/ 225 h 421"/>
                              <a:gd name="T26" fmla="*/ 30 w 180"/>
                              <a:gd name="T27" fmla="*/ 270 h 421"/>
                              <a:gd name="T28" fmla="*/ 45 w 180"/>
                              <a:gd name="T29" fmla="*/ 285 h 421"/>
                              <a:gd name="T30" fmla="*/ 60 w 180"/>
                              <a:gd name="T31" fmla="*/ 345 h 421"/>
                              <a:gd name="T32" fmla="*/ 15 w 180"/>
                              <a:gd name="T33" fmla="*/ 315 h 421"/>
                              <a:gd name="T34" fmla="*/ 0 w 180"/>
                              <a:gd name="T35" fmla="*/ 360 h 421"/>
                              <a:gd name="T36" fmla="*/ 60 w 180"/>
                              <a:gd name="T37" fmla="*/ 391 h 421"/>
                              <a:gd name="T38" fmla="*/ 90 w 180"/>
                              <a:gd name="T39" fmla="*/ 421 h 421"/>
                              <a:gd name="T40" fmla="*/ 135 w 180"/>
                              <a:gd name="T41" fmla="*/ 391 h 421"/>
                              <a:gd name="T42" fmla="*/ 165 w 180"/>
                              <a:gd name="T43" fmla="*/ 376 h 421"/>
                              <a:gd name="T44" fmla="*/ 150 w 180"/>
                              <a:gd name="T45" fmla="*/ 330 h 421"/>
                              <a:gd name="T46" fmla="*/ 90 w 180"/>
                              <a:gd name="T47" fmla="*/ 315 h 421"/>
                              <a:gd name="T48" fmla="*/ 120 w 180"/>
                              <a:gd name="T49" fmla="*/ 315 h 421"/>
                              <a:gd name="T50" fmla="*/ 150 w 180"/>
                              <a:gd name="T51" fmla="*/ 285 h 421"/>
                              <a:gd name="T52" fmla="*/ 135 w 180"/>
                              <a:gd name="T53" fmla="*/ 255 h 421"/>
                              <a:gd name="T54" fmla="*/ 90 w 180"/>
                              <a:gd name="T55" fmla="*/ 270 h 421"/>
                              <a:gd name="T56" fmla="*/ 120 w 180"/>
                              <a:gd name="T57" fmla="*/ 225 h 421"/>
                              <a:gd name="T58" fmla="*/ 150 w 180"/>
                              <a:gd name="T59" fmla="*/ 210 h 421"/>
                              <a:gd name="T60" fmla="*/ 165 w 180"/>
                              <a:gd name="T61" fmla="*/ 165 h 421"/>
                              <a:gd name="T62" fmla="*/ 105 w 180"/>
                              <a:gd name="T63" fmla="*/ 195 h 421"/>
                              <a:gd name="T64" fmla="*/ 135 w 180"/>
                              <a:gd name="T65" fmla="*/ 150 h 421"/>
                              <a:gd name="T66" fmla="*/ 165 w 180"/>
                              <a:gd name="T67" fmla="*/ 120 h 421"/>
                              <a:gd name="T68" fmla="*/ 165 w 180"/>
                              <a:gd name="T69" fmla="*/ 90 h 421"/>
                              <a:gd name="T70" fmla="*/ 150 w 180"/>
                              <a:gd name="T71" fmla="*/ 60 h 421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</a:gdLst>
                            <a:ahLst/>
                            <a:cxnLst>
                              <a:cxn ang="T72">
                                <a:pos x="T0" y="T1"/>
                              </a:cxn>
                              <a:cxn ang="T73">
                                <a:pos x="T2" y="T3"/>
                              </a:cxn>
                              <a:cxn ang="T74">
                                <a:pos x="T4" y="T5"/>
                              </a:cxn>
                              <a:cxn ang="T75">
                                <a:pos x="T6" y="T7"/>
                              </a:cxn>
                              <a:cxn ang="T76">
                                <a:pos x="T8" y="T9"/>
                              </a:cxn>
                              <a:cxn ang="T77">
                                <a:pos x="T10" y="T11"/>
                              </a:cxn>
                              <a:cxn ang="T78">
                                <a:pos x="T12" y="T13"/>
                              </a:cxn>
                              <a:cxn ang="T79">
                                <a:pos x="T14" y="T15"/>
                              </a:cxn>
                              <a:cxn ang="T80">
                                <a:pos x="T16" y="T17"/>
                              </a:cxn>
                              <a:cxn ang="T81">
                                <a:pos x="T18" y="T19"/>
                              </a:cxn>
                              <a:cxn ang="T82">
                                <a:pos x="T20" y="T21"/>
                              </a:cxn>
                              <a:cxn ang="T83">
                                <a:pos x="T22" y="T23"/>
                              </a:cxn>
                              <a:cxn ang="T84">
                                <a:pos x="T24" y="T25"/>
                              </a:cxn>
                              <a:cxn ang="T85">
                                <a:pos x="T26" y="T27"/>
                              </a:cxn>
                              <a:cxn ang="T86">
                                <a:pos x="T28" y="T29"/>
                              </a:cxn>
                              <a:cxn ang="T87">
                                <a:pos x="T30" y="T31"/>
                              </a:cxn>
                              <a:cxn ang="T88">
                                <a:pos x="T32" y="T33"/>
                              </a:cxn>
                              <a:cxn ang="T89">
                                <a:pos x="T34" y="T35"/>
                              </a:cxn>
                              <a:cxn ang="T90">
                                <a:pos x="T36" y="T37"/>
                              </a:cxn>
                              <a:cxn ang="T91">
                                <a:pos x="T38" y="T39"/>
                              </a:cxn>
                              <a:cxn ang="T92">
                                <a:pos x="T40" y="T41"/>
                              </a:cxn>
                              <a:cxn ang="T93">
                                <a:pos x="T42" y="T43"/>
                              </a:cxn>
                              <a:cxn ang="T94">
                                <a:pos x="T44" y="T45"/>
                              </a:cxn>
                              <a:cxn ang="T95">
                                <a:pos x="T46" y="T47"/>
                              </a:cxn>
                              <a:cxn ang="T96">
                                <a:pos x="T48" y="T49"/>
                              </a:cxn>
                              <a:cxn ang="T97">
                                <a:pos x="T50" y="T51"/>
                              </a:cxn>
                              <a:cxn ang="T98">
                                <a:pos x="T52" y="T53"/>
                              </a:cxn>
                              <a:cxn ang="T99">
                                <a:pos x="T54" y="T55"/>
                              </a:cxn>
                              <a:cxn ang="T100">
                                <a:pos x="T56" y="T57"/>
                              </a:cxn>
                              <a:cxn ang="T101">
                                <a:pos x="T58" y="T59"/>
                              </a:cxn>
                              <a:cxn ang="T102">
                                <a:pos x="T60" y="T61"/>
                              </a:cxn>
                              <a:cxn ang="T103">
                                <a:pos x="T62" y="T63"/>
                              </a:cxn>
                              <a:cxn ang="T104">
                                <a:pos x="T64" y="T65"/>
                              </a:cxn>
                              <a:cxn ang="T105">
                                <a:pos x="T66" y="T67"/>
                              </a:cxn>
                              <a:cxn ang="T106">
                                <a:pos x="T68" y="T69"/>
                              </a:cxn>
                              <a:cxn ang="T107">
                                <a:pos x="T70" y="T71"/>
                              </a:cxn>
                            </a:cxnLst>
                            <a:rect l="0" t="0" r="r" b="b"/>
                            <a:pathLst>
                              <a:path w="180" h="421">
                                <a:moveTo>
                                  <a:pt x="165" y="60"/>
                                </a:moveTo>
                                <a:lnTo>
                                  <a:pt x="165" y="0"/>
                                </a:lnTo>
                                <a:lnTo>
                                  <a:pt x="135" y="30"/>
                                </a:lnTo>
                                <a:lnTo>
                                  <a:pt x="120" y="15"/>
                                </a:lnTo>
                                <a:lnTo>
                                  <a:pt x="105" y="15"/>
                                </a:lnTo>
                                <a:lnTo>
                                  <a:pt x="90" y="0"/>
                                </a:lnTo>
                                <a:lnTo>
                                  <a:pt x="75" y="30"/>
                                </a:lnTo>
                                <a:lnTo>
                                  <a:pt x="105" y="45"/>
                                </a:lnTo>
                                <a:lnTo>
                                  <a:pt x="105" y="75"/>
                                </a:lnTo>
                                <a:lnTo>
                                  <a:pt x="105" y="90"/>
                                </a:lnTo>
                                <a:lnTo>
                                  <a:pt x="105" y="75"/>
                                </a:lnTo>
                                <a:lnTo>
                                  <a:pt x="60" y="75"/>
                                </a:lnTo>
                                <a:lnTo>
                                  <a:pt x="30" y="60"/>
                                </a:lnTo>
                                <a:lnTo>
                                  <a:pt x="30" y="75"/>
                                </a:lnTo>
                                <a:lnTo>
                                  <a:pt x="45" y="105"/>
                                </a:lnTo>
                                <a:lnTo>
                                  <a:pt x="75" y="120"/>
                                </a:lnTo>
                                <a:lnTo>
                                  <a:pt x="75" y="135"/>
                                </a:lnTo>
                                <a:lnTo>
                                  <a:pt x="90" y="135"/>
                                </a:lnTo>
                                <a:lnTo>
                                  <a:pt x="75" y="165"/>
                                </a:lnTo>
                                <a:lnTo>
                                  <a:pt x="45" y="150"/>
                                </a:lnTo>
                                <a:lnTo>
                                  <a:pt x="15" y="165"/>
                                </a:lnTo>
                                <a:lnTo>
                                  <a:pt x="30" y="180"/>
                                </a:lnTo>
                                <a:lnTo>
                                  <a:pt x="45" y="195"/>
                                </a:lnTo>
                                <a:lnTo>
                                  <a:pt x="60" y="210"/>
                                </a:lnTo>
                                <a:lnTo>
                                  <a:pt x="60" y="255"/>
                                </a:lnTo>
                                <a:lnTo>
                                  <a:pt x="30" y="225"/>
                                </a:lnTo>
                                <a:lnTo>
                                  <a:pt x="15" y="225"/>
                                </a:lnTo>
                                <a:lnTo>
                                  <a:pt x="30" y="270"/>
                                </a:lnTo>
                                <a:lnTo>
                                  <a:pt x="45" y="270"/>
                                </a:lnTo>
                                <a:lnTo>
                                  <a:pt x="45" y="285"/>
                                </a:lnTo>
                                <a:lnTo>
                                  <a:pt x="60" y="300"/>
                                </a:lnTo>
                                <a:lnTo>
                                  <a:pt x="60" y="345"/>
                                </a:lnTo>
                                <a:lnTo>
                                  <a:pt x="30" y="315"/>
                                </a:lnTo>
                                <a:lnTo>
                                  <a:pt x="15" y="315"/>
                                </a:lnTo>
                                <a:lnTo>
                                  <a:pt x="0" y="300"/>
                                </a:lnTo>
                                <a:lnTo>
                                  <a:pt x="0" y="360"/>
                                </a:lnTo>
                                <a:lnTo>
                                  <a:pt x="15" y="391"/>
                                </a:lnTo>
                                <a:lnTo>
                                  <a:pt x="60" y="391"/>
                                </a:lnTo>
                                <a:lnTo>
                                  <a:pt x="45" y="421"/>
                                </a:lnTo>
                                <a:lnTo>
                                  <a:pt x="90" y="421"/>
                                </a:lnTo>
                                <a:lnTo>
                                  <a:pt x="90" y="391"/>
                                </a:lnTo>
                                <a:lnTo>
                                  <a:pt x="135" y="391"/>
                                </a:lnTo>
                                <a:lnTo>
                                  <a:pt x="165" y="376"/>
                                </a:lnTo>
                                <a:lnTo>
                                  <a:pt x="165" y="315"/>
                                </a:lnTo>
                                <a:lnTo>
                                  <a:pt x="150" y="330"/>
                                </a:lnTo>
                                <a:lnTo>
                                  <a:pt x="90" y="345"/>
                                </a:lnTo>
                                <a:lnTo>
                                  <a:pt x="90" y="315"/>
                                </a:lnTo>
                                <a:lnTo>
                                  <a:pt x="105" y="315"/>
                                </a:lnTo>
                                <a:lnTo>
                                  <a:pt x="120" y="315"/>
                                </a:lnTo>
                                <a:lnTo>
                                  <a:pt x="120" y="300"/>
                                </a:lnTo>
                                <a:lnTo>
                                  <a:pt x="150" y="285"/>
                                </a:lnTo>
                                <a:lnTo>
                                  <a:pt x="150" y="240"/>
                                </a:lnTo>
                                <a:lnTo>
                                  <a:pt x="135" y="255"/>
                                </a:lnTo>
                                <a:lnTo>
                                  <a:pt x="105" y="255"/>
                                </a:lnTo>
                                <a:lnTo>
                                  <a:pt x="90" y="270"/>
                                </a:lnTo>
                                <a:lnTo>
                                  <a:pt x="90" y="240"/>
                                </a:lnTo>
                                <a:lnTo>
                                  <a:pt x="120" y="225"/>
                                </a:lnTo>
                                <a:lnTo>
                                  <a:pt x="120" y="210"/>
                                </a:lnTo>
                                <a:lnTo>
                                  <a:pt x="150" y="210"/>
                                </a:lnTo>
                                <a:lnTo>
                                  <a:pt x="150" y="195"/>
                                </a:lnTo>
                                <a:lnTo>
                                  <a:pt x="165" y="165"/>
                                </a:lnTo>
                                <a:lnTo>
                                  <a:pt x="120" y="180"/>
                                </a:lnTo>
                                <a:lnTo>
                                  <a:pt x="105" y="195"/>
                                </a:lnTo>
                                <a:lnTo>
                                  <a:pt x="105" y="165"/>
                                </a:lnTo>
                                <a:lnTo>
                                  <a:pt x="135" y="150"/>
                                </a:lnTo>
                                <a:lnTo>
                                  <a:pt x="165" y="135"/>
                                </a:lnTo>
                                <a:lnTo>
                                  <a:pt x="165" y="120"/>
                                </a:lnTo>
                                <a:lnTo>
                                  <a:pt x="180" y="105"/>
                                </a:lnTo>
                                <a:lnTo>
                                  <a:pt x="165" y="90"/>
                                </a:lnTo>
                                <a:lnTo>
                                  <a:pt x="150" y="105"/>
                                </a:lnTo>
                                <a:lnTo>
                                  <a:pt x="150" y="60"/>
                                </a:lnTo>
                                <a:lnTo>
                                  <a:pt x="165" y="6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91" name=" 91"/>
                      <wpg:cNvGrpSpPr>
                        <a:grpSpLocks/>
                      </wpg:cNvGrpSpPr>
                      <wpg:grpSpPr bwMode="auto">
                        <a:xfrm>
                          <a:off x="6000" y="3892"/>
                          <a:ext cx="255" cy="376"/>
                          <a:chOff x="6000" y="3892"/>
                          <a:chExt cx="255" cy="376"/>
                        </a:xfrm>
                      </wpg:grpSpPr>
                      <wps:wsp>
                        <wps:cNvPr id="92" name=" 92"/>
                        <wps:cNvSpPr>
                          <a:spLocks/>
                        </wps:cNvSpPr>
                        <wps:spPr bwMode="auto">
                          <a:xfrm>
                            <a:off x="6030" y="3892"/>
                            <a:ext cx="225" cy="196"/>
                          </a:xfrm>
                          <a:custGeom>
                            <a:avLst/>
                            <a:gdLst>
                              <a:gd name="T0" fmla="*/ 150 w 225"/>
                              <a:gd name="T1" fmla="*/ 196 h 196"/>
                              <a:gd name="T2" fmla="*/ 225 w 225"/>
                              <a:gd name="T3" fmla="*/ 136 h 196"/>
                              <a:gd name="T4" fmla="*/ 225 w 225"/>
                              <a:gd name="T5" fmla="*/ 15 h 196"/>
                              <a:gd name="T6" fmla="*/ 210 w 225"/>
                              <a:gd name="T7" fmla="*/ 0 h 196"/>
                              <a:gd name="T8" fmla="*/ 165 w 225"/>
                              <a:gd name="T9" fmla="*/ 0 h 196"/>
                              <a:gd name="T10" fmla="*/ 150 w 225"/>
                              <a:gd name="T11" fmla="*/ 30 h 196"/>
                              <a:gd name="T12" fmla="*/ 150 w 225"/>
                              <a:gd name="T13" fmla="*/ 45 h 196"/>
                              <a:gd name="T14" fmla="*/ 165 w 225"/>
                              <a:gd name="T15" fmla="*/ 60 h 196"/>
                              <a:gd name="T16" fmla="*/ 150 w 225"/>
                              <a:gd name="T17" fmla="*/ 60 h 196"/>
                              <a:gd name="T18" fmla="*/ 120 w 225"/>
                              <a:gd name="T19" fmla="*/ 90 h 196"/>
                              <a:gd name="T20" fmla="*/ 120 w 225"/>
                              <a:gd name="T21" fmla="*/ 90 h 196"/>
                              <a:gd name="T22" fmla="*/ 105 w 225"/>
                              <a:gd name="T23" fmla="*/ 75 h 196"/>
                              <a:gd name="T24" fmla="*/ 90 w 225"/>
                              <a:gd name="T25" fmla="*/ 75 h 196"/>
                              <a:gd name="T26" fmla="*/ 60 w 225"/>
                              <a:gd name="T27" fmla="*/ 105 h 196"/>
                              <a:gd name="T28" fmla="*/ 45 w 225"/>
                              <a:gd name="T29" fmla="*/ 90 h 196"/>
                              <a:gd name="T30" fmla="*/ 30 w 225"/>
                              <a:gd name="T31" fmla="*/ 90 h 196"/>
                              <a:gd name="T32" fmla="*/ 0 w 225"/>
                              <a:gd name="T33" fmla="*/ 120 h 196"/>
                              <a:gd name="T34" fmla="*/ 30 w 225"/>
                              <a:gd name="T35" fmla="*/ 196 h 196"/>
                              <a:gd name="T36" fmla="*/ 150 w 225"/>
                              <a:gd name="T37" fmla="*/ 196 h 19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</a:gdLst>
                            <a:ahLst/>
                            <a:cxnLst>
                              <a:cxn ang="T38">
                                <a:pos x="T0" y="T1"/>
                              </a:cxn>
                              <a:cxn ang="T39">
                                <a:pos x="T2" y="T3"/>
                              </a:cxn>
                              <a:cxn ang="T40">
                                <a:pos x="T4" y="T5"/>
                              </a:cxn>
                              <a:cxn ang="T41">
                                <a:pos x="T6" y="T7"/>
                              </a:cxn>
                              <a:cxn ang="T42">
                                <a:pos x="T8" y="T9"/>
                              </a:cxn>
                              <a:cxn ang="T43">
                                <a:pos x="T10" y="T11"/>
                              </a:cxn>
                              <a:cxn ang="T44">
                                <a:pos x="T12" y="T13"/>
                              </a:cxn>
                              <a:cxn ang="T45">
                                <a:pos x="T14" y="T15"/>
                              </a:cxn>
                              <a:cxn ang="T46">
                                <a:pos x="T16" y="T17"/>
                              </a:cxn>
                              <a:cxn ang="T47">
                                <a:pos x="T18" y="T19"/>
                              </a:cxn>
                              <a:cxn ang="T48">
                                <a:pos x="T20" y="T21"/>
                              </a:cxn>
                              <a:cxn ang="T49">
                                <a:pos x="T22" y="T23"/>
                              </a:cxn>
                              <a:cxn ang="T50">
                                <a:pos x="T24" y="T25"/>
                              </a:cxn>
                              <a:cxn ang="T51">
                                <a:pos x="T26" y="T27"/>
                              </a:cxn>
                              <a:cxn ang="T52">
                                <a:pos x="T28" y="T29"/>
                              </a:cxn>
                              <a:cxn ang="T53">
                                <a:pos x="T30" y="T31"/>
                              </a:cxn>
                              <a:cxn ang="T54">
                                <a:pos x="T32" y="T33"/>
                              </a:cxn>
                              <a:cxn ang="T55">
                                <a:pos x="T34" y="T35"/>
                              </a:cxn>
                              <a:cxn ang="T56">
                                <a:pos x="T36" y="T37"/>
                              </a:cxn>
                            </a:cxnLst>
                            <a:rect l="0" t="0" r="r" b="b"/>
                            <a:pathLst>
                              <a:path w="225" h="196">
                                <a:moveTo>
                                  <a:pt x="150" y="196"/>
                                </a:moveTo>
                                <a:lnTo>
                                  <a:pt x="225" y="136"/>
                                </a:lnTo>
                                <a:lnTo>
                                  <a:pt x="225" y="15"/>
                                </a:lnTo>
                                <a:lnTo>
                                  <a:pt x="210" y="0"/>
                                </a:lnTo>
                                <a:lnTo>
                                  <a:pt x="165" y="0"/>
                                </a:lnTo>
                                <a:lnTo>
                                  <a:pt x="150" y="30"/>
                                </a:lnTo>
                                <a:lnTo>
                                  <a:pt x="150" y="45"/>
                                </a:lnTo>
                                <a:lnTo>
                                  <a:pt x="165" y="60"/>
                                </a:lnTo>
                                <a:lnTo>
                                  <a:pt x="150" y="60"/>
                                </a:lnTo>
                                <a:lnTo>
                                  <a:pt x="120" y="90"/>
                                </a:lnTo>
                                <a:lnTo>
                                  <a:pt x="105" y="75"/>
                                </a:lnTo>
                                <a:lnTo>
                                  <a:pt x="90" y="75"/>
                                </a:lnTo>
                                <a:lnTo>
                                  <a:pt x="60" y="105"/>
                                </a:lnTo>
                                <a:lnTo>
                                  <a:pt x="45" y="90"/>
                                </a:lnTo>
                                <a:lnTo>
                                  <a:pt x="30" y="90"/>
                                </a:lnTo>
                                <a:lnTo>
                                  <a:pt x="0" y="120"/>
                                </a:lnTo>
                                <a:lnTo>
                                  <a:pt x="30" y="196"/>
                                </a:lnTo>
                                <a:lnTo>
                                  <a:pt x="150" y="196"/>
                                </a:lnTo>
                                <a:close/>
                              </a:path>
                            </a:pathLst>
                          </a:cu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" name=" 93"/>
                        <wps:cNvSpPr>
                          <a:spLocks/>
                        </wps:cNvSpPr>
                        <wps:spPr bwMode="auto">
                          <a:xfrm>
                            <a:off x="6000" y="3982"/>
                            <a:ext cx="165" cy="286"/>
                          </a:xfrm>
                          <a:custGeom>
                            <a:avLst/>
                            <a:gdLst>
                              <a:gd name="T0" fmla="*/ 30 w 165"/>
                              <a:gd name="T1" fmla="*/ 30 h 286"/>
                              <a:gd name="T2" fmla="*/ 120 w 165"/>
                              <a:gd name="T3" fmla="*/ 30 h 286"/>
                              <a:gd name="T4" fmla="*/ 120 w 165"/>
                              <a:gd name="T5" fmla="*/ 0 h 286"/>
                              <a:gd name="T6" fmla="*/ 165 w 165"/>
                              <a:gd name="T7" fmla="*/ 46 h 286"/>
                              <a:gd name="T8" fmla="*/ 120 w 165"/>
                              <a:gd name="T9" fmla="*/ 91 h 286"/>
                              <a:gd name="T10" fmla="*/ 105 w 165"/>
                              <a:gd name="T11" fmla="*/ 76 h 286"/>
                              <a:gd name="T12" fmla="*/ 90 w 165"/>
                              <a:gd name="T13" fmla="*/ 76 h 286"/>
                              <a:gd name="T14" fmla="*/ 75 w 165"/>
                              <a:gd name="T15" fmla="*/ 91 h 286"/>
                              <a:gd name="T16" fmla="*/ 60 w 165"/>
                              <a:gd name="T17" fmla="*/ 106 h 286"/>
                              <a:gd name="T18" fmla="*/ 45 w 165"/>
                              <a:gd name="T19" fmla="*/ 121 h 286"/>
                              <a:gd name="T20" fmla="*/ 45 w 165"/>
                              <a:gd name="T21" fmla="*/ 196 h 286"/>
                              <a:gd name="T22" fmla="*/ 30 w 165"/>
                              <a:gd name="T23" fmla="*/ 211 h 286"/>
                              <a:gd name="T24" fmla="*/ 30 w 165"/>
                              <a:gd name="T25" fmla="*/ 286 h 286"/>
                              <a:gd name="T26" fmla="*/ 15 w 165"/>
                              <a:gd name="T27" fmla="*/ 286 h 286"/>
                              <a:gd name="T28" fmla="*/ 15 w 165"/>
                              <a:gd name="T29" fmla="*/ 211 h 286"/>
                              <a:gd name="T30" fmla="*/ 0 w 165"/>
                              <a:gd name="T31" fmla="*/ 211 h 286"/>
                              <a:gd name="T32" fmla="*/ 0 w 165"/>
                              <a:gd name="T33" fmla="*/ 61 h 286"/>
                              <a:gd name="T34" fmla="*/ 30 w 165"/>
                              <a:gd name="T35" fmla="*/ 30 h 286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  <a:gd name="T42" fmla="*/ 0 60000 65536"/>
                              <a:gd name="T43" fmla="*/ 0 60000 65536"/>
                              <a:gd name="T44" fmla="*/ 0 60000 65536"/>
                              <a:gd name="T45" fmla="*/ 0 60000 65536"/>
                              <a:gd name="T46" fmla="*/ 0 60000 65536"/>
                              <a:gd name="T47" fmla="*/ 0 60000 65536"/>
                              <a:gd name="T48" fmla="*/ 0 60000 65536"/>
                              <a:gd name="T49" fmla="*/ 0 60000 65536"/>
                              <a:gd name="T50" fmla="*/ 0 60000 65536"/>
                              <a:gd name="T51" fmla="*/ 0 60000 65536"/>
                              <a:gd name="T52" fmla="*/ 0 60000 65536"/>
                              <a:gd name="T53" fmla="*/ 0 60000 65536"/>
                            </a:gdLst>
                            <a:ahLst/>
                            <a:cxnLst>
                              <a:cxn ang="T36">
                                <a:pos x="T0" y="T1"/>
                              </a:cxn>
                              <a:cxn ang="T37">
                                <a:pos x="T2" y="T3"/>
                              </a:cxn>
                              <a:cxn ang="T38">
                                <a:pos x="T4" y="T5"/>
                              </a:cxn>
                              <a:cxn ang="T39">
                                <a:pos x="T6" y="T7"/>
                              </a:cxn>
                              <a:cxn ang="T40">
                                <a:pos x="T8" y="T9"/>
                              </a:cxn>
                              <a:cxn ang="T41">
                                <a:pos x="T10" y="T11"/>
                              </a:cxn>
                              <a:cxn ang="T42">
                                <a:pos x="T12" y="T13"/>
                              </a:cxn>
                              <a:cxn ang="T43">
                                <a:pos x="T14" y="T15"/>
                              </a:cxn>
                              <a:cxn ang="T44">
                                <a:pos x="T16" y="T17"/>
                              </a:cxn>
                              <a:cxn ang="T45">
                                <a:pos x="T18" y="T19"/>
                              </a:cxn>
                              <a:cxn ang="T46">
                                <a:pos x="T20" y="T21"/>
                              </a:cxn>
                              <a:cxn ang="T47">
                                <a:pos x="T22" y="T23"/>
                              </a:cxn>
                              <a:cxn ang="T48">
                                <a:pos x="T24" y="T25"/>
                              </a:cxn>
                              <a:cxn ang="T49">
                                <a:pos x="T26" y="T27"/>
                              </a:cxn>
                              <a:cxn ang="T50">
                                <a:pos x="T28" y="T29"/>
                              </a:cxn>
                              <a:cxn ang="T51">
                                <a:pos x="T30" y="T31"/>
                              </a:cxn>
                              <a:cxn ang="T52">
                                <a:pos x="T32" y="T33"/>
                              </a:cxn>
                              <a:cxn ang="T53">
                                <a:pos x="T34" y="T35"/>
                              </a:cxn>
                            </a:cxnLst>
                            <a:rect l="0" t="0" r="r" b="b"/>
                            <a:pathLst>
                              <a:path w="165" h="286">
                                <a:moveTo>
                                  <a:pt x="30" y="30"/>
                                </a:moveTo>
                                <a:lnTo>
                                  <a:pt x="120" y="30"/>
                                </a:lnTo>
                                <a:lnTo>
                                  <a:pt x="120" y="0"/>
                                </a:lnTo>
                                <a:lnTo>
                                  <a:pt x="165" y="46"/>
                                </a:lnTo>
                                <a:lnTo>
                                  <a:pt x="120" y="91"/>
                                </a:lnTo>
                                <a:lnTo>
                                  <a:pt x="105" y="76"/>
                                </a:lnTo>
                                <a:lnTo>
                                  <a:pt x="90" y="76"/>
                                </a:lnTo>
                                <a:lnTo>
                                  <a:pt x="75" y="91"/>
                                </a:lnTo>
                                <a:lnTo>
                                  <a:pt x="60" y="106"/>
                                </a:lnTo>
                                <a:lnTo>
                                  <a:pt x="45" y="121"/>
                                </a:lnTo>
                                <a:lnTo>
                                  <a:pt x="45" y="196"/>
                                </a:lnTo>
                                <a:lnTo>
                                  <a:pt x="30" y="211"/>
                                </a:lnTo>
                                <a:lnTo>
                                  <a:pt x="30" y="286"/>
                                </a:lnTo>
                                <a:lnTo>
                                  <a:pt x="15" y="286"/>
                                </a:lnTo>
                                <a:lnTo>
                                  <a:pt x="15" y="211"/>
                                </a:lnTo>
                                <a:lnTo>
                                  <a:pt x="0" y="211"/>
                                </a:lnTo>
                                <a:lnTo>
                                  <a:pt x="0" y="61"/>
                                </a:lnTo>
                                <a:lnTo>
                                  <a:pt x="30" y="3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" name=" 94"/>
                        <wps:cNvCnPr>
                          <a:cxnSpLocks/>
                        </wps:cNvCnPr>
                        <wps:spPr bwMode="auto">
                          <a:xfrm>
                            <a:off x="6135" y="4058"/>
                            <a:ext cx="15" cy="3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5" name=" 95"/>
                        <wps:cNvCnPr>
                          <a:cxnSpLocks/>
                        </wps:cNvCnPr>
                        <wps:spPr bwMode="auto">
                          <a:xfrm>
                            <a:off x="6165" y="4043"/>
                            <a:ext cx="30" cy="30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  <wps:wsp>
                        <wps:cNvPr id="96" name=" 96"/>
                        <wps:cNvCnPr>
                          <a:cxnSpLocks/>
                        </wps:cNvCnPr>
                        <wps:spPr bwMode="auto">
                          <a:xfrm>
                            <a:off x="6195" y="3997"/>
                            <a:ext cx="45" cy="46"/>
                          </a:xfrm>
                          <a:prstGeom prst="line">
                            <a:avLst/>
                          </a:prstGeom>
                          <a:noFill/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noFill/>
                              </a14:hiddenFill>
                            </a:ext>
                          </a:extLst>
                        </wps:spPr>
                        <wps:bodyPr/>
                      </wps:wsp>
                    </wpg:grpSp>
                    <wps:wsp>
                      <wps:cNvPr id="97" name=" 97"/>
                      <wps:cNvSpPr>
                        <a:spLocks/>
                      </wps:cNvSpPr>
                      <wps:spPr bwMode="auto">
                        <a:xfrm>
                          <a:off x="6150" y="3952"/>
                          <a:ext cx="60" cy="76"/>
                        </a:xfrm>
                        <a:custGeom>
                          <a:avLst/>
                          <a:gdLst>
                            <a:gd name="T0" fmla="*/ 45 w 60"/>
                            <a:gd name="T1" fmla="*/ 0 h 76"/>
                            <a:gd name="T2" fmla="*/ 60 w 60"/>
                            <a:gd name="T3" fmla="*/ 15 h 76"/>
                            <a:gd name="T4" fmla="*/ 60 w 60"/>
                            <a:gd name="T5" fmla="*/ 45 h 76"/>
                            <a:gd name="T6" fmla="*/ 30 w 60"/>
                            <a:gd name="T7" fmla="*/ 76 h 76"/>
                            <a:gd name="T8" fmla="*/ 0 w 60"/>
                            <a:gd name="T9" fmla="*/ 76 h 76"/>
                            <a:gd name="T10" fmla="*/ 0 60000 65536"/>
                            <a:gd name="T11" fmla="*/ 0 60000 65536"/>
                            <a:gd name="T12" fmla="*/ 0 60000 65536"/>
                            <a:gd name="T13" fmla="*/ 0 60000 65536"/>
                            <a:gd name="T14" fmla="*/ 0 60000 65536"/>
                          </a:gdLst>
                          <a:ahLst/>
                          <a:cxnLst>
                            <a:cxn ang="T10">
                              <a:pos x="T0" y="T1"/>
                            </a:cxn>
                            <a:cxn ang="T11">
                              <a:pos x="T2" y="T3"/>
                            </a:cxn>
                            <a:cxn ang="T12">
                              <a:pos x="T4" y="T5"/>
                            </a:cxn>
                            <a:cxn ang="T13">
                              <a:pos x="T6" y="T7"/>
                            </a:cxn>
                            <a:cxn ang="T14">
                              <a:pos x="T8" y="T9"/>
                            </a:cxn>
                          </a:cxnLst>
                          <a:rect l="0" t="0" r="r" b="b"/>
                          <a:pathLst>
                            <a:path w="60" h="76">
                              <a:moveTo>
                                <a:pt x="45" y="0"/>
                              </a:moveTo>
                              <a:lnTo>
                                <a:pt x="60" y="15"/>
                              </a:lnTo>
                              <a:lnTo>
                                <a:pt x="60" y="45"/>
                              </a:lnTo>
                              <a:lnTo>
                                <a:pt x="30" y="76"/>
                              </a:lnTo>
                              <a:lnTo>
                                <a:pt x="0" y="76"/>
                              </a:lnTo>
                            </a:path>
                          </a:pathLst>
                        </a:cu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98" name=" 98"/>
                      <wps:cNvSpPr>
                        <a:spLocks/>
                      </wps:cNvSpPr>
                      <wps:spPr bwMode="auto">
                        <a:xfrm>
                          <a:off x="4905" y="3907"/>
                          <a:ext cx="840" cy="331"/>
                        </a:xfrm>
                        <a:custGeom>
                          <a:avLst/>
                          <a:gdLst>
                            <a:gd name="T0" fmla="*/ 840 w 840"/>
                            <a:gd name="T1" fmla="*/ 75 h 331"/>
                            <a:gd name="T2" fmla="*/ 795 w 840"/>
                            <a:gd name="T3" fmla="*/ 136 h 331"/>
                            <a:gd name="T4" fmla="*/ 765 w 840"/>
                            <a:gd name="T5" fmla="*/ 136 h 331"/>
                            <a:gd name="T6" fmla="*/ 735 w 840"/>
                            <a:gd name="T7" fmla="*/ 166 h 331"/>
                            <a:gd name="T8" fmla="*/ 705 w 840"/>
                            <a:gd name="T9" fmla="*/ 151 h 331"/>
                            <a:gd name="T10" fmla="*/ 690 w 840"/>
                            <a:gd name="T11" fmla="*/ 181 h 331"/>
                            <a:gd name="T12" fmla="*/ 705 w 840"/>
                            <a:gd name="T13" fmla="*/ 151 h 331"/>
                            <a:gd name="T14" fmla="*/ 735 w 840"/>
                            <a:gd name="T15" fmla="*/ 166 h 331"/>
                            <a:gd name="T16" fmla="*/ 765 w 840"/>
                            <a:gd name="T17" fmla="*/ 121 h 331"/>
                            <a:gd name="T18" fmla="*/ 795 w 840"/>
                            <a:gd name="T19" fmla="*/ 136 h 331"/>
                            <a:gd name="T20" fmla="*/ 840 w 840"/>
                            <a:gd name="T21" fmla="*/ 75 h 331"/>
                            <a:gd name="T22" fmla="*/ 705 w 840"/>
                            <a:gd name="T23" fmla="*/ 60 h 331"/>
                            <a:gd name="T24" fmla="*/ 675 w 840"/>
                            <a:gd name="T25" fmla="*/ 30 h 331"/>
                            <a:gd name="T26" fmla="*/ 495 w 840"/>
                            <a:gd name="T27" fmla="*/ 45 h 331"/>
                            <a:gd name="T28" fmla="*/ 465 w 840"/>
                            <a:gd name="T29" fmla="*/ 75 h 331"/>
                            <a:gd name="T30" fmla="*/ 435 w 840"/>
                            <a:gd name="T31" fmla="*/ 75 h 331"/>
                            <a:gd name="T32" fmla="*/ 420 w 840"/>
                            <a:gd name="T33" fmla="*/ 105 h 331"/>
                            <a:gd name="T34" fmla="*/ 375 w 840"/>
                            <a:gd name="T35" fmla="*/ 105 h 331"/>
                            <a:gd name="T36" fmla="*/ 360 w 840"/>
                            <a:gd name="T37" fmla="*/ 136 h 331"/>
                            <a:gd name="T38" fmla="*/ 375 w 840"/>
                            <a:gd name="T39" fmla="*/ 105 h 331"/>
                            <a:gd name="T40" fmla="*/ 405 w 840"/>
                            <a:gd name="T41" fmla="*/ 105 h 331"/>
                            <a:gd name="T42" fmla="*/ 435 w 840"/>
                            <a:gd name="T43" fmla="*/ 75 h 331"/>
                            <a:gd name="T44" fmla="*/ 465 w 840"/>
                            <a:gd name="T45" fmla="*/ 75 h 331"/>
                            <a:gd name="T46" fmla="*/ 495 w 840"/>
                            <a:gd name="T47" fmla="*/ 45 h 331"/>
                            <a:gd name="T48" fmla="*/ 465 w 840"/>
                            <a:gd name="T49" fmla="*/ 15 h 331"/>
                            <a:gd name="T50" fmla="*/ 255 w 840"/>
                            <a:gd name="T51" fmla="*/ 0 h 331"/>
                            <a:gd name="T52" fmla="*/ 225 w 840"/>
                            <a:gd name="T53" fmla="*/ 15 h 331"/>
                            <a:gd name="T54" fmla="*/ 135 w 840"/>
                            <a:gd name="T55" fmla="*/ 105 h 331"/>
                            <a:gd name="T56" fmla="*/ 90 w 840"/>
                            <a:gd name="T57" fmla="*/ 105 h 331"/>
                            <a:gd name="T58" fmla="*/ 60 w 840"/>
                            <a:gd name="T59" fmla="*/ 136 h 331"/>
                            <a:gd name="T60" fmla="*/ 0 w 840"/>
                            <a:gd name="T61" fmla="*/ 166 h 331"/>
                            <a:gd name="T62" fmla="*/ 210 w 840"/>
                            <a:gd name="T63" fmla="*/ 331 h 331"/>
                            <a:gd name="T64" fmla="*/ 225 w 840"/>
                            <a:gd name="T65" fmla="*/ 301 h 331"/>
                            <a:gd name="T66" fmla="*/ 270 w 840"/>
                            <a:gd name="T67" fmla="*/ 271 h 331"/>
                            <a:gd name="T68" fmla="*/ 330 w 840"/>
                            <a:gd name="T69" fmla="*/ 256 h 331"/>
                            <a:gd name="T70" fmla="*/ 405 w 840"/>
                            <a:gd name="T71" fmla="*/ 256 h 331"/>
                            <a:gd name="T72" fmla="*/ 465 w 840"/>
                            <a:gd name="T73" fmla="*/ 241 h 331"/>
                            <a:gd name="T74" fmla="*/ 480 w 840"/>
                            <a:gd name="T75" fmla="*/ 226 h 331"/>
                            <a:gd name="T76" fmla="*/ 525 w 840"/>
                            <a:gd name="T77" fmla="*/ 226 h 331"/>
                            <a:gd name="T78" fmla="*/ 570 w 840"/>
                            <a:gd name="T79" fmla="*/ 211 h 331"/>
                            <a:gd name="T80" fmla="*/ 675 w 840"/>
                            <a:gd name="T81" fmla="*/ 226 h 331"/>
                            <a:gd name="T82" fmla="*/ 690 w 840"/>
                            <a:gd name="T83" fmla="*/ 241 h 331"/>
                            <a:gd name="T84" fmla="*/ 750 w 840"/>
                            <a:gd name="T85" fmla="*/ 226 h 331"/>
                            <a:gd name="T86" fmla="*/ 765 w 840"/>
                            <a:gd name="T87" fmla="*/ 241 h 331"/>
                            <a:gd name="T88" fmla="*/ 795 w 840"/>
                            <a:gd name="T89" fmla="*/ 241 h 331"/>
                            <a:gd name="T90" fmla="*/ 840 w 840"/>
                            <a:gd name="T91" fmla="*/ 256 h 331"/>
                            <a:gd name="T92" fmla="*/ 840 w 840"/>
                            <a:gd name="T93" fmla="*/ 75 h 331"/>
                            <a:gd name="T94" fmla="*/ 0 60000 65536"/>
                            <a:gd name="T95" fmla="*/ 0 60000 65536"/>
                            <a:gd name="T96" fmla="*/ 0 60000 65536"/>
                            <a:gd name="T97" fmla="*/ 0 60000 65536"/>
                            <a:gd name="T98" fmla="*/ 0 60000 65536"/>
                            <a:gd name="T99" fmla="*/ 0 60000 65536"/>
                            <a:gd name="T100" fmla="*/ 0 60000 65536"/>
                            <a:gd name="T101" fmla="*/ 0 60000 65536"/>
                            <a:gd name="T102" fmla="*/ 0 60000 65536"/>
                            <a:gd name="T103" fmla="*/ 0 60000 65536"/>
                            <a:gd name="T104" fmla="*/ 0 60000 65536"/>
                            <a:gd name="T105" fmla="*/ 0 60000 65536"/>
                            <a:gd name="T106" fmla="*/ 0 60000 65536"/>
                            <a:gd name="T107" fmla="*/ 0 60000 65536"/>
                            <a:gd name="T108" fmla="*/ 0 60000 65536"/>
                            <a:gd name="T109" fmla="*/ 0 60000 65536"/>
                            <a:gd name="T110" fmla="*/ 0 60000 65536"/>
                            <a:gd name="T111" fmla="*/ 0 60000 65536"/>
                            <a:gd name="T112" fmla="*/ 0 60000 65536"/>
                            <a:gd name="T113" fmla="*/ 0 60000 65536"/>
                            <a:gd name="T114" fmla="*/ 0 60000 65536"/>
                            <a:gd name="T115" fmla="*/ 0 60000 65536"/>
                            <a:gd name="T116" fmla="*/ 0 60000 65536"/>
                            <a:gd name="T117" fmla="*/ 0 60000 65536"/>
                            <a:gd name="T118" fmla="*/ 0 60000 65536"/>
                            <a:gd name="T119" fmla="*/ 0 60000 65536"/>
                            <a:gd name="T120" fmla="*/ 0 60000 65536"/>
                            <a:gd name="T121" fmla="*/ 0 60000 65536"/>
                            <a:gd name="T122" fmla="*/ 0 60000 65536"/>
                            <a:gd name="T123" fmla="*/ 0 60000 65536"/>
                            <a:gd name="T124" fmla="*/ 0 60000 65536"/>
                            <a:gd name="T125" fmla="*/ 0 60000 65536"/>
                            <a:gd name="T126" fmla="*/ 0 60000 65536"/>
                            <a:gd name="T127" fmla="*/ 0 60000 65536"/>
                            <a:gd name="T128" fmla="*/ 0 60000 65536"/>
                            <a:gd name="T129" fmla="*/ 0 60000 65536"/>
                            <a:gd name="T130" fmla="*/ 0 60000 65536"/>
                            <a:gd name="T131" fmla="*/ 0 60000 65536"/>
                            <a:gd name="T132" fmla="*/ 0 60000 65536"/>
                            <a:gd name="T133" fmla="*/ 0 60000 65536"/>
                            <a:gd name="T134" fmla="*/ 0 60000 65536"/>
                            <a:gd name="T135" fmla="*/ 0 60000 65536"/>
                            <a:gd name="T136" fmla="*/ 0 60000 65536"/>
                            <a:gd name="T137" fmla="*/ 0 60000 65536"/>
                            <a:gd name="T138" fmla="*/ 0 60000 65536"/>
                            <a:gd name="T139" fmla="*/ 0 60000 65536"/>
                            <a:gd name="T140" fmla="*/ 0 60000 65536"/>
                          </a:gdLst>
                          <a:ahLst/>
                          <a:cxnLst>
                            <a:cxn ang="T94">
                              <a:pos x="T0" y="T1"/>
                            </a:cxn>
                            <a:cxn ang="T95">
                              <a:pos x="T2" y="T3"/>
                            </a:cxn>
                            <a:cxn ang="T96">
                              <a:pos x="T4" y="T5"/>
                            </a:cxn>
                            <a:cxn ang="T97">
                              <a:pos x="T6" y="T7"/>
                            </a:cxn>
                            <a:cxn ang="T98">
                              <a:pos x="T8" y="T9"/>
                            </a:cxn>
                            <a:cxn ang="T99">
                              <a:pos x="T10" y="T11"/>
                            </a:cxn>
                            <a:cxn ang="T100">
                              <a:pos x="T12" y="T13"/>
                            </a:cxn>
                            <a:cxn ang="T101">
                              <a:pos x="T14" y="T15"/>
                            </a:cxn>
                            <a:cxn ang="T102">
                              <a:pos x="T16" y="T17"/>
                            </a:cxn>
                            <a:cxn ang="T103">
                              <a:pos x="T18" y="T19"/>
                            </a:cxn>
                            <a:cxn ang="T104">
                              <a:pos x="T20" y="T21"/>
                            </a:cxn>
                            <a:cxn ang="T105">
                              <a:pos x="T22" y="T23"/>
                            </a:cxn>
                            <a:cxn ang="T106">
                              <a:pos x="T24" y="T25"/>
                            </a:cxn>
                            <a:cxn ang="T107">
                              <a:pos x="T26" y="T27"/>
                            </a:cxn>
                            <a:cxn ang="T108">
                              <a:pos x="T28" y="T29"/>
                            </a:cxn>
                            <a:cxn ang="T109">
                              <a:pos x="T30" y="T31"/>
                            </a:cxn>
                            <a:cxn ang="T110">
                              <a:pos x="T32" y="T33"/>
                            </a:cxn>
                            <a:cxn ang="T111">
                              <a:pos x="T34" y="T35"/>
                            </a:cxn>
                            <a:cxn ang="T112">
                              <a:pos x="T36" y="T37"/>
                            </a:cxn>
                            <a:cxn ang="T113">
                              <a:pos x="T38" y="T39"/>
                            </a:cxn>
                            <a:cxn ang="T114">
                              <a:pos x="T40" y="T41"/>
                            </a:cxn>
                            <a:cxn ang="T115">
                              <a:pos x="T42" y="T43"/>
                            </a:cxn>
                            <a:cxn ang="T116">
                              <a:pos x="T44" y="T45"/>
                            </a:cxn>
                            <a:cxn ang="T117">
                              <a:pos x="T46" y="T47"/>
                            </a:cxn>
                            <a:cxn ang="T118">
                              <a:pos x="T48" y="T49"/>
                            </a:cxn>
                            <a:cxn ang="T119">
                              <a:pos x="T50" y="T51"/>
                            </a:cxn>
                            <a:cxn ang="T120">
                              <a:pos x="T52" y="T53"/>
                            </a:cxn>
                            <a:cxn ang="T121">
                              <a:pos x="T54" y="T55"/>
                            </a:cxn>
                            <a:cxn ang="T122">
                              <a:pos x="T56" y="T57"/>
                            </a:cxn>
                            <a:cxn ang="T123">
                              <a:pos x="T58" y="T59"/>
                            </a:cxn>
                            <a:cxn ang="T124">
                              <a:pos x="T60" y="T61"/>
                            </a:cxn>
                            <a:cxn ang="T125">
                              <a:pos x="T62" y="T63"/>
                            </a:cxn>
                            <a:cxn ang="T126">
                              <a:pos x="T64" y="T65"/>
                            </a:cxn>
                            <a:cxn ang="T127">
                              <a:pos x="T66" y="T67"/>
                            </a:cxn>
                            <a:cxn ang="T128">
                              <a:pos x="T68" y="T69"/>
                            </a:cxn>
                            <a:cxn ang="T129">
                              <a:pos x="T70" y="T71"/>
                            </a:cxn>
                            <a:cxn ang="T130">
                              <a:pos x="T72" y="T73"/>
                            </a:cxn>
                            <a:cxn ang="T131">
                              <a:pos x="T74" y="T75"/>
                            </a:cxn>
                            <a:cxn ang="T132">
                              <a:pos x="T76" y="T77"/>
                            </a:cxn>
                            <a:cxn ang="T133">
                              <a:pos x="T78" y="T79"/>
                            </a:cxn>
                            <a:cxn ang="T134">
                              <a:pos x="T80" y="T81"/>
                            </a:cxn>
                            <a:cxn ang="T135">
                              <a:pos x="T82" y="T83"/>
                            </a:cxn>
                            <a:cxn ang="T136">
                              <a:pos x="T84" y="T85"/>
                            </a:cxn>
                            <a:cxn ang="T137">
                              <a:pos x="T86" y="T87"/>
                            </a:cxn>
                            <a:cxn ang="T138">
                              <a:pos x="T88" y="T89"/>
                            </a:cxn>
                            <a:cxn ang="T139">
                              <a:pos x="T90" y="T91"/>
                            </a:cxn>
                            <a:cxn ang="T140">
                              <a:pos x="T92" y="T93"/>
                            </a:cxn>
                          </a:cxnLst>
                          <a:rect l="0" t="0" r="r" b="b"/>
                          <a:pathLst>
                            <a:path w="840" h="331">
                              <a:moveTo>
                                <a:pt x="840" y="75"/>
                              </a:moveTo>
                              <a:lnTo>
                                <a:pt x="795" y="136"/>
                              </a:lnTo>
                              <a:lnTo>
                                <a:pt x="765" y="136"/>
                              </a:lnTo>
                              <a:lnTo>
                                <a:pt x="735" y="166"/>
                              </a:lnTo>
                              <a:lnTo>
                                <a:pt x="705" y="151"/>
                              </a:lnTo>
                              <a:lnTo>
                                <a:pt x="690" y="181"/>
                              </a:lnTo>
                              <a:lnTo>
                                <a:pt x="705" y="151"/>
                              </a:lnTo>
                              <a:lnTo>
                                <a:pt x="735" y="166"/>
                              </a:lnTo>
                              <a:lnTo>
                                <a:pt x="765" y="121"/>
                              </a:lnTo>
                              <a:lnTo>
                                <a:pt x="795" y="136"/>
                              </a:lnTo>
                              <a:lnTo>
                                <a:pt x="840" y="75"/>
                              </a:lnTo>
                              <a:lnTo>
                                <a:pt x="705" y="60"/>
                              </a:lnTo>
                              <a:lnTo>
                                <a:pt x="675" y="30"/>
                              </a:lnTo>
                              <a:lnTo>
                                <a:pt x="495" y="45"/>
                              </a:lnTo>
                              <a:lnTo>
                                <a:pt x="465" y="75"/>
                              </a:lnTo>
                              <a:lnTo>
                                <a:pt x="435" y="75"/>
                              </a:lnTo>
                              <a:lnTo>
                                <a:pt x="420" y="105"/>
                              </a:lnTo>
                              <a:lnTo>
                                <a:pt x="375" y="105"/>
                              </a:lnTo>
                              <a:lnTo>
                                <a:pt x="360" y="136"/>
                              </a:lnTo>
                              <a:lnTo>
                                <a:pt x="375" y="105"/>
                              </a:lnTo>
                              <a:lnTo>
                                <a:pt x="405" y="105"/>
                              </a:lnTo>
                              <a:lnTo>
                                <a:pt x="435" y="75"/>
                              </a:lnTo>
                              <a:lnTo>
                                <a:pt x="465" y="75"/>
                              </a:lnTo>
                              <a:lnTo>
                                <a:pt x="495" y="45"/>
                              </a:lnTo>
                              <a:lnTo>
                                <a:pt x="465" y="15"/>
                              </a:lnTo>
                              <a:lnTo>
                                <a:pt x="255" y="0"/>
                              </a:lnTo>
                              <a:lnTo>
                                <a:pt x="225" y="15"/>
                              </a:lnTo>
                              <a:lnTo>
                                <a:pt x="135" y="105"/>
                              </a:lnTo>
                              <a:lnTo>
                                <a:pt x="90" y="105"/>
                              </a:lnTo>
                              <a:lnTo>
                                <a:pt x="60" y="136"/>
                              </a:lnTo>
                              <a:lnTo>
                                <a:pt x="0" y="166"/>
                              </a:lnTo>
                              <a:lnTo>
                                <a:pt x="210" y="331"/>
                              </a:lnTo>
                              <a:lnTo>
                                <a:pt x="225" y="301"/>
                              </a:lnTo>
                              <a:lnTo>
                                <a:pt x="270" y="271"/>
                              </a:lnTo>
                              <a:lnTo>
                                <a:pt x="330" y="256"/>
                              </a:lnTo>
                              <a:lnTo>
                                <a:pt x="405" y="256"/>
                              </a:lnTo>
                              <a:lnTo>
                                <a:pt x="465" y="241"/>
                              </a:lnTo>
                              <a:lnTo>
                                <a:pt x="480" y="226"/>
                              </a:lnTo>
                              <a:lnTo>
                                <a:pt x="525" y="226"/>
                              </a:lnTo>
                              <a:lnTo>
                                <a:pt x="570" y="211"/>
                              </a:lnTo>
                              <a:lnTo>
                                <a:pt x="675" y="226"/>
                              </a:lnTo>
                              <a:lnTo>
                                <a:pt x="690" y="241"/>
                              </a:lnTo>
                              <a:lnTo>
                                <a:pt x="750" y="226"/>
                              </a:lnTo>
                              <a:lnTo>
                                <a:pt x="765" y="241"/>
                              </a:lnTo>
                              <a:lnTo>
                                <a:pt x="795" y="241"/>
                              </a:lnTo>
                              <a:lnTo>
                                <a:pt x="840" y="256"/>
                              </a:lnTo>
                              <a:lnTo>
                                <a:pt x="840" y="75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A437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99" name=" 99"/>
                      <wpg:cNvGrpSpPr>
                        <a:grpSpLocks/>
                      </wpg:cNvGrpSpPr>
                      <wpg:grpSpPr bwMode="auto">
                        <a:xfrm>
                          <a:off x="5445" y="3592"/>
                          <a:ext cx="210" cy="526"/>
                          <a:chOff x="5445" y="3592"/>
                          <a:chExt cx="210" cy="526"/>
                        </a:xfrm>
                      </wpg:grpSpPr>
                      <wpg:grpSp>
                        <wpg:cNvPr id="100" name=" 100"/>
                        <wpg:cNvGrpSpPr>
                          <a:grpSpLocks/>
                        </wpg:cNvGrpSpPr>
                        <wpg:grpSpPr bwMode="auto">
                          <a:xfrm>
                            <a:off x="5535" y="3877"/>
                            <a:ext cx="45" cy="241"/>
                            <a:chOff x="5535" y="3877"/>
                            <a:chExt cx="45" cy="241"/>
                          </a:xfrm>
                        </wpg:grpSpPr>
                        <wps:wsp>
                          <wps:cNvPr id="101" name=" 101"/>
                          <wps:cNvSpPr>
                            <a:spLocks/>
                          </wps:cNvSpPr>
                          <wps:spPr bwMode="auto">
                            <a:xfrm>
                              <a:off x="5535" y="3877"/>
                              <a:ext cx="45" cy="241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0 h 241"/>
                                <a:gd name="T2" fmla="*/ 0 w 45"/>
                                <a:gd name="T3" fmla="*/ 241 h 241"/>
                                <a:gd name="T4" fmla="*/ 45 w 45"/>
                                <a:gd name="T5" fmla="*/ 241 h 241"/>
                                <a:gd name="T6" fmla="*/ 45 w 45"/>
                                <a:gd name="T7" fmla="*/ 15 h 241"/>
                                <a:gd name="T8" fmla="*/ 0 w 45"/>
                                <a:gd name="T9" fmla="*/ 0 h 24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241">
                                  <a:moveTo>
                                    <a:pt x="0" y="0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45" y="241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2" name=" 102"/>
                          <wps:cNvSpPr>
                            <a:spLocks/>
                          </wps:cNvSpPr>
                          <wps:spPr bwMode="auto">
                            <a:xfrm>
                              <a:off x="5535" y="3877"/>
                              <a:ext cx="45" cy="241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0 h 241"/>
                                <a:gd name="T2" fmla="*/ 0 w 45"/>
                                <a:gd name="T3" fmla="*/ 241 h 241"/>
                                <a:gd name="T4" fmla="*/ 45 w 45"/>
                                <a:gd name="T5" fmla="*/ 241 h 241"/>
                                <a:gd name="T6" fmla="*/ 45 w 45"/>
                                <a:gd name="T7" fmla="*/ 15 h 241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241">
                                  <a:moveTo>
                                    <a:pt x="0" y="0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45" y="241"/>
                                  </a:lnTo>
                                  <a:lnTo>
                                    <a:pt x="45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3" name=" 103"/>
                        <wpg:cNvGrpSpPr>
                          <a:grpSpLocks/>
                        </wpg:cNvGrpSpPr>
                        <wpg:grpSpPr bwMode="auto">
                          <a:xfrm>
                            <a:off x="5445" y="3592"/>
                            <a:ext cx="210" cy="375"/>
                            <a:chOff x="5445" y="3592"/>
                            <a:chExt cx="210" cy="375"/>
                          </a:xfrm>
                        </wpg:grpSpPr>
                        <wps:wsp>
                          <wps:cNvPr id="104" name=" 104"/>
                          <wps:cNvSpPr>
                            <a:spLocks/>
                          </wps:cNvSpPr>
                          <wps:spPr bwMode="auto">
                            <a:xfrm>
                              <a:off x="5445" y="3592"/>
                              <a:ext cx="210" cy="375"/>
                            </a:xfrm>
                            <a:custGeom>
                              <a:avLst/>
                              <a:gdLst>
                                <a:gd name="T0" fmla="*/ 90 w 210"/>
                                <a:gd name="T1" fmla="*/ 360 h 375"/>
                                <a:gd name="T2" fmla="*/ 30 w 210"/>
                                <a:gd name="T3" fmla="*/ 300 h 375"/>
                                <a:gd name="T4" fmla="*/ 0 w 210"/>
                                <a:gd name="T5" fmla="*/ 255 h 375"/>
                                <a:gd name="T6" fmla="*/ 0 w 210"/>
                                <a:gd name="T7" fmla="*/ 150 h 375"/>
                                <a:gd name="T8" fmla="*/ 30 w 210"/>
                                <a:gd name="T9" fmla="*/ 75 h 375"/>
                                <a:gd name="T10" fmla="*/ 105 w 210"/>
                                <a:gd name="T11" fmla="*/ 0 h 375"/>
                                <a:gd name="T12" fmla="*/ 180 w 210"/>
                                <a:gd name="T13" fmla="*/ 75 h 375"/>
                                <a:gd name="T14" fmla="*/ 210 w 210"/>
                                <a:gd name="T15" fmla="*/ 135 h 375"/>
                                <a:gd name="T16" fmla="*/ 210 w 210"/>
                                <a:gd name="T17" fmla="*/ 270 h 375"/>
                                <a:gd name="T18" fmla="*/ 195 w 210"/>
                                <a:gd name="T19" fmla="*/ 330 h 375"/>
                                <a:gd name="T20" fmla="*/ 135 w 210"/>
                                <a:gd name="T21" fmla="*/ 375 h 375"/>
                                <a:gd name="T22" fmla="*/ 90 w 210"/>
                                <a:gd name="T23" fmla="*/ 360 h 375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</a:gdLst>
                              <a:ahLst/>
                              <a:cxnLst>
                                <a:cxn ang="T24">
                                  <a:pos x="T0" y="T1"/>
                                </a:cxn>
                                <a:cxn ang="T25">
                                  <a:pos x="T2" y="T3"/>
                                </a:cxn>
                                <a:cxn ang="T26">
                                  <a:pos x="T4" y="T5"/>
                                </a:cxn>
                                <a:cxn ang="T27">
                                  <a:pos x="T6" y="T7"/>
                                </a:cxn>
                                <a:cxn ang="T28">
                                  <a:pos x="T8" y="T9"/>
                                </a:cxn>
                                <a:cxn ang="T29">
                                  <a:pos x="T10" y="T11"/>
                                </a:cxn>
                                <a:cxn ang="T30">
                                  <a:pos x="T12" y="T13"/>
                                </a:cxn>
                                <a:cxn ang="T31">
                                  <a:pos x="T14" y="T15"/>
                                </a:cxn>
                                <a:cxn ang="T32">
                                  <a:pos x="T16" y="T17"/>
                                </a:cxn>
                                <a:cxn ang="T33">
                                  <a:pos x="T18" y="T19"/>
                                </a:cxn>
                                <a:cxn ang="T34">
                                  <a:pos x="T20" y="T21"/>
                                </a:cxn>
                                <a:cxn ang="T35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210" h="375">
                                  <a:moveTo>
                                    <a:pt x="90" y="3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80" y="75"/>
                                  </a:lnTo>
                                  <a:lnTo>
                                    <a:pt x="210" y="135"/>
                                  </a:lnTo>
                                  <a:lnTo>
                                    <a:pt x="210" y="270"/>
                                  </a:lnTo>
                                  <a:lnTo>
                                    <a:pt x="195" y="330"/>
                                  </a:lnTo>
                                  <a:lnTo>
                                    <a:pt x="135" y="375"/>
                                  </a:lnTo>
                                  <a:lnTo>
                                    <a:pt x="90" y="3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5" name=" 105"/>
                          <wps:cNvSpPr>
                            <a:spLocks/>
                          </wps:cNvSpPr>
                          <wps:spPr bwMode="auto">
                            <a:xfrm>
                              <a:off x="5445" y="3592"/>
                              <a:ext cx="210" cy="375"/>
                            </a:xfrm>
                            <a:custGeom>
                              <a:avLst/>
                              <a:gdLst>
                                <a:gd name="T0" fmla="*/ 90 w 210"/>
                                <a:gd name="T1" fmla="*/ 360 h 375"/>
                                <a:gd name="T2" fmla="*/ 30 w 210"/>
                                <a:gd name="T3" fmla="*/ 300 h 375"/>
                                <a:gd name="T4" fmla="*/ 0 w 210"/>
                                <a:gd name="T5" fmla="*/ 255 h 375"/>
                                <a:gd name="T6" fmla="*/ 0 w 210"/>
                                <a:gd name="T7" fmla="*/ 150 h 375"/>
                                <a:gd name="T8" fmla="*/ 30 w 210"/>
                                <a:gd name="T9" fmla="*/ 75 h 375"/>
                                <a:gd name="T10" fmla="*/ 105 w 210"/>
                                <a:gd name="T11" fmla="*/ 0 h 375"/>
                                <a:gd name="T12" fmla="*/ 180 w 210"/>
                                <a:gd name="T13" fmla="*/ 75 h 375"/>
                                <a:gd name="T14" fmla="*/ 210 w 210"/>
                                <a:gd name="T15" fmla="*/ 135 h 375"/>
                                <a:gd name="T16" fmla="*/ 210 w 210"/>
                                <a:gd name="T17" fmla="*/ 270 h 375"/>
                                <a:gd name="T18" fmla="*/ 195 w 210"/>
                                <a:gd name="T19" fmla="*/ 330 h 375"/>
                                <a:gd name="T20" fmla="*/ 135 w 210"/>
                                <a:gd name="T21" fmla="*/ 375 h 375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</a:gdLst>
                              <a:ahLst/>
                              <a:cxnLst>
                                <a:cxn ang="T22">
                                  <a:pos x="T0" y="T1"/>
                                </a:cxn>
                                <a:cxn ang="T23">
                                  <a:pos x="T2" y="T3"/>
                                </a:cxn>
                                <a:cxn ang="T24">
                                  <a:pos x="T4" y="T5"/>
                                </a:cxn>
                                <a:cxn ang="T25">
                                  <a:pos x="T6" y="T7"/>
                                </a:cxn>
                                <a:cxn ang="T26">
                                  <a:pos x="T8" y="T9"/>
                                </a:cxn>
                                <a:cxn ang="T27">
                                  <a:pos x="T10" y="T11"/>
                                </a:cxn>
                                <a:cxn ang="T28">
                                  <a:pos x="T12" y="T13"/>
                                </a:cxn>
                                <a:cxn ang="T29">
                                  <a:pos x="T14" y="T15"/>
                                </a:cxn>
                                <a:cxn ang="T30">
                                  <a:pos x="T16" y="T17"/>
                                </a:cxn>
                                <a:cxn ang="T31">
                                  <a:pos x="T18" y="T19"/>
                                </a:cxn>
                                <a:cxn ang="T32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10" h="375">
                                  <a:moveTo>
                                    <a:pt x="90" y="3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80" y="75"/>
                                  </a:lnTo>
                                  <a:lnTo>
                                    <a:pt x="210" y="135"/>
                                  </a:lnTo>
                                  <a:lnTo>
                                    <a:pt x="210" y="270"/>
                                  </a:lnTo>
                                  <a:lnTo>
                                    <a:pt x="195" y="330"/>
                                  </a:lnTo>
                                  <a:lnTo>
                                    <a:pt x="135" y="37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6" name=" 106"/>
                        <wpg:cNvGrpSpPr>
                          <a:grpSpLocks/>
                        </wpg:cNvGrpSpPr>
                        <wpg:grpSpPr bwMode="auto">
                          <a:xfrm>
                            <a:off x="5490" y="3727"/>
                            <a:ext cx="45" cy="165"/>
                            <a:chOff x="5490" y="3727"/>
                            <a:chExt cx="45" cy="165"/>
                          </a:xfrm>
                        </wpg:grpSpPr>
                        <wps:wsp>
                          <wps:cNvPr id="107" name=" 107"/>
                          <wps:cNvSpPr>
                            <a:spLocks/>
                          </wps:cNvSpPr>
                          <wps:spPr bwMode="auto">
                            <a:xfrm>
                              <a:off x="5490" y="3727"/>
                              <a:ext cx="45" cy="16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65 h 165"/>
                                <a:gd name="T2" fmla="*/ 45 w 45"/>
                                <a:gd name="T3" fmla="*/ 135 h 165"/>
                                <a:gd name="T4" fmla="*/ 15 w 45"/>
                                <a:gd name="T5" fmla="*/ 120 h 165"/>
                                <a:gd name="T6" fmla="*/ 15 w 45"/>
                                <a:gd name="T7" fmla="*/ 105 h 165"/>
                                <a:gd name="T8" fmla="*/ 0 w 45"/>
                                <a:gd name="T9" fmla="*/ 90 h 165"/>
                                <a:gd name="T10" fmla="*/ 15 w 45"/>
                                <a:gd name="T11" fmla="*/ 75 h 165"/>
                                <a:gd name="T12" fmla="*/ 0 w 45"/>
                                <a:gd name="T13" fmla="*/ 75 h 165"/>
                                <a:gd name="T14" fmla="*/ 0 w 45"/>
                                <a:gd name="T15" fmla="*/ 60 h 165"/>
                                <a:gd name="T16" fmla="*/ 15 w 45"/>
                                <a:gd name="T17" fmla="*/ 45 h 165"/>
                                <a:gd name="T18" fmla="*/ 0 w 45"/>
                                <a:gd name="T19" fmla="*/ 30 h 165"/>
                                <a:gd name="T20" fmla="*/ 15 w 45"/>
                                <a:gd name="T21" fmla="*/ 15 h 165"/>
                                <a:gd name="T22" fmla="*/ 0 w 45"/>
                                <a:gd name="T23" fmla="*/ 0 h 165"/>
                                <a:gd name="T24" fmla="*/ 45 w 45"/>
                                <a:gd name="T25" fmla="*/ 165 h 165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45" h="165">
                                  <a:moveTo>
                                    <a:pt x="45" y="165"/>
                                  </a:moveTo>
                                  <a:lnTo>
                                    <a:pt x="45" y="135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1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08" name=" 108"/>
                          <wps:cNvSpPr>
                            <a:spLocks/>
                          </wps:cNvSpPr>
                          <wps:spPr bwMode="auto">
                            <a:xfrm>
                              <a:off x="5490" y="3727"/>
                              <a:ext cx="45" cy="16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65 h 165"/>
                                <a:gd name="T2" fmla="*/ 45 w 45"/>
                                <a:gd name="T3" fmla="*/ 135 h 165"/>
                                <a:gd name="T4" fmla="*/ 15 w 45"/>
                                <a:gd name="T5" fmla="*/ 120 h 165"/>
                                <a:gd name="T6" fmla="*/ 15 w 45"/>
                                <a:gd name="T7" fmla="*/ 105 h 165"/>
                                <a:gd name="T8" fmla="*/ 0 w 45"/>
                                <a:gd name="T9" fmla="*/ 90 h 165"/>
                                <a:gd name="T10" fmla="*/ 15 w 45"/>
                                <a:gd name="T11" fmla="*/ 75 h 165"/>
                                <a:gd name="T12" fmla="*/ 0 w 45"/>
                                <a:gd name="T13" fmla="*/ 75 h 165"/>
                                <a:gd name="T14" fmla="*/ 0 w 45"/>
                                <a:gd name="T15" fmla="*/ 60 h 165"/>
                                <a:gd name="T16" fmla="*/ 15 w 45"/>
                                <a:gd name="T17" fmla="*/ 45 h 165"/>
                                <a:gd name="T18" fmla="*/ 0 w 45"/>
                                <a:gd name="T19" fmla="*/ 30 h 165"/>
                                <a:gd name="T20" fmla="*/ 15 w 45"/>
                                <a:gd name="T21" fmla="*/ 15 h 165"/>
                                <a:gd name="T22" fmla="*/ 0 w 45"/>
                                <a:gd name="T23" fmla="*/ 0 h 165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</a:gdLst>
                              <a:ahLst/>
                              <a:cxnLst>
                                <a:cxn ang="T24">
                                  <a:pos x="T0" y="T1"/>
                                </a:cxn>
                                <a:cxn ang="T25">
                                  <a:pos x="T2" y="T3"/>
                                </a:cxn>
                                <a:cxn ang="T26">
                                  <a:pos x="T4" y="T5"/>
                                </a:cxn>
                                <a:cxn ang="T27">
                                  <a:pos x="T6" y="T7"/>
                                </a:cxn>
                                <a:cxn ang="T28">
                                  <a:pos x="T8" y="T9"/>
                                </a:cxn>
                                <a:cxn ang="T29">
                                  <a:pos x="T10" y="T11"/>
                                </a:cxn>
                                <a:cxn ang="T30">
                                  <a:pos x="T12" y="T13"/>
                                </a:cxn>
                                <a:cxn ang="T31">
                                  <a:pos x="T14" y="T15"/>
                                </a:cxn>
                                <a:cxn ang="T32">
                                  <a:pos x="T16" y="T17"/>
                                </a:cxn>
                                <a:cxn ang="T33">
                                  <a:pos x="T18" y="T19"/>
                                </a:cxn>
                                <a:cxn ang="T34">
                                  <a:pos x="T20" y="T21"/>
                                </a:cxn>
                                <a:cxn ang="T35">
                                  <a:pos x="T22" y="T23"/>
                                </a:cxn>
                              </a:cxnLst>
                              <a:rect l="0" t="0" r="r" b="b"/>
                              <a:pathLst>
                                <a:path w="45" h="165">
                                  <a:moveTo>
                                    <a:pt x="45" y="165"/>
                                  </a:moveTo>
                                  <a:lnTo>
                                    <a:pt x="45" y="135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75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09" name=" 109"/>
                        <wpg:cNvGrpSpPr>
                          <a:grpSpLocks/>
                        </wpg:cNvGrpSpPr>
                        <wpg:grpSpPr bwMode="auto">
                          <a:xfrm>
                            <a:off x="5535" y="3622"/>
                            <a:ext cx="45" cy="285"/>
                            <a:chOff x="5535" y="3622"/>
                            <a:chExt cx="45" cy="285"/>
                          </a:xfrm>
                        </wpg:grpSpPr>
                        <wps:wsp>
                          <wps:cNvPr id="110" name=" 110"/>
                          <wps:cNvSpPr>
                            <a:spLocks/>
                          </wps:cNvSpPr>
                          <wps:spPr bwMode="auto">
                            <a:xfrm>
                              <a:off x="5535" y="3622"/>
                              <a:ext cx="45" cy="285"/>
                            </a:xfrm>
                            <a:custGeom>
                              <a:avLst/>
                              <a:gdLst>
                                <a:gd name="T0" fmla="*/ 225 w 3"/>
                                <a:gd name="T1" fmla="*/ 4050 h 19"/>
                                <a:gd name="T2" fmla="*/ 450 w 3"/>
                                <a:gd name="T3" fmla="*/ 3825 h 19"/>
                                <a:gd name="T4" fmla="*/ 225 w 3"/>
                                <a:gd name="T5" fmla="*/ 3600 h 19"/>
                                <a:gd name="T6" fmla="*/ 450 w 3"/>
                                <a:gd name="T7" fmla="*/ 3375 h 19"/>
                                <a:gd name="T8" fmla="*/ 0 w 3"/>
                                <a:gd name="T9" fmla="*/ 3150 h 19"/>
                                <a:gd name="T10" fmla="*/ 450 w 3"/>
                                <a:gd name="T11" fmla="*/ 2925 h 19"/>
                                <a:gd name="T12" fmla="*/ 225 w 3"/>
                                <a:gd name="T13" fmla="*/ 2925 h 19"/>
                                <a:gd name="T14" fmla="*/ 450 w 3"/>
                                <a:gd name="T15" fmla="*/ 2700 h 19"/>
                                <a:gd name="T16" fmla="*/ 225 w 3"/>
                                <a:gd name="T17" fmla="*/ 2475 h 19"/>
                                <a:gd name="T18" fmla="*/ 450 w 3"/>
                                <a:gd name="T19" fmla="*/ 2025 h 19"/>
                                <a:gd name="T20" fmla="*/ 225 w 3"/>
                                <a:gd name="T21" fmla="*/ 1575 h 19"/>
                                <a:gd name="T22" fmla="*/ 225 w 3"/>
                                <a:gd name="T23" fmla="*/ 1350 h 19"/>
                                <a:gd name="T24" fmla="*/ 675 w 3"/>
                                <a:gd name="T25" fmla="*/ 1125 h 19"/>
                                <a:gd name="T26" fmla="*/ 225 w 3"/>
                                <a:gd name="T27" fmla="*/ 900 h 19"/>
                                <a:gd name="T28" fmla="*/ 450 w 3"/>
                                <a:gd name="T29" fmla="*/ 675 h 19"/>
                                <a:gd name="T30" fmla="*/ 225 w 3"/>
                                <a:gd name="T31" fmla="*/ 675 h 19"/>
                                <a:gd name="T32" fmla="*/ 450 w 3"/>
                                <a:gd name="T33" fmla="*/ 225 h 19"/>
                                <a:gd name="T34" fmla="*/ 225 w 3"/>
                                <a:gd name="T35" fmla="*/ 0 h 19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" h="19">
                                  <a:moveTo>
                                    <a:pt x="1" y="18"/>
                                  </a:moveTo>
                                  <a:cubicBezTo>
                                    <a:pt x="1" y="17"/>
                                    <a:pt x="2" y="19"/>
                                    <a:pt x="2" y="17"/>
                                  </a:cubicBezTo>
                                  <a:cubicBezTo>
                                    <a:pt x="2" y="17"/>
                                    <a:pt x="1" y="16"/>
                                    <a:pt x="1" y="16"/>
                                  </a:cubicBezTo>
                                  <a:cubicBezTo>
                                    <a:pt x="1" y="16"/>
                                    <a:pt x="2" y="15"/>
                                    <a:pt x="2" y="15"/>
                                  </a:cubicBezTo>
                                  <a:cubicBezTo>
                                    <a:pt x="2" y="15"/>
                                    <a:pt x="1" y="14"/>
                                    <a:pt x="0" y="14"/>
                                  </a:cubicBezTo>
                                  <a:cubicBezTo>
                                    <a:pt x="0" y="14"/>
                                    <a:pt x="2" y="14"/>
                                    <a:pt x="2" y="13"/>
                                  </a:cubicBezTo>
                                  <a:cubicBezTo>
                                    <a:pt x="2" y="13"/>
                                    <a:pt x="1" y="13"/>
                                    <a:pt x="1" y="13"/>
                                  </a:cubicBezTo>
                                  <a:cubicBezTo>
                                    <a:pt x="1" y="12"/>
                                    <a:pt x="2" y="12"/>
                                    <a:pt x="2" y="12"/>
                                  </a:cubicBezTo>
                                  <a:cubicBezTo>
                                    <a:pt x="2" y="11"/>
                                    <a:pt x="1" y="11"/>
                                    <a:pt x="1" y="11"/>
                                  </a:cubicBezTo>
                                  <a:cubicBezTo>
                                    <a:pt x="1" y="10"/>
                                    <a:pt x="2" y="10"/>
                                    <a:pt x="2" y="9"/>
                                  </a:cubicBezTo>
                                  <a:cubicBezTo>
                                    <a:pt x="2" y="9"/>
                                    <a:pt x="1" y="8"/>
                                    <a:pt x="1" y="7"/>
                                  </a:cubicBezTo>
                                  <a:cubicBezTo>
                                    <a:pt x="1" y="7"/>
                                    <a:pt x="0" y="6"/>
                                    <a:pt x="1" y="6"/>
                                  </a:cubicBezTo>
                                  <a:cubicBezTo>
                                    <a:pt x="1" y="6"/>
                                    <a:pt x="3" y="5"/>
                                    <a:pt x="3" y="5"/>
                                  </a:cubicBezTo>
                                  <a:cubicBezTo>
                                    <a:pt x="3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3"/>
                                  </a:cubicBezTo>
                                  <a:cubicBezTo>
                                    <a:pt x="2" y="3"/>
                                    <a:pt x="1" y="3"/>
                                    <a:pt x="1" y="3"/>
                                  </a:cubicBezTo>
                                  <a:cubicBezTo>
                                    <a:pt x="1" y="2"/>
                                    <a:pt x="2" y="2"/>
                                    <a:pt x="2" y="1"/>
                                  </a:cubicBezTo>
                                  <a:cubicBezTo>
                                    <a:pt x="2" y="1"/>
                                    <a:pt x="2" y="0"/>
                                    <a:pt x="1" y="0"/>
                                  </a:cubicBezTo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1" name=" 111"/>
                          <wps:cNvSpPr>
                            <a:spLocks/>
                          </wps:cNvSpPr>
                          <wps:spPr bwMode="auto">
                            <a:xfrm>
                              <a:off x="5535" y="3622"/>
                              <a:ext cx="45" cy="285"/>
                            </a:xfrm>
                            <a:custGeom>
                              <a:avLst/>
                              <a:gdLst>
                                <a:gd name="T0" fmla="*/ 225 w 3"/>
                                <a:gd name="T1" fmla="*/ 4050 h 19"/>
                                <a:gd name="T2" fmla="*/ 450 w 3"/>
                                <a:gd name="T3" fmla="*/ 3825 h 19"/>
                                <a:gd name="T4" fmla="*/ 225 w 3"/>
                                <a:gd name="T5" fmla="*/ 3600 h 19"/>
                                <a:gd name="T6" fmla="*/ 450 w 3"/>
                                <a:gd name="T7" fmla="*/ 3375 h 19"/>
                                <a:gd name="T8" fmla="*/ 0 w 3"/>
                                <a:gd name="T9" fmla="*/ 3150 h 19"/>
                                <a:gd name="T10" fmla="*/ 450 w 3"/>
                                <a:gd name="T11" fmla="*/ 2925 h 19"/>
                                <a:gd name="T12" fmla="*/ 225 w 3"/>
                                <a:gd name="T13" fmla="*/ 2925 h 19"/>
                                <a:gd name="T14" fmla="*/ 450 w 3"/>
                                <a:gd name="T15" fmla="*/ 2700 h 19"/>
                                <a:gd name="T16" fmla="*/ 225 w 3"/>
                                <a:gd name="T17" fmla="*/ 2475 h 19"/>
                                <a:gd name="T18" fmla="*/ 450 w 3"/>
                                <a:gd name="T19" fmla="*/ 2025 h 19"/>
                                <a:gd name="T20" fmla="*/ 225 w 3"/>
                                <a:gd name="T21" fmla="*/ 1575 h 19"/>
                                <a:gd name="T22" fmla="*/ 225 w 3"/>
                                <a:gd name="T23" fmla="*/ 1350 h 19"/>
                                <a:gd name="T24" fmla="*/ 675 w 3"/>
                                <a:gd name="T25" fmla="*/ 1125 h 19"/>
                                <a:gd name="T26" fmla="*/ 225 w 3"/>
                                <a:gd name="T27" fmla="*/ 900 h 19"/>
                                <a:gd name="T28" fmla="*/ 450 w 3"/>
                                <a:gd name="T29" fmla="*/ 675 h 19"/>
                                <a:gd name="T30" fmla="*/ 225 w 3"/>
                                <a:gd name="T31" fmla="*/ 675 h 19"/>
                                <a:gd name="T32" fmla="*/ 450 w 3"/>
                                <a:gd name="T33" fmla="*/ 225 h 19"/>
                                <a:gd name="T34" fmla="*/ 225 w 3"/>
                                <a:gd name="T35" fmla="*/ 0 h 19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3" h="19">
                                  <a:moveTo>
                                    <a:pt x="1" y="18"/>
                                  </a:moveTo>
                                  <a:cubicBezTo>
                                    <a:pt x="1" y="17"/>
                                    <a:pt x="2" y="19"/>
                                    <a:pt x="2" y="17"/>
                                  </a:cubicBezTo>
                                  <a:cubicBezTo>
                                    <a:pt x="2" y="17"/>
                                    <a:pt x="1" y="16"/>
                                    <a:pt x="1" y="16"/>
                                  </a:cubicBezTo>
                                  <a:cubicBezTo>
                                    <a:pt x="1" y="16"/>
                                    <a:pt x="2" y="15"/>
                                    <a:pt x="2" y="15"/>
                                  </a:cubicBezTo>
                                  <a:cubicBezTo>
                                    <a:pt x="2" y="15"/>
                                    <a:pt x="1" y="14"/>
                                    <a:pt x="0" y="14"/>
                                  </a:cubicBezTo>
                                  <a:cubicBezTo>
                                    <a:pt x="0" y="14"/>
                                    <a:pt x="2" y="14"/>
                                    <a:pt x="2" y="13"/>
                                  </a:cubicBezTo>
                                  <a:cubicBezTo>
                                    <a:pt x="2" y="13"/>
                                    <a:pt x="1" y="13"/>
                                    <a:pt x="1" y="13"/>
                                  </a:cubicBezTo>
                                  <a:cubicBezTo>
                                    <a:pt x="1" y="12"/>
                                    <a:pt x="2" y="12"/>
                                    <a:pt x="2" y="12"/>
                                  </a:cubicBezTo>
                                  <a:cubicBezTo>
                                    <a:pt x="2" y="11"/>
                                    <a:pt x="1" y="11"/>
                                    <a:pt x="1" y="11"/>
                                  </a:cubicBezTo>
                                  <a:cubicBezTo>
                                    <a:pt x="1" y="10"/>
                                    <a:pt x="2" y="10"/>
                                    <a:pt x="2" y="9"/>
                                  </a:cubicBezTo>
                                  <a:cubicBezTo>
                                    <a:pt x="2" y="9"/>
                                    <a:pt x="1" y="8"/>
                                    <a:pt x="1" y="7"/>
                                  </a:cubicBezTo>
                                  <a:cubicBezTo>
                                    <a:pt x="1" y="7"/>
                                    <a:pt x="0" y="6"/>
                                    <a:pt x="1" y="6"/>
                                  </a:cubicBezTo>
                                  <a:cubicBezTo>
                                    <a:pt x="1" y="6"/>
                                    <a:pt x="3" y="5"/>
                                    <a:pt x="3" y="5"/>
                                  </a:cubicBezTo>
                                  <a:cubicBezTo>
                                    <a:pt x="3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3"/>
                                  </a:cubicBezTo>
                                  <a:cubicBezTo>
                                    <a:pt x="2" y="3"/>
                                    <a:pt x="1" y="3"/>
                                    <a:pt x="1" y="3"/>
                                  </a:cubicBezTo>
                                  <a:cubicBezTo>
                                    <a:pt x="1" y="2"/>
                                    <a:pt x="2" y="2"/>
                                    <a:pt x="2" y="1"/>
                                  </a:cubicBezTo>
                                  <a:cubicBezTo>
                                    <a:pt x="2" y="1"/>
                                    <a:pt x="2" y="0"/>
                                    <a:pt x="1" y="0"/>
                                  </a:cubicBez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112" name=" 112"/>
                        <wpg:cNvGrpSpPr>
                          <a:grpSpLocks/>
                        </wpg:cNvGrpSpPr>
                        <wpg:grpSpPr bwMode="auto">
                          <a:xfrm>
                            <a:off x="5535" y="3682"/>
                            <a:ext cx="1" cy="30"/>
                            <a:chOff x="5535" y="3682"/>
                            <a:chExt cx="1" cy="30"/>
                          </a:xfrm>
                        </wpg:grpSpPr>
                        <wps:wsp>
                          <wps:cNvPr id="113" name=" 113"/>
                          <wps:cNvSpPr>
                            <a:spLocks/>
                          </wps:cNvSpPr>
                          <wps:spPr bwMode="auto">
                            <a:xfrm>
                              <a:off x="5535" y="3682"/>
                              <a:ext cx="1" cy="3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0 h 30"/>
                                <a:gd name="T2" fmla="*/ 0 w 1"/>
                                <a:gd name="T3" fmla="*/ 0 h 30"/>
                                <a:gd name="T4" fmla="*/ 0 w 1"/>
                                <a:gd name="T5" fmla="*/ 3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0">
                                  <a:moveTo>
                                    <a:pt x="0" y="3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4" name=" 114"/>
                          <wps:cNvCnPr>
                            <a:cxnSpLocks/>
                          </wps:cNvCnPr>
                          <wps:spPr bwMode="auto">
                            <a:xfrm flipV="1">
                              <a:off x="5535" y="3682"/>
                              <a:ext cx="1" cy="3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15" name=" 115"/>
                        <wpg:cNvGrpSpPr>
                          <a:grpSpLocks/>
                        </wpg:cNvGrpSpPr>
                        <wpg:grpSpPr bwMode="auto">
                          <a:xfrm>
                            <a:off x="5535" y="3727"/>
                            <a:ext cx="1" cy="30"/>
                            <a:chOff x="5535" y="3727"/>
                            <a:chExt cx="1" cy="30"/>
                          </a:xfrm>
                        </wpg:grpSpPr>
                        <wps:wsp>
                          <wps:cNvPr id="116" name=" 116"/>
                          <wps:cNvSpPr>
                            <a:spLocks/>
                          </wps:cNvSpPr>
                          <wps:spPr bwMode="auto">
                            <a:xfrm>
                              <a:off x="5535" y="3727"/>
                              <a:ext cx="1" cy="3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30 h 30"/>
                                <a:gd name="T2" fmla="*/ 0 w 1"/>
                                <a:gd name="T3" fmla="*/ 0 h 30"/>
                                <a:gd name="T4" fmla="*/ 0 w 1"/>
                                <a:gd name="T5" fmla="*/ 3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" h="30">
                                  <a:moveTo>
                                    <a:pt x="0" y="3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17" name=" 117"/>
                          <wps:cNvCnPr>
                            <a:cxnSpLocks/>
                          </wps:cNvCnPr>
                          <wps:spPr bwMode="auto">
                            <a:xfrm flipV="1">
                              <a:off x="5535" y="3727"/>
                              <a:ext cx="1" cy="3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18" name=" 118"/>
                        <wpg:cNvGrpSpPr>
                          <a:grpSpLocks/>
                        </wpg:cNvGrpSpPr>
                        <wpg:grpSpPr bwMode="auto">
                          <a:xfrm>
                            <a:off x="5550" y="3817"/>
                            <a:ext cx="45" cy="1"/>
                            <a:chOff x="5550" y="3817"/>
                            <a:chExt cx="45" cy="1"/>
                          </a:xfrm>
                        </wpg:grpSpPr>
                        <wps:wsp>
                          <wps:cNvPr id="119" name=" 119"/>
                          <wps:cNvSpPr>
                            <a:spLocks/>
                          </wps:cNvSpPr>
                          <wps:spPr bwMode="auto">
                            <a:xfrm>
                              <a:off x="5550" y="3817"/>
                              <a:ext cx="45" cy="1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0 h 1"/>
                                <a:gd name="T2" fmla="*/ 0 w 45"/>
                                <a:gd name="T3" fmla="*/ 0 h 1"/>
                                <a:gd name="T4" fmla="*/ 45 w 45"/>
                                <a:gd name="T5" fmla="*/ 0 h 1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45" h="1">
                                  <a:moveTo>
                                    <a:pt x="45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4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0" name=" 120"/>
                          <wps:cNvCnPr>
                            <a:cxnSpLocks/>
                          </wps:cNvCnPr>
                          <wps:spPr bwMode="auto">
                            <a:xfrm flipH="1">
                              <a:off x="5550" y="3817"/>
                              <a:ext cx="4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21" name=" 121"/>
                        <wpg:cNvGrpSpPr>
                          <a:grpSpLocks/>
                        </wpg:cNvGrpSpPr>
                        <wpg:grpSpPr bwMode="auto">
                          <a:xfrm>
                            <a:off x="5535" y="3757"/>
                            <a:ext cx="30" cy="1"/>
                            <a:chOff x="5535" y="3757"/>
                            <a:chExt cx="30" cy="1"/>
                          </a:xfrm>
                        </wpg:grpSpPr>
                        <wps:wsp>
                          <wps:cNvPr id="122" name=" 122"/>
                          <wps:cNvSpPr>
                            <a:spLocks/>
                          </wps:cNvSpPr>
                          <wps:spPr bwMode="auto">
                            <a:xfrm>
                              <a:off x="5535" y="3757"/>
                              <a:ext cx="30" cy="1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0 h 1"/>
                                <a:gd name="T2" fmla="*/ 0 w 30"/>
                                <a:gd name="T3" fmla="*/ 0 h 1"/>
                                <a:gd name="T4" fmla="*/ 30 w 30"/>
                                <a:gd name="T5" fmla="*/ 0 h 1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1">
                                  <a:moveTo>
                                    <a:pt x="30" y="0"/>
                                  </a:moveTo>
                                  <a:lnTo>
                                    <a:pt x="0" y="0"/>
                                  </a:lnTo>
                                  <a:lnTo>
                                    <a:pt x="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9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123" name=" 123"/>
                          <wps:cNvCnPr>
                            <a:cxnSpLocks/>
                          </wps:cNvCnPr>
                          <wps:spPr bwMode="auto">
                            <a:xfrm flipH="1">
                              <a:off x="5535" y="3757"/>
                              <a:ext cx="30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124" name=" 124"/>
                        <wps:cNvSpPr>
                          <a:spLocks/>
                        </wps:cNvSpPr>
                        <wps:spPr bwMode="auto">
                          <a:xfrm>
                            <a:off x="5505" y="371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5" name=" 125"/>
                        <wps:cNvSpPr>
                          <a:spLocks/>
                        </wps:cNvSpPr>
                        <wps:spPr bwMode="auto">
                          <a:xfrm>
                            <a:off x="5520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6" name=" 126"/>
                        <wps:cNvSpPr>
                          <a:spLocks/>
                        </wps:cNvSpPr>
                        <wps:spPr bwMode="auto">
                          <a:xfrm>
                            <a:off x="5595" y="365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7" name=" 127"/>
                        <wps:cNvSpPr>
                          <a:spLocks/>
                        </wps:cNvSpPr>
                        <wps:spPr bwMode="auto">
                          <a:xfrm>
                            <a:off x="5610" y="366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8" name=" 128"/>
                        <wps:cNvSpPr>
                          <a:spLocks/>
                        </wps:cNvSpPr>
                        <wps:spPr bwMode="auto">
                          <a:xfrm>
                            <a:off x="5610" y="369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29" name=" 129"/>
                        <wps:cNvSpPr>
                          <a:spLocks/>
                        </wps:cNvSpPr>
                        <wps:spPr bwMode="auto">
                          <a:xfrm>
                            <a:off x="5565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0" name=" 130"/>
                        <wps:cNvSpPr>
                          <a:spLocks/>
                        </wps:cNvSpPr>
                        <wps:spPr bwMode="auto">
                          <a:xfrm>
                            <a:off x="5565" y="374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1" name=" 131"/>
                        <wps:cNvSpPr>
                          <a:spLocks/>
                        </wps:cNvSpPr>
                        <wps:spPr bwMode="auto">
                          <a:xfrm>
                            <a:off x="5580" y="372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2" name=" 132"/>
                        <wps:cNvSpPr>
                          <a:spLocks/>
                        </wps:cNvSpPr>
                        <wps:spPr bwMode="auto">
                          <a:xfrm>
                            <a:off x="5595" y="374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3" name=" 133"/>
                        <wps:cNvSpPr>
                          <a:spLocks/>
                        </wps:cNvSpPr>
                        <wps:spPr bwMode="auto">
                          <a:xfrm>
                            <a:off x="5610" y="371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4" name=" 134"/>
                        <wps:cNvSpPr>
                          <a:spLocks/>
                        </wps:cNvSpPr>
                        <wps:spPr bwMode="auto">
                          <a:xfrm>
                            <a:off x="5610" y="372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5" name=" 135"/>
                        <wps:cNvSpPr>
                          <a:spLocks/>
                        </wps:cNvSpPr>
                        <wps:spPr bwMode="auto">
                          <a:xfrm>
                            <a:off x="5625" y="375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6" name=" 136"/>
                        <wps:cNvSpPr>
                          <a:spLocks/>
                        </wps:cNvSpPr>
                        <wps:spPr bwMode="auto">
                          <a:xfrm>
                            <a:off x="5535" y="377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7" name=" 137"/>
                        <wps:cNvSpPr>
                          <a:spLocks/>
                        </wps:cNvSpPr>
                        <wps:spPr bwMode="auto">
                          <a:xfrm>
                            <a:off x="5535" y="380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8" name=" 138"/>
                        <wps:cNvSpPr>
                          <a:spLocks/>
                        </wps:cNvSpPr>
                        <wps:spPr bwMode="auto">
                          <a:xfrm>
                            <a:off x="5580" y="3772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39" name=" 139"/>
                        <wps:cNvSpPr>
                          <a:spLocks/>
                        </wps:cNvSpPr>
                        <wps:spPr bwMode="auto">
                          <a:xfrm>
                            <a:off x="5595" y="377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0" name=" 140"/>
                        <wps:cNvSpPr>
                          <a:spLocks/>
                        </wps:cNvSpPr>
                        <wps:spPr bwMode="auto">
                          <a:xfrm>
                            <a:off x="5595" y="378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1" name=" 141"/>
                        <wps:cNvSpPr>
                          <a:spLocks/>
                        </wps:cNvSpPr>
                        <wps:spPr bwMode="auto">
                          <a:xfrm>
                            <a:off x="5595" y="380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2" name=" 142"/>
                        <wps:cNvSpPr>
                          <a:spLocks/>
                        </wps:cNvSpPr>
                        <wps:spPr bwMode="auto">
                          <a:xfrm>
                            <a:off x="5625" y="378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3" name=" 143"/>
                        <wps:cNvSpPr>
                          <a:spLocks/>
                        </wps:cNvSpPr>
                        <wps:spPr bwMode="auto">
                          <a:xfrm>
                            <a:off x="5610" y="383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4" name=" 144"/>
                        <wps:cNvSpPr>
                          <a:spLocks/>
                        </wps:cNvSpPr>
                        <wps:spPr bwMode="auto">
                          <a:xfrm>
                            <a:off x="5550" y="3907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5" name=" 145"/>
                        <wps:cNvSpPr>
                          <a:spLocks/>
                        </wps:cNvSpPr>
                        <wps:spPr bwMode="auto">
                          <a:xfrm>
                            <a:off x="5565" y="392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6" name=" 146"/>
                        <wps:cNvSpPr>
                          <a:spLocks/>
                        </wps:cNvSpPr>
                        <wps:spPr bwMode="auto">
                          <a:xfrm>
                            <a:off x="5565" y="3982"/>
                            <a:ext cx="1" cy="1"/>
                          </a:xfrm>
                          <a:custGeom>
                            <a:avLst/>
                            <a:gdLst>
                              <a:gd name="T0" fmla="*/ 0 w 1"/>
                              <a:gd name="T1" fmla="*/ 0 h 1"/>
                              <a:gd name="T2" fmla="*/ 0 w 1"/>
                              <a:gd name="T3" fmla="*/ 0 h 1"/>
                              <a:gd name="T4" fmla="*/ 0 w 1"/>
                              <a:gd name="T5" fmla="*/ 0 h 1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">
                                <a:moveTo>
                                  <a:pt x="0" y="0"/>
                                </a:move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47" name=" 147"/>
                        <wps:cNvSpPr>
                          <a:spLocks/>
                        </wps:cNvSpPr>
                        <wps:spPr bwMode="auto">
                          <a:xfrm>
                            <a:off x="5550" y="3997"/>
                            <a:ext cx="1" cy="15"/>
                          </a:xfrm>
                          <a:custGeom>
                            <a:avLst/>
                            <a:gdLst>
                              <a:gd name="T0" fmla="*/ 0 w 1"/>
                              <a:gd name="T1" fmla="*/ 15 h 15"/>
                              <a:gd name="T2" fmla="*/ 0 w 1"/>
                              <a:gd name="T3" fmla="*/ 0 h 15"/>
                              <a:gd name="T4" fmla="*/ 0 w 1"/>
                              <a:gd name="T5" fmla="*/ 15 h 15"/>
                              <a:gd name="T6" fmla="*/ 0 60000 65536"/>
                              <a:gd name="T7" fmla="*/ 0 60000 65536"/>
                              <a:gd name="T8" fmla="*/ 0 60000 65536"/>
                            </a:gdLst>
                            <a:ahLst/>
                            <a:cxnLst>
                              <a:cxn ang="T6">
                                <a:pos x="T0" y="T1"/>
                              </a:cxn>
                              <a:cxn ang="T7">
                                <a:pos x="T2" y="T3"/>
                              </a:cxn>
                              <a:cxn ang="T8">
                                <a:pos x="T4" y="T5"/>
                              </a:cxn>
                            </a:cxnLst>
                            <a:rect l="0" t="0" r="r" b="b"/>
                            <a:pathLst>
                              <a:path w="1" h="15">
                                <a:moveTo>
                                  <a:pt x="0" y="15"/>
                                </a:moveTo>
                                <a:lnTo>
                                  <a:pt x="0" y="0"/>
                                </a:lnTo>
                                <a:lnTo>
                                  <a:pt x="0" y="1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99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s:wsp>
                      <wps:cNvPr id="148" name=" 148"/>
                      <wps:cNvSpPr>
                        <a:spLocks/>
                      </wps:cNvSpPr>
                      <wps:spPr bwMode="auto">
                        <a:xfrm>
                          <a:off x="5115" y="3952"/>
                          <a:ext cx="2265" cy="1068"/>
                        </a:xfrm>
                        <a:custGeom>
                          <a:avLst/>
                          <a:gdLst>
                            <a:gd name="T0" fmla="*/ 105 w 2265"/>
                            <a:gd name="T1" fmla="*/ 211 h 1068"/>
                            <a:gd name="T2" fmla="*/ 210 w 2265"/>
                            <a:gd name="T3" fmla="*/ 211 h 1068"/>
                            <a:gd name="T4" fmla="*/ 255 w 2265"/>
                            <a:gd name="T5" fmla="*/ 196 h 1068"/>
                            <a:gd name="T6" fmla="*/ 270 w 2265"/>
                            <a:gd name="T7" fmla="*/ 181 h 1068"/>
                            <a:gd name="T8" fmla="*/ 315 w 2265"/>
                            <a:gd name="T9" fmla="*/ 181 h 1068"/>
                            <a:gd name="T10" fmla="*/ 345 w 2265"/>
                            <a:gd name="T11" fmla="*/ 166 h 1068"/>
                            <a:gd name="T12" fmla="*/ 465 w 2265"/>
                            <a:gd name="T13" fmla="*/ 166 h 1068"/>
                            <a:gd name="T14" fmla="*/ 480 w 2265"/>
                            <a:gd name="T15" fmla="*/ 181 h 1068"/>
                            <a:gd name="T16" fmla="*/ 525 w 2265"/>
                            <a:gd name="T17" fmla="*/ 181 h 1068"/>
                            <a:gd name="T18" fmla="*/ 540 w 2265"/>
                            <a:gd name="T19" fmla="*/ 196 h 1068"/>
                            <a:gd name="T20" fmla="*/ 585 w 2265"/>
                            <a:gd name="T21" fmla="*/ 196 h 1068"/>
                            <a:gd name="T22" fmla="*/ 645 w 2265"/>
                            <a:gd name="T23" fmla="*/ 226 h 1068"/>
                            <a:gd name="T24" fmla="*/ 645 w 2265"/>
                            <a:gd name="T25" fmla="*/ 376 h 1068"/>
                            <a:gd name="T26" fmla="*/ 660 w 2265"/>
                            <a:gd name="T27" fmla="*/ 451 h 1068"/>
                            <a:gd name="T28" fmla="*/ 690 w 2265"/>
                            <a:gd name="T29" fmla="*/ 527 h 1068"/>
                            <a:gd name="T30" fmla="*/ 735 w 2265"/>
                            <a:gd name="T31" fmla="*/ 587 h 1068"/>
                            <a:gd name="T32" fmla="*/ 780 w 2265"/>
                            <a:gd name="T33" fmla="*/ 632 h 1068"/>
                            <a:gd name="T34" fmla="*/ 855 w 2265"/>
                            <a:gd name="T35" fmla="*/ 677 h 1068"/>
                            <a:gd name="T36" fmla="*/ 930 w 2265"/>
                            <a:gd name="T37" fmla="*/ 707 h 1068"/>
                            <a:gd name="T38" fmla="*/ 975 w 2265"/>
                            <a:gd name="T39" fmla="*/ 707 h 1068"/>
                            <a:gd name="T40" fmla="*/ 1050 w 2265"/>
                            <a:gd name="T41" fmla="*/ 722 h 1068"/>
                            <a:gd name="T42" fmla="*/ 1140 w 2265"/>
                            <a:gd name="T43" fmla="*/ 707 h 1068"/>
                            <a:gd name="T44" fmla="*/ 1215 w 2265"/>
                            <a:gd name="T45" fmla="*/ 662 h 1068"/>
                            <a:gd name="T46" fmla="*/ 1290 w 2265"/>
                            <a:gd name="T47" fmla="*/ 602 h 1068"/>
                            <a:gd name="T48" fmla="*/ 1350 w 2265"/>
                            <a:gd name="T49" fmla="*/ 511 h 1068"/>
                            <a:gd name="T50" fmla="*/ 1380 w 2265"/>
                            <a:gd name="T51" fmla="*/ 421 h 1068"/>
                            <a:gd name="T52" fmla="*/ 1395 w 2265"/>
                            <a:gd name="T53" fmla="*/ 361 h 1068"/>
                            <a:gd name="T54" fmla="*/ 1395 w 2265"/>
                            <a:gd name="T55" fmla="*/ 45 h 1068"/>
                            <a:gd name="T56" fmla="*/ 1440 w 2265"/>
                            <a:gd name="T57" fmla="*/ 60 h 1068"/>
                            <a:gd name="T58" fmla="*/ 1485 w 2265"/>
                            <a:gd name="T59" fmla="*/ 60 h 1068"/>
                            <a:gd name="T60" fmla="*/ 1530 w 2265"/>
                            <a:gd name="T61" fmla="*/ 60 h 1068"/>
                            <a:gd name="T62" fmla="*/ 1545 w 2265"/>
                            <a:gd name="T63" fmla="*/ 45 h 1068"/>
                            <a:gd name="T64" fmla="*/ 1590 w 2265"/>
                            <a:gd name="T65" fmla="*/ 45 h 1068"/>
                            <a:gd name="T66" fmla="*/ 1590 w 2265"/>
                            <a:gd name="T67" fmla="*/ 30 h 1068"/>
                            <a:gd name="T68" fmla="*/ 1620 w 2265"/>
                            <a:gd name="T69" fmla="*/ 30 h 1068"/>
                            <a:gd name="T70" fmla="*/ 1635 w 2265"/>
                            <a:gd name="T71" fmla="*/ 45 h 1068"/>
                            <a:gd name="T72" fmla="*/ 1665 w 2265"/>
                            <a:gd name="T73" fmla="*/ 60 h 1068"/>
                            <a:gd name="T74" fmla="*/ 1710 w 2265"/>
                            <a:gd name="T75" fmla="*/ 60 h 1068"/>
                            <a:gd name="T76" fmla="*/ 1740 w 2265"/>
                            <a:gd name="T77" fmla="*/ 76 h 1068"/>
                            <a:gd name="T78" fmla="*/ 1860 w 2265"/>
                            <a:gd name="T79" fmla="*/ 76 h 1068"/>
                            <a:gd name="T80" fmla="*/ 1875 w 2265"/>
                            <a:gd name="T81" fmla="*/ 60 h 1068"/>
                            <a:gd name="T82" fmla="*/ 1905 w 2265"/>
                            <a:gd name="T83" fmla="*/ 60 h 1068"/>
                            <a:gd name="T84" fmla="*/ 1920 w 2265"/>
                            <a:gd name="T85" fmla="*/ 45 h 1068"/>
                            <a:gd name="T86" fmla="*/ 1965 w 2265"/>
                            <a:gd name="T87" fmla="*/ 45 h 1068"/>
                            <a:gd name="T88" fmla="*/ 1980 w 2265"/>
                            <a:gd name="T89" fmla="*/ 30 h 1068"/>
                            <a:gd name="T90" fmla="*/ 2010 w 2265"/>
                            <a:gd name="T91" fmla="*/ 30 h 1068"/>
                            <a:gd name="T92" fmla="*/ 2040 w 2265"/>
                            <a:gd name="T93" fmla="*/ 0 h 1068"/>
                            <a:gd name="T94" fmla="*/ 2100 w 2265"/>
                            <a:gd name="T95" fmla="*/ 0 h 1068"/>
                            <a:gd name="T96" fmla="*/ 2115 w 2265"/>
                            <a:gd name="T97" fmla="*/ 15 h 1068"/>
                            <a:gd name="T98" fmla="*/ 2145 w 2265"/>
                            <a:gd name="T99" fmla="*/ 15 h 1068"/>
                            <a:gd name="T100" fmla="*/ 2265 w 2265"/>
                            <a:gd name="T101" fmla="*/ 121 h 1068"/>
                            <a:gd name="T102" fmla="*/ 1020 w 2265"/>
                            <a:gd name="T103" fmla="*/ 1068 h 1068"/>
                            <a:gd name="T104" fmla="*/ 0 w 2265"/>
                            <a:gd name="T105" fmla="*/ 286 h 1068"/>
                            <a:gd name="T106" fmla="*/ 0 w 2265"/>
                            <a:gd name="T107" fmla="*/ 256 h 1068"/>
                            <a:gd name="T108" fmla="*/ 60 w 2265"/>
                            <a:gd name="T109" fmla="*/ 226 h 1068"/>
                            <a:gd name="T110" fmla="*/ 105 w 2265"/>
                            <a:gd name="T111" fmla="*/ 211 h 1068"/>
                            <a:gd name="T112" fmla="*/ 0 60000 65536"/>
                            <a:gd name="T113" fmla="*/ 0 60000 65536"/>
                            <a:gd name="T114" fmla="*/ 0 60000 65536"/>
                            <a:gd name="T115" fmla="*/ 0 60000 65536"/>
                            <a:gd name="T116" fmla="*/ 0 60000 65536"/>
                            <a:gd name="T117" fmla="*/ 0 60000 65536"/>
                            <a:gd name="T118" fmla="*/ 0 60000 65536"/>
                            <a:gd name="T119" fmla="*/ 0 60000 65536"/>
                            <a:gd name="T120" fmla="*/ 0 60000 65536"/>
                            <a:gd name="T121" fmla="*/ 0 60000 65536"/>
                            <a:gd name="T122" fmla="*/ 0 60000 65536"/>
                            <a:gd name="T123" fmla="*/ 0 60000 65536"/>
                            <a:gd name="T124" fmla="*/ 0 60000 65536"/>
                            <a:gd name="T125" fmla="*/ 0 60000 65536"/>
                            <a:gd name="T126" fmla="*/ 0 60000 65536"/>
                            <a:gd name="T127" fmla="*/ 0 60000 65536"/>
                            <a:gd name="T128" fmla="*/ 0 60000 65536"/>
                            <a:gd name="T129" fmla="*/ 0 60000 65536"/>
                            <a:gd name="T130" fmla="*/ 0 60000 65536"/>
                            <a:gd name="T131" fmla="*/ 0 60000 65536"/>
                            <a:gd name="T132" fmla="*/ 0 60000 65536"/>
                            <a:gd name="T133" fmla="*/ 0 60000 65536"/>
                            <a:gd name="T134" fmla="*/ 0 60000 65536"/>
                            <a:gd name="T135" fmla="*/ 0 60000 65536"/>
                            <a:gd name="T136" fmla="*/ 0 60000 65536"/>
                            <a:gd name="T137" fmla="*/ 0 60000 65536"/>
                            <a:gd name="T138" fmla="*/ 0 60000 65536"/>
                            <a:gd name="T139" fmla="*/ 0 60000 65536"/>
                            <a:gd name="T140" fmla="*/ 0 60000 65536"/>
                            <a:gd name="T141" fmla="*/ 0 60000 65536"/>
                            <a:gd name="T142" fmla="*/ 0 60000 65536"/>
                            <a:gd name="T143" fmla="*/ 0 60000 65536"/>
                            <a:gd name="T144" fmla="*/ 0 60000 65536"/>
                            <a:gd name="T145" fmla="*/ 0 60000 65536"/>
                            <a:gd name="T146" fmla="*/ 0 60000 65536"/>
                            <a:gd name="T147" fmla="*/ 0 60000 65536"/>
                            <a:gd name="T148" fmla="*/ 0 60000 65536"/>
                            <a:gd name="T149" fmla="*/ 0 60000 65536"/>
                            <a:gd name="T150" fmla="*/ 0 60000 65536"/>
                            <a:gd name="T151" fmla="*/ 0 60000 65536"/>
                            <a:gd name="T152" fmla="*/ 0 60000 65536"/>
                            <a:gd name="T153" fmla="*/ 0 60000 65536"/>
                            <a:gd name="T154" fmla="*/ 0 60000 65536"/>
                            <a:gd name="T155" fmla="*/ 0 60000 65536"/>
                            <a:gd name="T156" fmla="*/ 0 60000 65536"/>
                            <a:gd name="T157" fmla="*/ 0 60000 65536"/>
                            <a:gd name="T158" fmla="*/ 0 60000 65536"/>
                            <a:gd name="T159" fmla="*/ 0 60000 65536"/>
                            <a:gd name="T160" fmla="*/ 0 60000 65536"/>
                            <a:gd name="T161" fmla="*/ 0 60000 65536"/>
                            <a:gd name="T162" fmla="*/ 0 60000 65536"/>
                            <a:gd name="T163" fmla="*/ 0 60000 65536"/>
                            <a:gd name="T164" fmla="*/ 0 60000 65536"/>
                            <a:gd name="T165" fmla="*/ 0 60000 65536"/>
                            <a:gd name="T166" fmla="*/ 0 60000 65536"/>
                            <a:gd name="T167" fmla="*/ 0 60000 65536"/>
                          </a:gdLst>
                          <a:ahLst/>
                          <a:cxnLst>
                            <a:cxn ang="T112">
                              <a:pos x="T0" y="T1"/>
                            </a:cxn>
                            <a:cxn ang="T113">
                              <a:pos x="T2" y="T3"/>
                            </a:cxn>
                            <a:cxn ang="T114">
                              <a:pos x="T4" y="T5"/>
                            </a:cxn>
                            <a:cxn ang="T115">
                              <a:pos x="T6" y="T7"/>
                            </a:cxn>
                            <a:cxn ang="T116">
                              <a:pos x="T8" y="T9"/>
                            </a:cxn>
                            <a:cxn ang="T117">
                              <a:pos x="T10" y="T11"/>
                            </a:cxn>
                            <a:cxn ang="T118">
                              <a:pos x="T12" y="T13"/>
                            </a:cxn>
                            <a:cxn ang="T119">
                              <a:pos x="T14" y="T15"/>
                            </a:cxn>
                            <a:cxn ang="T120">
                              <a:pos x="T16" y="T17"/>
                            </a:cxn>
                            <a:cxn ang="T121">
                              <a:pos x="T18" y="T19"/>
                            </a:cxn>
                            <a:cxn ang="T122">
                              <a:pos x="T20" y="T21"/>
                            </a:cxn>
                            <a:cxn ang="T123">
                              <a:pos x="T22" y="T23"/>
                            </a:cxn>
                            <a:cxn ang="T124">
                              <a:pos x="T24" y="T25"/>
                            </a:cxn>
                            <a:cxn ang="T125">
                              <a:pos x="T26" y="T27"/>
                            </a:cxn>
                            <a:cxn ang="T126">
                              <a:pos x="T28" y="T29"/>
                            </a:cxn>
                            <a:cxn ang="T127">
                              <a:pos x="T30" y="T31"/>
                            </a:cxn>
                            <a:cxn ang="T128">
                              <a:pos x="T32" y="T33"/>
                            </a:cxn>
                            <a:cxn ang="T129">
                              <a:pos x="T34" y="T35"/>
                            </a:cxn>
                            <a:cxn ang="T130">
                              <a:pos x="T36" y="T37"/>
                            </a:cxn>
                            <a:cxn ang="T131">
                              <a:pos x="T38" y="T39"/>
                            </a:cxn>
                            <a:cxn ang="T132">
                              <a:pos x="T40" y="T41"/>
                            </a:cxn>
                            <a:cxn ang="T133">
                              <a:pos x="T42" y="T43"/>
                            </a:cxn>
                            <a:cxn ang="T134">
                              <a:pos x="T44" y="T45"/>
                            </a:cxn>
                            <a:cxn ang="T135">
                              <a:pos x="T46" y="T47"/>
                            </a:cxn>
                            <a:cxn ang="T136">
                              <a:pos x="T48" y="T49"/>
                            </a:cxn>
                            <a:cxn ang="T137">
                              <a:pos x="T50" y="T51"/>
                            </a:cxn>
                            <a:cxn ang="T138">
                              <a:pos x="T52" y="T53"/>
                            </a:cxn>
                            <a:cxn ang="T139">
                              <a:pos x="T54" y="T55"/>
                            </a:cxn>
                            <a:cxn ang="T140">
                              <a:pos x="T56" y="T57"/>
                            </a:cxn>
                            <a:cxn ang="T141">
                              <a:pos x="T58" y="T59"/>
                            </a:cxn>
                            <a:cxn ang="T142">
                              <a:pos x="T60" y="T61"/>
                            </a:cxn>
                            <a:cxn ang="T143">
                              <a:pos x="T62" y="T63"/>
                            </a:cxn>
                            <a:cxn ang="T144">
                              <a:pos x="T64" y="T65"/>
                            </a:cxn>
                            <a:cxn ang="T145">
                              <a:pos x="T66" y="T67"/>
                            </a:cxn>
                            <a:cxn ang="T146">
                              <a:pos x="T68" y="T69"/>
                            </a:cxn>
                            <a:cxn ang="T147">
                              <a:pos x="T70" y="T71"/>
                            </a:cxn>
                            <a:cxn ang="T148">
                              <a:pos x="T72" y="T73"/>
                            </a:cxn>
                            <a:cxn ang="T149">
                              <a:pos x="T74" y="T75"/>
                            </a:cxn>
                            <a:cxn ang="T150">
                              <a:pos x="T76" y="T77"/>
                            </a:cxn>
                            <a:cxn ang="T151">
                              <a:pos x="T78" y="T79"/>
                            </a:cxn>
                            <a:cxn ang="T152">
                              <a:pos x="T80" y="T81"/>
                            </a:cxn>
                            <a:cxn ang="T153">
                              <a:pos x="T82" y="T83"/>
                            </a:cxn>
                            <a:cxn ang="T154">
                              <a:pos x="T84" y="T85"/>
                            </a:cxn>
                            <a:cxn ang="T155">
                              <a:pos x="T86" y="T87"/>
                            </a:cxn>
                            <a:cxn ang="T156">
                              <a:pos x="T88" y="T89"/>
                            </a:cxn>
                            <a:cxn ang="T157">
                              <a:pos x="T90" y="T91"/>
                            </a:cxn>
                            <a:cxn ang="T158">
                              <a:pos x="T92" y="T93"/>
                            </a:cxn>
                            <a:cxn ang="T159">
                              <a:pos x="T94" y="T95"/>
                            </a:cxn>
                            <a:cxn ang="T160">
                              <a:pos x="T96" y="T97"/>
                            </a:cxn>
                            <a:cxn ang="T161">
                              <a:pos x="T98" y="T99"/>
                            </a:cxn>
                            <a:cxn ang="T162">
                              <a:pos x="T100" y="T101"/>
                            </a:cxn>
                            <a:cxn ang="T163">
                              <a:pos x="T102" y="T103"/>
                            </a:cxn>
                            <a:cxn ang="T164">
                              <a:pos x="T104" y="T105"/>
                            </a:cxn>
                            <a:cxn ang="T165">
                              <a:pos x="T106" y="T107"/>
                            </a:cxn>
                            <a:cxn ang="T166">
                              <a:pos x="T108" y="T109"/>
                            </a:cxn>
                            <a:cxn ang="T167">
                              <a:pos x="T110" y="T111"/>
                            </a:cxn>
                          </a:cxnLst>
                          <a:rect l="0" t="0" r="r" b="b"/>
                          <a:pathLst>
                            <a:path w="2265" h="1068">
                              <a:moveTo>
                                <a:pt x="105" y="211"/>
                              </a:moveTo>
                              <a:lnTo>
                                <a:pt x="210" y="211"/>
                              </a:lnTo>
                              <a:lnTo>
                                <a:pt x="255" y="196"/>
                              </a:lnTo>
                              <a:lnTo>
                                <a:pt x="270" y="181"/>
                              </a:lnTo>
                              <a:lnTo>
                                <a:pt x="315" y="181"/>
                              </a:lnTo>
                              <a:lnTo>
                                <a:pt x="345" y="166"/>
                              </a:lnTo>
                              <a:lnTo>
                                <a:pt x="465" y="166"/>
                              </a:lnTo>
                              <a:lnTo>
                                <a:pt x="480" y="181"/>
                              </a:lnTo>
                              <a:lnTo>
                                <a:pt x="525" y="181"/>
                              </a:lnTo>
                              <a:lnTo>
                                <a:pt x="540" y="196"/>
                              </a:lnTo>
                              <a:lnTo>
                                <a:pt x="585" y="196"/>
                              </a:lnTo>
                              <a:lnTo>
                                <a:pt x="645" y="226"/>
                              </a:lnTo>
                              <a:lnTo>
                                <a:pt x="645" y="376"/>
                              </a:lnTo>
                              <a:lnTo>
                                <a:pt x="660" y="451"/>
                              </a:lnTo>
                              <a:lnTo>
                                <a:pt x="690" y="527"/>
                              </a:lnTo>
                              <a:lnTo>
                                <a:pt x="735" y="587"/>
                              </a:lnTo>
                              <a:lnTo>
                                <a:pt x="780" y="632"/>
                              </a:lnTo>
                              <a:lnTo>
                                <a:pt x="855" y="677"/>
                              </a:lnTo>
                              <a:lnTo>
                                <a:pt x="930" y="707"/>
                              </a:lnTo>
                              <a:lnTo>
                                <a:pt x="975" y="707"/>
                              </a:lnTo>
                              <a:lnTo>
                                <a:pt x="1050" y="722"/>
                              </a:lnTo>
                              <a:lnTo>
                                <a:pt x="1140" y="707"/>
                              </a:lnTo>
                              <a:lnTo>
                                <a:pt x="1215" y="662"/>
                              </a:lnTo>
                              <a:lnTo>
                                <a:pt x="1290" y="602"/>
                              </a:lnTo>
                              <a:lnTo>
                                <a:pt x="1350" y="511"/>
                              </a:lnTo>
                              <a:lnTo>
                                <a:pt x="1380" y="421"/>
                              </a:lnTo>
                              <a:lnTo>
                                <a:pt x="1395" y="361"/>
                              </a:lnTo>
                              <a:lnTo>
                                <a:pt x="1395" y="45"/>
                              </a:lnTo>
                              <a:lnTo>
                                <a:pt x="1440" y="60"/>
                              </a:lnTo>
                              <a:lnTo>
                                <a:pt x="1485" y="60"/>
                              </a:lnTo>
                              <a:lnTo>
                                <a:pt x="1530" y="60"/>
                              </a:lnTo>
                              <a:lnTo>
                                <a:pt x="1545" y="45"/>
                              </a:lnTo>
                              <a:lnTo>
                                <a:pt x="1590" y="45"/>
                              </a:lnTo>
                              <a:lnTo>
                                <a:pt x="1590" y="30"/>
                              </a:lnTo>
                              <a:lnTo>
                                <a:pt x="1620" y="30"/>
                              </a:lnTo>
                              <a:lnTo>
                                <a:pt x="1635" y="45"/>
                              </a:lnTo>
                              <a:lnTo>
                                <a:pt x="1665" y="60"/>
                              </a:lnTo>
                              <a:lnTo>
                                <a:pt x="1710" y="60"/>
                              </a:lnTo>
                              <a:lnTo>
                                <a:pt x="1740" y="76"/>
                              </a:lnTo>
                              <a:lnTo>
                                <a:pt x="1860" y="76"/>
                              </a:lnTo>
                              <a:lnTo>
                                <a:pt x="1875" y="60"/>
                              </a:lnTo>
                              <a:lnTo>
                                <a:pt x="1905" y="60"/>
                              </a:lnTo>
                              <a:lnTo>
                                <a:pt x="1920" y="45"/>
                              </a:lnTo>
                              <a:lnTo>
                                <a:pt x="1965" y="45"/>
                              </a:lnTo>
                              <a:lnTo>
                                <a:pt x="1980" y="30"/>
                              </a:lnTo>
                              <a:lnTo>
                                <a:pt x="2010" y="30"/>
                              </a:lnTo>
                              <a:lnTo>
                                <a:pt x="2040" y="0"/>
                              </a:lnTo>
                              <a:lnTo>
                                <a:pt x="2100" y="0"/>
                              </a:lnTo>
                              <a:lnTo>
                                <a:pt x="2115" y="15"/>
                              </a:lnTo>
                              <a:lnTo>
                                <a:pt x="2145" y="15"/>
                              </a:lnTo>
                              <a:lnTo>
                                <a:pt x="2265" y="121"/>
                              </a:lnTo>
                              <a:lnTo>
                                <a:pt x="1020" y="1068"/>
                              </a:lnTo>
                              <a:lnTo>
                                <a:pt x="0" y="286"/>
                              </a:lnTo>
                              <a:lnTo>
                                <a:pt x="0" y="256"/>
                              </a:lnTo>
                              <a:lnTo>
                                <a:pt x="60" y="226"/>
                              </a:lnTo>
                              <a:lnTo>
                                <a:pt x="105" y="211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339966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149" name=" 149"/>
                      <wpg:cNvGrpSpPr>
                        <a:grpSpLocks/>
                      </wpg:cNvGrpSpPr>
                      <wpg:grpSpPr bwMode="auto">
                        <a:xfrm>
                          <a:off x="5805" y="4073"/>
                          <a:ext cx="1260" cy="556"/>
                          <a:chOff x="5805" y="4073"/>
                          <a:chExt cx="1260" cy="556"/>
                        </a:xfrm>
                      </wpg:grpSpPr>
                      <wps:wsp>
                        <wps:cNvPr id="150" name=" 150"/>
                        <wps:cNvSpPr>
                          <a:spLocks/>
                        </wps:cNvSpPr>
                        <wps:spPr bwMode="auto">
                          <a:xfrm>
                            <a:off x="6150" y="4313"/>
                            <a:ext cx="240" cy="316"/>
                          </a:xfrm>
                          <a:custGeom>
                            <a:avLst/>
                            <a:gdLst>
                              <a:gd name="T0" fmla="*/ 2250 w 16"/>
                              <a:gd name="T1" fmla="*/ 0 h 21"/>
                              <a:gd name="T2" fmla="*/ 225 w 16"/>
                              <a:gd name="T3" fmla="*/ 1580 h 21"/>
                              <a:gd name="T4" fmla="*/ 450 w 16"/>
                              <a:gd name="T5" fmla="*/ 1806 h 21"/>
                              <a:gd name="T6" fmla="*/ 450 w 16"/>
                              <a:gd name="T7" fmla="*/ 2031 h 21"/>
                              <a:gd name="T8" fmla="*/ 225 w 16"/>
                              <a:gd name="T9" fmla="*/ 2257 h 21"/>
                              <a:gd name="T10" fmla="*/ 225 w 16"/>
                              <a:gd name="T11" fmla="*/ 3626 h 21"/>
                              <a:gd name="T12" fmla="*/ 450 w 16"/>
                              <a:gd name="T13" fmla="*/ 3626 h 21"/>
                              <a:gd name="T14" fmla="*/ 675 w 16"/>
                              <a:gd name="T15" fmla="*/ 4304 h 21"/>
                              <a:gd name="T16" fmla="*/ 3600 w 16"/>
                              <a:gd name="T17" fmla="*/ 1129 h 21"/>
                              <a:gd name="T18" fmla="*/ 2250 w 16"/>
                              <a:gd name="T19" fmla="*/ 0 h 21"/>
                              <a:gd name="T20" fmla="*/ 0 60000 65536"/>
                              <a:gd name="T21" fmla="*/ 0 60000 65536"/>
                              <a:gd name="T22" fmla="*/ 0 60000 65536"/>
                              <a:gd name="T23" fmla="*/ 0 60000 65536"/>
                              <a:gd name="T24" fmla="*/ 0 60000 65536"/>
                              <a:gd name="T25" fmla="*/ 0 60000 65536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</a:gdLst>
                            <a:ahLst/>
                            <a:cxnLst>
                              <a:cxn ang="T20">
                                <a:pos x="T0" y="T1"/>
                              </a:cxn>
                              <a:cxn ang="T21">
                                <a:pos x="T2" y="T3"/>
                              </a:cxn>
                              <a:cxn ang="T22">
                                <a:pos x="T4" y="T5"/>
                              </a:cxn>
                              <a:cxn ang="T23">
                                <a:pos x="T6" y="T7"/>
                              </a:cxn>
                              <a:cxn ang="T24">
                                <a:pos x="T8" y="T9"/>
                              </a:cxn>
                              <a:cxn ang="T25">
                                <a:pos x="T10" y="T11"/>
                              </a:cxn>
                              <a:cxn ang="T26">
                                <a:pos x="T12" y="T13"/>
                              </a:cxn>
                              <a:cxn ang="T27">
                                <a:pos x="T14" y="T15"/>
                              </a:cxn>
                              <a:cxn ang="T28">
                                <a:pos x="T16" y="T17"/>
                              </a:cxn>
                              <a:cxn ang="T29">
                                <a:pos x="T18" y="T19"/>
                              </a:cxn>
                            </a:cxnLst>
                            <a:rect l="0" t="0" r="r" b="b"/>
                            <a:pathLst>
                              <a:path w="16" h="21">
                                <a:moveTo>
                                  <a:pt x="10" y="0"/>
                                </a:moveTo>
                                <a:lnTo>
                                  <a:pt x="1" y="7"/>
                                </a:lnTo>
                                <a:lnTo>
                                  <a:pt x="2" y="8"/>
                                </a:lnTo>
                                <a:lnTo>
                                  <a:pt x="2" y="9"/>
                                </a:lnTo>
                                <a:lnTo>
                                  <a:pt x="1" y="10"/>
                                </a:lnTo>
                                <a:lnTo>
                                  <a:pt x="1" y="16"/>
                                </a:lnTo>
                                <a:lnTo>
                                  <a:pt x="2" y="16"/>
                                </a:lnTo>
                                <a:cubicBezTo>
                                  <a:pt x="2" y="17"/>
                                  <a:pt x="0" y="21"/>
                                  <a:pt x="3" y="19"/>
                                </a:cubicBezTo>
                                <a:cubicBezTo>
                                  <a:pt x="5" y="17"/>
                                  <a:pt x="15" y="8"/>
                                  <a:pt x="16" y="5"/>
                                </a:cubicBezTo>
                                <a:lnTo>
                                  <a:pt x="1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51" name=" 151"/>
                        <wpg:cNvGrpSpPr>
                          <a:grpSpLocks/>
                        </wpg:cNvGrpSpPr>
                        <wpg:grpSpPr bwMode="auto">
                          <a:xfrm>
                            <a:off x="6360" y="4088"/>
                            <a:ext cx="76" cy="120"/>
                            <a:chOff x="6360" y="4088"/>
                            <a:chExt cx="76" cy="120"/>
                          </a:xfrm>
                        </wpg:grpSpPr>
                        <wps:wsp>
                          <wps:cNvPr id="152" name=" 152"/>
                          <wps:cNvCnPr>
                            <a:cxnSpLocks/>
                          </wps:cNvCnPr>
                          <wps:spPr bwMode="auto">
                            <a:xfrm flipV="1">
                              <a:off x="6435" y="4103"/>
                              <a:ext cx="1" cy="105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3" name=" 153"/>
                          <wps:cNvCnPr>
                            <a:cxnSpLocks/>
                          </wps:cNvCnPr>
                          <wps:spPr bwMode="auto">
                            <a:xfrm flipV="1">
                              <a:off x="6405" y="4103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4" name=" 154"/>
                          <wps:cNvCnPr>
                            <a:cxnSpLocks/>
                          </wps:cNvCnPr>
                          <wps:spPr bwMode="auto">
                            <a:xfrm flipV="1">
                              <a:off x="6390" y="4088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55" name=" 155"/>
                          <wps:cNvCnPr>
                            <a:cxnSpLocks/>
                          </wps:cNvCnPr>
                          <wps:spPr bwMode="auto">
                            <a:xfrm flipV="1">
                              <a:off x="6360" y="4088"/>
                              <a:ext cx="1" cy="90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g:grpSp>
                        <wpg:cNvPr id="156" name=" 156"/>
                        <wpg:cNvGrpSpPr>
                          <a:grpSpLocks/>
                        </wpg:cNvGrpSpPr>
                        <wpg:grpSpPr bwMode="auto">
                          <a:xfrm>
                            <a:off x="5805" y="4073"/>
                            <a:ext cx="660" cy="541"/>
                            <a:chOff x="5805" y="4073"/>
                            <a:chExt cx="660" cy="541"/>
                          </a:xfrm>
                        </wpg:grpSpPr>
                        <wpg:grpSp>
                          <wpg:cNvPr id="157" name=" 157"/>
                          <wpg:cNvGrpSpPr>
                            <a:grpSpLocks/>
                          </wpg:cNvGrpSpPr>
                          <wpg:grpSpPr bwMode="auto">
                            <a:xfrm>
                              <a:off x="5805" y="4073"/>
                              <a:ext cx="300" cy="541"/>
                              <a:chOff x="5805" y="4073"/>
                              <a:chExt cx="300" cy="541"/>
                            </a:xfrm>
                          </wpg:grpSpPr>
                          <wps:wsp>
                            <wps:cNvPr id="158" name=" 158"/>
                            <wps:cNvSpPr>
                              <a:spLocks/>
                            </wps:cNvSpPr>
                            <wps:spPr bwMode="auto">
                              <a:xfrm>
                                <a:off x="5805" y="4073"/>
                                <a:ext cx="300" cy="541"/>
                              </a:xfrm>
                              <a:custGeom>
                                <a:avLst/>
                                <a:gdLst>
                                  <a:gd name="T0" fmla="*/ 0 w 20"/>
                                  <a:gd name="T1" fmla="*/ 451 h 36"/>
                                  <a:gd name="T2" fmla="*/ 225 w 20"/>
                                  <a:gd name="T3" fmla="*/ 451 h 36"/>
                                  <a:gd name="T4" fmla="*/ 225 w 20"/>
                                  <a:gd name="T5" fmla="*/ 451 h 36"/>
                                  <a:gd name="T6" fmla="*/ 675 w 20"/>
                                  <a:gd name="T7" fmla="*/ 225 h 36"/>
                                  <a:gd name="T8" fmla="*/ 675 w 20"/>
                                  <a:gd name="T9" fmla="*/ 451 h 36"/>
                                  <a:gd name="T10" fmla="*/ 900 w 20"/>
                                  <a:gd name="T11" fmla="*/ 0 h 36"/>
                                  <a:gd name="T12" fmla="*/ 1125 w 20"/>
                                  <a:gd name="T13" fmla="*/ 225 h 36"/>
                                  <a:gd name="T14" fmla="*/ 1350 w 20"/>
                                  <a:gd name="T15" fmla="*/ 0 h 36"/>
                                  <a:gd name="T16" fmla="*/ 1575 w 20"/>
                                  <a:gd name="T17" fmla="*/ 225 h 36"/>
                                  <a:gd name="T18" fmla="*/ 1575 w 20"/>
                                  <a:gd name="T19" fmla="*/ 451 h 36"/>
                                  <a:gd name="T20" fmla="*/ 1800 w 20"/>
                                  <a:gd name="T21" fmla="*/ 676 h 36"/>
                                  <a:gd name="T22" fmla="*/ 1800 w 20"/>
                                  <a:gd name="T23" fmla="*/ 1127 h 36"/>
                                  <a:gd name="T24" fmla="*/ 2025 w 20"/>
                                  <a:gd name="T25" fmla="*/ 1353 h 36"/>
                                  <a:gd name="T26" fmla="*/ 2025 w 20"/>
                                  <a:gd name="T27" fmla="*/ 1803 h 36"/>
                                  <a:gd name="T28" fmla="*/ 2025 w 20"/>
                                  <a:gd name="T29" fmla="*/ 2029 h 36"/>
                                  <a:gd name="T30" fmla="*/ 2025 w 20"/>
                                  <a:gd name="T31" fmla="*/ 2930 h 36"/>
                                  <a:gd name="T32" fmla="*/ 3150 w 20"/>
                                  <a:gd name="T33" fmla="*/ 4073 h 36"/>
                                  <a:gd name="T34" fmla="*/ 4500 w 20"/>
                                  <a:gd name="T35" fmla="*/ 5200 h 36"/>
                                  <a:gd name="T36" fmla="*/ 4275 w 20"/>
                                  <a:gd name="T37" fmla="*/ 5425 h 36"/>
                                  <a:gd name="T38" fmla="*/ 4275 w 20"/>
                                  <a:gd name="T39" fmla="*/ 5650 h 36"/>
                                  <a:gd name="T40" fmla="*/ 4500 w 20"/>
                                  <a:gd name="T41" fmla="*/ 5876 h 36"/>
                                  <a:gd name="T42" fmla="*/ 4500 w 20"/>
                                  <a:gd name="T43" fmla="*/ 7228 h 36"/>
                                  <a:gd name="T44" fmla="*/ 4275 w 20"/>
                                  <a:gd name="T45" fmla="*/ 7228 h 36"/>
                                  <a:gd name="T46" fmla="*/ 4275 w 20"/>
                                  <a:gd name="T47" fmla="*/ 8130 h 36"/>
                                  <a:gd name="T48" fmla="*/ 0 w 20"/>
                                  <a:gd name="T49" fmla="*/ 2480 h 36"/>
                                  <a:gd name="T50" fmla="*/ 0 w 20"/>
                                  <a:gd name="T51" fmla="*/ 451 h 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</a:gdLst>
                                <a:ahLst/>
                                <a:cxnLst>
                                  <a:cxn ang="T52">
                                    <a:pos x="T0" y="T1"/>
                                  </a:cxn>
                                  <a:cxn ang="T53">
                                    <a:pos x="T2" y="T3"/>
                                  </a:cxn>
                                  <a:cxn ang="T54">
                                    <a:pos x="T4" y="T5"/>
                                  </a:cxn>
                                  <a:cxn ang="T55">
                                    <a:pos x="T6" y="T7"/>
                                  </a:cxn>
                                  <a:cxn ang="T56">
                                    <a:pos x="T8" y="T9"/>
                                  </a:cxn>
                                  <a:cxn ang="T57">
                                    <a:pos x="T10" y="T11"/>
                                  </a:cxn>
                                  <a:cxn ang="T58">
                                    <a:pos x="T12" y="T13"/>
                                  </a:cxn>
                                  <a:cxn ang="T59">
                                    <a:pos x="T14" y="T15"/>
                                  </a:cxn>
                                  <a:cxn ang="T60">
                                    <a:pos x="T16" y="T17"/>
                                  </a:cxn>
                                  <a:cxn ang="T61">
                                    <a:pos x="T18" y="T19"/>
                                  </a:cxn>
                                  <a:cxn ang="T62">
                                    <a:pos x="T20" y="T21"/>
                                  </a:cxn>
                                  <a:cxn ang="T63">
                                    <a:pos x="T22" y="T23"/>
                                  </a:cxn>
                                  <a:cxn ang="T64">
                                    <a:pos x="T24" y="T25"/>
                                  </a:cxn>
                                  <a:cxn ang="T65">
                                    <a:pos x="T26" y="T27"/>
                                  </a:cxn>
                                  <a:cxn ang="T66">
                                    <a:pos x="T28" y="T29"/>
                                  </a:cxn>
                                  <a:cxn ang="T67">
                                    <a:pos x="T30" y="T31"/>
                                  </a:cxn>
                                  <a:cxn ang="T68">
                                    <a:pos x="T32" y="T33"/>
                                  </a:cxn>
                                  <a:cxn ang="T69">
                                    <a:pos x="T34" y="T35"/>
                                  </a:cxn>
                                  <a:cxn ang="T70">
                                    <a:pos x="T36" y="T37"/>
                                  </a:cxn>
                                  <a:cxn ang="T71">
                                    <a:pos x="T38" y="T39"/>
                                  </a:cxn>
                                  <a:cxn ang="T72">
                                    <a:pos x="T40" y="T41"/>
                                  </a:cxn>
                                  <a:cxn ang="T73">
                                    <a:pos x="T42" y="T43"/>
                                  </a:cxn>
                                  <a:cxn ang="T74">
                                    <a:pos x="T44" y="T45"/>
                                  </a:cxn>
                                  <a:cxn ang="T75">
                                    <a:pos x="T46" y="T47"/>
                                  </a:cxn>
                                  <a:cxn ang="T76">
                                    <a:pos x="T48" y="T49"/>
                                  </a:cxn>
                                  <a:cxn ang="T77">
                                    <a:pos x="T50" y="T51"/>
                                  </a:cxn>
                                </a:cxnLst>
                                <a:rect l="0" t="0" r="r" b="b"/>
                                <a:pathLst>
                                  <a:path w="20" h="36">
                                    <a:moveTo>
                                      <a:pt x="0" y="2"/>
                                    </a:moveTo>
                                    <a:lnTo>
                                      <a:pt x="1" y="2"/>
                                    </a:lnTo>
                                    <a:lnTo>
                                      <a:pt x="3" y="1"/>
                                    </a:lnTo>
                                    <a:lnTo>
                                      <a:pt x="3" y="2"/>
                                    </a:lnTo>
                                    <a:lnTo>
                                      <a:pt x="4" y="0"/>
                                    </a:lnTo>
                                    <a:lnTo>
                                      <a:pt x="5" y="1"/>
                                    </a:lnTo>
                                    <a:lnTo>
                                      <a:pt x="6" y="0"/>
                                    </a:lnTo>
                                    <a:lnTo>
                                      <a:pt x="7" y="1"/>
                                    </a:lnTo>
                                    <a:lnTo>
                                      <a:pt x="7" y="2"/>
                                    </a:lnTo>
                                    <a:lnTo>
                                      <a:pt x="8" y="3"/>
                                    </a:lnTo>
                                    <a:lnTo>
                                      <a:pt x="8" y="5"/>
                                    </a:lnTo>
                                    <a:lnTo>
                                      <a:pt x="9" y="6"/>
                                    </a:lnTo>
                                    <a:lnTo>
                                      <a:pt x="9" y="8"/>
                                    </a:lnTo>
                                    <a:lnTo>
                                      <a:pt x="9" y="9"/>
                                    </a:lnTo>
                                    <a:lnTo>
                                      <a:pt x="9" y="13"/>
                                    </a:lnTo>
                                    <a:cubicBezTo>
                                      <a:pt x="9" y="14"/>
                                      <a:pt x="12" y="16"/>
                                      <a:pt x="14" y="18"/>
                                    </a:cubicBezTo>
                                    <a:lnTo>
                                      <a:pt x="20" y="23"/>
                                    </a:lnTo>
                                    <a:lnTo>
                                      <a:pt x="19" y="24"/>
                                    </a:lnTo>
                                    <a:lnTo>
                                      <a:pt x="19" y="25"/>
                                    </a:lnTo>
                                    <a:lnTo>
                                      <a:pt x="20" y="26"/>
                                    </a:lnTo>
                                    <a:lnTo>
                                      <a:pt x="20" y="32"/>
                                    </a:lnTo>
                                    <a:lnTo>
                                      <a:pt x="19" y="32"/>
                                    </a:lnTo>
                                    <a:cubicBezTo>
                                      <a:pt x="19" y="32"/>
                                      <a:pt x="19" y="34"/>
                                      <a:pt x="19" y="36"/>
                                    </a:cubicBezTo>
                                    <a:cubicBezTo>
                                      <a:pt x="4" y="23"/>
                                      <a:pt x="4" y="17"/>
                                      <a:pt x="0" y="11"/>
                                    </a:cubicBezTo>
                                    <a:lnTo>
                                      <a:pt x="0" y="2"/>
                                    </a:lnTo>
                                    <a:close/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59" name=" 159"/>
                            <wpg:cNvGrpSpPr>
                              <a:grpSpLocks/>
                            </wpg:cNvGrpSpPr>
                            <wpg:grpSpPr bwMode="auto">
                              <a:xfrm>
                                <a:off x="5835" y="4088"/>
                                <a:ext cx="76" cy="105"/>
                                <a:chOff x="5835" y="4088"/>
                                <a:chExt cx="76" cy="105"/>
                              </a:xfrm>
                            </wpg:grpSpPr>
                            <wps:wsp>
                              <wps:cNvPr id="160" name=" 160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35" y="4103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1" name=" 161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50" y="4103"/>
                                  <a:ext cx="15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2" name=" 162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880" y="4088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163" name=" 163"/>
                              <wps:cNvCnPr>
                                <a:cxnSpLocks/>
                              </wps:cNvCnPr>
                              <wps:spPr bwMode="auto">
                                <a:xfrm flipV="1">
                                  <a:off x="5910" y="4088"/>
                                  <a:ext cx="1" cy="9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grpSp>
                        </wpg:grpSp>
                        <wps:wsp>
                          <wps:cNvPr id="164" name=" 164"/>
                          <wps:cNvSpPr>
                            <a:spLocks/>
                          </wps:cNvSpPr>
                          <wps:spPr bwMode="auto">
                            <a:xfrm>
                              <a:off x="6285" y="4073"/>
                              <a:ext cx="180" cy="300"/>
                            </a:xfrm>
                            <a:custGeom>
                              <a:avLst/>
                              <a:gdLst>
                                <a:gd name="T0" fmla="*/ 2700 w 12"/>
                                <a:gd name="T1" fmla="*/ 675 h 20"/>
                                <a:gd name="T2" fmla="*/ 2475 w 12"/>
                                <a:gd name="T3" fmla="*/ 450 h 20"/>
                                <a:gd name="T4" fmla="*/ 2250 w 12"/>
                                <a:gd name="T5" fmla="*/ 450 h 20"/>
                                <a:gd name="T6" fmla="*/ 2025 w 12"/>
                                <a:gd name="T7" fmla="*/ 225 h 20"/>
                                <a:gd name="T8" fmla="*/ 2025 w 12"/>
                                <a:gd name="T9" fmla="*/ 450 h 20"/>
                                <a:gd name="T10" fmla="*/ 1800 w 12"/>
                                <a:gd name="T11" fmla="*/ 225 h 20"/>
                                <a:gd name="T12" fmla="*/ 1575 w 12"/>
                                <a:gd name="T13" fmla="*/ 225 h 20"/>
                                <a:gd name="T14" fmla="*/ 1350 w 12"/>
                                <a:gd name="T15" fmla="*/ 0 h 20"/>
                                <a:gd name="T16" fmla="*/ 1125 w 12"/>
                                <a:gd name="T17" fmla="*/ 225 h 20"/>
                                <a:gd name="T18" fmla="*/ 1125 w 12"/>
                                <a:gd name="T19" fmla="*/ 675 h 20"/>
                                <a:gd name="T20" fmla="*/ 675 w 12"/>
                                <a:gd name="T21" fmla="*/ 675 h 20"/>
                                <a:gd name="T22" fmla="*/ 675 w 12"/>
                                <a:gd name="T23" fmla="*/ 1125 h 20"/>
                                <a:gd name="T24" fmla="*/ 450 w 12"/>
                                <a:gd name="T25" fmla="*/ 1575 h 20"/>
                                <a:gd name="T26" fmla="*/ 450 w 12"/>
                                <a:gd name="T27" fmla="*/ 2025 h 20"/>
                                <a:gd name="T28" fmla="*/ 675 w 12"/>
                                <a:gd name="T29" fmla="*/ 2250 h 20"/>
                                <a:gd name="T30" fmla="*/ 675 w 12"/>
                                <a:gd name="T31" fmla="*/ 2925 h 20"/>
                                <a:gd name="T32" fmla="*/ 225 w 12"/>
                                <a:gd name="T33" fmla="*/ 3825 h 20"/>
                                <a:gd name="T34" fmla="*/ 1350 w 12"/>
                                <a:gd name="T35" fmla="*/ 4500 h 20"/>
                                <a:gd name="T36" fmla="*/ 2700 w 12"/>
                                <a:gd name="T37" fmla="*/ 2700 h 20"/>
                                <a:gd name="T38" fmla="*/ 2700 w 12"/>
                                <a:gd name="T39" fmla="*/ 675 h 20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12" h="20">
                                  <a:moveTo>
                                    <a:pt x="12" y="3"/>
                                  </a:moveTo>
                                  <a:lnTo>
                                    <a:pt x="11" y="2"/>
                                  </a:lnTo>
                                  <a:lnTo>
                                    <a:pt x="10" y="2"/>
                                  </a:lnTo>
                                  <a:lnTo>
                                    <a:pt x="9" y="1"/>
                                  </a:lnTo>
                                  <a:lnTo>
                                    <a:pt x="9" y="2"/>
                                  </a:lnTo>
                                  <a:lnTo>
                                    <a:pt x="8" y="1"/>
                                  </a:lnTo>
                                  <a:lnTo>
                                    <a:pt x="7" y="1"/>
                                  </a:lnTo>
                                  <a:lnTo>
                                    <a:pt x="6" y="0"/>
                                  </a:lnTo>
                                  <a:lnTo>
                                    <a:pt x="5" y="1"/>
                                  </a:lnTo>
                                  <a:lnTo>
                                    <a:pt x="5" y="3"/>
                                  </a:lnTo>
                                  <a:lnTo>
                                    <a:pt x="3" y="3"/>
                                  </a:lnTo>
                                  <a:lnTo>
                                    <a:pt x="3" y="5"/>
                                  </a:lnTo>
                                  <a:lnTo>
                                    <a:pt x="2" y="7"/>
                                  </a:lnTo>
                                  <a:lnTo>
                                    <a:pt x="2" y="9"/>
                                  </a:lnTo>
                                  <a:lnTo>
                                    <a:pt x="3" y="10"/>
                                  </a:lnTo>
                                  <a:lnTo>
                                    <a:pt x="3" y="13"/>
                                  </a:lnTo>
                                  <a:cubicBezTo>
                                    <a:pt x="3" y="14"/>
                                    <a:pt x="0" y="16"/>
                                    <a:pt x="1" y="17"/>
                                  </a:cubicBezTo>
                                  <a:lnTo>
                                    <a:pt x="6" y="20"/>
                                  </a:lnTo>
                                  <a:cubicBezTo>
                                    <a:pt x="7" y="19"/>
                                    <a:pt x="11" y="14"/>
                                    <a:pt x="12" y="12"/>
                                  </a:cubicBezTo>
                                  <a:lnTo>
                                    <a:pt x="12" y="3"/>
                                  </a:lnTo>
                                  <a:close/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65" name=" 165"/>
                          <wpg:cNvGrpSpPr>
                            <a:grpSpLocks/>
                          </wpg:cNvGrpSpPr>
                          <wpg:grpSpPr bwMode="auto">
                            <a:xfrm>
                              <a:off x="6075" y="4403"/>
                              <a:ext cx="105" cy="211"/>
                              <a:chOff x="6075" y="4403"/>
                              <a:chExt cx="105" cy="211"/>
                            </a:xfrm>
                          </wpg:grpSpPr>
                          <wps:wsp>
                            <wps:cNvPr id="166" name=" 166"/>
                            <wps:cNvSpPr>
                              <a:spLocks/>
                            </wps:cNvSpPr>
                            <wps:spPr bwMode="auto">
                              <a:xfrm>
                                <a:off x="6075" y="4403"/>
                                <a:ext cx="105" cy="211"/>
                              </a:xfrm>
                              <a:custGeom>
                                <a:avLst/>
                                <a:gdLst>
                                  <a:gd name="T0" fmla="*/ 30 w 105"/>
                                  <a:gd name="T1" fmla="*/ 0 h 211"/>
                                  <a:gd name="T2" fmla="*/ 75 w 105"/>
                                  <a:gd name="T3" fmla="*/ 0 h 211"/>
                                  <a:gd name="T4" fmla="*/ 105 w 105"/>
                                  <a:gd name="T5" fmla="*/ 30 h 211"/>
                                  <a:gd name="T6" fmla="*/ 105 w 105"/>
                                  <a:gd name="T7" fmla="*/ 60 h 211"/>
                                  <a:gd name="T8" fmla="*/ 75 w 105"/>
                                  <a:gd name="T9" fmla="*/ 76 h 211"/>
                                  <a:gd name="T10" fmla="*/ 75 w 105"/>
                                  <a:gd name="T11" fmla="*/ 151 h 211"/>
                                  <a:gd name="T12" fmla="*/ 90 w 105"/>
                                  <a:gd name="T13" fmla="*/ 166 h 211"/>
                                  <a:gd name="T14" fmla="*/ 90 w 105"/>
                                  <a:gd name="T15" fmla="*/ 211 h 211"/>
                                  <a:gd name="T16" fmla="*/ 0 w 105"/>
                                  <a:gd name="T17" fmla="*/ 211 h 211"/>
                                  <a:gd name="T18" fmla="*/ 15 w 105"/>
                                  <a:gd name="T19" fmla="*/ 151 h 211"/>
                                  <a:gd name="T20" fmla="*/ 30 w 105"/>
                                  <a:gd name="T21" fmla="*/ 151 h 211"/>
                                  <a:gd name="T22" fmla="*/ 30 w 105"/>
                                  <a:gd name="T23" fmla="*/ 60 h 211"/>
                                  <a:gd name="T24" fmla="*/ 15 w 105"/>
                                  <a:gd name="T25" fmla="*/ 60 h 211"/>
                                  <a:gd name="T26" fmla="*/ 15 w 105"/>
                                  <a:gd name="T27" fmla="*/ 30 h 211"/>
                                  <a:gd name="T28" fmla="*/ 30 w 105"/>
                                  <a:gd name="T29" fmla="*/ 0 h 211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</a:gdLst>
                                <a:ahLst/>
                                <a:cxnLst>
                                  <a:cxn ang="T30">
                                    <a:pos x="T0" y="T1"/>
                                  </a:cxn>
                                  <a:cxn ang="T31">
                                    <a:pos x="T2" y="T3"/>
                                  </a:cxn>
                                  <a:cxn ang="T32">
                                    <a:pos x="T4" y="T5"/>
                                  </a:cxn>
                                  <a:cxn ang="T33">
                                    <a:pos x="T6" y="T7"/>
                                  </a:cxn>
                                  <a:cxn ang="T34">
                                    <a:pos x="T8" y="T9"/>
                                  </a:cxn>
                                  <a:cxn ang="T35">
                                    <a:pos x="T10" y="T11"/>
                                  </a:cxn>
                                  <a:cxn ang="T36">
                                    <a:pos x="T12" y="T13"/>
                                  </a:cxn>
                                  <a:cxn ang="T37">
                                    <a:pos x="T14" y="T15"/>
                                  </a:cxn>
                                  <a:cxn ang="T38">
                                    <a:pos x="T16" y="T17"/>
                                  </a:cxn>
                                  <a:cxn ang="T39">
                                    <a:pos x="T18" y="T19"/>
                                  </a:cxn>
                                  <a:cxn ang="T40">
                                    <a:pos x="T20" y="T21"/>
                                  </a:cxn>
                                  <a:cxn ang="T41">
                                    <a:pos x="T22" y="T23"/>
                                  </a:cxn>
                                  <a:cxn ang="T42">
                                    <a:pos x="T24" y="T25"/>
                                  </a:cxn>
                                  <a:cxn ang="T43">
                                    <a:pos x="T26" y="T27"/>
                                  </a:cxn>
                                  <a:cxn ang="T44">
                                    <a:pos x="T28" y="T29"/>
                                  </a:cxn>
                                </a:cxnLst>
                                <a:rect l="0" t="0" r="r" b="b"/>
                                <a:pathLst>
                                  <a:path w="105" h="211">
                                    <a:moveTo>
                                      <a:pt x="30" y="0"/>
                                    </a:moveTo>
                                    <a:lnTo>
                                      <a:pt x="75" y="0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76"/>
                                    </a:lnTo>
                                    <a:lnTo>
                                      <a:pt x="75" y="151"/>
                                    </a:lnTo>
                                    <a:lnTo>
                                      <a:pt x="90" y="166"/>
                                    </a:lnTo>
                                    <a:lnTo>
                                      <a:pt x="90" y="211"/>
                                    </a:lnTo>
                                    <a:lnTo>
                                      <a:pt x="0" y="211"/>
                                    </a:lnTo>
                                    <a:lnTo>
                                      <a:pt x="15" y="151"/>
                                    </a:lnTo>
                                    <a:lnTo>
                                      <a:pt x="30" y="151"/>
                                    </a:lnTo>
                                    <a:lnTo>
                                      <a:pt x="30" y="60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15" y="30"/>
                                    </a:lnTo>
                                    <a:lnTo>
                                      <a:pt x="3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FFFFFF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g:grpSp>
                            <wpg:cNvPr id="167" name=" 167"/>
                            <wpg:cNvGrpSpPr>
                              <a:grpSpLocks/>
                            </wpg:cNvGrpSpPr>
                            <wpg:grpSpPr bwMode="auto">
                              <a:xfrm>
                                <a:off x="6105" y="4479"/>
                                <a:ext cx="45" cy="15"/>
                                <a:chOff x="6105" y="4479"/>
                                <a:chExt cx="45" cy="15"/>
                              </a:xfrm>
                            </wpg:grpSpPr>
                            <wps:wsp>
                              <wps:cNvPr id="168" name=" 168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479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15 h 15"/>
                                    <a:gd name="T2" fmla="*/ 30 w 45"/>
                                    <a:gd name="T3" fmla="*/ 0 h 15"/>
                                    <a:gd name="T4" fmla="*/ 45 w 45"/>
                                    <a:gd name="T5" fmla="*/ 15 h 15"/>
                                    <a:gd name="T6" fmla="*/ 0 w 45"/>
                                    <a:gd name="T7" fmla="*/ 15 h 15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15"/>
                                      </a:moveTo>
                                      <a:lnTo>
                                        <a:pt x="30" y="0"/>
                                      </a:lnTo>
                                      <a:lnTo>
                                        <a:pt x="45" y="15"/>
                                      </a:lnTo>
                                      <a:lnTo>
                                        <a:pt x="0" y="15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69" name=" 169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479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15 h 15"/>
                                    <a:gd name="T2" fmla="*/ 30 w 45"/>
                                    <a:gd name="T3" fmla="*/ 0 h 15"/>
                                    <a:gd name="T4" fmla="*/ 45 w 45"/>
                                    <a:gd name="T5" fmla="*/ 15 h 15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15"/>
                                      </a:moveTo>
                                      <a:lnTo>
                                        <a:pt x="30" y="0"/>
                                      </a:lnTo>
                                      <a:lnTo>
                                        <a:pt x="45" y="15"/>
                                      </a:ln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g:grpSp>
                            <wpg:cNvPr id="170" name=" 170"/>
                            <wpg:cNvGrpSpPr>
                              <a:grpSpLocks/>
                            </wpg:cNvGrpSpPr>
                            <wpg:grpSpPr bwMode="auto">
                              <a:xfrm>
                                <a:off x="6105" y="4524"/>
                                <a:ext cx="45" cy="15"/>
                                <a:chOff x="6105" y="4524"/>
                                <a:chExt cx="45" cy="15"/>
                              </a:xfrm>
                            </wpg:grpSpPr>
                            <wps:wsp>
                              <wps:cNvPr id="171" name=" 171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524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0 h 15"/>
                                    <a:gd name="T2" fmla="*/ 30 w 45"/>
                                    <a:gd name="T3" fmla="*/ 15 h 15"/>
                                    <a:gd name="T4" fmla="*/ 45 w 45"/>
                                    <a:gd name="T5" fmla="*/ 0 h 15"/>
                                    <a:gd name="T6" fmla="*/ 0 w 45"/>
                                    <a:gd name="T7" fmla="*/ 0 h 15"/>
                                    <a:gd name="T8" fmla="*/ 0 60000 65536"/>
                                    <a:gd name="T9" fmla="*/ 0 60000 65536"/>
                                    <a:gd name="T10" fmla="*/ 0 60000 65536"/>
                                    <a:gd name="T11" fmla="*/ 0 60000 65536"/>
                                  </a:gdLst>
                                  <a:ahLst/>
                                  <a:cxnLst>
                                    <a:cxn ang="T8">
                                      <a:pos x="T0" y="T1"/>
                                    </a:cxn>
                                    <a:cxn ang="T9">
                                      <a:pos x="T2" y="T3"/>
                                    </a:cxn>
                                    <a:cxn ang="T10">
                                      <a:pos x="T4" y="T5"/>
                                    </a:cxn>
                                    <a:cxn ang="T11">
                                      <a:pos x="T6" y="T7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0"/>
                                      </a:moveTo>
                                      <a:lnTo>
                                        <a:pt x="30" y="15"/>
                                      </a:lnTo>
                                      <a:lnTo>
                                        <a:pt x="45" y="0"/>
                                      </a:lnTo>
                                      <a:lnTo>
                                        <a:pt x="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FFFFFF"/>
                                </a:solidFill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  <wps:wsp>
                              <wps:cNvPr id="172" name=" 172"/>
                              <wps:cNvSpPr>
                                <a:spLocks/>
                              </wps:cNvSpPr>
                              <wps:spPr bwMode="auto">
                                <a:xfrm>
                                  <a:off x="6105" y="4524"/>
                                  <a:ext cx="45" cy="15"/>
                                </a:xfrm>
                                <a:custGeom>
                                  <a:avLst/>
                                  <a:gdLst>
                                    <a:gd name="T0" fmla="*/ 0 w 45"/>
                                    <a:gd name="T1" fmla="*/ 0 h 15"/>
                                    <a:gd name="T2" fmla="*/ 30 w 45"/>
                                    <a:gd name="T3" fmla="*/ 15 h 15"/>
                                    <a:gd name="T4" fmla="*/ 45 w 45"/>
                                    <a:gd name="T5" fmla="*/ 0 h 15"/>
                                    <a:gd name="T6" fmla="*/ 0 60000 65536"/>
                                    <a:gd name="T7" fmla="*/ 0 60000 65536"/>
                                    <a:gd name="T8" fmla="*/ 0 60000 65536"/>
                                  </a:gdLst>
                                  <a:ahLst/>
                                  <a:cxnLst>
                                    <a:cxn ang="T6">
                                      <a:pos x="T0" y="T1"/>
                                    </a:cxn>
                                    <a:cxn ang="T7">
                                      <a:pos x="T2" y="T3"/>
                                    </a:cxn>
                                    <a:cxn ang="T8">
                                      <a:pos x="T4" y="T5"/>
                                    </a:cxn>
                                  </a:cxnLst>
                                  <a:rect l="0" t="0" r="r" b="b"/>
                                  <a:pathLst>
                                    <a:path w="45" h="15">
                                      <a:moveTo>
                                        <a:pt x="0" y="0"/>
                                      </a:moveTo>
                                      <a:lnTo>
                                        <a:pt x="30" y="15"/>
                                      </a:lnTo>
                                      <a:lnTo>
                                        <a:pt x="45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31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solidFill>
                                        <a:srgbClr val="FFFFFF"/>
                                      </a:solidFill>
                                    </a14:hiddenFill>
                                  </a:ext>
                                </a:extLst>
                              </wps:spPr>
                              <wps:bodyPr rot="0" vert="horz" wrap="square" lIns="91440" tIns="45720" rIns="91440" bIns="45720" anchor="t" anchorCtr="0" upright="1">
                                <a:noAutofit/>
                              </wps:bodyPr>
                            </wps:wsp>
                          </wpg:grpSp>
                          <wps:wsp>
                            <wps:cNvPr id="173" name=" 173"/>
                            <wps:cNvCnPr>
                              <a:cxnSpLocks/>
                            </wps:cNvCnPr>
                            <wps:spPr bwMode="auto">
                              <a:xfrm>
                                <a:off x="6120" y="4418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4" name=" 174"/>
                            <wps:cNvCnPr>
                              <a:cxnSpLocks/>
                            </wps:cNvCnPr>
                            <wps:spPr bwMode="auto">
                              <a:xfrm>
                                <a:off x="6120" y="4569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5" name=" 175"/>
                            <wps:cNvCnPr>
                              <a:cxnSpLocks/>
                            </wps:cNvCnPr>
                            <wps:spPr bwMode="auto">
                              <a:xfrm>
                                <a:off x="6120" y="4599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6" name=" 176"/>
                            <wps:cNvCnPr>
                              <a:cxnSpLocks/>
                            </wps:cNvCnPr>
                            <wps:spPr bwMode="auto">
                              <a:xfrm>
                                <a:off x="6135" y="4584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7" name=" 177"/>
                            <wps:cNvCnPr>
                              <a:cxnSpLocks/>
                            </wps:cNvCnPr>
                            <wps:spPr bwMode="auto">
                              <a:xfrm>
                                <a:off x="6105" y="4584"/>
                                <a:ext cx="1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8" name=" 178"/>
                            <wps:cNvCnPr>
                              <a:cxnSpLocks/>
                            </wps:cNvCnPr>
                            <wps:spPr bwMode="auto">
                              <a:xfrm>
                                <a:off x="6105" y="4509"/>
                                <a:ext cx="4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179" name=" 179"/>
                            <wps:cNvCnPr>
                              <a:cxnSpLocks/>
                            </wps:cNvCnPr>
                            <wps:spPr bwMode="auto">
                              <a:xfrm>
                                <a:off x="6105" y="4448"/>
                                <a:ext cx="45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  <wpg:grpSp>
                        <wpg:cNvPr id="180" name=" 180"/>
                        <wpg:cNvGrpSpPr>
                          <a:grpSpLocks/>
                        </wpg:cNvGrpSpPr>
                        <wpg:grpSpPr bwMode="auto">
                          <a:xfrm>
                            <a:off x="6600" y="4133"/>
                            <a:ext cx="465" cy="300"/>
                            <a:chOff x="6600" y="4133"/>
                            <a:chExt cx="465" cy="300"/>
                          </a:xfrm>
                        </wpg:grpSpPr>
                        <wps:wsp>
                          <wps:cNvPr id="181" name=" 181"/>
                          <wps:cNvSpPr>
                            <a:spLocks/>
                          </wps:cNvSpPr>
                          <wps:spPr bwMode="auto">
                            <a:xfrm>
                              <a:off x="6600" y="4133"/>
                              <a:ext cx="465" cy="300"/>
                            </a:xfrm>
                            <a:custGeom>
                              <a:avLst/>
                              <a:gdLst>
                                <a:gd name="T0" fmla="*/ 330 w 465"/>
                                <a:gd name="T1" fmla="*/ 0 h 300"/>
                                <a:gd name="T2" fmla="*/ 300 w 465"/>
                                <a:gd name="T3" fmla="*/ 15 h 300"/>
                                <a:gd name="T4" fmla="*/ 285 w 465"/>
                                <a:gd name="T5" fmla="*/ 15 h 300"/>
                                <a:gd name="T6" fmla="*/ 240 w 465"/>
                                <a:gd name="T7" fmla="*/ 30 h 300"/>
                                <a:gd name="T8" fmla="*/ 225 w 465"/>
                                <a:gd name="T9" fmla="*/ 30 h 300"/>
                                <a:gd name="T10" fmla="*/ 180 w 465"/>
                                <a:gd name="T11" fmla="*/ 45 h 300"/>
                                <a:gd name="T12" fmla="*/ 135 w 465"/>
                                <a:gd name="T13" fmla="*/ 75 h 300"/>
                                <a:gd name="T14" fmla="*/ 135 w 465"/>
                                <a:gd name="T15" fmla="*/ 90 h 300"/>
                                <a:gd name="T16" fmla="*/ 105 w 465"/>
                                <a:gd name="T17" fmla="*/ 105 h 300"/>
                                <a:gd name="T18" fmla="*/ 75 w 465"/>
                                <a:gd name="T19" fmla="*/ 105 h 300"/>
                                <a:gd name="T20" fmla="*/ 45 w 465"/>
                                <a:gd name="T21" fmla="*/ 135 h 300"/>
                                <a:gd name="T22" fmla="*/ 45 w 465"/>
                                <a:gd name="T23" fmla="*/ 165 h 300"/>
                                <a:gd name="T24" fmla="*/ 30 w 465"/>
                                <a:gd name="T25" fmla="*/ 180 h 300"/>
                                <a:gd name="T26" fmla="*/ 30 w 465"/>
                                <a:gd name="T27" fmla="*/ 210 h 300"/>
                                <a:gd name="T28" fmla="*/ 0 w 465"/>
                                <a:gd name="T29" fmla="*/ 255 h 300"/>
                                <a:gd name="T30" fmla="*/ 0 w 465"/>
                                <a:gd name="T31" fmla="*/ 285 h 300"/>
                                <a:gd name="T32" fmla="*/ 15 w 465"/>
                                <a:gd name="T33" fmla="*/ 300 h 300"/>
                                <a:gd name="T34" fmla="*/ 225 w 465"/>
                                <a:gd name="T35" fmla="*/ 300 h 300"/>
                                <a:gd name="T36" fmla="*/ 225 w 465"/>
                                <a:gd name="T37" fmla="*/ 285 h 300"/>
                                <a:gd name="T38" fmla="*/ 270 w 465"/>
                                <a:gd name="T39" fmla="*/ 255 h 300"/>
                                <a:gd name="T40" fmla="*/ 300 w 465"/>
                                <a:gd name="T41" fmla="*/ 255 h 300"/>
                                <a:gd name="T42" fmla="*/ 315 w 465"/>
                                <a:gd name="T43" fmla="*/ 240 h 300"/>
                                <a:gd name="T44" fmla="*/ 330 w 465"/>
                                <a:gd name="T45" fmla="*/ 240 h 300"/>
                                <a:gd name="T46" fmla="*/ 360 w 465"/>
                                <a:gd name="T47" fmla="*/ 210 h 300"/>
                                <a:gd name="T48" fmla="*/ 375 w 465"/>
                                <a:gd name="T49" fmla="*/ 210 h 300"/>
                                <a:gd name="T50" fmla="*/ 390 w 465"/>
                                <a:gd name="T51" fmla="*/ 195 h 300"/>
                                <a:gd name="T52" fmla="*/ 420 w 465"/>
                                <a:gd name="T53" fmla="*/ 150 h 300"/>
                                <a:gd name="T54" fmla="*/ 435 w 465"/>
                                <a:gd name="T55" fmla="*/ 165 h 300"/>
                                <a:gd name="T56" fmla="*/ 465 w 465"/>
                                <a:gd name="T57" fmla="*/ 135 h 300"/>
                                <a:gd name="T58" fmla="*/ 465 w 465"/>
                                <a:gd name="T59" fmla="*/ 45 h 300"/>
                                <a:gd name="T60" fmla="*/ 450 w 465"/>
                                <a:gd name="T61" fmla="*/ 15 h 300"/>
                                <a:gd name="T62" fmla="*/ 435 w 465"/>
                                <a:gd name="T63" fmla="*/ 0 h 300"/>
                                <a:gd name="T64" fmla="*/ 330 w 465"/>
                                <a:gd name="T65" fmla="*/ 0 h 300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</a:gdLst>
                              <a:ahLst/>
                              <a:cxnLst>
                                <a:cxn ang="T66">
                                  <a:pos x="T0" y="T1"/>
                                </a:cxn>
                                <a:cxn ang="T67">
                                  <a:pos x="T2" y="T3"/>
                                </a:cxn>
                                <a:cxn ang="T68">
                                  <a:pos x="T4" y="T5"/>
                                </a:cxn>
                                <a:cxn ang="T69">
                                  <a:pos x="T6" y="T7"/>
                                </a:cxn>
                                <a:cxn ang="T70">
                                  <a:pos x="T8" y="T9"/>
                                </a:cxn>
                                <a:cxn ang="T71">
                                  <a:pos x="T10" y="T11"/>
                                </a:cxn>
                                <a:cxn ang="T72">
                                  <a:pos x="T12" y="T13"/>
                                </a:cxn>
                                <a:cxn ang="T73">
                                  <a:pos x="T14" y="T15"/>
                                </a:cxn>
                                <a:cxn ang="T74">
                                  <a:pos x="T16" y="T17"/>
                                </a:cxn>
                                <a:cxn ang="T75">
                                  <a:pos x="T18" y="T19"/>
                                </a:cxn>
                                <a:cxn ang="T76">
                                  <a:pos x="T20" y="T21"/>
                                </a:cxn>
                                <a:cxn ang="T77">
                                  <a:pos x="T22" y="T23"/>
                                </a:cxn>
                                <a:cxn ang="T78">
                                  <a:pos x="T24" y="T25"/>
                                </a:cxn>
                                <a:cxn ang="T79">
                                  <a:pos x="T26" y="T27"/>
                                </a:cxn>
                                <a:cxn ang="T80">
                                  <a:pos x="T28" y="T29"/>
                                </a:cxn>
                                <a:cxn ang="T81">
                                  <a:pos x="T30" y="T31"/>
                                </a:cxn>
                                <a:cxn ang="T82">
                                  <a:pos x="T32" y="T33"/>
                                </a:cxn>
                                <a:cxn ang="T83">
                                  <a:pos x="T34" y="T35"/>
                                </a:cxn>
                                <a:cxn ang="T84">
                                  <a:pos x="T36" y="T37"/>
                                </a:cxn>
                                <a:cxn ang="T85">
                                  <a:pos x="T38" y="T39"/>
                                </a:cxn>
                                <a:cxn ang="T86">
                                  <a:pos x="T40" y="T41"/>
                                </a:cxn>
                                <a:cxn ang="T87">
                                  <a:pos x="T42" y="T43"/>
                                </a:cxn>
                                <a:cxn ang="T88">
                                  <a:pos x="T44" y="T45"/>
                                </a:cxn>
                                <a:cxn ang="T89">
                                  <a:pos x="T46" y="T47"/>
                                </a:cxn>
                                <a:cxn ang="T90">
                                  <a:pos x="T48" y="T49"/>
                                </a:cxn>
                                <a:cxn ang="T91">
                                  <a:pos x="T50" y="T51"/>
                                </a:cxn>
                                <a:cxn ang="T92">
                                  <a:pos x="T52" y="T53"/>
                                </a:cxn>
                                <a:cxn ang="T93">
                                  <a:pos x="T54" y="T55"/>
                                </a:cxn>
                                <a:cxn ang="T94">
                                  <a:pos x="T56" y="T57"/>
                                </a:cxn>
                                <a:cxn ang="T95">
                                  <a:pos x="T58" y="T59"/>
                                </a:cxn>
                                <a:cxn ang="T96">
                                  <a:pos x="T60" y="T61"/>
                                </a:cxn>
                                <a:cxn ang="T97">
                                  <a:pos x="T62" y="T63"/>
                                </a:cxn>
                                <a:cxn ang="T98">
                                  <a:pos x="T64" y="T65"/>
                                </a:cxn>
                              </a:cxnLst>
                              <a:rect l="0" t="0" r="r" b="b"/>
                              <a:pathLst>
                                <a:path w="465" h="300">
                                  <a:moveTo>
                                    <a:pt x="330" y="0"/>
                                  </a:moveTo>
                                  <a:lnTo>
                                    <a:pt x="300" y="15"/>
                                  </a:lnTo>
                                  <a:lnTo>
                                    <a:pt x="285" y="15"/>
                                  </a:lnTo>
                                  <a:lnTo>
                                    <a:pt x="240" y="30"/>
                                  </a:lnTo>
                                  <a:lnTo>
                                    <a:pt x="225" y="30"/>
                                  </a:lnTo>
                                  <a:lnTo>
                                    <a:pt x="180" y="45"/>
                                  </a:lnTo>
                                  <a:lnTo>
                                    <a:pt x="135" y="75"/>
                                  </a:lnTo>
                                  <a:lnTo>
                                    <a:pt x="135" y="90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75" y="105"/>
                                  </a:lnTo>
                                  <a:lnTo>
                                    <a:pt x="45" y="135"/>
                                  </a:lnTo>
                                  <a:lnTo>
                                    <a:pt x="45" y="165"/>
                                  </a:lnTo>
                                  <a:lnTo>
                                    <a:pt x="30" y="180"/>
                                  </a:lnTo>
                                  <a:lnTo>
                                    <a:pt x="30" y="210"/>
                                  </a:lnTo>
                                  <a:lnTo>
                                    <a:pt x="0" y="255"/>
                                  </a:lnTo>
                                  <a:lnTo>
                                    <a:pt x="0" y="285"/>
                                  </a:lnTo>
                                  <a:lnTo>
                                    <a:pt x="15" y="300"/>
                                  </a:lnTo>
                                  <a:lnTo>
                                    <a:pt x="225" y="300"/>
                                  </a:lnTo>
                                  <a:lnTo>
                                    <a:pt x="225" y="285"/>
                                  </a:lnTo>
                                  <a:lnTo>
                                    <a:pt x="270" y="255"/>
                                  </a:lnTo>
                                  <a:lnTo>
                                    <a:pt x="300" y="255"/>
                                  </a:lnTo>
                                  <a:lnTo>
                                    <a:pt x="315" y="240"/>
                                  </a:lnTo>
                                  <a:lnTo>
                                    <a:pt x="330" y="240"/>
                                  </a:lnTo>
                                  <a:lnTo>
                                    <a:pt x="360" y="210"/>
                                  </a:lnTo>
                                  <a:lnTo>
                                    <a:pt x="375" y="210"/>
                                  </a:lnTo>
                                  <a:lnTo>
                                    <a:pt x="390" y="195"/>
                                  </a:lnTo>
                                  <a:lnTo>
                                    <a:pt x="420" y="150"/>
                                  </a:lnTo>
                                  <a:lnTo>
                                    <a:pt x="435" y="165"/>
                                  </a:lnTo>
                                  <a:lnTo>
                                    <a:pt x="465" y="135"/>
                                  </a:lnTo>
                                  <a:lnTo>
                                    <a:pt x="465" y="45"/>
                                  </a:lnTo>
                                  <a:lnTo>
                                    <a:pt x="450" y="15"/>
                                  </a:lnTo>
                                  <a:lnTo>
                                    <a:pt x="435" y="0"/>
                                  </a:lnTo>
                                  <a:lnTo>
                                    <a:pt x="3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182" name=" 182"/>
                          <wpg:cNvGrpSpPr>
                            <a:grpSpLocks/>
                          </wpg:cNvGrpSpPr>
                          <wpg:grpSpPr bwMode="auto">
                            <a:xfrm>
                              <a:off x="6915" y="4133"/>
                              <a:ext cx="135" cy="150"/>
                              <a:chOff x="6915" y="4133"/>
                              <a:chExt cx="135" cy="150"/>
                            </a:xfrm>
                          </wpg:grpSpPr>
                          <wps:wsp>
                            <wps:cNvPr id="183" name=" 183"/>
                            <wps:cNvSpPr>
                              <a:spLocks/>
                            </wps:cNvSpPr>
                            <wps:spPr bwMode="auto">
                              <a:xfrm>
                                <a:off x="6915" y="4133"/>
                                <a:ext cx="135" cy="150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50"/>
                                  <a:gd name="T2" fmla="*/ 75 w 135"/>
                                  <a:gd name="T3" fmla="*/ 15 h 150"/>
                                  <a:gd name="T4" fmla="*/ 75 w 135"/>
                                  <a:gd name="T5" fmla="*/ 45 h 150"/>
                                  <a:gd name="T6" fmla="*/ 135 w 135"/>
                                  <a:gd name="T7" fmla="*/ 30 h 150"/>
                                  <a:gd name="T8" fmla="*/ 60 w 135"/>
                                  <a:gd name="T9" fmla="*/ 45 h 150"/>
                                  <a:gd name="T10" fmla="*/ 45 w 135"/>
                                  <a:gd name="T11" fmla="*/ 60 h 150"/>
                                  <a:gd name="T12" fmla="*/ 45 w 135"/>
                                  <a:gd name="T13" fmla="*/ 150 h 150"/>
                                  <a:gd name="T14" fmla="*/ 30 w 135"/>
                                  <a:gd name="T15" fmla="*/ 120 h 150"/>
                                  <a:gd name="T16" fmla="*/ 15 w 135"/>
                                  <a:gd name="T17" fmla="*/ 105 h 150"/>
                                  <a:gd name="T18" fmla="*/ 15 w 135"/>
                                  <a:gd name="T19" fmla="*/ 60 h 150"/>
                                  <a:gd name="T20" fmla="*/ 0 w 135"/>
                                  <a:gd name="T21" fmla="*/ 60 h 150"/>
                                  <a:gd name="T22" fmla="*/ 0 w 135"/>
                                  <a:gd name="T23" fmla="*/ 15 h 150"/>
                                  <a:gd name="T24" fmla="*/ 90 w 135"/>
                                  <a:gd name="T25" fmla="*/ 0 h 15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135" h="150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13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0" y="60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4" name=" 184"/>
                            <wps:cNvSpPr>
                              <a:spLocks/>
                            </wps:cNvSpPr>
                            <wps:spPr bwMode="auto">
                              <a:xfrm>
                                <a:off x="6915" y="4133"/>
                                <a:ext cx="135" cy="150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50"/>
                                  <a:gd name="T2" fmla="*/ 75 w 135"/>
                                  <a:gd name="T3" fmla="*/ 15 h 150"/>
                                  <a:gd name="T4" fmla="*/ 75 w 135"/>
                                  <a:gd name="T5" fmla="*/ 45 h 150"/>
                                  <a:gd name="T6" fmla="*/ 135 w 135"/>
                                  <a:gd name="T7" fmla="*/ 30 h 150"/>
                                  <a:gd name="T8" fmla="*/ 60 w 135"/>
                                  <a:gd name="T9" fmla="*/ 45 h 150"/>
                                  <a:gd name="T10" fmla="*/ 45 w 135"/>
                                  <a:gd name="T11" fmla="*/ 60 h 150"/>
                                  <a:gd name="T12" fmla="*/ 45 w 135"/>
                                  <a:gd name="T13" fmla="*/ 150 h 150"/>
                                  <a:gd name="T14" fmla="*/ 30 w 135"/>
                                  <a:gd name="T15" fmla="*/ 120 h 150"/>
                                  <a:gd name="T16" fmla="*/ 15 w 135"/>
                                  <a:gd name="T17" fmla="*/ 105 h 150"/>
                                  <a:gd name="T18" fmla="*/ 15 w 135"/>
                                  <a:gd name="T19" fmla="*/ 60 h 150"/>
                                  <a:gd name="T20" fmla="*/ 0 w 135"/>
                                  <a:gd name="T21" fmla="*/ 60 h 150"/>
                                  <a:gd name="T22" fmla="*/ 0 w 135"/>
                                  <a:gd name="T23" fmla="*/ 15 h 15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135" h="150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13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60"/>
                                    </a:lnTo>
                                    <a:lnTo>
                                      <a:pt x="0" y="60"/>
                                    </a:lnTo>
                                    <a:lnTo>
                                      <a:pt x="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5" name=" 185"/>
                          <wpg:cNvGrpSpPr>
                            <a:grpSpLocks/>
                          </wpg:cNvGrpSpPr>
                          <wpg:grpSpPr bwMode="auto">
                            <a:xfrm>
                              <a:off x="6810" y="4163"/>
                              <a:ext cx="90" cy="225"/>
                              <a:chOff x="6810" y="4163"/>
                              <a:chExt cx="90" cy="225"/>
                            </a:xfrm>
                          </wpg:grpSpPr>
                          <wps:wsp>
                            <wps:cNvPr id="186" name=" 186"/>
                            <wps:cNvSpPr>
                              <a:spLocks/>
                            </wps:cNvSpPr>
                            <wps:spPr bwMode="auto">
                              <a:xfrm>
                                <a:off x="6810" y="4163"/>
                                <a:ext cx="90" cy="225"/>
                              </a:xfrm>
                              <a:custGeom>
                                <a:avLst/>
                                <a:gdLst>
                                  <a:gd name="T0" fmla="*/ 60 w 90"/>
                                  <a:gd name="T1" fmla="*/ 225 h 225"/>
                                  <a:gd name="T2" fmla="*/ 60 w 90"/>
                                  <a:gd name="T3" fmla="*/ 135 h 225"/>
                                  <a:gd name="T4" fmla="*/ 75 w 90"/>
                                  <a:gd name="T5" fmla="*/ 150 h 225"/>
                                  <a:gd name="T6" fmla="*/ 90 w 90"/>
                                  <a:gd name="T7" fmla="*/ 165 h 225"/>
                                  <a:gd name="T8" fmla="*/ 75 w 90"/>
                                  <a:gd name="T9" fmla="*/ 165 h 225"/>
                                  <a:gd name="T10" fmla="*/ 60 w 90"/>
                                  <a:gd name="T11" fmla="*/ 135 h 225"/>
                                  <a:gd name="T12" fmla="*/ 45 w 90"/>
                                  <a:gd name="T13" fmla="*/ 135 h 225"/>
                                  <a:gd name="T14" fmla="*/ 45 w 90"/>
                                  <a:gd name="T15" fmla="*/ 105 h 225"/>
                                  <a:gd name="T16" fmla="*/ 0 w 90"/>
                                  <a:gd name="T17" fmla="*/ 75 h 225"/>
                                  <a:gd name="T18" fmla="*/ 0 w 90"/>
                                  <a:gd name="T19" fmla="*/ 45 h 225"/>
                                  <a:gd name="T20" fmla="*/ 45 w 90"/>
                                  <a:gd name="T21" fmla="*/ 45 h 225"/>
                                  <a:gd name="T22" fmla="*/ 90 w 90"/>
                                  <a:gd name="T23" fmla="*/ 75 h 225"/>
                                  <a:gd name="T24" fmla="*/ 60 w 90"/>
                                  <a:gd name="T25" fmla="*/ 45 h 225"/>
                                  <a:gd name="T26" fmla="*/ 0 w 90"/>
                                  <a:gd name="T27" fmla="*/ 45 h 225"/>
                                  <a:gd name="T28" fmla="*/ 15 w 90"/>
                                  <a:gd name="T29" fmla="*/ 0 h 225"/>
                                  <a:gd name="T30" fmla="*/ 60 w 90"/>
                                  <a:gd name="T31" fmla="*/ 225 h 225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</a:gdLst>
                                <a:ahLst/>
                                <a:cxnLst>
                                  <a:cxn ang="T32">
                                    <a:pos x="T0" y="T1"/>
                                  </a:cxn>
                                  <a:cxn ang="T33">
                                    <a:pos x="T2" y="T3"/>
                                  </a:cxn>
                                  <a:cxn ang="T34">
                                    <a:pos x="T4" y="T5"/>
                                  </a:cxn>
                                  <a:cxn ang="T35">
                                    <a:pos x="T6" y="T7"/>
                                  </a:cxn>
                                  <a:cxn ang="T36">
                                    <a:pos x="T8" y="T9"/>
                                  </a:cxn>
                                  <a:cxn ang="T37">
                                    <a:pos x="T10" y="T11"/>
                                  </a:cxn>
                                  <a:cxn ang="T38">
                                    <a:pos x="T12" y="T13"/>
                                  </a:cxn>
                                  <a:cxn ang="T39">
                                    <a:pos x="T14" y="T15"/>
                                  </a:cxn>
                                  <a:cxn ang="T40">
                                    <a:pos x="T16" y="T17"/>
                                  </a:cxn>
                                  <a:cxn ang="T41">
                                    <a:pos x="T18" y="T19"/>
                                  </a:cxn>
                                  <a:cxn ang="T42">
                                    <a:pos x="T20" y="T21"/>
                                  </a:cxn>
                                  <a:cxn ang="T43">
                                    <a:pos x="T22" y="T23"/>
                                  </a:cxn>
                                  <a:cxn ang="T44">
                                    <a:pos x="T24" y="T25"/>
                                  </a:cxn>
                                  <a:cxn ang="T45">
                                    <a:pos x="T26" y="T27"/>
                                  </a:cxn>
                                  <a:cxn ang="T46">
                                    <a:pos x="T28" y="T29"/>
                                  </a:cxn>
                                  <a:cxn ang="T47">
                                    <a:pos x="T30" y="T31"/>
                                  </a:cxn>
                                </a:cxnLst>
                                <a:rect l="0" t="0" r="r" b="b"/>
                                <a:pathLst>
                                  <a:path w="90" h="225">
                                    <a:moveTo>
                                      <a:pt x="60" y="225"/>
                                    </a:move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75" y="16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0" y="7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9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15" y="0"/>
                                    </a:lnTo>
                                    <a:lnTo>
                                      <a:pt x="60" y="225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87" name=" 187"/>
                            <wps:cNvSpPr>
                              <a:spLocks/>
                            </wps:cNvSpPr>
                            <wps:spPr bwMode="auto">
                              <a:xfrm>
                                <a:off x="6810" y="4163"/>
                                <a:ext cx="90" cy="225"/>
                              </a:xfrm>
                              <a:custGeom>
                                <a:avLst/>
                                <a:gdLst>
                                  <a:gd name="T0" fmla="*/ 60 w 90"/>
                                  <a:gd name="T1" fmla="*/ 225 h 225"/>
                                  <a:gd name="T2" fmla="*/ 60 w 90"/>
                                  <a:gd name="T3" fmla="*/ 135 h 225"/>
                                  <a:gd name="T4" fmla="*/ 75 w 90"/>
                                  <a:gd name="T5" fmla="*/ 150 h 225"/>
                                  <a:gd name="T6" fmla="*/ 90 w 90"/>
                                  <a:gd name="T7" fmla="*/ 165 h 225"/>
                                  <a:gd name="T8" fmla="*/ 75 w 90"/>
                                  <a:gd name="T9" fmla="*/ 165 h 225"/>
                                  <a:gd name="T10" fmla="*/ 60 w 90"/>
                                  <a:gd name="T11" fmla="*/ 135 h 225"/>
                                  <a:gd name="T12" fmla="*/ 45 w 90"/>
                                  <a:gd name="T13" fmla="*/ 135 h 225"/>
                                  <a:gd name="T14" fmla="*/ 45 w 90"/>
                                  <a:gd name="T15" fmla="*/ 105 h 225"/>
                                  <a:gd name="T16" fmla="*/ 0 w 90"/>
                                  <a:gd name="T17" fmla="*/ 75 h 225"/>
                                  <a:gd name="T18" fmla="*/ 0 w 90"/>
                                  <a:gd name="T19" fmla="*/ 45 h 225"/>
                                  <a:gd name="T20" fmla="*/ 45 w 90"/>
                                  <a:gd name="T21" fmla="*/ 45 h 225"/>
                                  <a:gd name="T22" fmla="*/ 90 w 90"/>
                                  <a:gd name="T23" fmla="*/ 75 h 225"/>
                                  <a:gd name="T24" fmla="*/ 60 w 90"/>
                                  <a:gd name="T25" fmla="*/ 45 h 225"/>
                                  <a:gd name="T26" fmla="*/ 0 w 90"/>
                                  <a:gd name="T27" fmla="*/ 45 h 225"/>
                                  <a:gd name="T28" fmla="*/ 15 w 90"/>
                                  <a:gd name="T29" fmla="*/ 0 h 225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</a:gdLst>
                                <a:ahLst/>
                                <a:cxnLst>
                                  <a:cxn ang="T30">
                                    <a:pos x="T0" y="T1"/>
                                  </a:cxn>
                                  <a:cxn ang="T31">
                                    <a:pos x="T2" y="T3"/>
                                  </a:cxn>
                                  <a:cxn ang="T32">
                                    <a:pos x="T4" y="T5"/>
                                  </a:cxn>
                                  <a:cxn ang="T33">
                                    <a:pos x="T6" y="T7"/>
                                  </a:cxn>
                                  <a:cxn ang="T34">
                                    <a:pos x="T8" y="T9"/>
                                  </a:cxn>
                                  <a:cxn ang="T35">
                                    <a:pos x="T10" y="T11"/>
                                  </a:cxn>
                                  <a:cxn ang="T36">
                                    <a:pos x="T12" y="T13"/>
                                  </a:cxn>
                                  <a:cxn ang="T37">
                                    <a:pos x="T14" y="T15"/>
                                  </a:cxn>
                                  <a:cxn ang="T38">
                                    <a:pos x="T16" y="T17"/>
                                  </a:cxn>
                                  <a:cxn ang="T39">
                                    <a:pos x="T18" y="T19"/>
                                  </a:cxn>
                                  <a:cxn ang="T40">
                                    <a:pos x="T20" y="T21"/>
                                  </a:cxn>
                                  <a:cxn ang="T41">
                                    <a:pos x="T22" y="T23"/>
                                  </a:cxn>
                                  <a:cxn ang="T42">
                                    <a:pos x="T24" y="T25"/>
                                  </a:cxn>
                                  <a:cxn ang="T43">
                                    <a:pos x="T26" y="T27"/>
                                  </a:cxn>
                                  <a:cxn ang="T44">
                                    <a:pos x="T28" y="T29"/>
                                  </a:cxn>
                                </a:cxnLst>
                                <a:rect l="0" t="0" r="r" b="b"/>
                                <a:pathLst>
                                  <a:path w="90" h="225">
                                    <a:moveTo>
                                      <a:pt x="60" y="225"/>
                                    </a:move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75" y="16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0" y="7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9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15" y="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88" name=" 188"/>
                          <wpg:cNvGrpSpPr>
                            <a:grpSpLocks/>
                          </wpg:cNvGrpSpPr>
                          <wpg:grpSpPr bwMode="auto">
                            <a:xfrm>
                              <a:off x="6630" y="4253"/>
                              <a:ext cx="150" cy="165"/>
                              <a:chOff x="6630" y="4253"/>
                              <a:chExt cx="150" cy="165"/>
                            </a:xfrm>
                          </wpg:grpSpPr>
                          <wps:wsp>
                            <wps:cNvPr id="189" name=" 189"/>
                            <wps:cNvSpPr>
                              <a:spLocks/>
                            </wps:cNvSpPr>
                            <wps:spPr bwMode="auto">
                              <a:xfrm>
                                <a:off x="6630" y="4253"/>
                                <a:ext cx="150" cy="165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65"/>
                                  <a:gd name="T2" fmla="*/ 120 w 150"/>
                                  <a:gd name="T3" fmla="*/ 15 h 165"/>
                                  <a:gd name="T4" fmla="*/ 105 w 150"/>
                                  <a:gd name="T5" fmla="*/ 30 h 165"/>
                                  <a:gd name="T6" fmla="*/ 120 w 150"/>
                                  <a:gd name="T7" fmla="*/ 30 h 165"/>
                                  <a:gd name="T8" fmla="*/ 105 w 150"/>
                                  <a:gd name="T9" fmla="*/ 60 h 165"/>
                                  <a:gd name="T10" fmla="*/ 75 w 150"/>
                                  <a:gd name="T11" fmla="*/ 90 h 165"/>
                                  <a:gd name="T12" fmla="*/ 45 w 150"/>
                                  <a:gd name="T13" fmla="*/ 105 h 165"/>
                                  <a:gd name="T14" fmla="*/ 45 w 150"/>
                                  <a:gd name="T15" fmla="*/ 90 h 165"/>
                                  <a:gd name="T16" fmla="*/ 45 w 150"/>
                                  <a:gd name="T17" fmla="*/ 90 h 165"/>
                                  <a:gd name="T18" fmla="*/ 15 w 150"/>
                                  <a:gd name="T19" fmla="*/ 75 h 165"/>
                                  <a:gd name="T20" fmla="*/ 45 w 150"/>
                                  <a:gd name="T21" fmla="*/ 75 h 165"/>
                                  <a:gd name="T22" fmla="*/ 45 w 150"/>
                                  <a:gd name="T23" fmla="*/ 90 h 165"/>
                                  <a:gd name="T24" fmla="*/ 30 w 150"/>
                                  <a:gd name="T25" fmla="*/ 105 h 165"/>
                                  <a:gd name="T26" fmla="*/ 30 w 150"/>
                                  <a:gd name="T27" fmla="*/ 135 h 165"/>
                                  <a:gd name="T28" fmla="*/ 30 w 150"/>
                                  <a:gd name="T29" fmla="*/ 150 h 165"/>
                                  <a:gd name="T30" fmla="*/ 15 w 150"/>
                                  <a:gd name="T31" fmla="*/ 165 h 165"/>
                                  <a:gd name="T32" fmla="*/ 0 w 150"/>
                                  <a:gd name="T33" fmla="*/ 165 h 165"/>
                                  <a:gd name="T34" fmla="*/ 150 w 150"/>
                                  <a:gd name="T35" fmla="*/ 0 h 16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50" h="165">
                                    <a:moveTo>
                                      <a:pt x="150" y="0"/>
                                    </a:move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20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65"/>
                                    </a:lnTo>
                                    <a:lnTo>
                                      <a:pt x="15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0" name=" 190"/>
                            <wps:cNvSpPr>
                              <a:spLocks/>
                            </wps:cNvSpPr>
                            <wps:spPr bwMode="auto">
                              <a:xfrm>
                                <a:off x="6630" y="4253"/>
                                <a:ext cx="150" cy="165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65"/>
                                  <a:gd name="T2" fmla="*/ 120 w 150"/>
                                  <a:gd name="T3" fmla="*/ 15 h 165"/>
                                  <a:gd name="T4" fmla="*/ 105 w 150"/>
                                  <a:gd name="T5" fmla="*/ 30 h 165"/>
                                  <a:gd name="T6" fmla="*/ 120 w 150"/>
                                  <a:gd name="T7" fmla="*/ 30 h 165"/>
                                  <a:gd name="T8" fmla="*/ 105 w 150"/>
                                  <a:gd name="T9" fmla="*/ 60 h 165"/>
                                  <a:gd name="T10" fmla="*/ 75 w 150"/>
                                  <a:gd name="T11" fmla="*/ 90 h 165"/>
                                  <a:gd name="T12" fmla="*/ 45 w 150"/>
                                  <a:gd name="T13" fmla="*/ 105 h 165"/>
                                  <a:gd name="T14" fmla="*/ 45 w 150"/>
                                  <a:gd name="T15" fmla="*/ 90 h 165"/>
                                  <a:gd name="T16" fmla="*/ 45 w 150"/>
                                  <a:gd name="T17" fmla="*/ 90 h 165"/>
                                  <a:gd name="T18" fmla="*/ 15 w 150"/>
                                  <a:gd name="T19" fmla="*/ 75 h 165"/>
                                  <a:gd name="T20" fmla="*/ 45 w 150"/>
                                  <a:gd name="T21" fmla="*/ 75 h 165"/>
                                  <a:gd name="T22" fmla="*/ 45 w 150"/>
                                  <a:gd name="T23" fmla="*/ 90 h 165"/>
                                  <a:gd name="T24" fmla="*/ 30 w 150"/>
                                  <a:gd name="T25" fmla="*/ 105 h 165"/>
                                  <a:gd name="T26" fmla="*/ 30 w 150"/>
                                  <a:gd name="T27" fmla="*/ 135 h 165"/>
                                  <a:gd name="T28" fmla="*/ 30 w 150"/>
                                  <a:gd name="T29" fmla="*/ 150 h 165"/>
                                  <a:gd name="T30" fmla="*/ 15 w 150"/>
                                  <a:gd name="T31" fmla="*/ 165 h 165"/>
                                  <a:gd name="T32" fmla="*/ 0 w 150"/>
                                  <a:gd name="T33" fmla="*/ 165 h 165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</a:gdLst>
                                <a:ahLst/>
                                <a:cxnLst>
                                  <a:cxn ang="T34">
                                    <a:pos x="T0" y="T1"/>
                                  </a:cxn>
                                  <a:cxn ang="T35">
                                    <a:pos x="T2" y="T3"/>
                                  </a:cxn>
                                  <a:cxn ang="T36">
                                    <a:pos x="T4" y="T5"/>
                                  </a:cxn>
                                  <a:cxn ang="T37">
                                    <a:pos x="T6" y="T7"/>
                                  </a:cxn>
                                  <a:cxn ang="T38">
                                    <a:pos x="T8" y="T9"/>
                                  </a:cxn>
                                  <a:cxn ang="T39">
                                    <a:pos x="T10" y="T11"/>
                                  </a:cxn>
                                  <a:cxn ang="T40">
                                    <a:pos x="T12" y="T13"/>
                                  </a:cxn>
                                  <a:cxn ang="T41">
                                    <a:pos x="T14" y="T15"/>
                                  </a:cxn>
                                  <a:cxn ang="T42">
                                    <a:pos x="T16" y="T17"/>
                                  </a:cxn>
                                  <a:cxn ang="T43">
                                    <a:pos x="T18" y="T19"/>
                                  </a:cxn>
                                  <a:cxn ang="T44">
                                    <a:pos x="T20" y="T21"/>
                                  </a:cxn>
                                  <a:cxn ang="T45">
                                    <a:pos x="T22" y="T23"/>
                                  </a:cxn>
                                  <a:cxn ang="T46">
                                    <a:pos x="T24" y="T25"/>
                                  </a:cxn>
                                  <a:cxn ang="T47">
                                    <a:pos x="T26" y="T27"/>
                                  </a:cxn>
                                  <a:cxn ang="T48">
                                    <a:pos x="T28" y="T29"/>
                                  </a:cxn>
                                  <a:cxn ang="T49">
                                    <a:pos x="T30" y="T31"/>
                                  </a:cxn>
                                  <a:cxn ang="T50">
                                    <a:pos x="T32" y="T33"/>
                                  </a:cxn>
                                </a:cxnLst>
                                <a:rect l="0" t="0" r="r" b="b"/>
                                <a:pathLst>
                                  <a:path w="150" h="165">
                                    <a:moveTo>
                                      <a:pt x="150" y="0"/>
                                    </a:move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20" y="30"/>
                                    </a:lnTo>
                                    <a:lnTo>
                                      <a:pt x="105" y="60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6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191" name=" 191"/>
                          <wpg:cNvGrpSpPr>
                            <a:grpSpLocks/>
                          </wpg:cNvGrpSpPr>
                          <wpg:grpSpPr bwMode="auto">
                            <a:xfrm>
                              <a:off x="6735" y="4268"/>
                              <a:ext cx="90" cy="150"/>
                              <a:chOff x="6735" y="4268"/>
                              <a:chExt cx="90" cy="150"/>
                            </a:xfrm>
                          </wpg:grpSpPr>
                          <wps:wsp>
                            <wps:cNvPr id="192" name=" 192"/>
                            <wps:cNvSpPr>
                              <a:spLocks/>
                            </wps:cNvSpPr>
                            <wps:spPr bwMode="auto">
                              <a:xfrm>
                                <a:off x="6735" y="4268"/>
                                <a:ext cx="90" cy="150"/>
                              </a:xfrm>
                              <a:custGeom>
                                <a:avLst/>
                                <a:gdLst>
                                  <a:gd name="T0" fmla="*/ 75 w 90"/>
                                  <a:gd name="T1" fmla="*/ 0 h 150"/>
                                  <a:gd name="T2" fmla="*/ 90 w 90"/>
                                  <a:gd name="T3" fmla="*/ 15 h 150"/>
                                  <a:gd name="T4" fmla="*/ 90 w 90"/>
                                  <a:gd name="T5" fmla="*/ 45 h 150"/>
                                  <a:gd name="T6" fmla="*/ 75 w 90"/>
                                  <a:gd name="T7" fmla="*/ 60 h 150"/>
                                  <a:gd name="T8" fmla="*/ 60 w 90"/>
                                  <a:gd name="T9" fmla="*/ 60 h 150"/>
                                  <a:gd name="T10" fmla="*/ 45 w 90"/>
                                  <a:gd name="T11" fmla="*/ 75 h 150"/>
                                  <a:gd name="T12" fmla="*/ 45 w 90"/>
                                  <a:gd name="T13" fmla="*/ 90 h 150"/>
                                  <a:gd name="T14" fmla="*/ 30 w 90"/>
                                  <a:gd name="T15" fmla="*/ 105 h 150"/>
                                  <a:gd name="T16" fmla="*/ 0 w 90"/>
                                  <a:gd name="T17" fmla="*/ 120 h 150"/>
                                  <a:gd name="T18" fmla="*/ 30 w 90"/>
                                  <a:gd name="T19" fmla="*/ 105 h 150"/>
                                  <a:gd name="T20" fmla="*/ 30 w 90"/>
                                  <a:gd name="T21" fmla="*/ 135 h 150"/>
                                  <a:gd name="T22" fmla="*/ 15 w 90"/>
                                  <a:gd name="T23" fmla="*/ 150 h 150"/>
                                  <a:gd name="T24" fmla="*/ 75 w 90"/>
                                  <a:gd name="T25" fmla="*/ 0 h 15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90" h="150">
                                    <a:moveTo>
                                      <a:pt x="75" y="0"/>
                                    </a:moveTo>
                                    <a:lnTo>
                                      <a:pt x="90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75" y="60"/>
                                    </a:lnTo>
                                    <a:lnTo>
                                      <a:pt x="60" y="60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50"/>
                                    </a:lnTo>
                                    <a:lnTo>
                                      <a:pt x="7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3" name=" 193"/>
                            <wps:cNvSpPr>
                              <a:spLocks/>
                            </wps:cNvSpPr>
                            <wps:spPr bwMode="auto">
                              <a:xfrm>
                                <a:off x="6735" y="4268"/>
                                <a:ext cx="90" cy="150"/>
                              </a:xfrm>
                              <a:custGeom>
                                <a:avLst/>
                                <a:gdLst>
                                  <a:gd name="T0" fmla="*/ 75 w 90"/>
                                  <a:gd name="T1" fmla="*/ 0 h 150"/>
                                  <a:gd name="T2" fmla="*/ 90 w 90"/>
                                  <a:gd name="T3" fmla="*/ 15 h 150"/>
                                  <a:gd name="T4" fmla="*/ 90 w 90"/>
                                  <a:gd name="T5" fmla="*/ 45 h 150"/>
                                  <a:gd name="T6" fmla="*/ 75 w 90"/>
                                  <a:gd name="T7" fmla="*/ 60 h 150"/>
                                  <a:gd name="T8" fmla="*/ 60 w 90"/>
                                  <a:gd name="T9" fmla="*/ 60 h 150"/>
                                  <a:gd name="T10" fmla="*/ 45 w 90"/>
                                  <a:gd name="T11" fmla="*/ 75 h 150"/>
                                  <a:gd name="T12" fmla="*/ 45 w 90"/>
                                  <a:gd name="T13" fmla="*/ 90 h 150"/>
                                  <a:gd name="T14" fmla="*/ 30 w 90"/>
                                  <a:gd name="T15" fmla="*/ 105 h 150"/>
                                  <a:gd name="T16" fmla="*/ 0 w 90"/>
                                  <a:gd name="T17" fmla="*/ 120 h 150"/>
                                  <a:gd name="T18" fmla="*/ 30 w 90"/>
                                  <a:gd name="T19" fmla="*/ 105 h 150"/>
                                  <a:gd name="T20" fmla="*/ 30 w 90"/>
                                  <a:gd name="T21" fmla="*/ 135 h 150"/>
                                  <a:gd name="T22" fmla="*/ 15 w 90"/>
                                  <a:gd name="T23" fmla="*/ 150 h 15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90" h="150">
                                    <a:moveTo>
                                      <a:pt x="75" y="0"/>
                                    </a:moveTo>
                                    <a:lnTo>
                                      <a:pt x="90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75" y="60"/>
                                    </a:lnTo>
                                    <a:lnTo>
                                      <a:pt x="60" y="60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5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194" name=" 194"/>
                          <wps:cNvCnPr>
                            <a:cxnSpLocks/>
                          </wps:cNvCnPr>
                          <wps:spPr bwMode="auto">
                            <a:xfrm>
                              <a:off x="6735" y="4238"/>
                              <a:ext cx="30" cy="15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195" name=" 195"/>
                          <wps:cNvCnPr>
                            <a:cxnSpLocks/>
                          </wps:cNvCnPr>
                          <wps:spPr bwMode="auto">
                            <a:xfrm>
                              <a:off x="6765" y="4208"/>
                              <a:ext cx="1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g:grpSp>
                          <wpg:cNvPr id="196" name=" 196"/>
                          <wpg:cNvGrpSpPr>
                            <a:grpSpLocks/>
                          </wpg:cNvGrpSpPr>
                          <wpg:grpSpPr bwMode="auto">
                            <a:xfrm>
                              <a:off x="6930" y="4298"/>
                              <a:ext cx="30" cy="30"/>
                              <a:chOff x="6930" y="4298"/>
                              <a:chExt cx="30" cy="30"/>
                            </a:xfrm>
                          </wpg:grpSpPr>
                          <wps:wsp>
                            <wps:cNvPr id="197" name=" 197"/>
                            <wps:cNvSpPr>
                              <a:spLocks/>
                            </wps:cNvSpPr>
                            <wps:spPr bwMode="auto">
                              <a:xfrm>
                                <a:off x="6930" y="4298"/>
                                <a:ext cx="30" cy="30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30 h 30"/>
                                  <a:gd name="T2" fmla="*/ 30 w 30"/>
                                  <a:gd name="T3" fmla="*/ 0 h 30"/>
                                  <a:gd name="T4" fmla="*/ 0 w 30"/>
                                  <a:gd name="T5" fmla="*/ 30 h 30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30" h="30">
                                    <a:moveTo>
                                      <a:pt x="0" y="30"/>
                                    </a:moveTo>
                                    <a:lnTo>
                                      <a:pt x="30" y="0"/>
                                    </a:lnTo>
                                    <a:lnTo>
                                      <a:pt x="0" y="3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198" name=" 198"/>
                            <wps:cNvCnPr>
                              <a:cxnSpLocks/>
                            </wps:cNvCnPr>
                            <wps:spPr bwMode="auto">
                              <a:xfrm flipV="1">
                                <a:off x="6930" y="4298"/>
                                <a:ext cx="30" cy="30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  <wps:wsp>
                          <wps:cNvPr id="199" name=" 199"/>
                          <wps:cNvSpPr>
                            <a:spLocks/>
                          </wps:cNvSpPr>
                          <wps:spPr bwMode="auto">
                            <a:xfrm>
                              <a:off x="6720" y="4298"/>
                              <a:ext cx="45" cy="135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135 h 135"/>
                                <a:gd name="T2" fmla="*/ 0 w 45"/>
                                <a:gd name="T3" fmla="*/ 90 h 135"/>
                                <a:gd name="T4" fmla="*/ 0 w 45"/>
                                <a:gd name="T5" fmla="*/ 60 h 135"/>
                                <a:gd name="T6" fmla="*/ 15 w 45"/>
                                <a:gd name="T7" fmla="*/ 45 h 135"/>
                                <a:gd name="T8" fmla="*/ 30 w 45"/>
                                <a:gd name="T9" fmla="*/ 30 h 135"/>
                                <a:gd name="T10" fmla="*/ 30 w 45"/>
                                <a:gd name="T11" fmla="*/ 15 h 135"/>
                                <a:gd name="T12" fmla="*/ 45 w 45"/>
                                <a:gd name="T13" fmla="*/ 0 h 135"/>
                                <a:gd name="T14" fmla="*/ 0 60000 65536"/>
                                <a:gd name="T15" fmla="*/ 0 60000 65536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</a:gdLst>
                              <a:ahLst/>
                              <a:cxnLst>
                                <a:cxn ang="T14">
                                  <a:pos x="T0" y="T1"/>
                                </a:cxn>
                                <a:cxn ang="T15">
                                  <a:pos x="T2" y="T3"/>
                                </a:cxn>
                                <a:cxn ang="T16">
                                  <a:pos x="T4" y="T5"/>
                                </a:cxn>
                                <a:cxn ang="T17">
                                  <a:pos x="T6" y="T7"/>
                                </a:cxn>
                                <a:cxn ang="T18">
                                  <a:pos x="T8" y="T9"/>
                                </a:cxn>
                                <a:cxn ang="T19">
                                  <a:pos x="T10" y="T11"/>
                                </a:cxn>
                                <a:cxn ang="T20">
                                  <a:pos x="T12" y="T13"/>
                                </a:cxn>
                              </a:cxnLst>
                              <a:rect l="0" t="0" r="r" b="b"/>
                              <a:pathLst>
                                <a:path w="45" h="135">
                                  <a:moveTo>
                                    <a:pt x="0" y="135"/>
                                  </a:moveTo>
                                  <a:lnTo>
                                    <a:pt x="0" y="9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00" name=" 200"/>
                          <wps:cNvSpPr>
                            <a:spLocks/>
                          </wps:cNvSpPr>
                          <wps:spPr bwMode="auto">
                            <a:xfrm>
                              <a:off x="6735" y="4373"/>
                              <a:ext cx="75" cy="60"/>
                            </a:xfrm>
                            <a:custGeom>
                              <a:avLst/>
                              <a:gdLst>
                                <a:gd name="T0" fmla="*/ 30 w 75"/>
                                <a:gd name="T1" fmla="*/ 0 h 60"/>
                                <a:gd name="T2" fmla="*/ 0 w 75"/>
                                <a:gd name="T3" fmla="*/ 60 h 60"/>
                                <a:gd name="T4" fmla="*/ 75 w 75"/>
                                <a:gd name="T5" fmla="*/ 60 h 60"/>
                                <a:gd name="T6" fmla="*/ 75 w 75"/>
                                <a:gd name="T7" fmla="*/ 0 h 60"/>
                                <a:gd name="T8" fmla="*/ 30 w 75"/>
                                <a:gd name="T9" fmla="*/ 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60">
                                  <a:moveTo>
                                    <a:pt x="30" y="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75" y="6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3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01" name=" 201"/>
                        <wpg:cNvGrpSpPr>
                          <a:grpSpLocks/>
                        </wpg:cNvGrpSpPr>
                        <wpg:grpSpPr bwMode="auto">
                          <a:xfrm>
                            <a:off x="6585" y="4103"/>
                            <a:ext cx="465" cy="315"/>
                            <a:chOff x="6585" y="4103"/>
                            <a:chExt cx="465" cy="315"/>
                          </a:xfrm>
                        </wpg:grpSpPr>
                        <wpg:grpSp>
                          <wpg:cNvPr id="202" name=" 202"/>
                          <wpg:cNvGrpSpPr>
                            <a:grpSpLocks/>
                          </wpg:cNvGrpSpPr>
                          <wpg:grpSpPr bwMode="auto">
                            <a:xfrm>
                              <a:off x="6585" y="4103"/>
                              <a:ext cx="465" cy="315"/>
                              <a:chOff x="6585" y="4103"/>
                              <a:chExt cx="465" cy="315"/>
                            </a:xfrm>
                          </wpg:grpSpPr>
                          <wps:wsp>
                            <wps:cNvPr id="203" name=" 203"/>
                            <wps:cNvSpPr>
                              <a:spLocks/>
                            </wps:cNvSpPr>
                            <wps:spPr bwMode="auto">
                              <a:xfrm>
                                <a:off x="6585" y="4103"/>
                                <a:ext cx="465" cy="315"/>
                              </a:xfrm>
                              <a:custGeom>
                                <a:avLst/>
                                <a:gdLst>
                                  <a:gd name="T0" fmla="*/ 0 w 465"/>
                                  <a:gd name="T1" fmla="*/ 300 h 315"/>
                                  <a:gd name="T2" fmla="*/ 0 w 465"/>
                                  <a:gd name="T3" fmla="*/ 285 h 315"/>
                                  <a:gd name="T4" fmla="*/ 0 w 465"/>
                                  <a:gd name="T5" fmla="*/ 270 h 315"/>
                                  <a:gd name="T6" fmla="*/ 15 w 465"/>
                                  <a:gd name="T7" fmla="*/ 270 h 315"/>
                                  <a:gd name="T8" fmla="*/ 15 w 465"/>
                                  <a:gd name="T9" fmla="*/ 240 h 315"/>
                                  <a:gd name="T10" fmla="*/ 30 w 465"/>
                                  <a:gd name="T11" fmla="*/ 240 h 315"/>
                                  <a:gd name="T12" fmla="*/ 30 w 465"/>
                                  <a:gd name="T13" fmla="*/ 210 h 315"/>
                                  <a:gd name="T14" fmla="*/ 45 w 465"/>
                                  <a:gd name="T15" fmla="*/ 210 h 315"/>
                                  <a:gd name="T16" fmla="*/ 45 w 465"/>
                                  <a:gd name="T17" fmla="*/ 195 h 315"/>
                                  <a:gd name="T18" fmla="*/ 45 w 465"/>
                                  <a:gd name="T19" fmla="*/ 165 h 315"/>
                                  <a:gd name="T20" fmla="*/ 60 w 465"/>
                                  <a:gd name="T21" fmla="*/ 165 h 315"/>
                                  <a:gd name="T22" fmla="*/ 45 w 465"/>
                                  <a:gd name="T23" fmla="*/ 135 h 315"/>
                                  <a:gd name="T24" fmla="*/ 75 w 465"/>
                                  <a:gd name="T25" fmla="*/ 135 h 315"/>
                                  <a:gd name="T26" fmla="*/ 75 w 465"/>
                                  <a:gd name="T27" fmla="*/ 120 h 315"/>
                                  <a:gd name="T28" fmla="*/ 90 w 465"/>
                                  <a:gd name="T29" fmla="*/ 120 h 315"/>
                                  <a:gd name="T30" fmla="*/ 105 w 465"/>
                                  <a:gd name="T31" fmla="*/ 105 h 315"/>
                                  <a:gd name="T32" fmla="*/ 120 w 465"/>
                                  <a:gd name="T33" fmla="*/ 105 h 315"/>
                                  <a:gd name="T34" fmla="*/ 150 w 465"/>
                                  <a:gd name="T35" fmla="*/ 105 h 315"/>
                                  <a:gd name="T36" fmla="*/ 150 w 465"/>
                                  <a:gd name="T37" fmla="*/ 75 h 315"/>
                                  <a:gd name="T38" fmla="*/ 150 w 465"/>
                                  <a:gd name="T39" fmla="*/ 60 h 315"/>
                                  <a:gd name="T40" fmla="*/ 165 w 465"/>
                                  <a:gd name="T41" fmla="*/ 60 h 315"/>
                                  <a:gd name="T42" fmla="*/ 180 w 465"/>
                                  <a:gd name="T43" fmla="*/ 45 h 315"/>
                                  <a:gd name="T44" fmla="*/ 180 w 465"/>
                                  <a:gd name="T45" fmla="*/ 45 h 315"/>
                                  <a:gd name="T46" fmla="*/ 210 w 465"/>
                                  <a:gd name="T47" fmla="*/ 45 h 315"/>
                                  <a:gd name="T48" fmla="*/ 240 w 465"/>
                                  <a:gd name="T49" fmla="*/ 30 h 315"/>
                                  <a:gd name="T50" fmla="*/ 285 w 465"/>
                                  <a:gd name="T51" fmla="*/ 30 h 315"/>
                                  <a:gd name="T52" fmla="*/ 285 w 465"/>
                                  <a:gd name="T53" fmla="*/ 15 h 315"/>
                                  <a:gd name="T54" fmla="*/ 315 w 465"/>
                                  <a:gd name="T55" fmla="*/ 15 h 315"/>
                                  <a:gd name="T56" fmla="*/ 330 w 465"/>
                                  <a:gd name="T57" fmla="*/ 0 h 315"/>
                                  <a:gd name="T58" fmla="*/ 435 w 465"/>
                                  <a:gd name="T59" fmla="*/ 0 h 315"/>
                                  <a:gd name="T60" fmla="*/ 435 w 465"/>
                                  <a:gd name="T61" fmla="*/ 15 h 315"/>
                                  <a:gd name="T62" fmla="*/ 465 w 465"/>
                                  <a:gd name="T63" fmla="*/ 30 h 315"/>
                                  <a:gd name="T64" fmla="*/ 465 w 465"/>
                                  <a:gd name="T65" fmla="*/ 45 h 315"/>
                                  <a:gd name="T66" fmla="*/ 465 w 465"/>
                                  <a:gd name="T67" fmla="*/ 150 h 315"/>
                                  <a:gd name="T68" fmla="*/ 450 w 465"/>
                                  <a:gd name="T69" fmla="*/ 150 h 315"/>
                                  <a:gd name="T70" fmla="*/ 450 w 465"/>
                                  <a:gd name="T71" fmla="*/ 165 h 315"/>
                                  <a:gd name="T72" fmla="*/ 405 w 465"/>
                                  <a:gd name="T73" fmla="*/ 165 h 315"/>
                                  <a:gd name="T74" fmla="*/ 405 w 465"/>
                                  <a:gd name="T75" fmla="*/ 180 h 315"/>
                                  <a:gd name="T76" fmla="*/ 390 w 465"/>
                                  <a:gd name="T77" fmla="*/ 195 h 315"/>
                                  <a:gd name="T78" fmla="*/ 375 w 465"/>
                                  <a:gd name="T79" fmla="*/ 195 h 315"/>
                                  <a:gd name="T80" fmla="*/ 375 w 465"/>
                                  <a:gd name="T81" fmla="*/ 225 h 315"/>
                                  <a:gd name="T82" fmla="*/ 345 w 465"/>
                                  <a:gd name="T83" fmla="*/ 225 h 315"/>
                                  <a:gd name="T84" fmla="*/ 330 w 465"/>
                                  <a:gd name="T85" fmla="*/ 240 h 315"/>
                                  <a:gd name="T86" fmla="*/ 315 w 465"/>
                                  <a:gd name="T87" fmla="*/ 240 h 315"/>
                                  <a:gd name="T88" fmla="*/ 300 w 465"/>
                                  <a:gd name="T89" fmla="*/ 255 h 315"/>
                                  <a:gd name="T90" fmla="*/ 270 w 465"/>
                                  <a:gd name="T91" fmla="*/ 255 h 315"/>
                                  <a:gd name="T92" fmla="*/ 255 w 465"/>
                                  <a:gd name="T93" fmla="*/ 270 h 315"/>
                                  <a:gd name="T94" fmla="*/ 240 w 465"/>
                                  <a:gd name="T95" fmla="*/ 300 h 315"/>
                                  <a:gd name="T96" fmla="*/ 225 w 465"/>
                                  <a:gd name="T97" fmla="*/ 285 h 315"/>
                                  <a:gd name="T98" fmla="*/ 225 w 465"/>
                                  <a:gd name="T99" fmla="*/ 315 h 315"/>
                                  <a:gd name="T100" fmla="*/ 15 w 465"/>
                                  <a:gd name="T101" fmla="*/ 315 h 315"/>
                                  <a:gd name="T102" fmla="*/ 0 w 465"/>
                                  <a:gd name="T103" fmla="*/ 300 h 315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  <a:gd name="T108" fmla="*/ 0 60000 65536"/>
                                  <a:gd name="T109" fmla="*/ 0 60000 65536"/>
                                  <a:gd name="T110" fmla="*/ 0 60000 65536"/>
                                  <a:gd name="T111" fmla="*/ 0 60000 65536"/>
                                  <a:gd name="T112" fmla="*/ 0 60000 65536"/>
                                  <a:gd name="T113" fmla="*/ 0 60000 65536"/>
                                  <a:gd name="T114" fmla="*/ 0 60000 65536"/>
                                  <a:gd name="T115" fmla="*/ 0 60000 65536"/>
                                  <a:gd name="T116" fmla="*/ 0 60000 65536"/>
                                  <a:gd name="T117" fmla="*/ 0 60000 65536"/>
                                  <a:gd name="T118" fmla="*/ 0 60000 65536"/>
                                  <a:gd name="T119" fmla="*/ 0 60000 65536"/>
                                  <a:gd name="T120" fmla="*/ 0 60000 65536"/>
                                  <a:gd name="T121" fmla="*/ 0 60000 65536"/>
                                  <a:gd name="T122" fmla="*/ 0 60000 65536"/>
                                  <a:gd name="T123" fmla="*/ 0 60000 65536"/>
                                  <a:gd name="T124" fmla="*/ 0 60000 65536"/>
                                  <a:gd name="T125" fmla="*/ 0 60000 65536"/>
                                  <a:gd name="T126" fmla="*/ 0 60000 65536"/>
                                  <a:gd name="T127" fmla="*/ 0 60000 65536"/>
                                  <a:gd name="T128" fmla="*/ 0 60000 65536"/>
                                  <a:gd name="T129" fmla="*/ 0 60000 65536"/>
                                  <a:gd name="T130" fmla="*/ 0 60000 65536"/>
                                  <a:gd name="T131" fmla="*/ 0 60000 65536"/>
                                  <a:gd name="T132" fmla="*/ 0 60000 65536"/>
                                  <a:gd name="T133" fmla="*/ 0 60000 65536"/>
                                  <a:gd name="T134" fmla="*/ 0 60000 65536"/>
                                  <a:gd name="T135" fmla="*/ 0 60000 65536"/>
                                  <a:gd name="T136" fmla="*/ 0 60000 65536"/>
                                  <a:gd name="T137" fmla="*/ 0 60000 65536"/>
                                  <a:gd name="T138" fmla="*/ 0 60000 65536"/>
                                  <a:gd name="T139" fmla="*/ 0 60000 65536"/>
                                  <a:gd name="T140" fmla="*/ 0 60000 65536"/>
                                  <a:gd name="T141" fmla="*/ 0 60000 65536"/>
                                  <a:gd name="T142" fmla="*/ 0 60000 65536"/>
                                  <a:gd name="T143" fmla="*/ 0 60000 65536"/>
                                  <a:gd name="T144" fmla="*/ 0 60000 65536"/>
                                  <a:gd name="T145" fmla="*/ 0 60000 65536"/>
                                  <a:gd name="T146" fmla="*/ 0 60000 65536"/>
                                  <a:gd name="T147" fmla="*/ 0 60000 65536"/>
                                  <a:gd name="T148" fmla="*/ 0 60000 65536"/>
                                  <a:gd name="T149" fmla="*/ 0 60000 65536"/>
                                  <a:gd name="T150" fmla="*/ 0 60000 65536"/>
                                  <a:gd name="T151" fmla="*/ 0 60000 65536"/>
                                  <a:gd name="T152" fmla="*/ 0 60000 65536"/>
                                  <a:gd name="T153" fmla="*/ 0 60000 65536"/>
                                  <a:gd name="T154" fmla="*/ 0 60000 65536"/>
                                  <a:gd name="T155" fmla="*/ 0 60000 65536"/>
                                </a:gdLst>
                                <a:ahLst/>
                                <a:cxnLst>
                                  <a:cxn ang="T104">
                                    <a:pos x="T0" y="T1"/>
                                  </a:cxn>
                                  <a:cxn ang="T105">
                                    <a:pos x="T2" y="T3"/>
                                  </a:cxn>
                                  <a:cxn ang="T106">
                                    <a:pos x="T4" y="T5"/>
                                  </a:cxn>
                                  <a:cxn ang="T107">
                                    <a:pos x="T6" y="T7"/>
                                  </a:cxn>
                                  <a:cxn ang="T108">
                                    <a:pos x="T8" y="T9"/>
                                  </a:cxn>
                                  <a:cxn ang="T109">
                                    <a:pos x="T10" y="T11"/>
                                  </a:cxn>
                                  <a:cxn ang="T110">
                                    <a:pos x="T12" y="T13"/>
                                  </a:cxn>
                                  <a:cxn ang="T111">
                                    <a:pos x="T14" y="T15"/>
                                  </a:cxn>
                                  <a:cxn ang="T112">
                                    <a:pos x="T16" y="T17"/>
                                  </a:cxn>
                                  <a:cxn ang="T113">
                                    <a:pos x="T18" y="T19"/>
                                  </a:cxn>
                                  <a:cxn ang="T114">
                                    <a:pos x="T20" y="T21"/>
                                  </a:cxn>
                                  <a:cxn ang="T115">
                                    <a:pos x="T22" y="T23"/>
                                  </a:cxn>
                                  <a:cxn ang="T116">
                                    <a:pos x="T24" y="T25"/>
                                  </a:cxn>
                                  <a:cxn ang="T117">
                                    <a:pos x="T26" y="T27"/>
                                  </a:cxn>
                                  <a:cxn ang="T118">
                                    <a:pos x="T28" y="T29"/>
                                  </a:cxn>
                                  <a:cxn ang="T119">
                                    <a:pos x="T30" y="T31"/>
                                  </a:cxn>
                                  <a:cxn ang="T120">
                                    <a:pos x="T32" y="T33"/>
                                  </a:cxn>
                                  <a:cxn ang="T121">
                                    <a:pos x="T34" y="T35"/>
                                  </a:cxn>
                                  <a:cxn ang="T122">
                                    <a:pos x="T36" y="T37"/>
                                  </a:cxn>
                                  <a:cxn ang="T123">
                                    <a:pos x="T38" y="T39"/>
                                  </a:cxn>
                                  <a:cxn ang="T124">
                                    <a:pos x="T40" y="T41"/>
                                  </a:cxn>
                                  <a:cxn ang="T125">
                                    <a:pos x="T42" y="T43"/>
                                  </a:cxn>
                                  <a:cxn ang="T126">
                                    <a:pos x="T44" y="T45"/>
                                  </a:cxn>
                                  <a:cxn ang="T127">
                                    <a:pos x="T46" y="T47"/>
                                  </a:cxn>
                                  <a:cxn ang="T128">
                                    <a:pos x="T48" y="T49"/>
                                  </a:cxn>
                                  <a:cxn ang="T129">
                                    <a:pos x="T50" y="T51"/>
                                  </a:cxn>
                                  <a:cxn ang="T130">
                                    <a:pos x="T52" y="T53"/>
                                  </a:cxn>
                                  <a:cxn ang="T131">
                                    <a:pos x="T54" y="T55"/>
                                  </a:cxn>
                                  <a:cxn ang="T132">
                                    <a:pos x="T56" y="T57"/>
                                  </a:cxn>
                                  <a:cxn ang="T133">
                                    <a:pos x="T58" y="T59"/>
                                  </a:cxn>
                                  <a:cxn ang="T134">
                                    <a:pos x="T60" y="T61"/>
                                  </a:cxn>
                                  <a:cxn ang="T135">
                                    <a:pos x="T62" y="T63"/>
                                  </a:cxn>
                                  <a:cxn ang="T136">
                                    <a:pos x="T64" y="T65"/>
                                  </a:cxn>
                                  <a:cxn ang="T137">
                                    <a:pos x="T66" y="T67"/>
                                  </a:cxn>
                                  <a:cxn ang="T138">
                                    <a:pos x="T68" y="T69"/>
                                  </a:cxn>
                                  <a:cxn ang="T139">
                                    <a:pos x="T70" y="T71"/>
                                  </a:cxn>
                                  <a:cxn ang="T140">
                                    <a:pos x="T72" y="T73"/>
                                  </a:cxn>
                                  <a:cxn ang="T141">
                                    <a:pos x="T74" y="T75"/>
                                  </a:cxn>
                                  <a:cxn ang="T142">
                                    <a:pos x="T76" y="T77"/>
                                  </a:cxn>
                                  <a:cxn ang="T143">
                                    <a:pos x="T78" y="T79"/>
                                  </a:cxn>
                                  <a:cxn ang="T144">
                                    <a:pos x="T80" y="T81"/>
                                  </a:cxn>
                                  <a:cxn ang="T145">
                                    <a:pos x="T82" y="T83"/>
                                  </a:cxn>
                                  <a:cxn ang="T146">
                                    <a:pos x="T84" y="T85"/>
                                  </a:cxn>
                                  <a:cxn ang="T147">
                                    <a:pos x="T86" y="T87"/>
                                  </a:cxn>
                                  <a:cxn ang="T148">
                                    <a:pos x="T88" y="T89"/>
                                  </a:cxn>
                                  <a:cxn ang="T149">
                                    <a:pos x="T90" y="T91"/>
                                  </a:cxn>
                                  <a:cxn ang="T150">
                                    <a:pos x="T92" y="T93"/>
                                  </a:cxn>
                                  <a:cxn ang="T151">
                                    <a:pos x="T94" y="T95"/>
                                  </a:cxn>
                                  <a:cxn ang="T152">
                                    <a:pos x="T96" y="T97"/>
                                  </a:cxn>
                                  <a:cxn ang="T153">
                                    <a:pos x="T98" y="T99"/>
                                  </a:cxn>
                                  <a:cxn ang="T154">
                                    <a:pos x="T100" y="T101"/>
                                  </a:cxn>
                                  <a:cxn ang="T155">
                                    <a:pos x="T102" y="T103"/>
                                  </a:cxn>
                                </a:cxnLst>
                                <a:rect l="0" t="0" r="r" b="b"/>
                                <a:pathLst>
                                  <a:path w="465" h="315">
                                    <a:moveTo>
                                      <a:pt x="0" y="300"/>
                                    </a:moveTo>
                                    <a:lnTo>
                                      <a:pt x="0" y="285"/>
                                    </a:lnTo>
                                    <a:lnTo>
                                      <a:pt x="0" y="270"/>
                                    </a:lnTo>
                                    <a:lnTo>
                                      <a:pt x="15" y="270"/>
                                    </a:lnTo>
                                    <a:lnTo>
                                      <a:pt x="15" y="240"/>
                                    </a:lnTo>
                                    <a:lnTo>
                                      <a:pt x="30" y="240"/>
                                    </a:lnTo>
                                    <a:lnTo>
                                      <a:pt x="30" y="210"/>
                                    </a:lnTo>
                                    <a:lnTo>
                                      <a:pt x="45" y="210"/>
                                    </a:lnTo>
                                    <a:lnTo>
                                      <a:pt x="45" y="19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75" y="135"/>
                                    </a:lnTo>
                                    <a:lnTo>
                                      <a:pt x="75" y="120"/>
                                    </a:lnTo>
                                    <a:lnTo>
                                      <a:pt x="90" y="120"/>
                                    </a:lnTo>
                                    <a:lnTo>
                                      <a:pt x="105" y="105"/>
                                    </a:lnTo>
                                    <a:lnTo>
                                      <a:pt x="120" y="105"/>
                                    </a:lnTo>
                                    <a:lnTo>
                                      <a:pt x="150" y="105"/>
                                    </a:lnTo>
                                    <a:lnTo>
                                      <a:pt x="150" y="75"/>
                                    </a:lnTo>
                                    <a:lnTo>
                                      <a:pt x="150" y="60"/>
                                    </a:lnTo>
                                    <a:lnTo>
                                      <a:pt x="165" y="60"/>
                                    </a:lnTo>
                                    <a:lnTo>
                                      <a:pt x="180" y="45"/>
                                    </a:lnTo>
                                    <a:lnTo>
                                      <a:pt x="210" y="45"/>
                                    </a:lnTo>
                                    <a:lnTo>
                                      <a:pt x="240" y="30"/>
                                    </a:lnTo>
                                    <a:lnTo>
                                      <a:pt x="285" y="30"/>
                                    </a:lnTo>
                                    <a:lnTo>
                                      <a:pt x="285" y="15"/>
                                    </a:lnTo>
                                    <a:lnTo>
                                      <a:pt x="315" y="15"/>
                                    </a:lnTo>
                                    <a:lnTo>
                                      <a:pt x="330" y="0"/>
                                    </a:lnTo>
                                    <a:lnTo>
                                      <a:pt x="435" y="0"/>
                                    </a:lnTo>
                                    <a:lnTo>
                                      <a:pt x="435" y="15"/>
                                    </a:lnTo>
                                    <a:lnTo>
                                      <a:pt x="465" y="30"/>
                                    </a:lnTo>
                                    <a:lnTo>
                                      <a:pt x="465" y="45"/>
                                    </a:lnTo>
                                    <a:lnTo>
                                      <a:pt x="465" y="150"/>
                                    </a:lnTo>
                                    <a:lnTo>
                                      <a:pt x="450" y="150"/>
                                    </a:lnTo>
                                    <a:lnTo>
                                      <a:pt x="450" y="165"/>
                                    </a:lnTo>
                                    <a:lnTo>
                                      <a:pt x="405" y="165"/>
                                    </a:lnTo>
                                    <a:lnTo>
                                      <a:pt x="405" y="180"/>
                                    </a:lnTo>
                                    <a:lnTo>
                                      <a:pt x="390" y="195"/>
                                    </a:lnTo>
                                    <a:lnTo>
                                      <a:pt x="375" y="195"/>
                                    </a:lnTo>
                                    <a:lnTo>
                                      <a:pt x="375" y="225"/>
                                    </a:lnTo>
                                    <a:lnTo>
                                      <a:pt x="345" y="225"/>
                                    </a:lnTo>
                                    <a:lnTo>
                                      <a:pt x="330" y="240"/>
                                    </a:lnTo>
                                    <a:lnTo>
                                      <a:pt x="315" y="240"/>
                                    </a:lnTo>
                                    <a:lnTo>
                                      <a:pt x="300" y="255"/>
                                    </a:lnTo>
                                    <a:lnTo>
                                      <a:pt x="270" y="255"/>
                                    </a:lnTo>
                                    <a:lnTo>
                                      <a:pt x="255" y="270"/>
                                    </a:lnTo>
                                    <a:lnTo>
                                      <a:pt x="240" y="300"/>
                                    </a:lnTo>
                                    <a:lnTo>
                                      <a:pt x="225" y="285"/>
                                    </a:lnTo>
                                    <a:lnTo>
                                      <a:pt x="225" y="315"/>
                                    </a:lnTo>
                                    <a:lnTo>
                                      <a:pt x="15" y="315"/>
                                    </a:lnTo>
                                    <a:lnTo>
                                      <a:pt x="0" y="30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4" name=" 204"/>
                            <wps:cNvSpPr>
                              <a:spLocks/>
                            </wps:cNvSpPr>
                            <wps:spPr bwMode="auto">
                              <a:xfrm>
                                <a:off x="6585" y="4103"/>
                                <a:ext cx="465" cy="315"/>
                              </a:xfrm>
                              <a:custGeom>
                                <a:avLst/>
                                <a:gdLst>
                                  <a:gd name="T0" fmla="*/ 0 w 465"/>
                                  <a:gd name="T1" fmla="*/ 300 h 315"/>
                                  <a:gd name="T2" fmla="*/ 0 w 465"/>
                                  <a:gd name="T3" fmla="*/ 285 h 315"/>
                                  <a:gd name="T4" fmla="*/ 0 w 465"/>
                                  <a:gd name="T5" fmla="*/ 270 h 315"/>
                                  <a:gd name="T6" fmla="*/ 15 w 465"/>
                                  <a:gd name="T7" fmla="*/ 270 h 315"/>
                                  <a:gd name="T8" fmla="*/ 15 w 465"/>
                                  <a:gd name="T9" fmla="*/ 240 h 315"/>
                                  <a:gd name="T10" fmla="*/ 30 w 465"/>
                                  <a:gd name="T11" fmla="*/ 240 h 315"/>
                                  <a:gd name="T12" fmla="*/ 30 w 465"/>
                                  <a:gd name="T13" fmla="*/ 210 h 315"/>
                                  <a:gd name="T14" fmla="*/ 45 w 465"/>
                                  <a:gd name="T15" fmla="*/ 210 h 315"/>
                                  <a:gd name="T16" fmla="*/ 45 w 465"/>
                                  <a:gd name="T17" fmla="*/ 195 h 315"/>
                                  <a:gd name="T18" fmla="*/ 45 w 465"/>
                                  <a:gd name="T19" fmla="*/ 165 h 315"/>
                                  <a:gd name="T20" fmla="*/ 60 w 465"/>
                                  <a:gd name="T21" fmla="*/ 165 h 315"/>
                                  <a:gd name="T22" fmla="*/ 45 w 465"/>
                                  <a:gd name="T23" fmla="*/ 135 h 315"/>
                                  <a:gd name="T24" fmla="*/ 75 w 465"/>
                                  <a:gd name="T25" fmla="*/ 135 h 315"/>
                                  <a:gd name="T26" fmla="*/ 75 w 465"/>
                                  <a:gd name="T27" fmla="*/ 120 h 315"/>
                                  <a:gd name="T28" fmla="*/ 90 w 465"/>
                                  <a:gd name="T29" fmla="*/ 120 h 315"/>
                                  <a:gd name="T30" fmla="*/ 105 w 465"/>
                                  <a:gd name="T31" fmla="*/ 105 h 315"/>
                                  <a:gd name="T32" fmla="*/ 120 w 465"/>
                                  <a:gd name="T33" fmla="*/ 105 h 315"/>
                                  <a:gd name="T34" fmla="*/ 150 w 465"/>
                                  <a:gd name="T35" fmla="*/ 105 h 315"/>
                                  <a:gd name="T36" fmla="*/ 150 w 465"/>
                                  <a:gd name="T37" fmla="*/ 75 h 315"/>
                                  <a:gd name="T38" fmla="*/ 150 w 465"/>
                                  <a:gd name="T39" fmla="*/ 60 h 315"/>
                                  <a:gd name="T40" fmla="*/ 165 w 465"/>
                                  <a:gd name="T41" fmla="*/ 60 h 315"/>
                                  <a:gd name="T42" fmla="*/ 180 w 465"/>
                                  <a:gd name="T43" fmla="*/ 45 h 315"/>
                                  <a:gd name="T44" fmla="*/ 180 w 465"/>
                                  <a:gd name="T45" fmla="*/ 45 h 315"/>
                                  <a:gd name="T46" fmla="*/ 210 w 465"/>
                                  <a:gd name="T47" fmla="*/ 45 h 315"/>
                                  <a:gd name="T48" fmla="*/ 240 w 465"/>
                                  <a:gd name="T49" fmla="*/ 30 h 315"/>
                                  <a:gd name="T50" fmla="*/ 285 w 465"/>
                                  <a:gd name="T51" fmla="*/ 30 h 315"/>
                                  <a:gd name="T52" fmla="*/ 285 w 465"/>
                                  <a:gd name="T53" fmla="*/ 15 h 315"/>
                                  <a:gd name="T54" fmla="*/ 315 w 465"/>
                                  <a:gd name="T55" fmla="*/ 15 h 315"/>
                                  <a:gd name="T56" fmla="*/ 330 w 465"/>
                                  <a:gd name="T57" fmla="*/ 0 h 315"/>
                                  <a:gd name="T58" fmla="*/ 435 w 465"/>
                                  <a:gd name="T59" fmla="*/ 0 h 315"/>
                                  <a:gd name="T60" fmla="*/ 435 w 465"/>
                                  <a:gd name="T61" fmla="*/ 15 h 315"/>
                                  <a:gd name="T62" fmla="*/ 465 w 465"/>
                                  <a:gd name="T63" fmla="*/ 30 h 315"/>
                                  <a:gd name="T64" fmla="*/ 465 w 465"/>
                                  <a:gd name="T65" fmla="*/ 45 h 315"/>
                                  <a:gd name="T66" fmla="*/ 465 w 465"/>
                                  <a:gd name="T67" fmla="*/ 150 h 315"/>
                                  <a:gd name="T68" fmla="*/ 450 w 465"/>
                                  <a:gd name="T69" fmla="*/ 150 h 315"/>
                                  <a:gd name="T70" fmla="*/ 450 w 465"/>
                                  <a:gd name="T71" fmla="*/ 165 h 315"/>
                                  <a:gd name="T72" fmla="*/ 405 w 465"/>
                                  <a:gd name="T73" fmla="*/ 165 h 315"/>
                                  <a:gd name="T74" fmla="*/ 405 w 465"/>
                                  <a:gd name="T75" fmla="*/ 180 h 315"/>
                                  <a:gd name="T76" fmla="*/ 390 w 465"/>
                                  <a:gd name="T77" fmla="*/ 195 h 315"/>
                                  <a:gd name="T78" fmla="*/ 375 w 465"/>
                                  <a:gd name="T79" fmla="*/ 195 h 315"/>
                                  <a:gd name="T80" fmla="*/ 375 w 465"/>
                                  <a:gd name="T81" fmla="*/ 225 h 315"/>
                                  <a:gd name="T82" fmla="*/ 345 w 465"/>
                                  <a:gd name="T83" fmla="*/ 225 h 315"/>
                                  <a:gd name="T84" fmla="*/ 330 w 465"/>
                                  <a:gd name="T85" fmla="*/ 240 h 315"/>
                                  <a:gd name="T86" fmla="*/ 315 w 465"/>
                                  <a:gd name="T87" fmla="*/ 240 h 315"/>
                                  <a:gd name="T88" fmla="*/ 300 w 465"/>
                                  <a:gd name="T89" fmla="*/ 255 h 315"/>
                                  <a:gd name="T90" fmla="*/ 270 w 465"/>
                                  <a:gd name="T91" fmla="*/ 255 h 315"/>
                                  <a:gd name="T92" fmla="*/ 255 w 465"/>
                                  <a:gd name="T93" fmla="*/ 270 h 315"/>
                                  <a:gd name="T94" fmla="*/ 240 w 465"/>
                                  <a:gd name="T95" fmla="*/ 300 h 315"/>
                                  <a:gd name="T96" fmla="*/ 225 w 465"/>
                                  <a:gd name="T97" fmla="*/ 285 h 315"/>
                                  <a:gd name="T98" fmla="*/ 225 w 465"/>
                                  <a:gd name="T99" fmla="*/ 315 h 315"/>
                                  <a:gd name="T100" fmla="*/ 15 w 465"/>
                                  <a:gd name="T101" fmla="*/ 315 h 315"/>
                                  <a:gd name="T102" fmla="*/ 0 60000 65536"/>
                                  <a:gd name="T103" fmla="*/ 0 60000 65536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  <a:gd name="T108" fmla="*/ 0 60000 65536"/>
                                  <a:gd name="T109" fmla="*/ 0 60000 65536"/>
                                  <a:gd name="T110" fmla="*/ 0 60000 65536"/>
                                  <a:gd name="T111" fmla="*/ 0 60000 65536"/>
                                  <a:gd name="T112" fmla="*/ 0 60000 65536"/>
                                  <a:gd name="T113" fmla="*/ 0 60000 65536"/>
                                  <a:gd name="T114" fmla="*/ 0 60000 65536"/>
                                  <a:gd name="T115" fmla="*/ 0 60000 65536"/>
                                  <a:gd name="T116" fmla="*/ 0 60000 65536"/>
                                  <a:gd name="T117" fmla="*/ 0 60000 65536"/>
                                  <a:gd name="T118" fmla="*/ 0 60000 65536"/>
                                  <a:gd name="T119" fmla="*/ 0 60000 65536"/>
                                  <a:gd name="T120" fmla="*/ 0 60000 65536"/>
                                  <a:gd name="T121" fmla="*/ 0 60000 65536"/>
                                  <a:gd name="T122" fmla="*/ 0 60000 65536"/>
                                  <a:gd name="T123" fmla="*/ 0 60000 65536"/>
                                  <a:gd name="T124" fmla="*/ 0 60000 65536"/>
                                  <a:gd name="T125" fmla="*/ 0 60000 65536"/>
                                  <a:gd name="T126" fmla="*/ 0 60000 65536"/>
                                  <a:gd name="T127" fmla="*/ 0 60000 65536"/>
                                  <a:gd name="T128" fmla="*/ 0 60000 65536"/>
                                  <a:gd name="T129" fmla="*/ 0 60000 65536"/>
                                  <a:gd name="T130" fmla="*/ 0 60000 65536"/>
                                  <a:gd name="T131" fmla="*/ 0 60000 65536"/>
                                  <a:gd name="T132" fmla="*/ 0 60000 65536"/>
                                  <a:gd name="T133" fmla="*/ 0 60000 65536"/>
                                  <a:gd name="T134" fmla="*/ 0 60000 65536"/>
                                  <a:gd name="T135" fmla="*/ 0 60000 65536"/>
                                  <a:gd name="T136" fmla="*/ 0 60000 65536"/>
                                  <a:gd name="T137" fmla="*/ 0 60000 65536"/>
                                  <a:gd name="T138" fmla="*/ 0 60000 65536"/>
                                  <a:gd name="T139" fmla="*/ 0 60000 65536"/>
                                  <a:gd name="T140" fmla="*/ 0 60000 65536"/>
                                  <a:gd name="T141" fmla="*/ 0 60000 65536"/>
                                  <a:gd name="T142" fmla="*/ 0 60000 65536"/>
                                  <a:gd name="T143" fmla="*/ 0 60000 65536"/>
                                  <a:gd name="T144" fmla="*/ 0 60000 65536"/>
                                  <a:gd name="T145" fmla="*/ 0 60000 65536"/>
                                  <a:gd name="T146" fmla="*/ 0 60000 65536"/>
                                  <a:gd name="T147" fmla="*/ 0 60000 65536"/>
                                  <a:gd name="T148" fmla="*/ 0 60000 65536"/>
                                  <a:gd name="T149" fmla="*/ 0 60000 65536"/>
                                  <a:gd name="T150" fmla="*/ 0 60000 65536"/>
                                  <a:gd name="T151" fmla="*/ 0 60000 65536"/>
                                  <a:gd name="T152" fmla="*/ 0 60000 65536"/>
                                </a:gdLst>
                                <a:ahLst/>
                                <a:cxnLst>
                                  <a:cxn ang="T102">
                                    <a:pos x="T0" y="T1"/>
                                  </a:cxn>
                                  <a:cxn ang="T103">
                                    <a:pos x="T2" y="T3"/>
                                  </a:cxn>
                                  <a:cxn ang="T104">
                                    <a:pos x="T4" y="T5"/>
                                  </a:cxn>
                                  <a:cxn ang="T105">
                                    <a:pos x="T6" y="T7"/>
                                  </a:cxn>
                                  <a:cxn ang="T106">
                                    <a:pos x="T8" y="T9"/>
                                  </a:cxn>
                                  <a:cxn ang="T107">
                                    <a:pos x="T10" y="T11"/>
                                  </a:cxn>
                                  <a:cxn ang="T108">
                                    <a:pos x="T12" y="T13"/>
                                  </a:cxn>
                                  <a:cxn ang="T109">
                                    <a:pos x="T14" y="T15"/>
                                  </a:cxn>
                                  <a:cxn ang="T110">
                                    <a:pos x="T16" y="T17"/>
                                  </a:cxn>
                                  <a:cxn ang="T111">
                                    <a:pos x="T18" y="T19"/>
                                  </a:cxn>
                                  <a:cxn ang="T112">
                                    <a:pos x="T20" y="T21"/>
                                  </a:cxn>
                                  <a:cxn ang="T113">
                                    <a:pos x="T22" y="T23"/>
                                  </a:cxn>
                                  <a:cxn ang="T114">
                                    <a:pos x="T24" y="T25"/>
                                  </a:cxn>
                                  <a:cxn ang="T115">
                                    <a:pos x="T26" y="T27"/>
                                  </a:cxn>
                                  <a:cxn ang="T116">
                                    <a:pos x="T28" y="T29"/>
                                  </a:cxn>
                                  <a:cxn ang="T117">
                                    <a:pos x="T30" y="T31"/>
                                  </a:cxn>
                                  <a:cxn ang="T118">
                                    <a:pos x="T32" y="T33"/>
                                  </a:cxn>
                                  <a:cxn ang="T119">
                                    <a:pos x="T34" y="T35"/>
                                  </a:cxn>
                                  <a:cxn ang="T120">
                                    <a:pos x="T36" y="T37"/>
                                  </a:cxn>
                                  <a:cxn ang="T121">
                                    <a:pos x="T38" y="T39"/>
                                  </a:cxn>
                                  <a:cxn ang="T122">
                                    <a:pos x="T40" y="T41"/>
                                  </a:cxn>
                                  <a:cxn ang="T123">
                                    <a:pos x="T42" y="T43"/>
                                  </a:cxn>
                                  <a:cxn ang="T124">
                                    <a:pos x="T44" y="T45"/>
                                  </a:cxn>
                                  <a:cxn ang="T125">
                                    <a:pos x="T46" y="T47"/>
                                  </a:cxn>
                                  <a:cxn ang="T126">
                                    <a:pos x="T48" y="T49"/>
                                  </a:cxn>
                                  <a:cxn ang="T127">
                                    <a:pos x="T50" y="T51"/>
                                  </a:cxn>
                                  <a:cxn ang="T128">
                                    <a:pos x="T52" y="T53"/>
                                  </a:cxn>
                                  <a:cxn ang="T129">
                                    <a:pos x="T54" y="T55"/>
                                  </a:cxn>
                                  <a:cxn ang="T130">
                                    <a:pos x="T56" y="T57"/>
                                  </a:cxn>
                                  <a:cxn ang="T131">
                                    <a:pos x="T58" y="T59"/>
                                  </a:cxn>
                                  <a:cxn ang="T132">
                                    <a:pos x="T60" y="T61"/>
                                  </a:cxn>
                                  <a:cxn ang="T133">
                                    <a:pos x="T62" y="T63"/>
                                  </a:cxn>
                                  <a:cxn ang="T134">
                                    <a:pos x="T64" y="T65"/>
                                  </a:cxn>
                                  <a:cxn ang="T135">
                                    <a:pos x="T66" y="T67"/>
                                  </a:cxn>
                                  <a:cxn ang="T136">
                                    <a:pos x="T68" y="T69"/>
                                  </a:cxn>
                                  <a:cxn ang="T137">
                                    <a:pos x="T70" y="T71"/>
                                  </a:cxn>
                                  <a:cxn ang="T138">
                                    <a:pos x="T72" y="T73"/>
                                  </a:cxn>
                                  <a:cxn ang="T139">
                                    <a:pos x="T74" y="T75"/>
                                  </a:cxn>
                                  <a:cxn ang="T140">
                                    <a:pos x="T76" y="T77"/>
                                  </a:cxn>
                                  <a:cxn ang="T141">
                                    <a:pos x="T78" y="T79"/>
                                  </a:cxn>
                                  <a:cxn ang="T142">
                                    <a:pos x="T80" y="T81"/>
                                  </a:cxn>
                                  <a:cxn ang="T143">
                                    <a:pos x="T82" y="T83"/>
                                  </a:cxn>
                                  <a:cxn ang="T144">
                                    <a:pos x="T84" y="T85"/>
                                  </a:cxn>
                                  <a:cxn ang="T145">
                                    <a:pos x="T86" y="T87"/>
                                  </a:cxn>
                                  <a:cxn ang="T146">
                                    <a:pos x="T88" y="T89"/>
                                  </a:cxn>
                                  <a:cxn ang="T147">
                                    <a:pos x="T90" y="T91"/>
                                  </a:cxn>
                                  <a:cxn ang="T148">
                                    <a:pos x="T92" y="T93"/>
                                  </a:cxn>
                                  <a:cxn ang="T149">
                                    <a:pos x="T94" y="T95"/>
                                  </a:cxn>
                                  <a:cxn ang="T150">
                                    <a:pos x="T96" y="T97"/>
                                  </a:cxn>
                                  <a:cxn ang="T151">
                                    <a:pos x="T98" y="T99"/>
                                  </a:cxn>
                                  <a:cxn ang="T152">
                                    <a:pos x="T100" y="T101"/>
                                  </a:cxn>
                                </a:cxnLst>
                                <a:rect l="0" t="0" r="r" b="b"/>
                                <a:pathLst>
                                  <a:path w="465" h="315">
                                    <a:moveTo>
                                      <a:pt x="0" y="300"/>
                                    </a:moveTo>
                                    <a:lnTo>
                                      <a:pt x="0" y="285"/>
                                    </a:lnTo>
                                    <a:lnTo>
                                      <a:pt x="0" y="270"/>
                                    </a:lnTo>
                                    <a:lnTo>
                                      <a:pt x="15" y="270"/>
                                    </a:lnTo>
                                    <a:lnTo>
                                      <a:pt x="15" y="240"/>
                                    </a:lnTo>
                                    <a:lnTo>
                                      <a:pt x="30" y="240"/>
                                    </a:lnTo>
                                    <a:lnTo>
                                      <a:pt x="30" y="210"/>
                                    </a:lnTo>
                                    <a:lnTo>
                                      <a:pt x="45" y="210"/>
                                    </a:lnTo>
                                    <a:lnTo>
                                      <a:pt x="45" y="19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75" y="135"/>
                                    </a:lnTo>
                                    <a:lnTo>
                                      <a:pt x="75" y="120"/>
                                    </a:lnTo>
                                    <a:lnTo>
                                      <a:pt x="90" y="120"/>
                                    </a:lnTo>
                                    <a:lnTo>
                                      <a:pt x="105" y="105"/>
                                    </a:lnTo>
                                    <a:lnTo>
                                      <a:pt x="120" y="105"/>
                                    </a:lnTo>
                                    <a:lnTo>
                                      <a:pt x="150" y="105"/>
                                    </a:lnTo>
                                    <a:lnTo>
                                      <a:pt x="150" y="75"/>
                                    </a:lnTo>
                                    <a:lnTo>
                                      <a:pt x="150" y="60"/>
                                    </a:lnTo>
                                    <a:lnTo>
                                      <a:pt x="165" y="60"/>
                                    </a:lnTo>
                                    <a:lnTo>
                                      <a:pt x="180" y="45"/>
                                    </a:lnTo>
                                    <a:lnTo>
                                      <a:pt x="210" y="45"/>
                                    </a:lnTo>
                                    <a:lnTo>
                                      <a:pt x="240" y="30"/>
                                    </a:lnTo>
                                    <a:lnTo>
                                      <a:pt x="285" y="30"/>
                                    </a:lnTo>
                                    <a:lnTo>
                                      <a:pt x="285" y="15"/>
                                    </a:lnTo>
                                    <a:lnTo>
                                      <a:pt x="315" y="15"/>
                                    </a:lnTo>
                                    <a:lnTo>
                                      <a:pt x="330" y="0"/>
                                    </a:lnTo>
                                    <a:lnTo>
                                      <a:pt x="435" y="0"/>
                                    </a:lnTo>
                                    <a:lnTo>
                                      <a:pt x="435" y="15"/>
                                    </a:lnTo>
                                    <a:lnTo>
                                      <a:pt x="465" y="30"/>
                                    </a:lnTo>
                                    <a:lnTo>
                                      <a:pt x="465" y="45"/>
                                    </a:lnTo>
                                    <a:lnTo>
                                      <a:pt x="465" y="150"/>
                                    </a:lnTo>
                                    <a:lnTo>
                                      <a:pt x="450" y="150"/>
                                    </a:lnTo>
                                    <a:lnTo>
                                      <a:pt x="450" y="165"/>
                                    </a:lnTo>
                                    <a:lnTo>
                                      <a:pt x="405" y="165"/>
                                    </a:lnTo>
                                    <a:lnTo>
                                      <a:pt x="405" y="180"/>
                                    </a:lnTo>
                                    <a:lnTo>
                                      <a:pt x="390" y="195"/>
                                    </a:lnTo>
                                    <a:lnTo>
                                      <a:pt x="375" y="195"/>
                                    </a:lnTo>
                                    <a:lnTo>
                                      <a:pt x="375" y="225"/>
                                    </a:lnTo>
                                    <a:lnTo>
                                      <a:pt x="345" y="225"/>
                                    </a:lnTo>
                                    <a:lnTo>
                                      <a:pt x="330" y="240"/>
                                    </a:lnTo>
                                    <a:lnTo>
                                      <a:pt x="315" y="240"/>
                                    </a:lnTo>
                                    <a:lnTo>
                                      <a:pt x="300" y="255"/>
                                    </a:lnTo>
                                    <a:lnTo>
                                      <a:pt x="270" y="255"/>
                                    </a:lnTo>
                                    <a:lnTo>
                                      <a:pt x="255" y="270"/>
                                    </a:lnTo>
                                    <a:lnTo>
                                      <a:pt x="240" y="300"/>
                                    </a:lnTo>
                                    <a:lnTo>
                                      <a:pt x="225" y="285"/>
                                    </a:lnTo>
                                    <a:lnTo>
                                      <a:pt x="225" y="315"/>
                                    </a:lnTo>
                                    <a:lnTo>
                                      <a:pt x="15" y="3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05" name=" 205"/>
                          <wpg:cNvGrpSpPr>
                            <a:grpSpLocks/>
                          </wpg:cNvGrpSpPr>
                          <wpg:grpSpPr bwMode="auto">
                            <a:xfrm>
                              <a:off x="6795" y="4148"/>
                              <a:ext cx="90" cy="210"/>
                              <a:chOff x="6795" y="4148"/>
                              <a:chExt cx="90" cy="210"/>
                            </a:xfrm>
                          </wpg:grpSpPr>
                          <wps:wsp>
                            <wps:cNvPr id="206" name=" 206"/>
                            <wps:cNvSpPr>
                              <a:spLocks/>
                            </wps:cNvSpPr>
                            <wps:spPr bwMode="auto">
                              <a:xfrm>
                                <a:off x="6795" y="4148"/>
                                <a:ext cx="90" cy="210"/>
                              </a:xfrm>
                              <a:custGeom>
                                <a:avLst/>
                                <a:gdLst>
                                  <a:gd name="T0" fmla="*/ 15 w 90"/>
                                  <a:gd name="T1" fmla="*/ 0 h 210"/>
                                  <a:gd name="T2" fmla="*/ 0 w 90"/>
                                  <a:gd name="T3" fmla="*/ 45 h 210"/>
                                  <a:gd name="T4" fmla="*/ 15 w 90"/>
                                  <a:gd name="T5" fmla="*/ 90 h 210"/>
                                  <a:gd name="T6" fmla="*/ 45 w 90"/>
                                  <a:gd name="T7" fmla="*/ 105 h 210"/>
                                  <a:gd name="T8" fmla="*/ 45 w 90"/>
                                  <a:gd name="T9" fmla="*/ 105 h 210"/>
                                  <a:gd name="T10" fmla="*/ 60 w 90"/>
                                  <a:gd name="T11" fmla="*/ 120 h 210"/>
                                  <a:gd name="T12" fmla="*/ 60 w 90"/>
                                  <a:gd name="T13" fmla="*/ 135 h 210"/>
                                  <a:gd name="T14" fmla="*/ 75 w 90"/>
                                  <a:gd name="T15" fmla="*/ 150 h 210"/>
                                  <a:gd name="T16" fmla="*/ 90 w 90"/>
                                  <a:gd name="T17" fmla="*/ 165 h 210"/>
                                  <a:gd name="T18" fmla="*/ 60 w 90"/>
                                  <a:gd name="T19" fmla="*/ 150 h 210"/>
                                  <a:gd name="T20" fmla="*/ 60 w 90"/>
                                  <a:gd name="T21" fmla="*/ 165 h 210"/>
                                  <a:gd name="T22" fmla="*/ 60 w 90"/>
                                  <a:gd name="T23" fmla="*/ 210 h 210"/>
                                  <a:gd name="T24" fmla="*/ 15 w 90"/>
                                  <a:gd name="T25" fmla="*/ 0 h 210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</a:gdLst>
                                <a:ahLst/>
                                <a:cxnLst>
                                  <a:cxn ang="T26">
                                    <a:pos x="T0" y="T1"/>
                                  </a:cxn>
                                  <a:cxn ang="T27">
                                    <a:pos x="T2" y="T3"/>
                                  </a:cxn>
                                  <a:cxn ang="T28">
                                    <a:pos x="T4" y="T5"/>
                                  </a:cxn>
                                  <a:cxn ang="T29">
                                    <a:pos x="T6" y="T7"/>
                                  </a:cxn>
                                  <a:cxn ang="T30">
                                    <a:pos x="T8" y="T9"/>
                                  </a:cxn>
                                  <a:cxn ang="T31">
                                    <a:pos x="T10" y="T11"/>
                                  </a:cxn>
                                  <a:cxn ang="T32">
                                    <a:pos x="T12" y="T13"/>
                                  </a:cxn>
                                  <a:cxn ang="T33">
                                    <a:pos x="T14" y="T15"/>
                                  </a:cxn>
                                  <a:cxn ang="T34">
                                    <a:pos x="T16" y="T17"/>
                                  </a:cxn>
                                  <a:cxn ang="T35">
                                    <a:pos x="T18" y="T19"/>
                                  </a:cxn>
                                  <a:cxn ang="T36">
                                    <a:pos x="T20" y="T21"/>
                                  </a:cxn>
                                  <a:cxn ang="T37">
                                    <a:pos x="T22" y="T23"/>
                                  </a:cxn>
                                  <a:cxn ang="T38">
                                    <a:pos x="T24" y="T25"/>
                                  </a:cxn>
                                </a:cxnLst>
                                <a:rect l="0" t="0" r="r" b="b"/>
                                <a:pathLst>
                                  <a:path w="90" h="210">
                                    <a:moveTo>
                                      <a:pt x="15" y="0"/>
                                    </a:moveTo>
                                    <a:lnTo>
                                      <a:pt x="0" y="4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60" y="150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60" y="210"/>
                                    </a:lnTo>
                                    <a:lnTo>
                                      <a:pt x="1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07" name=" 207"/>
                            <wps:cNvSpPr>
                              <a:spLocks/>
                            </wps:cNvSpPr>
                            <wps:spPr bwMode="auto">
                              <a:xfrm>
                                <a:off x="6795" y="4148"/>
                                <a:ext cx="90" cy="210"/>
                              </a:xfrm>
                              <a:custGeom>
                                <a:avLst/>
                                <a:gdLst>
                                  <a:gd name="T0" fmla="*/ 15 w 90"/>
                                  <a:gd name="T1" fmla="*/ 0 h 210"/>
                                  <a:gd name="T2" fmla="*/ 0 w 90"/>
                                  <a:gd name="T3" fmla="*/ 45 h 210"/>
                                  <a:gd name="T4" fmla="*/ 15 w 90"/>
                                  <a:gd name="T5" fmla="*/ 90 h 210"/>
                                  <a:gd name="T6" fmla="*/ 45 w 90"/>
                                  <a:gd name="T7" fmla="*/ 105 h 210"/>
                                  <a:gd name="T8" fmla="*/ 45 w 90"/>
                                  <a:gd name="T9" fmla="*/ 105 h 210"/>
                                  <a:gd name="T10" fmla="*/ 60 w 90"/>
                                  <a:gd name="T11" fmla="*/ 120 h 210"/>
                                  <a:gd name="T12" fmla="*/ 60 w 90"/>
                                  <a:gd name="T13" fmla="*/ 135 h 210"/>
                                  <a:gd name="T14" fmla="*/ 75 w 90"/>
                                  <a:gd name="T15" fmla="*/ 150 h 210"/>
                                  <a:gd name="T16" fmla="*/ 90 w 90"/>
                                  <a:gd name="T17" fmla="*/ 165 h 210"/>
                                  <a:gd name="T18" fmla="*/ 60 w 90"/>
                                  <a:gd name="T19" fmla="*/ 150 h 210"/>
                                  <a:gd name="T20" fmla="*/ 60 w 90"/>
                                  <a:gd name="T21" fmla="*/ 165 h 210"/>
                                  <a:gd name="T22" fmla="*/ 60 w 90"/>
                                  <a:gd name="T23" fmla="*/ 210 h 210"/>
                                  <a:gd name="T24" fmla="*/ 0 60000 65536"/>
                                  <a:gd name="T25" fmla="*/ 0 60000 65536"/>
                                  <a:gd name="T26" fmla="*/ 0 60000 65536"/>
                                  <a:gd name="T27" fmla="*/ 0 60000 6553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</a:gdLst>
                                <a:ahLst/>
                                <a:cxnLst>
                                  <a:cxn ang="T24">
                                    <a:pos x="T0" y="T1"/>
                                  </a:cxn>
                                  <a:cxn ang="T25">
                                    <a:pos x="T2" y="T3"/>
                                  </a:cxn>
                                  <a:cxn ang="T26">
                                    <a:pos x="T4" y="T5"/>
                                  </a:cxn>
                                  <a:cxn ang="T27">
                                    <a:pos x="T6" y="T7"/>
                                  </a:cxn>
                                  <a:cxn ang="T28">
                                    <a:pos x="T8" y="T9"/>
                                  </a:cxn>
                                  <a:cxn ang="T29">
                                    <a:pos x="T10" y="T11"/>
                                  </a:cxn>
                                  <a:cxn ang="T30">
                                    <a:pos x="T12" y="T13"/>
                                  </a:cxn>
                                  <a:cxn ang="T31">
                                    <a:pos x="T14" y="T15"/>
                                  </a:cxn>
                                  <a:cxn ang="T32">
                                    <a:pos x="T16" y="T17"/>
                                  </a:cxn>
                                  <a:cxn ang="T33">
                                    <a:pos x="T18" y="T19"/>
                                  </a:cxn>
                                  <a:cxn ang="T34">
                                    <a:pos x="T20" y="T21"/>
                                  </a:cxn>
                                  <a:cxn ang="T35">
                                    <a:pos x="T22" y="T23"/>
                                  </a:cxn>
                                </a:cxnLst>
                                <a:rect l="0" t="0" r="r" b="b"/>
                                <a:pathLst>
                                  <a:path w="90" h="210">
                                    <a:moveTo>
                                      <a:pt x="15" y="0"/>
                                    </a:moveTo>
                                    <a:lnTo>
                                      <a:pt x="0" y="4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75" y="150"/>
                                    </a:lnTo>
                                    <a:lnTo>
                                      <a:pt x="90" y="165"/>
                                    </a:lnTo>
                                    <a:lnTo>
                                      <a:pt x="60" y="150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60" y="21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08" name=" 208"/>
                          <wpg:cNvGrpSpPr>
                            <a:grpSpLocks/>
                          </wpg:cNvGrpSpPr>
                          <wpg:grpSpPr bwMode="auto">
                            <a:xfrm>
                              <a:off x="6615" y="4223"/>
                              <a:ext cx="150" cy="180"/>
                              <a:chOff x="6615" y="4223"/>
                              <a:chExt cx="150" cy="180"/>
                            </a:xfrm>
                          </wpg:grpSpPr>
                          <wps:wsp>
                            <wps:cNvPr id="209" name=" 209"/>
                            <wps:cNvSpPr>
                              <a:spLocks/>
                            </wps:cNvSpPr>
                            <wps:spPr bwMode="auto">
                              <a:xfrm>
                                <a:off x="6615" y="4223"/>
                                <a:ext cx="150" cy="180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80"/>
                                  <a:gd name="T2" fmla="*/ 135 w 150"/>
                                  <a:gd name="T3" fmla="*/ 15 h 180"/>
                                  <a:gd name="T4" fmla="*/ 120 w 150"/>
                                  <a:gd name="T5" fmla="*/ 15 h 180"/>
                                  <a:gd name="T6" fmla="*/ 105 w 150"/>
                                  <a:gd name="T7" fmla="*/ 30 h 180"/>
                                  <a:gd name="T8" fmla="*/ 90 w 150"/>
                                  <a:gd name="T9" fmla="*/ 30 h 180"/>
                                  <a:gd name="T10" fmla="*/ 120 w 150"/>
                                  <a:gd name="T11" fmla="*/ 45 h 180"/>
                                  <a:gd name="T12" fmla="*/ 120 w 150"/>
                                  <a:gd name="T13" fmla="*/ 60 h 180"/>
                                  <a:gd name="T14" fmla="*/ 105 w 150"/>
                                  <a:gd name="T15" fmla="*/ 75 h 180"/>
                                  <a:gd name="T16" fmla="*/ 75 w 150"/>
                                  <a:gd name="T17" fmla="*/ 90 h 180"/>
                                  <a:gd name="T18" fmla="*/ 60 w 150"/>
                                  <a:gd name="T19" fmla="*/ 105 h 180"/>
                                  <a:gd name="T20" fmla="*/ 45 w 150"/>
                                  <a:gd name="T21" fmla="*/ 105 h 180"/>
                                  <a:gd name="T22" fmla="*/ 30 w 150"/>
                                  <a:gd name="T23" fmla="*/ 75 h 180"/>
                                  <a:gd name="T24" fmla="*/ 45 w 150"/>
                                  <a:gd name="T25" fmla="*/ 105 h 180"/>
                                  <a:gd name="T26" fmla="*/ 30 w 150"/>
                                  <a:gd name="T27" fmla="*/ 120 h 180"/>
                                  <a:gd name="T28" fmla="*/ 30 w 150"/>
                                  <a:gd name="T29" fmla="*/ 135 h 180"/>
                                  <a:gd name="T30" fmla="*/ 30 w 150"/>
                                  <a:gd name="T31" fmla="*/ 150 h 180"/>
                                  <a:gd name="T32" fmla="*/ 0 w 150"/>
                                  <a:gd name="T33" fmla="*/ 180 h 180"/>
                                  <a:gd name="T34" fmla="*/ 150 w 150"/>
                                  <a:gd name="T35" fmla="*/ 0 h 180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50" h="180">
                                    <a:moveTo>
                                      <a:pt x="150" y="0"/>
                                    </a:moveTo>
                                    <a:lnTo>
                                      <a:pt x="135" y="15"/>
                                    </a:ln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9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20" y="60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7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15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0" name=" 210"/>
                            <wps:cNvSpPr>
                              <a:spLocks/>
                            </wps:cNvSpPr>
                            <wps:spPr bwMode="auto">
                              <a:xfrm>
                                <a:off x="6615" y="4223"/>
                                <a:ext cx="150" cy="180"/>
                              </a:xfrm>
                              <a:custGeom>
                                <a:avLst/>
                                <a:gdLst>
                                  <a:gd name="T0" fmla="*/ 150 w 150"/>
                                  <a:gd name="T1" fmla="*/ 0 h 180"/>
                                  <a:gd name="T2" fmla="*/ 135 w 150"/>
                                  <a:gd name="T3" fmla="*/ 15 h 180"/>
                                  <a:gd name="T4" fmla="*/ 120 w 150"/>
                                  <a:gd name="T5" fmla="*/ 15 h 180"/>
                                  <a:gd name="T6" fmla="*/ 105 w 150"/>
                                  <a:gd name="T7" fmla="*/ 30 h 180"/>
                                  <a:gd name="T8" fmla="*/ 90 w 150"/>
                                  <a:gd name="T9" fmla="*/ 30 h 180"/>
                                  <a:gd name="T10" fmla="*/ 120 w 150"/>
                                  <a:gd name="T11" fmla="*/ 45 h 180"/>
                                  <a:gd name="T12" fmla="*/ 120 w 150"/>
                                  <a:gd name="T13" fmla="*/ 60 h 180"/>
                                  <a:gd name="T14" fmla="*/ 105 w 150"/>
                                  <a:gd name="T15" fmla="*/ 75 h 180"/>
                                  <a:gd name="T16" fmla="*/ 75 w 150"/>
                                  <a:gd name="T17" fmla="*/ 90 h 180"/>
                                  <a:gd name="T18" fmla="*/ 60 w 150"/>
                                  <a:gd name="T19" fmla="*/ 105 h 180"/>
                                  <a:gd name="T20" fmla="*/ 45 w 150"/>
                                  <a:gd name="T21" fmla="*/ 105 h 180"/>
                                  <a:gd name="T22" fmla="*/ 30 w 150"/>
                                  <a:gd name="T23" fmla="*/ 75 h 180"/>
                                  <a:gd name="T24" fmla="*/ 45 w 150"/>
                                  <a:gd name="T25" fmla="*/ 105 h 180"/>
                                  <a:gd name="T26" fmla="*/ 30 w 150"/>
                                  <a:gd name="T27" fmla="*/ 120 h 180"/>
                                  <a:gd name="T28" fmla="*/ 30 w 150"/>
                                  <a:gd name="T29" fmla="*/ 135 h 180"/>
                                  <a:gd name="T30" fmla="*/ 30 w 150"/>
                                  <a:gd name="T31" fmla="*/ 150 h 180"/>
                                  <a:gd name="T32" fmla="*/ 0 w 150"/>
                                  <a:gd name="T33" fmla="*/ 180 h 180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</a:gdLst>
                                <a:ahLst/>
                                <a:cxnLst>
                                  <a:cxn ang="T34">
                                    <a:pos x="T0" y="T1"/>
                                  </a:cxn>
                                  <a:cxn ang="T35">
                                    <a:pos x="T2" y="T3"/>
                                  </a:cxn>
                                  <a:cxn ang="T36">
                                    <a:pos x="T4" y="T5"/>
                                  </a:cxn>
                                  <a:cxn ang="T37">
                                    <a:pos x="T6" y="T7"/>
                                  </a:cxn>
                                  <a:cxn ang="T38">
                                    <a:pos x="T8" y="T9"/>
                                  </a:cxn>
                                  <a:cxn ang="T39">
                                    <a:pos x="T10" y="T11"/>
                                  </a:cxn>
                                  <a:cxn ang="T40">
                                    <a:pos x="T12" y="T13"/>
                                  </a:cxn>
                                  <a:cxn ang="T41">
                                    <a:pos x="T14" y="T15"/>
                                  </a:cxn>
                                  <a:cxn ang="T42">
                                    <a:pos x="T16" y="T17"/>
                                  </a:cxn>
                                  <a:cxn ang="T43">
                                    <a:pos x="T18" y="T19"/>
                                  </a:cxn>
                                  <a:cxn ang="T44">
                                    <a:pos x="T20" y="T21"/>
                                  </a:cxn>
                                  <a:cxn ang="T45">
                                    <a:pos x="T22" y="T23"/>
                                  </a:cxn>
                                  <a:cxn ang="T46">
                                    <a:pos x="T24" y="T25"/>
                                  </a:cxn>
                                  <a:cxn ang="T47">
                                    <a:pos x="T26" y="T27"/>
                                  </a:cxn>
                                  <a:cxn ang="T48">
                                    <a:pos x="T28" y="T29"/>
                                  </a:cxn>
                                  <a:cxn ang="T49">
                                    <a:pos x="T30" y="T31"/>
                                  </a:cxn>
                                  <a:cxn ang="T50">
                                    <a:pos x="T32" y="T33"/>
                                  </a:cxn>
                                </a:cxnLst>
                                <a:rect l="0" t="0" r="r" b="b"/>
                                <a:pathLst>
                                  <a:path w="150" h="180">
                                    <a:moveTo>
                                      <a:pt x="150" y="0"/>
                                    </a:moveTo>
                                    <a:lnTo>
                                      <a:pt x="135" y="15"/>
                                    </a:lnTo>
                                    <a:lnTo>
                                      <a:pt x="120" y="1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9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20" y="60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7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11" name=" 211"/>
                          <wpg:cNvGrpSpPr>
                            <a:grpSpLocks/>
                          </wpg:cNvGrpSpPr>
                          <wpg:grpSpPr bwMode="auto">
                            <a:xfrm>
                              <a:off x="6900" y="4118"/>
                              <a:ext cx="135" cy="195"/>
                              <a:chOff x="6900" y="4118"/>
                              <a:chExt cx="135" cy="195"/>
                            </a:xfrm>
                          </wpg:grpSpPr>
                          <wps:wsp>
                            <wps:cNvPr id="212" name=" 212"/>
                            <wps:cNvSpPr>
                              <a:spLocks/>
                            </wps:cNvSpPr>
                            <wps:spPr bwMode="auto">
                              <a:xfrm>
                                <a:off x="6900" y="4118"/>
                                <a:ext cx="135" cy="195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95"/>
                                  <a:gd name="T2" fmla="*/ 75 w 135"/>
                                  <a:gd name="T3" fmla="*/ 15 h 195"/>
                                  <a:gd name="T4" fmla="*/ 90 w 135"/>
                                  <a:gd name="T5" fmla="*/ 45 h 195"/>
                                  <a:gd name="T6" fmla="*/ 105 w 135"/>
                                  <a:gd name="T7" fmla="*/ 30 h 195"/>
                                  <a:gd name="T8" fmla="*/ 135 w 135"/>
                                  <a:gd name="T9" fmla="*/ 15 h 195"/>
                                  <a:gd name="T10" fmla="*/ 75 w 135"/>
                                  <a:gd name="T11" fmla="*/ 45 h 195"/>
                                  <a:gd name="T12" fmla="*/ 75 w 135"/>
                                  <a:gd name="T13" fmla="*/ 30 h 195"/>
                                  <a:gd name="T14" fmla="*/ 60 w 135"/>
                                  <a:gd name="T15" fmla="*/ 45 h 195"/>
                                  <a:gd name="T16" fmla="*/ 45 w 135"/>
                                  <a:gd name="T17" fmla="*/ 45 h 195"/>
                                  <a:gd name="T18" fmla="*/ 45 w 135"/>
                                  <a:gd name="T19" fmla="*/ 75 h 195"/>
                                  <a:gd name="T20" fmla="*/ 60 w 135"/>
                                  <a:gd name="T21" fmla="*/ 120 h 195"/>
                                  <a:gd name="T22" fmla="*/ 45 w 135"/>
                                  <a:gd name="T23" fmla="*/ 150 h 195"/>
                                  <a:gd name="T24" fmla="*/ 30 w 135"/>
                                  <a:gd name="T25" fmla="*/ 135 h 195"/>
                                  <a:gd name="T26" fmla="*/ 15 w 135"/>
                                  <a:gd name="T27" fmla="*/ 120 h 195"/>
                                  <a:gd name="T28" fmla="*/ 15 w 135"/>
                                  <a:gd name="T29" fmla="*/ 105 h 195"/>
                                  <a:gd name="T30" fmla="*/ 15 w 135"/>
                                  <a:gd name="T31" fmla="*/ 90 h 195"/>
                                  <a:gd name="T32" fmla="*/ 15 w 135"/>
                                  <a:gd name="T33" fmla="*/ 45 h 195"/>
                                  <a:gd name="T34" fmla="*/ 0 w 135"/>
                                  <a:gd name="T35" fmla="*/ 45 h 195"/>
                                  <a:gd name="T36" fmla="*/ 0 w 135"/>
                                  <a:gd name="T37" fmla="*/ 15 h 195"/>
                                  <a:gd name="T38" fmla="*/ 15 w 135"/>
                                  <a:gd name="T39" fmla="*/ 75 h 195"/>
                                  <a:gd name="T40" fmla="*/ 30 w 135"/>
                                  <a:gd name="T41" fmla="*/ 105 h 195"/>
                                  <a:gd name="T42" fmla="*/ 45 w 135"/>
                                  <a:gd name="T43" fmla="*/ 165 h 195"/>
                                  <a:gd name="T44" fmla="*/ 15 w 135"/>
                                  <a:gd name="T45" fmla="*/ 195 h 195"/>
                                  <a:gd name="T46" fmla="*/ 30 w 135"/>
                                  <a:gd name="T47" fmla="*/ 195 h 195"/>
                                  <a:gd name="T48" fmla="*/ 60 w 135"/>
                                  <a:gd name="T49" fmla="*/ 180 h 195"/>
                                  <a:gd name="T50" fmla="*/ 90 w 135"/>
                                  <a:gd name="T51" fmla="*/ 0 h 195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</a:gdLst>
                                <a:ahLst/>
                                <a:cxnLst>
                                  <a:cxn ang="T52">
                                    <a:pos x="T0" y="T1"/>
                                  </a:cxn>
                                  <a:cxn ang="T53">
                                    <a:pos x="T2" y="T3"/>
                                  </a:cxn>
                                  <a:cxn ang="T54">
                                    <a:pos x="T4" y="T5"/>
                                  </a:cxn>
                                  <a:cxn ang="T55">
                                    <a:pos x="T6" y="T7"/>
                                  </a:cxn>
                                  <a:cxn ang="T56">
                                    <a:pos x="T8" y="T9"/>
                                  </a:cxn>
                                  <a:cxn ang="T57">
                                    <a:pos x="T10" y="T11"/>
                                  </a:cxn>
                                  <a:cxn ang="T58">
                                    <a:pos x="T12" y="T13"/>
                                  </a:cxn>
                                  <a:cxn ang="T59">
                                    <a:pos x="T14" y="T15"/>
                                  </a:cxn>
                                  <a:cxn ang="T60">
                                    <a:pos x="T16" y="T17"/>
                                  </a:cxn>
                                  <a:cxn ang="T61">
                                    <a:pos x="T18" y="T19"/>
                                  </a:cxn>
                                  <a:cxn ang="T62">
                                    <a:pos x="T20" y="T21"/>
                                  </a:cxn>
                                  <a:cxn ang="T63">
                                    <a:pos x="T22" y="T23"/>
                                  </a:cxn>
                                  <a:cxn ang="T64">
                                    <a:pos x="T24" y="T25"/>
                                  </a:cxn>
                                  <a:cxn ang="T65">
                                    <a:pos x="T26" y="T27"/>
                                  </a:cxn>
                                  <a:cxn ang="T66">
                                    <a:pos x="T28" y="T29"/>
                                  </a:cxn>
                                  <a:cxn ang="T67">
                                    <a:pos x="T30" y="T31"/>
                                  </a:cxn>
                                  <a:cxn ang="T68">
                                    <a:pos x="T32" y="T33"/>
                                  </a:cxn>
                                  <a:cxn ang="T69">
                                    <a:pos x="T34" y="T35"/>
                                  </a:cxn>
                                  <a:cxn ang="T70">
                                    <a:pos x="T36" y="T37"/>
                                  </a:cxn>
                                  <a:cxn ang="T71">
                                    <a:pos x="T38" y="T39"/>
                                  </a:cxn>
                                  <a:cxn ang="T72">
                                    <a:pos x="T40" y="T41"/>
                                  </a:cxn>
                                  <a:cxn ang="T73">
                                    <a:pos x="T42" y="T43"/>
                                  </a:cxn>
                                  <a:cxn ang="T74">
                                    <a:pos x="T44" y="T45"/>
                                  </a:cxn>
                                  <a:cxn ang="T75">
                                    <a:pos x="T46" y="T47"/>
                                  </a:cxn>
                                  <a:cxn ang="T76">
                                    <a:pos x="T48" y="T49"/>
                                  </a:cxn>
                                  <a:cxn ang="T77">
                                    <a:pos x="T50" y="T51"/>
                                  </a:cxn>
                                </a:cxnLst>
                                <a:rect l="0" t="0" r="r" b="b"/>
                                <a:pathLst>
                                  <a:path w="135" h="195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3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7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15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15" y="195"/>
                                    </a:lnTo>
                                    <a:lnTo>
                                      <a:pt x="30" y="195"/>
                                    </a:lnTo>
                                    <a:lnTo>
                                      <a:pt x="60" y="180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3" name=" 213"/>
                            <wps:cNvSpPr>
                              <a:spLocks/>
                            </wps:cNvSpPr>
                            <wps:spPr bwMode="auto">
                              <a:xfrm>
                                <a:off x="6900" y="4118"/>
                                <a:ext cx="135" cy="195"/>
                              </a:xfrm>
                              <a:custGeom>
                                <a:avLst/>
                                <a:gdLst>
                                  <a:gd name="T0" fmla="*/ 90 w 135"/>
                                  <a:gd name="T1" fmla="*/ 0 h 195"/>
                                  <a:gd name="T2" fmla="*/ 75 w 135"/>
                                  <a:gd name="T3" fmla="*/ 15 h 195"/>
                                  <a:gd name="T4" fmla="*/ 90 w 135"/>
                                  <a:gd name="T5" fmla="*/ 45 h 195"/>
                                  <a:gd name="T6" fmla="*/ 105 w 135"/>
                                  <a:gd name="T7" fmla="*/ 30 h 195"/>
                                  <a:gd name="T8" fmla="*/ 135 w 135"/>
                                  <a:gd name="T9" fmla="*/ 15 h 195"/>
                                  <a:gd name="T10" fmla="*/ 75 w 135"/>
                                  <a:gd name="T11" fmla="*/ 45 h 195"/>
                                  <a:gd name="T12" fmla="*/ 75 w 135"/>
                                  <a:gd name="T13" fmla="*/ 30 h 195"/>
                                  <a:gd name="T14" fmla="*/ 60 w 135"/>
                                  <a:gd name="T15" fmla="*/ 45 h 195"/>
                                  <a:gd name="T16" fmla="*/ 45 w 135"/>
                                  <a:gd name="T17" fmla="*/ 45 h 195"/>
                                  <a:gd name="T18" fmla="*/ 45 w 135"/>
                                  <a:gd name="T19" fmla="*/ 75 h 195"/>
                                  <a:gd name="T20" fmla="*/ 60 w 135"/>
                                  <a:gd name="T21" fmla="*/ 120 h 195"/>
                                  <a:gd name="T22" fmla="*/ 45 w 135"/>
                                  <a:gd name="T23" fmla="*/ 150 h 195"/>
                                  <a:gd name="T24" fmla="*/ 30 w 135"/>
                                  <a:gd name="T25" fmla="*/ 135 h 195"/>
                                  <a:gd name="T26" fmla="*/ 15 w 135"/>
                                  <a:gd name="T27" fmla="*/ 120 h 195"/>
                                  <a:gd name="T28" fmla="*/ 15 w 135"/>
                                  <a:gd name="T29" fmla="*/ 105 h 195"/>
                                  <a:gd name="T30" fmla="*/ 15 w 135"/>
                                  <a:gd name="T31" fmla="*/ 90 h 195"/>
                                  <a:gd name="T32" fmla="*/ 15 w 135"/>
                                  <a:gd name="T33" fmla="*/ 45 h 195"/>
                                  <a:gd name="T34" fmla="*/ 0 w 135"/>
                                  <a:gd name="T35" fmla="*/ 45 h 195"/>
                                  <a:gd name="T36" fmla="*/ 0 w 135"/>
                                  <a:gd name="T37" fmla="*/ 15 h 195"/>
                                  <a:gd name="T38" fmla="*/ 15 w 135"/>
                                  <a:gd name="T39" fmla="*/ 75 h 195"/>
                                  <a:gd name="T40" fmla="*/ 30 w 135"/>
                                  <a:gd name="T41" fmla="*/ 105 h 195"/>
                                  <a:gd name="T42" fmla="*/ 45 w 135"/>
                                  <a:gd name="T43" fmla="*/ 165 h 195"/>
                                  <a:gd name="T44" fmla="*/ 15 w 135"/>
                                  <a:gd name="T45" fmla="*/ 195 h 195"/>
                                  <a:gd name="T46" fmla="*/ 30 w 135"/>
                                  <a:gd name="T47" fmla="*/ 195 h 195"/>
                                  <a:gd name="T48" fmla="*/ 60 w 135"/>
                                  <a:gd name="T49" fmla="*/ 180 h 195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</a:gdLst>
                                <a:ahLst/>
                                <a:cxnLst>
                                  <a:cxn ang="T50">
                                    <a:pos x="T0" y="T1"/>
                                  </a:cxn>
                                  <a:cxn ang="T51">
                                    <a:pos x="T2" y="T3"/>
                                  </a:cxn>
                                  <a:cxn ang="T52">
                                    <a:pos x="T4" y="T5"/>
                                  </a:cxn>
                                  <a:cxn ang="T53">
                                    <a:pos x="T6" y="T7"/>
                                  </a:cxn>
                                  <a:cxn ang="T54">
                                    <a:pos x="T8" y="T9"/>
                                  </a:cxn>
                                  <a:cxn ang="T55">
                                    <a:pos x="T10" y="T11"/>
                                  </a:cxn>
                                  <a:cxn ang="T56">
                                    <a:pos x="T12" y="T13"/>
                                  </a:cxn>
                                  <a:cxn ang="T57">
                                    <a:pos x="T14" y="T15"/>
                                  </a:cxn>
                                  <a:cxn ang="T58">
                                    <a:pos x="T16" y="T17"/>
                                  </a:cxn>
                                  <a:cxn ang="T59">
                                    <a:pos x="T18" y="T19"/>
                                  </a:cxn>
                                  <a:cxn ang="T60">
                                    <a:pos x="T20" y="T21"/>
                                  </a:cxn>
                                  <a:cxn ang="T61">
                                    <a:pos x="T22" y="T23"/>
                                  </a:cxn>
                                  <a:cxn ang="T62">
                                    <a:pos x="T24" y="T25"/>
                                  </a:cxn>
                                  <a:cxn ang="T63">
                                    <a:pos x="T26" y="T27"/>
                                  </a:cxn>
                                  <a:cxn ang="T64">
                                    <a:pos x="T28" y="T29"/>
                                  </a:cxn>
                                  <a:cxn ang="T65">
                                    <a:pos x="T30" y="T31"/>
                                  </a:cxn>
                                  <a:cxn ang="T66">
                                    <a:pos x="T32" y="T33"/>
                                  </a:cxn>
                                  <a:cxn ang="T67">
                                    <a:pos x="T34" y="T35"/>
                                  </a:cxn>
                                  <a:cxn ang="T68">
                                    <a:pos x="T36" y="T37"/>
                                  </a:cxn>
                                  <a:cxn ang="T69">
                                    <a:pos x="T38" y="T39"/>
                                  </a:cxn>
                                  <a:cxn ang="T70">
                                    <a:pos x="T40" y="T41"/>
                                  </a:cxn>
                                  <a:cxn ang="T71">
                                    <a:pos x="T42" y="T43"/>
                                  </a:cxn>
                                  <a:cxn ang="T72">
                                    <a:pos x="T44" y="T45"/>
                                  </a:cxn>
                                  <a:cxn ang="T73">
                                    <a:pos x="T46" y="T47"/>
                                  </a:cxn>
                                  <a:cxn ang="T74">
                                    <a:pos x="T48" y="T49"/>
                                  </a:cxn>
                                </a:cxnLst>
                                <a:rect l="0" t="0" r="r" b="b"/>
                                <a:pathLst>
                                  <a:path w="135" h="195">
                                    <a:moveTo>
                                      <a:pt x="90" y="0"/>
                                    </a:moveTo>
                                    <a:lnTo>
                                      <a:pt x="75" y="15"/>
                                    </a:lnTo>
                                    <a:lnTo>
                                      <a:pt x="90" y="45"/>
                                    </a:lnTo>
                                    <a:lnTo>
                                      <a:pt x="105" y="30"/>
                                    </a:lnTo>
                                    <a:lnTo>
                                      <a:pt x="135" y="15"/>
                                    </a:lnTo>
                                    <a:lnTo>
                                      <a:pt x="75" y="45"/>
                                    </a:lnTo>
                                    <a:lnTo>
                                      <a:pt x="75" y="30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45" y="75"/>
                                    </a:lnTo>
                                    <a:lnTo>
                                      <a:pt x="60" y="120"/>
                                    </a:lnTo>
                                    <a:lnTo>
                                      <a:pt x="45" y="150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20"/>
                                    </a:lnTo>
                                    <a:lnTo>
                                      <a:pt x="15" y="105"/>
                                    </a:lnTo>
                                    <a:lnTo>
                                      <a:pt x="15" y="90"/>
                                    </a:lnTo>
                                    <a:lnTo>
                                      <a:pt x="15" y="45"/>
                                    </a:lnTo>
                                    <a:lnTo>
                                      <a:pt x="0" y="45"/>
                                    </a:lnTo>
                                    <a:lnTo>
                                      <a:pt x="0" y="15"/>
                                    </a:lnTo>
                                    <a:lnTo>
                                      <a:pt x="15" y="75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45" y="165"/>
                                    </a:lnTo>
                                    <a:lnTo>
                                      <a:pt x="15" y="195"/>
                                    </a:lnTo>
                                    <a:lnTo>
                                      <a:pt x="30" y="195"/>
                                    </a:lnTo>
                                    <a:lnTo>
                                      <a:pt x="60" y="180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14" name=" 214"/>
                          <wpg:cNvGrpSpPr>
                            <a:grpSpLocks/>
                          </wpg:cNvGrpSpPr>
                          <wpg:grpSpPr bwMode="auto">
                            <a:xfrm>
                              <a:off x="6810" y="4193"/>
                              <a:ext cx="60" cy="15"/>
                              <a:chOff x="6810" y="4193"/>
                              <a:chExt cx="60" cy="15"/>
                            </a:xfrm>
                          </wpg:grpSpPr>
                          <wps:wsp>
                            <wps:cNvPr id="215" name=" 215"/>
                            <wps:cNvSpPr>
                              <a:spLocks/>
                            </wps:cNvSpPr>
                            <wps:spPr bwMode="auto">
                              <a:xfrm>
                                <a:off x="6810" y="4193"/>
                                <a:ext cx="60" cy="15"/>
                              </a:xfrm>
                              <a:custGeom>
                                <a:avLst/>
                                <a:gdLst>
                                  <a:gd name="T0" fmla="*/ 0 w 60"/>
                                  <a:gd name="T1" fmla="*/ 0 h 15"/>
                                  <a:gd name="T2" fmla="*/ 45 w 60"/>
                                  <a:gd name="T3" fmla="*/ 0 h 15"/>
                                  <a:gd name="T4" fmla="*/ 45 w 60"/>
                                  <a:gd name="T5" fmla="*/ 15 h 15"/>
                                  <a:gd name="T6" fmla="*/ 60 w 60"/>
                                  <a:gd name="T7" fmla="*/ 15 h 15"/>
                                  <a:gd name="T8" fmla="*/ 0 w 60"/>
                                  <a:gd name="T9" fmla="*/ 0 h 15"/>
                                  <a:gd name="T10" fmla="*/ 0 60000 65536"/>
                                  <a:gd name="T11" fmla="*/ 0 60000 65536"/>
                                  <a:gd name="T12" fmla="*/ 0 60000 65536"/>
                                  <a:gd name="T13" fmla="*/ 0 60000 65536"/>
                                  <a:gd name="T14" fmla="*/ 0 60000 65536"/>
                                </a:gdLst>
                                <a:ahLst/>
                                <a:cxnLst>
                                  <a:cxn ang="T10">
                                    <a:pos x="T0" y="T1"/>
                                  </a:cxn>
                                  <a:cxn ang="T11">
                                    <a:pos x="T2" y="T3"/>
                                  </a:cxn>
                                  <a:cxn ang="T12">
                                    <a:pos x="T4" y="T5"/>
                                  </a:cxn>
                                  <a:cxn ang="T13">
                                    <a:pos x="T6" y="T7"/>
                                  </a:cxn>
                                  <a:cxn ang="T14">
                                    <a:pos x="T8" y="T9"/>
                                  </a:cxn>
                                </a:cxnLst>
                                <a:rect l="0" t="0" r="r" b="b"/>
                                <a:pathLst>
                                  <a:path w="60" h="15">
                                    <a:moveTo>
                                      <a:pt x="0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16" name=" 216"/>
                            <wps:cNvSpPr>
                              <a:spLocks/>
                            </wps:cNvSpPr>
                            <wps:spPr bwMode="auto">
                              <a:xfrm>
                                <a:off x="6810" y="4193"/>
                                <a:ext cx="60" cy="15"/>
                              </a:xfrm>
                              <a:custGeom>
                                <a:avLst/>
                                <a:gdLst>
                                  <a:gd name="T0" fmla="*/ 0 w 60"/>
                                  <a:gd name="T1" fmla="*/ 0 h 15"/>
                                  <a:gd name="T2" fmla="*/ 45 w 60"/>
                                  <a:gd name="T3" fmla="*/ 0 h 15"/>
                                  <a:gd name="T4" fmla="*/ 45 w 60"/>
                                  <a:gd name="T5" fmla="*/ 15 h 15"/>
                                  <a:gd name="T6" fmla="*/ 60 w 60"/>
                                  <a:gd name="T7" fmla="*/ 15 h 15"/>
                                  <a:gd name="T8" fmla="*/ 0 60000 65536"/>
                                  <a:gd name="T9" fmla="*/ 0 60000 65536"/>
                                  <a:gd name="T10" fmla="*/ 0 60000 65536"/>
                                  <a:gd name="T11" fmla="*/ 0 60000 65536"/>
                                </a:gdLst>
                                <a:ahLst/>
                                <a:cxnLst>
                                  <a:cxn ang="T8">
                                    <a:pos x="T0" y="T1"/>
                                  </a:cxn>
                                  <a:cxn ang="T9">
                                    <a:pos x="T2" y="T3"/>
                                  </a:cxn>
                                  <a:cxn ang="T10">
                                    <a:pos x="T4" y="T5"/>
                                  </a:cxn>
                                  <a:cxn ang="T11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60" h="15">
                                    <a:moveTo>
                                      <a:pt x="0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217" name=" 217"/>
                          <wps:cNvSpPr>
                            <a:spLocks/>
                          </wps:cNvSpPr>
                          <wps:spPr bwMode="auto">
                            <a:xfrm>
                              <a:off x="6735" y="4358"/>
                              <a:ext cx="60" cy="45"/>
                            </a:xfrm>
                            <a:custGeom>
                              <a:avLst/>
                              <a:gdLst>
                                <a:gd name="T0" fmla="*/ 0 w 60"/>
                                <a:gd name="T1" fmla="*/ 15 h 45"/>
                                <a:gd name="T2" fmla="*/ 30 w 60"/>
                                <a:gd name="T3" fmla="*/ 15 h 45"/>
                                <a:gd name="T4" fmla="*/ 45 w 60"/>
                                <a:gd name="T5" fmla="*/ 0 h 45"/>
                                <a:gd name="T6" fmla="*/ 60 w 60"/>
                                <a:gd name="T7" fmla="*/ 0 h 45"/>
                                <a:gd name="T8" fmla="*/ 60 w 60"/>
                                <a:gd name="T9" fmla="*/ 45 h 45"/>
                                <a:gd name="T10" fmla="*/ 0 w 60"/>
                                <a:gd name="T11" fmla="*/ 45 h 45"/>
                                <a:gd name="T12" fmla="*/ 0 w 60"/>
                                <a:gd name="T13" fmla="*/ 45 h 45"/>
                                <a:gd name="T14" fmla="*/ 0 w 60"/>
                                <a:gd name="T15" fmla="*/ 15 h 45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60" h="45">
                                  <a:moveTo>
                                    <a:pt x="0" y="15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C0C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18" name=" 218"/>
                          <wpg:cNvGrpSpPr>
                            <a:grpSpLocks/>
                          </wpg:cNvGrpSpPr>
                          <wpg:grpSpPr bwMode="auto">
                            <a:xfrm>
                              <a:off x="6690" y="4238"/>
                              <a:ext cx="120" cy="165"/>
                              <a:chOff x="6690" y="4238"/>
                              <a:chExt cx="120" cy="165"/>
                            </a:xfrm>
                          </wpg:grpSpPr>
                          <wps:wsp>
                            <wps:cNvPr id="219" name=" 219"/>
                            <wps:cNvSpPr>
                              <a:spLocks/>
                            </wps:cNvSpPr>
                            <wps:spPr bwMode="auto">
                              <a:xfrm>
                                <a:off x="6690" y="4238"/>
                                <a:ext cx="120" cy="165"/>
                              </a:xfrm>
                              <a:custGeom>
                                <a:avLst/>
                                <a:gdLst>
                                  <a:gd name="T0" fmla="*/ 90 w 120"/>
                                  <a:gd name="T1" fmla="*/ 0 h 165"/>
                                  <a:gd name="T2" fmla="*/ 120 w 120"/>
                                  <a:gd name="T3" fmla="*/ 30 h 165"/>
                                  <a:gd name="T4" fmla="*/ 120 w 120"/>
                                  <a:gd name="T5" fmla="*/ 45 h 165"/>
                                  <a:gd name="T6" fmla="*/ 105 w 120"/>
                                  <a:gd name="T7" fmla="*/ 75 h 165"/>
                                  <a:gd name="T8" fmla="*/ 90 w 120"/>
                                  <a:gd name="T9" fmla="*/ 60 h 165"/>
                                  <a:gd name="T10" fmla="*/ 75 w 120"/>
                                  <a:gd name="T11" fmla="*/ 75 h 165"/>
                                  <a:gd name="T12" fmla="*/ 75 w 120"/>
                                  <a:gd name="T13" fmla="*/ 90 h 165"/>
                                  <a:gd name="T14" fmla="*/ 60 w 120"/>
                                  <a:gd name="T15" fmla="*/ 105 h 165"/>
                                  <a:gd name="T16" fmla="*/ 60 w 120"/>
                                  <a:gd name="T17" fmla="*/ 135 h 165"/>
                                  <a:gd name="T18" fmla="*/ 45 w 120"/>
                                  <a:gd name="T19" fmla="*/ 105 h 165"/>
                                  <a:gd name="T20" fmla="*/ 30 w 120"/>
                                  <a:gd name="T21" fmla="*/ 135 h 165"/>
                                  <a:gd name="T22" fmla="*/ 15 w 120"/>
                                  <a:gd name="T23" fmla="*/ 165 h 165"/>
                                  <a:gd name="T24" fmla="*/ 0 w 120"/>
                                  <a:gd name="T25" fmla="*/ 135 h 165"/>
                                  <a:gd name="T26" fmla="*/ 0 w 120"/>
                                  <a:gd name="T27" fmla="*/ 120 h 165"/>
                                  <a:gd name="T28" fmla="*/ 30 w 120"/>
                                  <a:gd name="T29" fmla="*/ 120 h 165"/>
                                  <a:gd name="T30" fmla="*/ 30 w 120"/>
                                  <a:gd name="T31" fmla="*/ 105 h 165"/>
                                  <a:gd name="T32" fmla="*/ 60 w 120"/>
                                  <a:gd name="T33" fmla="*/ 75 h 165"/>
                                  <a:gd name="T34" fmla="*/ 60 w 120"/>
                                  <a:gd name="T35" fmla="*/ 45 h 165"/>
                                  <a:gd name="T36" fmla="*/ 90 w 120"/>
                                  <a:gd name="T37" fmla="*/ 0 h 165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</a:gdLst>
                                <a:ahLst/>
                                <a:cxnLst>
                                  <a:cxn ang="T38">
                                    <a:pos x="T0" y="T1"/>
                                  </a:cxn>
                                  <a:cxn ang="T39">
                                    <a:pos x="T2" y="T3"/>
                                  </a:cxn>
                                  <a:cxn ang="T40">
                                    <a:pos x="T4" y="T5"/>
                                  </a:cxn>
                                  <a:cxn ang="T41">
                                    <a:pos x="T6" y="T7"/>
                                  </a:cxn>
                                  <a:cxn ang="T42">
                                    <a:pos x="T8" y="T9"/>
                                  </a:cxn>
                                  <a:cxn ang="T43">
                                    <a:pos x="T10" y="T11"/>
                                  </a:cxn>
                                  <a:cxn ang="T44">
                                    <a:pos x="T12" y="T13"/>
                                  </a:cxn>
                                  <a:cxn ang="T45">
                                    <a:pos x="T14" y="T15"/>
                                  </a:cxn>
                                  <a:cxn ang="T46">
                                    <a:pos x="T16" y="T17"/>
                                  </a:cxn>
                                  <a:cxn ang="T47">
                                    <a:pos x="T18" y="T19"/>
                                  </a:cxn>
                                  <a:cxn ang="T48">
                                    <a:pos x="T20" y="T21"/>
                                  </a:cxn>
                                  <a:cxn ang="T49">
                                    <a:pos x="T22" y="T23"/>
                                  </a:cxn>
                                  <a:cxn ang="T50">
                                    <a:pos x="T24" y="T25"/>
                                  </a:cxn>
                                  <a:cxn ang="T51">
                                    <a:pos x="T26" y="T27"/>
                                  </a:cxn>
                                  <a:cxn ang="T52">
                                    <a:pos x="T28" y="T29"/>
                                  </a:cxn>
                                  <a:cxn ang="T53">
                                    <a:pos x="T30" y="T31"/>
                                  </a:cxn>
                                  <a:cxn ang="T54">
                                    <a:pos x="T32" y="T33"/>
                                  </a:cxn>
                                  <a:cxn ang="T55">
                                    <a:pos x="T34" y="T35"/>
                                  </a:cxn>
                                  <a:cxn ang="T56">
                                    <a:pos x="T36" y="T37"/>
                                  </a:cxn>
                                </a:cxnLst>
                                <a:rect l="0" t="0" r="r" b="b"/>
                                <a:pathLst>
                                  <a:path w="120" h="165">
                                    <a:moveTo>
                                      <a:pt x="90" y="0"/>
                                    </a:moveTo>
                                    <a:lnTo>
                                      <a:pt x="12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90" y="60"/>
                                    </a:lnTo>
                                    <a:lnTo>
                                      <a:pt x="7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3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9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0" name=" 220"/>
                            <wps:cNvSpPr>
                              <a:spLocks/>
                            </wps:cNvSpPr>
                            <wps:spPr bwMode="auto">
                              <a:xfrm>
                                <a:off x="6690" y="4238"/>
                                <a:ext cx="120" cy="165"/>
                              </a:xfrm>
                              <a:custGeom>
                                <a:avLst/>
                                <a:gdLst>
                                  <a:gd name="T0" fmla="*/ 90 w 120"/>
                                  <a:gd name="T1" fmla="*/ 0 h 165"/>
                                  <a:gd name="T2" fmla="*/ 120 w 120"/>
                                  <a:gd name="T3" fmla="*/ 30 h 165"/>
                                  <a:gd name="T4" fmla="*/ 120 w 120"/>
                                  <a:gd name="T5" fmla="*/ 45 h 165"/>
                                  <a:gd name="T6" fmla="*/ 105 w 120"/>
                                  <a:gd name="T7" fmla="*/ 75 h 165"/>
                                  <a:gd name="T8" fmla="*/ 90 w 120"/>
                                  <a:gd name="T9" fmla="*/ 60 h 165"/>
                                  <a:gd name="T10" fmla="*/ 75 w 120"/>
                                  <a:gd name="T11" fmla="*/ 75 h 165"/>
                                  <a:gd name="T12" fmla="*/ 75 w 120"/>
                                  <a:gd name="T13" fmla="*/ 90 h 165"/>
                                  <a:gd name="T14" fmla="*/ 60 w 120"/>
                                  <a:gd name="T15" fmla="*/ 105 h 165"/>
                                  <a:gd name="T16" fmla="*/ 60 w 120"/>
                                  <a:gd name="T17" fmla="*/ 135 h 165"/>
                                  <a:gd name="T18" fmla="*/ 45 w 120"/>
                                  <a:gd name="T19" fmla="*/ 105 h 165"/>
                                  <a:gd name="T20" fmla="*/ 30 w 120"/>
                                  <a:gd name="T21" fmla="*/ 135 h 165"/>
                                  <a:gd name="T22" fmla="*/ 15 w 120"/>
                                  <a:gd name="T23" fmla="*/ 165 h 165"/>
                                  <a:gd name="T24" fmla="*/ 0 w 120"/>
                                  <a:gd name="T25" fmla="*/ 135 h 165"/>
                                  <a:gd name="T26" fmla="*/ 0 w 120"/>
                                  <a:gd name="T27" fmla="*/ 120 h 165"/>
                                  <a:gd name="T28" fmla="*/ 30 w 120"/>
                                  <a:gd name="T29" fmla="*/ 120 h 165"/>
                                  <a:gd name="T30" fmla="*/ 30 w 120"/>
                                  <a:gd name="T31" fmla="*/ 105 h 165"/>
                                  <a:gd name="T32" fmla="*/ 60 w 120"/>
                                  <a:gd name="T33" fmla="*/ 75 h 165"/>
                                  <a:gd name="T34" fmla="*/ 60 w 120"/>
                                  <a:gd name="T35" fmla="*/ 45 h 16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120" h="165">
                                    <a:moveTo>
                                      <a:pt x="90" y="0"/>
                                    </a:moveTo>
                                    <a:lnTo>
                                      <a:pt x="120" y="30"/>
                                    </a:lnTo>
                                    <a:lnTo>
                                      <a:pt x="120" y="45"/>
                                    </a:lnTo>
                                    <a:lnTo>
                                      <a:pt x="105" y="75"/>
                                    </a:lnTo>
                                    <a:lnTo>
                                      <a:pt x="90" y="60"/>
                                    </a:lnTo>
                                    <a:lnTo>
                                      <a:pt x="75" y="75"/>
                                    </a:lnTo>
                                    <a:lnTo>
                                      <a:pt x="75" y="90"/>
                                    </a:lnTo>
                                    <a:lnTo>
                                      <a:pt x="60" y="105"/>
                                    </a:lnTo>
                                    <a:lnTo>
                                      <a:pt x="60" y="135"/>
                                    </a:lnTo>
                                    <a:lnTo>
                                      <a:pt x="45" y="105"/>
                                    </a:lnTo>
                                    <a:lnTo>
                                      <a:pt x="30" y="135"/>
                                    </a:lnTo>
                                    <a:lnTo>
                                      <a:pt x="15" y="165"/>
                                    </a:lnTo>
                                    <a:lnTo>
                                      <a:pt x="0" y="135"/>
                                    </a:lnTo>
                                    <a:lnTo>
                                      <a:pt x="0" y="120"/>
                                    </a:lnTo>
                                    <a:lnTo>
                                      <a:pt x="30" y="120"/>
                                    </a:lnTo>
                                    <a:lnTo>
                                      <a:pt x="30" y="105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60" y="4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21" name=" 221"/>
                          <wpg:cNvGrpSpPr>
                            <a:grpSpLocks/>
                          </wpg:cNvGrpSpPr>
                          <wpg:grpSpPr bwMode="auto">
                            <a:xfrm>
                              <a:off x="6750" y="4178"/>
                              <a:ext cx="30" cy="15"/>
                              <a:chOff x="6750" y="4178"/>
                              <a:chExt cx="30" cy="15"/>
                            </a:xfrm>
                          </wpg:grpSpPr>
                          <wps:wsp>
                            <wps:cNvPr id="222" name=" 222"/>
                            <wps:cNvSpPr>
                              <a:spLocks/>
                            </wps:cNvSpPr>
                            <wps:spPr bwMode="auto">
                              <a:xfrm>
                                <a:off x="6750" y="4178"/>
                                <a:ext cx="30" cy="15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0 h 15"/>
                                  <a:gd name="T2" fmla="*/ 0 w 30"/>
                                  <a:gd name="T3" fmla="*/ 15 h 15"/>
                                  <a:gd name="T4" fmla="*/ 30 w 30"/>
                                  <a:gd name="T5" fmla="*/ 15 h 15"/>
                                  <a:gd name="T6" fmla="*/ 0 w 30"/>
                                  <a:gd name="T7" fmla="*/ 0 h 15"/>
                                  <a:gd name="T8" fmla="*/ 0 60000 65536"/>
                                  <a:gd name="T9" fmla="*/ 0 60000 65536"/>
                                  <a:gd name="T10" fmla="*/ 0 60000 65536"/>
                                  <a:gd name="T11" fmla="*/ 0 60000 65536"/>
                                </a:gdLst>
                                <a:ahLst/>
                                <a:cxnLst>
                                  <a:cxn ang="T8">
                                    <a:pos x="T0" y="T1"/>
                                  </a:cxn>
                                  <a:cxn ang="T9">
                                    <a:pos x="T2" y="T3"/>
                                  </a:cxn>
                                  <a:cxn ang="T10">
                                    <a:pos x="T4" y="T5"/>
                                  </a:cxn>
                                  <a:cxn ang="T11">
                                    <a:pos x="T6" y="T7"/>
                                  </a:cxn>
                                </a:cxnLst>
                                <a:rect l="0" t="0" r="r" b="b"/>
                                <a:pathLst>
                                  <a:path w="30" h="15">
                                    <a:moveTo>
                                      <a:pt x="0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30" y="1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C0C0C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23" name=" 223"/>
                            <wps:cNvSpPr>
                              <a:spLocks/>
                            </wps:cNvSpPr>
                            <wps:spPr bwMode="auto">
                              <a:xfrm>
                                <a:off x="6750" y="4178"/>
                                <a:ext cx="30" cy="15"/>
                              </a:xfrm>
                              <a:custGeom>
                                <a:avLst/>
                                <a:gdLst>
                                  <a:gd name="T0" fmla="*/ 0 w 30"/>
                                  <a:gd name="T1" fmla="*/ 0 h 15"/>
                                  <a:gd name="T2" fmla="*/ 0 w 30"/>
                                  <a:gd name="T3" fmla="*/ 15 h 15"/>
                                  <a:gd name="T4" fmla="*/ 30 w 30"/>
                                  <a:gd name="T5" fmla="*/ 15 h 15"/>
                                  <a:gd name="T6" fmla="*/ 0 60000 65536"/>
                                  <a:gd name="T7" fmla="*/ 0 60000 65536"/>
                                  <a:gd name="T8" fmla="*/ 0 60000 65536"/>
                                </a:gdLst>
                                <a:ahLst/>
                                <a:cxnLst>
                                  <a:cxn ang="T6">
                                    <a:pos x="T0" y="T1"/>
                                  </a:cxn>
                                  <a:cxn ang="T7">
                                    <a:pos x="T2" y="T3"/>
                                  </a:cxn>
                                  <a:cxn ang="T8">
                                    <a:pos x="T4" y="T5"/>
                                  </a:cxn>
                                </a:cxnLst>
                                <a:rect l="0" t="0" r="r" b="b"/>
                                <a:pathLst>
                                  <a:path w="30" h="15">
                                    <a:moveTo>
                                      <a:pt x="0" y="0"/>
                                    </a:moveTo>
                                    <a:lnTo>
                                      <a:pt x="0" y="15"/>
                                    </a:lnTo>
                                    <a:lnTo>
                                      <a:pt x="30" y="1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24" name=" 224"/>
                          <wpg:cNvGrpSpPr>
                            <a:grpSpLocks/>
                          </wpg:cNvGrpSpPr>
                          <wpg:grpSpPr bwMode="auto">
                            <a:xfrm>
                              <a:off x="6735" y="4223"/>
                              <a:ext cx="1" cy="1"/>
                              <a:chOff x="6735" y="4223"/>
                              <a:chExt cx="1" cy="1"/>
                            </a:xfrm>
                          </wpg:grpSpPr>
                          <wps:wsp>
                            <wps:cNvPr id="225" name=" 225"/>
                            <wps:cNvCnPr>
                              <a:cxnSpLocks/>
                            </wps:cNvCnPr>
                            <wps:spPr bwMode="auto">
                              <a:xfrm>
                                <a:off x="6735" y="4223"/>
                                <a:ext cx="1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FFFFFF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  <wps:wsp>
                            <wps:cNvPr id="226" name=" 226"/>
                            <wps:cNvCnPr>
                              <a:cxnSpLocks/>
                            </wps:cNvCnPr>
                            <wps:spPr bwMode="auto">
                              <a:xfrm>
                                <a:off x="6735" y="4223"/>
                                <a:ext cx="1" cy="1"/>
                              </a:xfrm>
                              <a:prstGeom prst="line">
                                <a:avLst/>
                              </a:pr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wpg:grpSp>
                      </wpg:grpSp>
                    </wpg:grpSp>
                    <wps:wsp>
                      <wps:cNvPr id="227" name=" 227"/>
                      <wps:cNvSpPr>
                        <a:spLocks/>
                      </wps:cNvSpPr>
                      <wps:spPr bwMode="auto">
                        <a:xfrm>
                          <a:off x="6390" y="3426"/>
                          <a:ext cx="870" cy="602"/>
                        </a:xfrm>
                        <a:custGeom>
                          <a:avLst/>
                          <a:gdLst>
                            <a:gd name="T0" fmla="*/ 120 w 870"/>
                            <a:gd name="T1" fmla="*/ 586 h 602"/>
                            <a:gd name="T2" fmla="*/ 150 w 870"/>
                            <a:gd name="T3" fmla="*/ 586 h 602"/>
                            <a:gd name="T4" fmla="*/ 255 w 870"/>
                            <a:gd name="T5" fmla="*/ 586 h 602"/>
                            <a:gd name="T6" fmla="*/ 270 w 870"/>
                            <a:gd name="T7" fmla="*/ 571 h 602"/>
                            <a:gd name="T8" fmla="*/ 300 w 870"/>
                            <a:gd name="T9" fmla="*/ 571 h 602"/>
                            <a:gd name="T10" fmla="*/ 330 w 870"/>
                            <a:gd name="T11" fmla="*/ 556 h 602"/>
                            <a:gd name="T12" fmla="*/ 330 w 870"/>
                            <a:gd name="T13" fmla="*/ 556 h 602"/>
                            <a:gd name="T14" fmla="*/ 360 w 870"/>
                            <a:gd name="T15" fmla="*/ 571 h 602"/>
                            <a:gd name="T16" fmla="*/ 465 w 870"/>
                            <a:gd name="T17" fmla="*/ 602 h 602"/>
                            <a:gd name="T18" fmla="*/ 585 w 870"/>
                            <a:gd name="T19" fmla="*/ 602 h 602"/>
                            <a:gd name="T20" fmla="*/ 600 w 870"/>
                            <a:gd name="T21" fmla="*/ 571 h 602"/>
                            <a:gd name="T22" fmla="*/ 615 w 870"/>
                            <a:gd name="T23" fmla="*/ 586 h 602"/>
                            <a:gd name="T24" fmla="*/ 645 w 870"/>
                            <a:gd name="T25" fmla="*/ 571 h 602"/>
                            <a:gd name="T26" fmla="*/ 690 w 870"/>
                            <a:gd name="T27" fmla="*/ 571 h 602"/>
                            <a:gd name="T28" fmla="*/ 705 w 870"/>
                            <a:gd name="T29" fmla="*/ 556 h 602"/>
                            <a:gd name="T30" fmla="*/ 735 w 870"/>
                            <a:gd name="T31" fmla="*/ 556 h 602"/>
                            <a:gd name="T32" fmla="*/ 765 w 870"/>
                            <a:gd name="T33" fmla="*/ 541 h 602"/>
                            <a:gd name="T34" fmla="*/ 825 w 870"/>
                            <a:gd name="T35" fmla="*/ 541 h 602"/>
                            <a:gd name="T36" fmla="*/ 840 w 870"/>
                            <a:gd name="T37" fmla="*/ 541 h 602"/>
                            <a:gd name="T38" fmla="*/ 870 w 870"/>
                            <a:gd name="T39" fmla="*/ 541 h 602"/>
                            <a:gd name="T40" fmla="*/ 165 w 870"/>
                            <a:gd name="T41" fmla="*/ 0 h 602"/>
                            <a:gd name="T42" fmla="*/ 0 w 870"/>
                            <a:gd name="T43" fmla="*/ 90 h 602"/>
                            <a:gd name="T44" fmla="*/ 60 w 870"/>
                            <a:gd name="T45" fmla="*/ 166 h 602"/>
                            <a:gd name="T46" fmla="*/ 90 w 870"/>
                            <a:gd name="T47" fmla="*/ 226 h 602"/>
                            <a:gd name="T48" fmla="*/ 105 w 870"/>
                            <a:gd name="T49" fmla="*/ 286 h 602"/>
                            <a:gd name="T50" fmla="*/ 120 w 870"/>
                            <a:gd name="T51" fmla="*/ 346 h 602"/>
                            <a:gd name="T52" fmla="*/ 120 w 870"/>
                            <a:gd name="T53" fmla="*/ 586 h 602"/>
                            <a:gd name="T54" fmla="*/ 0 60000 65536"/>
                            <a:gd name="T55" fmla="*/ 0 60000 65536"/>
                            <a:gd name="T56" fmla="*/ 0 60000 65536"/>
                            <a:gd name="T57" fmla="*/ 0 60000 65536"/>
                            <a:gd name="T58" fmla="*/ 0 60000 65536"/>
                            <a:gd name="T59" fmla="*/ 0 60000 65536"/>
                            <a:gd name="T60" fmla="*/ 0 60000 65536"/>
                            <a:gd name="T61" fmla="*/ 0 60000 65536"/>
                            <a:gd name="T62" fmla="*/ 0 60000 65536"/>
                            <a:gd name="T63" fmla="*/ 0 60000 65536"/>
                            <a:gd name="T64" fmla="*/ 0 60000 65536"/>
                            <a:gd name="T65" fmla="*/ 0 60000 65536"/>
                            <a:gd name="T66" fmla="*/ 0 60000 65536"/>
                            <a:gd name="T67" fmla="*/ 0 60000 65536"/>
                            <a:gd name="T68" fmla="*/ 0 60000 65536"/>
                            <a:gd name="T69" fmla="*/ 0 60000 65536"/>
                            <a:gd name="T70" fmla="*/ 0 60000 65536"/>
                            <a:gd name="T71" fmla="*/ 0 60000 65536"/>
                            <a:gd name="T72" fmla="*/ 0 60000 65536"/>
                            <a:gd name="T73" fmla="*/ 0 60000 65536"/>
                            <a:gd name="T74" fmla="*/ 0 60000 65536"/>
                            <a:gd name="T75" fmla="*/ 0 60000 65536"/>
                            <a:gd name="T76" fmla="*/ 0 60000 65536"/>
                            <a:gd name="T77" fmla="*/ 0 60000 65536"/>
                            <a:gd name="T78" fmla="*/ 0 60000 65536"/>
                            <a:gd name="T79" fmla="*/ 0 60000 65536"/>
                            <a:gd name="T80" fmla="*/ 0 60000 65536"/>
                          </a:gdLst>
                          <a:ahLst/>
                          <a:cxnLst>
                            <a:cxn ang="T54">
                              <a:pos x="T0" y="T1"/>
                            </a:cxn>
                            <a:cxn ang="T55">
                              <a:pos x="T2" y="T3"/>
                            </a:cxn>
                            <a:cxn ang="T56">
                              <a:pos x="T4" y="T5"/>
                            </a:cxn>
                            <a:cxn ang="T57">
                              <a:pos x="T6" y="T7"/>
                            </a:cxn>
                            <a:cxn ang="T58">
                              <a:pos x="T8" y="T9"/>
                            </a:cxn>
                            <a:cxn ang="T59">
                              <a:pos x="T10" y="T11"/>
                            </a:cxn>
                            <a:cxn ang="T60">
                              <a:pos x="T12" y="T13"/>
                            </a:cxn>
                            <a:cxn ang="T61">
                              <a:pos x="T14" y="T15"/>
                            </a:cxn>
                            <a:cxn ang="T62">
                              <a:pos x="T16" y="T17"/>
                            </a:cxn>
                            <a:cxn ang="T63">
                              <a:pos x="T18" y="T19"/>
                            </a:cxn>
                            <a:cxn ang="T64">
                              <a:pos x="T20" y="T21"/>
                            </a:cxn>
                            <a:cxn ang="T65">
                              <a:pos x="T22" y="T23"/>
                            </a:cxn>
                            <a:cxn ang="T66">
                              <a:pos x="T24" y="T25"/>
                            </a:cxn>
                            <a:cxn ang="T67">
                              <a:pos x="T26" y="T27"/>
                            </a:cxn>
                            <a:cxn ang="T68">
                              <a:pos x="T28" y="T29"/>
                            </a:cxn>
                            <a:cxn ang="T69">
                              <a:pos x="T30" y="T31"/>
                            </a:cxn>
                            <a:cxn ang="T70">
                              <a:pos x="T32" y="T33"/>
                            </a:cxn>
                            <a:cxn ang="T71">
                              <a:pos x="T34" y="T35"/>
                            </a:cxn>
                            <a:cxn ang="T72">
                              <a:pos x="T36" y="T37"/>
                            </a:cxn>
                            <a:cxn ang="T73">
                              <a:pos x="T38" y="T39"/>
                            </a:cxn>
                            <a:cxn ang="T74">
                              <a:pos x="T40" y="T41"/>
                            </a:cxn>
                            <a:cxn ang="T75">
                              <a:pos x="T42" y="T43"/>
                            </a:cxn>
                            <a:cxn ang="T76">
                              <a:pos x="T44" y="T45"/>
                            </a:cxn>
                            <a:cxn ang="T77">
                              <a:pos x="T46" y="T47"/>
                            </a:cxn>
                            <a:cxn ang="T78">
                              <a:pos x="T48" y="T49"/>
                            </a:cxn>
                            <a:cxn ang="T79">
                              <a:pos x="T50" y="T51"/>
                            </a:cxn>
                            <a:cxn ang="T80">
                              <a:pos x="T52" y="T53"/>
                            </a:cxn>
                          </a:cxnLst>
                          <a:rect l="0" t="0" r="r" b="b"/>
                          <a:pathLst>
                            <a:path w="870" h="602">
                              <a:moveTo>
                                <a:pt x="120" y="586"/>
                              </a:moveTo>
                              <a:lnTo>
                                <a:pt x="150" y="586"/>
                              </a:lnTo>
                              <a:lnTo>
                                <a:pt x="255" y="586"/>
                              </a:lnTo>
                              <a:lnTo>
                                <a:pt x="270" y="571"/>
                              </a:lnTo>
                              <a:lnTo>
                                <a:pt x="300" y="571"/>
                              </a:lnTo>
                              <a:lnTo>
                                <a:pt x="330" y="556"/>
                              </a:lnTo>
                              <a:lnTo>
                                <a:pt x="360" y="571"/>
                              </a:lnTo>
                              <a:lnTo>
                                <a:pt x="465" y="602"/>
                              </a:lnTo>
                              <a:lnTo>
                                <a:pt x="585" y="602"/>
                              </a:lnTo>
                              <a:lnTo>
                                <a:pt x="600" y="571"/>
                              </a:lnTo>
                              <a:lnTo>
                                <a:pt x="615" y="586"/>
                              </a:lnTo>
                              <a:lnTo>
                                <a:pt x="645" y="571"/>
                              </a:lnTo>
                              <a:lnTo>
                                <a:pt x="690" y="571"/>
                              </a:lnTo>
                              <a:lnTo>
                                <a:pt x="705" y="556"/>
                              </a:lnTo>
                              <a:lnTo>
                                <a:pt x="735" y="556"/>
                              </a:lnTo>
                              <a:lnTo>
                                <a:pt x="765" y="541"/>
                              </a:lnTo>
                              <a:lnTo>
                                <a:pt x="825" y="541"/>
                              </a:lnTo>
                              <a:lnTo>
                                <a:pt x="840" y="541"/>
                              </a:lnTo>
                              <a:lnTo>
                                <a:pt x="870" y="541"/>
                              </a:lnTo>
                              <a:lnTo>
                                <a:pt x="165" y="0"/>
                              </a:lnTo>
                              <a:lnTo>
                                <a:pt x="0" y="90"/>
                              </a:lnTo>
                              <a:lnTo>
                                <a:pt x="60" y="166"/>
                              </a:lnTo>
                              <a:lnTo>
                                <a:pt x="90" y="226"/>
                              </a:lnTo>
                              <a:lnTo>
                                <a:pt x="105" y="286"/>
                              </a:lnTo>
                              <a:lnTo>
                                <a:pt x="120" y="346"/>
                              </a:lnTo>
                              <a:lnTo>
                                <a:pt x="120" y="586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00"/>
                        </a:solidFill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g:grpSp>
                      <wpg:cNvPr id="228" name=" 228"/>
                      <wpg:cNvGrpSpPr>
                        <a:grpSpLocks/>
                      </wpg:cNvGrpSpPr>
                      <wpg:grpSpPr bwMode="auto">
                        <a:xfrm>
                          <a:off x="4604" y="2870"/>
                          <a:ext cx="3032" cy="737"/>
                          <a:chOff x="4604" y="2870"/>
                          <a:chExt cx="3032" cy="737"/>
                        </a:xfrm>
                      </wpg:grpSpPr>
                      <wps:wsp>
                        <wps:cNvPr id="229" name=" 229"/>
                        <wps:cNvSpPr>
                          <a:spLocks/>
                        </wps:cNvSpPr>
                        <wps:spPr bwMode="auto">
                          <a:xfrm>
                            <a:off x="6390" y="3005"/>
                            <a:ext cx="1111" cy="587"/>
                          </a:xfrm>
                          <a:custGeom>
                            <a:avLst/>
                            <a:gdLst>
                              <a:gd name="T0" fmla="*/ 0 w 74"/>
                              <a:gd name="T1" fmla="*/ 7706 h 39"/>
                              <a:gd name="T2" fmla="*/ 15329 w 74"/>
                              <a:gd name="T3" fmla="*/ 0 h 39"/>
                              <a:gd name="T4" fmla="*/ 16230 w 74"/>
                              <a:gd name="T5" fmla="*/ 4530 h 39"/>
                              <a:gd name="T6" fmla="*/ 16004 w 74"/>
                              <a:gd name="T7" fmla="*/ 7480 h 39"/>
                              <a:gd name="T8" fmla="*/ 12176 w 74"/>
                              <a:gd name="T9" fmla="*/ 8835 h 39"/>
                              <a:gd name="T10" fmla="*/ 10600 w 74"/>
                              <a:gd name="T11" fmla="*/ 8158 h 39"/>
                              <a:gd name="T12" fmla="*/ 11951 w 74"/>
                              <a:gd name="T13" fmla="*/ 7706 h 39"/>
                              <a:gd name="T14" fmla="*/ 11951 w 74"/>
                              <a:gd name="T15" fmla="*/ 6562 h 39"/>
                              <a:gd name="T16" fmla="*/ 10374 w 74"/>
                              <a:gd name="T17" fmla="*/ 8158 h 39"/>
                              <a:gd name="T18" fmla="*/ 11951 w 74"/>
                              <a:gd name="T19" fmla="*/ 6562 h 39"/>
                              <a:gd name="T20" fmla="*/ 11951 w 74"/>
                              <a:gd name="T21" fmla="*/ 5434 h 39"/>
                              <a:gd name="T22" fmla="*/ 11275 w 74"/>
                              <a:gd name="T23" fmla="*/ 4305 h 39"/>
                              <a:gd name="T24" fmla="*/ 11050 w 74"/>
                              <a:gd name="T25" fmla="*/ 2032 h 39"/>
                              <a:gd name="T26" fmla="*/ 0 w 74"/>
                              <a:gd name="T27" fmla="*/ 7706 h 39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  <a:gd name="T39" fmla="*/ 0 60000 65536"/>
                              <a:gd name="T40" fmla="*/ 0 60000 65536"/>
                              <a:gd name="T41" fmla="*/ 0 60000 65536"/>
                            </a:gdLst>
                            <a:ahLst/>
                            <a:cxnLst>
                              <a:cxn ang="T28">
                                <a:pos x="T0" y="T1"/>
                              </a:cxn>
                              <a:cxn ang="T29">
                                <a:pos x="T2" y="T3"/>
                              </a:cxn>
                              <a:cxn ang="T30">
                                <a:pos x="T4" y="T5"/>
                              </a:cxn>
                              <a:cxn ang="T31">
                                <a:pos x="T6" y="T7"/>
                              </a:cxn>
                              <a:cxn ang="T32">
                                <a:pos x="T8" y="T9"/>
                              </a:cxn>
                              <a:cxn ang="T33">
                                <a:pos x="T10" y="T11"/>
                              </a:cxn>
                              <a:cxn ang="T34">
                                <a:pos x="T12" y="T13"/>
                              </a:cxn>
                              <a:cxn ang="T35">
                                <a:pos x="T14" y="T15"/>
                              </a:cxn>
                              <a:cxn ang="T36">
                                <a:pos x="T16" y="T17"/>
                              </a:cxn>
                              <a:cxn ang="T37">
                                <a:pos x="T18" y="T19"/>
                              </a:cxn>
                              <a:cxn ang="T38">
                                <a:pos x="T20" y="T21"/>
                              </a:cxn>
                              <a:cxn ang="T39">
                                <a:pos x="T22" y="T23"/>
                              </a:cxn>
                              <a:cxn ang="T40">
                                <a:pos x="T24" y="T25"/>
                              </a:cxn>
                              <a:cxn ang="T41">
                                <a:pos x="T26" y="T27"/>
                              </a:cxn>
                            </a:cxnLst>
                            <a:rect l="0" t="0" r="r" b="b"/>
                            <a:pathLst>
                              <a:path w="74" h="39">
                                <a:moveTo>
                                  <a:pt x="0" y="34"/>
                                </a:moveTo>
                                <a:lnTo>
                                  <a:pt x="68" y="0"/>
                                </a:lnTo>
                                <a:lnTo>
                                  <a:pt x="72" y="20"/>
                                </a:lnTo>
                                <a:cubicBezTo>
                                  <a:pt x="73" y="25"/>
                                  <a:pt x="74" y="30"/>
                                  <a:pt x="71" y="33"/>
                                </a:cubicBezTo>
                                <a:cubicBezTo>
                                  <a:pt x="68" y="36"/>
                                  <a:pt x="58" y="38"/>
                                  <a:pt x="54" y="39"/>
                                </a:cubicBezTo>
                                <a:cubicBezTo>
                                  <a:pt x="50" y="39"/>
                                  <a:pt x="47" y="37"/>
                                  <a:pt x="47" y="36"/>
                                </a:cubicBezTo>
                                <a:lnTo>
                                  <a:pt x="53" y="34"/>
                                </a:lnTo>
                                <a:lnTo>
                                  <a:pt x="53" y="29"/>
                                </a:lnTo>
                                <a:lnTo>
                                  <a:pt x="46" y="36"/>
                                </a:lnTo>
                                <a:lnTo>
                                  <a:pt x="53" y="29"/>
                                </a:lnTo>
                                <a:lnTo>
                                  <a:pt x="53" y="24"/>
                                </a:lnTo>
                                <a:lnTo>
                                  <a:pt x="50" y="19"/>
                                </a:lnTo>
                                <a:lnTo>
                                  <a:pt x="49" y="9"/>
                                </a:lnTo>
                                <a:lnTo>
                                  <a:pt x="0" y="34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CC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30" name=" 230"/>
                        <wpg:cNvGrpSpPr>
                          <a:grpSpLocks/>
                        </wpg:cNvGrpSpPr>
                        <wpg:grpSpPr bwMode="auto">
                          <a:xfrm>
                            <a:off x="4739" y="3020"/>
                            <a:ext cx="1111" cy="587"/>
                            <a:chOff x="4739" y="3020"/>
                            <a:chExt cx="1111" cy="587"/>
                          </a:xfrm>
                        </wpg:grpSpPr>
                        <wps:wsp>
                          <wps:cNvPr id="231" name=" 231"/>
                          <wps:cNvSpPr>
                            <a:spLocks/>
                          </wps:cNvSpPr>
                          <wps:spPr bwMode="auto">
                            <a:xfrm>
                              <a:off x="4739" y="3020"/>
                              <a:ext cx="1111" cy="587"/>
                            </a:xfrm>
                            <a:custGeom>
                              <a:avLst/>
                              <a:gdLst>
                                <a:gd name="T0" fmla="*/ 16680 w 74"/>
                                <a:gd name="T1" fmla="*/ 7706 h 39"/>
                                <a:gd name="T2" fmla="*/ 1576 w 74"/>
                                <a:gd name="T3" fmla="*/ 0 h 39"/>
                                <a:gd name="T4" fmla="*/ 450 w 74"/>
                                <a:gd name="T5" fmla="*/ 4756 h 39"/>
                                <a:gd name="T6" fmla="*/ 676 w 74"/>
                                <a:gd name="T7" fmla="*/ 7706 h 39"/>
                                <a:gd name="T8" fmla="*/ 4729 w 74"/>
                                <a:gd name="T9" fmla="*/ 8835 h 39"/>
                                <a:gd name="T10" fmla="*/ 6306 w 74"/>
                                <a:gd name="T11" fmla="*/ 8384 h 39"/>
                                <a:gd name="T12" fmla="*/ 4729 w 74"/>
                                <a:gd name="T13" fmla="*/ 7706 h 39"/>
                                <a:gd name="T14" fmla="*/ 4729 w 74"/>
                                <a:gd name="T15" fmla="*/ 6803 h 39"/>
                                <a:gd name="T16" fmla="*/ 6306 w 74"/>
                                <a:gd name="T17" fmla="*/ 8158 h 39"/>
                                <a:gd name="T18" fmla="*/ 4729 w 74"/>
                                <a:gd name="T19" fmla="*/ 6562 h 39"/>
                                <a:gd name="T20" fmla="*/ 4954 w 74"/>
                                <a:gd name="T21" fmla="*/ 5659 h 39"/>
                                <a:gd name="T22" fmla="*/ 5405 w 74"/>
                                <a:gd name="T23" fmla="*/ 4530 h 39"/>
                                <a:gd name="T24" fmla="*/ 5630 w 74"/>
                                <a:gd name="T25" fmla="*/ 2273 h 3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74" h="39">
                                  <a:moveTo>
                                    <a:pt x="74" y="34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2" y="21"/>
                                  </a:lnTo>
                                  <a:cubicBezTo>
                                    <a:pt x="2" y="26"/>
                                    <a:pt x="0" y="31"/>
                                    <a:pt x="3" y="34"/>
                                  </a:cubicBezTo>
                                  <a:lnTo>
                                    <a:pt x="21" y="39"/>
                                  </a:lnTo>
                                  <a:lnTo>
                                    <a:pt x="28" y="37"/>
                                  </a:lnTo>
                                  <a:lnTo>
                                    <a:pt x="21" y="34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8" y="36"/>
                                  </a:lnTo>
                                  <a:lnTo>
                                    <a:pt x="21" y="29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24" y="20"/>
                                  </a:lnTo>
                                  <a:lnTo>
                                    <a:pt x="25" y="10"/>
                                  </a:lnTo>
                                </a:path>
                              </a:pathLst>
                            </a:custGeom>
                            <a:solidFill>
                              <a:srgbClr val="00CCFF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32" name=" 232"/>
                          <wps:cNvSpPr>
                            <a:spLocks/>
                          </wps:cNvSpPr>
                          <wps:spPr bwMode="auto">
                            <a:xfrm>
                              <a:off x="4739" y="3020"/>
                              <a:ext cx="1111" cy="587"/>
                            </a:xfrm>
                            <a:custGeom>
                              <a:avLst/>
                              <a:gdLst>
                                <a:gd name="T0" fmla="*/ 16680 w 74"/>
                                <a:gd name="T1" fmla="*/ 7706 h 39"/>
                                <a:gd name="T2" fmla="*/ 1576 w 74"/>
                                <a:gd name="T3" fmla="*/ 0 h 39"/>
                                <a:gd name="T4" fmla="*/ 450 w 74"/>
                                <a:gd name="T5" fmla="*/ 4756 h 39"/>
                                <a:gd name="T6" fmla="*/ 676 w 74"/>
                                <a:gd name="T7" fmla="*/ 7706 h 39"/>
                                <a:gd name="T8" fmla="*/ 4729 w 74"/>
                                <a:gd name="T9" fmla="*/ 8835 h 39"/>
                                <a:gd name="T10" fmla="*/ 6306 w 74"/>
                                <a:gd name="T11" fmla="*/ 8384 h 39"/>
                                <a:gd name="T12" fmla="*/ 4729 w 74"/>
                                <a:gd name="T13" fmla="*/ 7706 h 39"/>
                                <a:gd name="T14" fmla="*/ 4729 w 74"/>
                                <a:gd name="T15" fmla="*/ 6803 h 39"/>
                                <a:gd name="T16" fmla="*/ 6306 w 74"/>
                                <a:gd name="T17" fmla="*/ 8158 h 39"/>
                                <a:gd name="T18" fmla="*/ 4729 w 74"/>
                                <a:gd name="T19" fmla="*/ 6562 h 39"/>
                                <a:gd name="T20" fmla="*/ 4954 w 74"/>
                                <a:gd name="T21" fmla="*/ 5659 h 39"/>
                                <a:gd name="T22" fmla="*/ 5405 w 74"/>
                                <a:gd name="T23" fmla="*/ 4530 h 39"/>
                                <a:gd name="T24" fmla="*/ 5630 w 74"/>
                                <a:gd name="T25" fmla="*/ 2273 h 3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74" h="39">
                                  <a:moveTo>
                                    <a:pt x="74" y="34"/>
                                  </a:moveTo>
                                  <a:lnTo>
                                    <a:pt x="7" y="0"/>
                                  </a:lnTo>
                                  <a:lnTo>
                                    <a:pt x="2" y="21"/>
                                  </a:lnTo>
                                  <a:cubicBezTo>
                                    <a:pt x="2" y="26"/>
                                    <a:pt x="0" y="31"/>
                                    <a:pt x="3" y="34"/>
                                  </a:cubicBezTo>
                                  <a:lnTo>
                                    <a:pt x="21" y="39"/>
                                  </a:lnTo>
                                  <a:lnTo>
                                    <a:pt x="28" y="37"/>
                                  </a:lnTo>
                                  <a:lnTo>
                                    <a:pt x="21" y="34"/>
                                  </a:lnTo>
                                  <a:lnTo>
                                    <a:pt x="21" y="30"/>
                                  </a:lnTo>
                                  <a:lnTo>
                                    <a:pt x="28" y="36"/>
                                  </a:lnTo>
                                  <a:lnTo>
                                    <a:pt x="21" y="29"/>
                                  </a:lnTo>
                                  <a:lnTo>
                                    <a:pt x="22" y="25"/>
                                  </a:lnTo>
                                  <a:lnTo>
                                    <a:pt x="24" y="20"/>
                                  </a:lnTo>
                                  <a:lnTo>
                                    <a:pt x="25" y="1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s:wsp>
                        <wps:cNvPr id="233" name=" 233"/>
                        <wps:cNvSpPr>
                          <a:spLocks/>
                        </wps:cNvSpPr>
                        <wps:spPr bwMode="auto">
                          <a:xfrm>
                            <a:off x="7426" y="2870"/>
                            <a:ext cx="210" cy="135"/>
                          </a:xfrm>
                          <a:custGeom>
                            <a:avLst/>
                            <a:gdLst>
                              <a:gd name="T0" fmla="*/ 45 w 210"/>
                              <a:gd name="T1" fmla="*/ 135 h 135"/>
                              <a:gd name="T2" fmla="*/ 75 w 210"/>
                              <a:gd name="T3" fmla="*/ 135 h 135"/>
                              <a:gd name="T4" fmla="*/ 210 w 210"/>
                              <a:gd name="T5" fmla="*/ 0 h 135"/>
                              <a:gd name="T6" fmla="*/ 0 w 210"/>
                              <a:gd name="T7" fmla="*/ 30 h 135"/>
                              <a:gd name="T8" fmla="*/ 0 w 210"/>
                              <a:gd name="T9" fmla="*/ 75 h 135"/>
                              <a:gd name="T10" fmla="*/ 45 w 210"/>
                              <a:gd name="T11" fmla="*/ 135 h 135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0" h="135">
                                <a:moveTo>
                                  <a:pt x="45" y="135"/>
                                </a:moveTo>
                                <a:lnTo>
                                  <a:pt x="75" y="135"/>
                                </a:lnTo>
                                <a:lnTo>
                                  <a:pt x="210" y="0"/>
                                </a:lnTo>
                                <a:lnTo>
                                  <a:pt x="0" y="30"/>
                                </a:lnTo>
                                <a:lnTo>
                                  <a:pt x="0" y="75"/>
                                </a:lnTo>
                                <a:lnTo>
                                  <a:pt x="45" y="1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4" name=" 234"/>
                        <wps:cNvSpPr>
                          <a:spLocks/>
                        </wps:cNvSpPr>
                        <wps:spPr bwMode="auto">
                          <a:xfrm>
                            <a:off x="7410" y="2975"/>
                            <a:ext cx="46" cy="4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5" name=" 235"/>
                        <wps:cNvSpPr>
                          <a:spLocks/>
                        </wps:cNvSpPr>
                        <wps:spPr bwMode="auto">
                          <a:xfrm>
                            <a:off x="4784" y="2990"/>
                            <a:ext cx="46" cy="45"/>
                          </a:xfrm>
                          <a:prstGeom prst="ellipse">
                            <a:avLst/>
                          </a:pr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6" name=" 236"/>
                        <wps:cNvSpPr>
                          <a:spLocks/>
                        </wps:cNvSpPr>
                        <wps:spPr bwMode="auto">
                          <a:xfrm>
                            <a:off x="4604" y="2900"/>
                            <a:ext cx="210" cy="135"/>
                          </a:xfrm>
                          <a:custGeom>
                            <a:avLst/>
                            <a:gdLst>
                              <a:gd name="T0" fmla="*/ 165 w 210"/>
                              <a:gd name="T1" fmla="*/ 135 h 135"/>
                              <a:gd name="T2" fmla="*/ 135 w 210"/>
                              <a:gd name="T3" fmla="*/ 135 h 135"/>
                              <a:gd name="T4" fmla="*/ 0 w 210"/>
                              <a:gd name="T5" fmla="*/ 0 h 135"/>
                              <a:gd name="T6" fmla="*/ 210 w 210"/>
                              <a:gd name="T7" fmla="*/ 45 h 135"/>
                              <a:gd name="T8" fmla="*/ 210 w 210"/>
                              <a:gd name="T9" fmla="*/ 75 h 135"/>
                              <a:gd name="T10" fmla="*/ 165 w 210"/>
                              <a:gd name="T11" fmla="*/ 135 h 135"/>
                              <a:gd name="T12" fmla="*/ 0 60000 65536"/>
                              <a:gd name="T13" fmla="*/ 0 60000 65536"/>
                              <a:gd name="T14" fmla="*/ 0 60000 65536"/>
                              <a:gd name="T15" fmla="*/ 0 60000 65536"/>
                              <a:gd name="T16" fmla="*/ 0 60000 65536"/>
                              <a:gd name="T17" fmla="*/ 0 60000 65536"/>
                            </a:gdLst>
                            <a:ahLst/>
                            <a:cxnLst>
                              <a:cxn ang="T12">
                                <a:pos x="T0" y="T1"/>
                              </a:cxn>
                              <a:cxn ang="T13">
                                <a:pos x="T2" y="T3"/>
                              </a:cxn>
                              <a:cxn ang="T14">
                                <a:pos x="T4" y="T5"/>
                              </a:cxn>
                              <a:cxn ang="T15">
                                <a:pos x="T6" y="T7"/>
                              </a:cxn>
                              <a:cxn ang="T16">
                                <a:pos x="T8" y="T9"/>
                              </a:cxn>
                              <a:cxn ang="T17">
                                <a:pos x="T10" y="T11"/>
                              </a:cxn>
                            </a:cxnLst>
                            <a:rect l="0" t="0" r="r" b="b"/>
                            <a:pathLst>
                              <a:path w="210" h="135">
                                <a:moveTo>
                                  <a:pt x="165" y="135"/>
                                </a:moveTo>
                                <a:lnTo>
                                  <a:pt x="135" y="135"/>
                                </a:lnTo>
                                <a:lnTo>
                                  <a:pt x="0" y="0"/>
                                </a:lnTo>
                                <a:lnTo>
                                  <a:pt x="210" y="45"/>
                                </a:lnTo>
                                <a:lnTo>
                                  <a:pt x="210" y="75"/>
                                </a:lnTo>
                                <a:lnTo>
                                  <a:pt x="165" y="13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37" name=" 237"/>
                        <wps:cNvSpPr>
                          <a:spLocks/>
                        </wps:cNvSpPr>
                        <wps:spPr bwMode="auto">
                          <a:xfrm>
                            <a:off x="7185" y="3141"/>
                            <a:ext cx="256" cy="375"/>
                          </a:xfrm>
                          <a:custGeom>
                            <a:avLst/>
                            <a:gdLst>
                              <a:gd name="T0" fmla="*/ 75 w 256"/>
                              <a:gd name="T1" fmla="*/ 75 h 375"/>
                              <a:gd name="T2" fmla="*/ 75 w 256"/>
                              <a:gd name="T3" fmla="*/ 45 h 375"/>
                              <a:gd name="T4" fmla="*/ 105 w 256"/>
                              <a:gd name="T5" fmla="*/ 30 h 375"/>
                              <a:gd name="T6" fmla="*/ 165 w 256"/>
                              <a:gd name="T7" fmla="*/ 45 h 375"/>
                              <a:gd name="T8" fmla="*/ 150 w 256"/>
                              <a:gd name="T9" fmla="*/ 105 h 375"/>
                              <a:gd name="T10" fmla="*/ 165 w 256"/>
                              <a:gd name="T11" fmla="*/ 45 h 375"/>
                              <a:gd name="T12" fmla="*/ 135 w 256"/>
                              <a:gd name="T13" fmla="*/ 15 h 375"/>
                              <a:gd name="T14" fmla="*/ 210 w 256"/>
                              <a:gd name="T15" fmla="*/ 45 h 375"/>
                              <a:gd name="T16" fmla="*/ 195 w 256"/>
                              <a:gd name="T17" fmla="*/ 120 h 375"/>
                              <a:gd name="T18" fmla="*/ 180 w 256"/>
                              <a:gd name="T19" fmla="*/ 150 h 375"/>
                              <a:gd name="T20" fmla="*/ 210 w 256"/>
                              <a:gd name="T21" fmla="*/ 195 h 375"/>
                              <a:gd name="T22" fmla="*/ 225 w 256"/>
                              <a:gd name="T23" fmla="*/ 330 h 375"/>
                              <a:gd name="T24" fmla="*/ 256 w 256"/>
                              <a:gd name="T25" fmla="*/ 300 h 375"/>
                              <a:gd name="T26" fmla="*/ 225 w 256"/>
                              <a:gd name="T27" fmla="*/ 345 h 375"/>
                              <a:gd name="T28" fmla="*/ 180 w 256"/>
                              <a:gd name="T29" fmla="*/ 315 h 375"/>
                              <a:gd name="T30" fmla="*/ 195 w 256"/>
                              <a:gd name="T31" fmla="*/ 345 h 375"/>
                              <a:gd name="T32" fmla="*/ 150 w 256"/>
                              <a:gd name="T33" fmla="*/ 375 h 375"/>
                              <a:gd name="T34" fmla="*/ 105 w 256"/>
                              <a:gd name="T35" fmla="*/ 360 h 375"/>
                              <a:gd name="T36" fmla="*/ 135 w 256"/>
                              <a:gd name="T37" fmla="*/ 345 h 375"/>
                              <a:gd name="T38" fmla="*/ 150 w 256"/>
                              <a:gd name="T39" fmla="*/ 315 h 375"/>
                              <a:gd name="T40" fmla="*/ 105 w 256"/>
                              <a:gd name="T41" fmla="*/ 330 h 375"/>
                              <a:gd name="T42" fmla="*/ 75 w 256"/>
                              <a:gd name="T43" fmla="*/ 345 h 375"/>
                              <a:gd name="T44" fmla="*/ 45 w 256"/>
                              <a:gd name="T45" fmla="*/ 315 h 375"/>
                              <a:gd name="T46" fmla="*/ 90 w 256"/>
                              <a:gd name="T47" fmla="*/ 300 h 375"/>
                              <a:gd name="T48" fmla="*/ 135 w 256"/>
                              <a:gd name="T49" fmla="*/ 270 h 375"/>
                              <a:gd name="T50" fmla="*/ 150 w 256"/>
                              <a:gd name="T51" fmla="*/ 255 h 375"/>
                              <a:gd name="T52" fmla="*/ 105 w 256"/>
                              <a:gd name="T53" fmla="*/ 210 h 375"/>
                              <a:gd name="T54" fmla="*/ 90 w 256"/>
                              <a:gd name="T55" fmla="*/ 195 h 375"/>
                              <a:gd name="T56" fmla="*/ 60 w 256"/>
                              <a:gd name="T57" fmla="*/ 225 h 375"/>
                              <a:gd name="T58" fmla="*/ 15 w 256"/>
                              <a:gd name="T59" fmla="*/ 225 h 375"/>
                              <a:gd name="T60" fmla="*/ 30 w 256"/>
                              <a:gd name="T61" fmla="*/ 195 h 375"/>
                              <a:gd name="T62" fmla="*/ 75 w 256"/>
                              <a:gd name="T63" fmla="*/ 165 h 375"/>
                              <a:gd name="T64" fmla="*/ 30 w 256"/>
                              <a:gd name="T65" fmla="*/ 150 h 375"/>
                              <a:gd name="T66" fmla="*/ 15 w 256"/>
                              <a:gd name="T67" fmla="*/ 135 h 375"/>
                              <a:gd name="T68" fmla="*/ 0 w 256"/>
                              <a:gd name="T69" fmla="*/ 120 h 375"/>
                              <a:gd name="T70" fmla="*/ 45 w 256"/>
                              <a:gd name="T71" fmla="*/ 120 h 375"/>
                              <a:gd name="T72" fmla="*/ 105 w 256"/>
                              <a:gd name="T73" fmla="*/ 120 h 375"/>
                              <a:gd name="T74" fmla="*/ 90 w 256"/>
                              <a:gd name="T75" fmla="*/ 90 h 375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  <a:gd name="T108" fmla="*/ 0 60000 65536"/>
                              <a:gd name="T109" fmla="*/ 0 60000 65536"/>
                              <a:gd name="T110" fmla="*/ 0 60000 65536"/>
                              <a:gd name="T111" fmla="*/ 0 60000 65536"/>
                              <a:gd name="T112" fmla="*/ 0 60000 65536"/>
                              <a:gd name="T113" fmla="*/ 0 60000 65536"/>
                            </a:gdLst>
                            <a:ahLst/>
                            <a:cxnLst>
                              <a:cxn ang="T76">
                                <a:pos x="T0" y="T1"/>
                              </a:cxn>
                              <a:cxn ang="T77">
                                <a:pos x="T2" y="T3"/>
                              </a:cxn>
                              <a:cxn ang="T78">
                                <a:pos x="T4" y="T5"/>
                              </a:cxn>
                              <a:cxn ang="T79">
                                <a:pos x="T6" y="T7"/>
                              </a:cxn>
                              <a:cxn ang="T80">
                                <a:pos x="T8" y="T9"/>
                              </a:cxn>
                              <a:cxn ang="T81">
                                <a:pos x="T10" y="T11"/>
                              </a:cxn>
                              <a:cxn ang="T82">
                                <a:pos x="T12" y="T13"/>
                              </a:cxn>
                              <a:cxn ang="T83">
                                <a:pos x="T14" y="T15"/>
                              </a:cxn>
                              <a:cxn ang="T84">
                                <a:pos x="T16" y="T17"/>
                              </a:cxn>
                              <a:cxn ang="T85">
                                <a:pos x="T18" y="T19"/>
                              </a:cxn>
                              <a:cxn ang="T86">
                                <a:pos x="T20" y="T21"/>
                              </a:cxn>
                              <a:cxn ang="T87">
                                <a:pos x="T22" y="T23"/>
                              </a:cxn>
                              <a:cxn ang="T88">
                                <a:pos x="T24" y="T25"/>
                              </a:cxn>
                              <a:cxn ang="T89">
                                <a:pos x="T26" y="T27"/>
                              </a:cxn>
                              <a:cxn ang="T90">
                                <a:pos x="T28" y="T29"/>
                              </a:cxn>
                              <a:cxn ang="T91">
                                <a:pos x="T30" y="T31"/>
                              </a:cxn>
                              <a:cxn ang="T92">
                                <a:pos x="T32" y="T33"/>
                              </a:cxn>
                              <a:cxn ang="T93">
                                <a:pos x="T34" y="T35"/>
                              </a:cxn>
                              <a:cxn ang="T94">
                                <a:pos x="T36" y="T37"/>
                              </a:cxn>
                              <a:cxn ang="T95">
                                <a:pos x="T38" y="T39"/>
                              </a:cxn>
                              <a:cxn ang="T96">
                                <a:pos x="T40" y="T41"/>
                              </a:cxn>
                              <a:cxn ang="T97">
                                <a:pos x="T42" y="T43"/>
                              </a:cxn>
                              <a:cxn ang="T98">
                                <a:pos x="T44" y="T45"/>
                              </a:cxn>
                              <a:cxn ang="T99">
                                <a:pos x="T46" y="T47"/>
                              </a:cxn>
                              <a:cxn ang="T100">
                                <a:pos x="T48" y="T49"/>
                              </a:cxn>
                              <a:cxn ang="T101">
                                <a:pos x="T50" y="T51"/>
                              </a:cxn>
                              <a:cxn ang="T102">
                                <a:pos x="T52" y="T53"/>
                              </a:cxn>
                              <a:cxn ang="T103">
                                <a:pos x="T54" y="T55"/>
                              </a:cxn>
                              <a:cxn ang="T104">
                                <a:pos x="T56" y="T57"/>
                              </a:cxn>
                              <a:cxn ang="T105">
                                <a:pos x="T58" y="T59"/>
                              </a:cxn>
                              <a:cxn ang="T106">
                                <a:pos x="T60" y="T61"/>
                              </a:cxn>
                              <a:cxn ang="T107">
                                <a:pos x="T62" y="T63"/>
                              </a:cxn>
                              <a:cxn ang="T108">
                                <a:pos x="T64" y="T65"/>
                              </a:cxn>
                              <a:cxn ang="T109">
                                <a:pos x="T66" y="T67"/>
                              </a:cxn>
                              <a:cxn ang="T110">
                                <a:pos x="T68" y="T69"/>
                              </a:cxn>
                              <a:cxn ang="T111">
                                <a:pos x="T70" y="T71"/>
                              </a:cxn>
                              <a:cxn ang="T112">
                                <a:pos x="T72" y="T73"/>
                              </a:cxn>
                              <a:cxn ang="T113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56" h="375">
                                <a:moveTo>
                                  <a:pt x="90" y="90"/>
                                </a:moveTo>
                                <a:lnTo>
                                  <a:pt x="75" y="75"/>
                                </a:lnTo>
                                <a:lnTo>
                                  <a:pt x="60" y="60"/>
                                </a:lnTo>
                                <a:lnTo>
                                  <a:pt x="75" y="45"/>
                                </a:lnTo>
                                <a:lnTo>
                                  <a:pt x="105" y="45"/>
                                </a:lnTo>
                                <a:lnTo>
                                  <a:pt x="105" y="30"/>
                                </a:lnTo>
                                <a:lnTo>
                                  <a:pt x="135" y="30"/>
                                </a:lnTo>
                                <a:lnTo>
                                  <a:pt x="165" y="45"/>
                                </a:lnTo>
                                <a:lnTo>
                                  <a:pt x="150" y="75"/>
                                </a:lnTo>
                                <a:lnTo>
                                  <a:pt x="150" y="105"/>
                                </a:lnTo>
                                <a:lnTo>
                                  <a:pt x="165" y="75"/>
                                </a:lnTo>
                                <a:lnTo>
                                  <a:pt x="165" y="45"/>
                                </a:lnTo>
                                <a:lnTo>
                                  <a:pt x="135" y="30"/>
                                </a:lnTo>
                                <a:lnTo>
                                  <a:pt x="135" y="15"/>
                                </a:lnTo>
                                <a:lnTo>
                                  <a:pt x="180" y="0"/>
                                </a:lnTo>
                                <a:lnTo>
                                  <a:pt x="210" y="45"/>
                                </a:lnTo>
                                <a:lnTo>
                                  <a:pt x="210" y="90"/>
                                </a:lnTo>
                                <a:lnTo>
                                  <a:pt x="195" y="120"/>
                                </a:lnTo>
                                <a:lnTo>
                                  <a:pt x="180" y="135"/>
                                </a:lnTo>
                                <a:lnTo>
                                  <a:pt x="180" y="150"/>
                                </a:lnTo>
                                <a:lnTo>
                                  <a:pt x="195" y="165"/>
                                </a:lnTo>
                                <a:lnTo>
                                  <a:pt x="210" y="195"/>
                                </a:lnTo>
                                <a:lnTo>
                                  <a:pt x="225" y="225"/>
                                </a:lnTo>
                                <a:lnTo>
                                  <a:pt x="225" y="330"/>
                                </a:lnTo>
                                <a:lnTo>
                                  <a:pt x="256" y="330"/>
                                </a:lnTo>
                                <a:lnTo>
                                  <a:pt x="256" y="300"/>
                                </a:lnTo>
                                <a:lnTo>
                                  <a:pt x="256" y="330"/>
                                </a:lnTo>
                                <a:lnTo>
                                  <a:pt x="225" y="345"/>
                                </a:lnTo>
                                <a:lnTo>
                                  <a:pt x="210" y="285"/>
                                </a:lnTo>
                                <a:lnTo>
                                  <a:pt x="180" y="315"/>
                                </a:lnTo>
                                <a:lnTo>
                                  <a:pt x="195" y="315"/>
                                </a:lnTo>
                                <a:lnTo>
                                  <a:pt x="195" y="345"/>
                                </a:lnTo>
                                <a:lnTo>
                                  <a:pt x="180" y="345"/>
                                </a:lnTo>
                                <a:lnTo>
                                  <a:pt x="150" y="375"/>
                                </a:lnTo>
                                <a:lnTo>
                                  <a:pt x="120" y="375"/>
                                </a:lnTo>
                                <a:lnTo>
                                  <a:pt x="105" y="360"/>
                                </a:lnTo>
                                <a:lnTo>
                                  <a:pt x="120" y="345"/>
                                </a:lnTo>
                                <a:lnTo>
                                  <a:pt x="135" y="345"/>
                                </a:lnTo>
                                <a:lnTo>
                                  <a:pt x="165" y="315"/>
                                </a:lnTo>
                                <a:lnTo>
                                  <a:pt x="150" y="315"/>
                                </a:lnTo>
                                <a:lnTo>
                                  <a:pt x="150" y="285"/>
                                </a:lnTo>
                                <a:lnTo>
                                  <a:pt x="105" y="330"/>
                                </a:lnTo>
                                <a:lnTo>
                                  <a:pt x="90" y="330"/>
                                </a:lnTo>
                                <a:lnTo>
                                  <a:pt x="75" y="345"/>
                                </a:lnTo>
                                <a:lnTo>
                                  <a:pt x="60" y="330"/>
                                </a:lnTo>
                                <a:lnTo>
                                  <a:pt x="45" y="315"/>
                                </a:lnTo>
                                <a:lnTo>
                                  <a:pt x="60" y="300"/>
                                </a:lnTo>
                                <a:lnTo>
                                  <a:pt x="90" y="300"/>
                                </a:lnTo>
                                <a:lnTo>
                                  <a:pt x="120" y="270"/>
                                </a:lnTo>
                                <a:lnTo>
                                  <a:pt x="135" y="270"/>
                                </a:lnTo>
                                <a:lnTo>
                                  <a:pt x="135" y="240"/>
                                </a:lnTo>
                                <a:lnTo>
                                  <a:pt x="150" y="255"/>
                                </a:lnTo>
                                <a:lnTo>
                                  <a:pt x="135" y="240"/>
                                </a:lnTo>
                                <a:lnTo>
                                  <a:pt x="105" y="210"/>
                                </a:lnTo>
                                <a:lnTo>
                                  <a:pt x="120" y="195"/>
                                </a:lnTo>
                                <a:lnTo>
                                  <a:pt x="90" y="195"/>
                                </a:lnTo>
                                <a:lnTo>
                                  <a:pt x="75" y="225"/>
                                </a:lnTo>
                                <a:lnTo>
                                  <a:pt x="60" y="225"/>
                                </a:lnTo>
                                <a:lnTo>
                                  <a:pt x="30" y="240"/>
                                </a:lnTo>
                                <a:lnTo>
                                  <a:pt x="15" y="225"/>
                                </a:lnTo>
                                <a:lnTo>
                                  <a:pt x="15" y="210"/>
                                </a:lnTo>
                                <a:lnTo>
                                  <a:pt x="30" y="195"/>
                                </a:lnTo>
                                <a:lnTo>
                                  <a:pt x="60" y="180"/>
                                </a:lnTo>
                                <a:lnTo>
                                  <a:pt x="75" y="165"/>
                                </a:lnTo>
                                <a:lnTo>
                                  <a:pt x="45" y="150"/>
                                </a:lnTo>
                                <a:lnTo>
                                  <a:pt x="30" y="150"/>
                                </a:lnTo>
                                <a:lnTo>
                                  <a:pt x="30" y="135"/>
                                </a:lnTo>
                                <a:lnTo>
                                  <a:pt x="15" y="135"/>
                                </a:lnTo>
                                <a:lnTo>
                                  <a:pt x="0" y="120"/>
                                </a:lnTo>
                                <a:lnTo>
                                  <a:pt x="30" y="120"/>
                                </a:lnTo>
                                <a:lnTo>
                                  <a:pt x="45" y="120"/>
                                </a:lnTo>
                                <a:lnTo>
                                  <a:pt x="90" y="120"/>
                                </a:lnTo>
                                <a:lnTo>
                                  <a:pt x="105" y="120"/>
                                </a:lnTo>
                                <a:lnTo>
                                  <a:pt x="90" y="105"/>
                                </a:lnTo>
                                <a:lnTo>
                                  <a:pt x="90" y="9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CC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238" name=" 238"/>
                        <wpg:cNvGrpSpPr>
                          <a:grpSpLocks/>
                        </wpg:cNvGrpSpPr>
                        <wpg:grpSpPr bwMode="auto">
                          <a:xfrm>
                            <a:off x="4799" y="3171"/>
                            <a:ext cx="226" cy="315"/>
                            <a:chOff x="4799" y="3171"/>
                            <a:chExt cx="226" cy="315"/>
                          </a:xfrm>
                        </wpg:grpSpPr>
                        <wps:wsp>
                          <wps:cNvPr id="239" name=" 239"/>
                          <wps:cNvSpPr>
                            <a:spLocks/>
                          </wps:cNvSpPr>
                          <wps:spPr bwMode="auto">
                            <a:xfrm>
                              <a:off x="4830" y="3261"/>
                              <a:ext cx="180" cy="225"/>
                            </a:xfrm>
                            <a:custGeom>
                              <a:avLst/>
                              <a:gdLst>
                                <a:gd name="T0" fmla="*/ 75 w 180"/>
                                <a:gd name="T1" fmla="*/ 0 h 225"/>
                                <a:gd name="T2" fmla="*/ 45 w 180"/>
                                <a:gd name="T3" fmla="*/ 30 h 225"/>
                                <a:gd name="T4" fmla="*/ 30 w 180"/>
                                <a:gd name="T5" fmla="*/ 60 h 225"/>
                                <a:gd name="T6" fmla="*/ 15 w 180"/>
                                <a:gd name="T7" fmla="*/ 75 h 225"/>
                                <a:gd name="T8" fmla="*/ 15 w 180"/>
                                <a:gd name="T9" fmla="*/ 105 h 225"/>
                                <a:gd name="T10" fmla="*/ 0 w 180"/>
                                <a:gd name="T11" fmla="*/ 120 h 225"/>
                                <a:gd name="T12" fmla="*/ 0 w 180"/>
                                <a:gd name="T13" fmla="*/ 165 h 225"/>
                                <a:gd name="T14" fmla="*/ 15 w 180"/>
                                <a:gd name="T15" fmla="*/ 180 h 225"/>
                                <a:gd name="T16" fmla="*/ 15 w 180"/>
                                <a:gd name="T17" fmla="*/ 195 h 225"/>
                                <a:gd name="T18" fmla="*/ 45 w 180"/>
                                <a:gd name="T19" fmla="*/ 210 h 225"/>
                                <a:gd name="T20" fmla="*/ 75 w 180"/>
                                <a:gd name="T21" fmla="*/ 210 h 225"/>
                                <a:gd name="T22" fmla="*/ 90 w 180"/>
                                <a:gd name="T23" fmla="*/ 225 h 225"/>
                                <a:gd name="T24" fmla="*/ 120 w 180"/>
                                <a:gd name="T25" fmla="*/ 225 h 225"/>
                                <a:gd name="T26" fmla="*/ 150 w 180"/>
                                <a:gd name="T27" fmla="*/ 195 h 225"/>
                                <a:gd name="T28" fmla="*/ 165 w 180"/>
                                <a:gd name="T29" fmla="*/ 180 h 225"/>
                                <a:gd name="T30" fmla="*/ 180 w 180"/>
                                <a:gd name="T31" fmla="*/ 150 h 225"/>
                                <a:gd name="T32" fmla="*/ 180 w 180"/>
                                <a:gd name="T33" fmla="*/ 105 h 225"/>
                                <a:gd name="T34" fmla="*/ 165 w 180"/>
                                <a:gd name="T35" fmla="*/ 60 h 225"/>
                                <a:gd name="T36" fmla="*/ 150 w 180"/>
                                <a:gd name="T37" fmla="*/ 30 h 225"/>
                                <a:gd name="T38" fmla="*/ 120 w 180"/>
                                <a:gd name="T39" fmla="*/ 0 h 225"/>
                                <a:gd name="T40" fmla="*/ 75 w 180"/>
                                <a:gd name="T41" fmla="*/ 0 h 225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</a:gdLst>
                              <a:ahLst/>
                              <a:cxnLst>
                                <a:cxn ang="T42">
                                  <a:pos x="T0" y="T1"/>
                                </a:cxn>
                                <a:cxn ang="T43">
                                  <a:pos x="T2" y="T3"/>
                                </a:cxn>
                                <a:cxn ang="T44">
                                  <a:pos x="T4" y="T5"/>
                                </a:cxn>
                                <a:cxn ang="T45">
                                  <a:pos x="T6" y="T7"/>
                                </a:cxn>
                                <a:cxn ang="T46">
                                  <a:pos x="T8" y="T9"/>
                                </a:cxn>
                                <a:cxn ang="T47">
                                  <a:pos x="T10" y="T11"/>
                                </a:cxn>
                                <a:cxn ang="T48">
                                  <a:pos x="T12" y="T13"/>
                                </a:cxn>
                                <a:cxn ang="T49">
                                  <a:pos x="T14" y="T15"/>
                                </a:cxn>
                                <a:cxn ang="T50">
                                  <a:pos x="T16" y="T17"/>
                                </a:cxn>
                                <a:cxn ang="T51">
                                  <a:pos x="T18" y="T19"/>
                                </a:cxn>
                                <a:cxn ang="T52">
                                  <a:pos x="T20" y="T21"/>
                                </a:cxn>
                                <a:cxn ang="T53">
                                  <a:pos x="T22" y="T23"/>
                                </a:cxn>
                                <a:cxn ang="T54">
                                  <a:pos x="T24" y="T25"/>
                                </a:cxn>
                                <a:cxn ang="T55">
                                  <a:pos x="T26" y="T27"/>
                                </a:cxn>
                                <a:cxn ang="T56">
                                  <a:pos x="T28" y="T29"/>
                                </a:cxn>
                                <a:cxn ang="T57">
                                  <a:pos x="T30" y="T31"/>
                                </a:cxn>
                                <a:cxn ang="T58">
                                  <a:pos x="T32" y="T33"/>
                                </a:cxn>
                                <a:cxn ang="T59">
                                  <a:pos x="T34" y="T35"/>
                                </a:cxn>
                                <a:cxn ang="T60">
                                  <a:pos x="T36" y="T37"/>
                                </a:cxn>
                                <a:cxn ang="T61">
                                  <a:pos x="T38" y="T39"/>
                                </a:cxn>
                                <a:cxn ang="T62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180" h="225">
                                  <a:moveTo>
                                    <a:pt x="75" y="0"/>
                                  </a:moveTo>
                                  <a:lnTo>
                                    <a:pt x="45" y="3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15" y="105"/>
                                  </a:lnTo>
                                  <a:lnTo>
                                    <a:pt x="0" y="120"/>
                                  </a:lnTo>
                                  <a:lnTo>
                                    <a:pt x="0" y="165"/>
                                  </a:lnTo>
                                  <a:lnTo>
                                    <a:pt x="15" y="180"/>
                                  </a:lnTo>
                                  <a:lnTo>
                                    <a:pt x="15" y="195"/>
                                  </a:lnTo>
                                  <a:lnTo>
                                    <a:pt x="45" y="210"/>
                                  </a:lnTo>
                                  <a:lnTo>
                                    <a:pt x="75" y="210"/>
                                  </a:lnTo>
                                  <a:lnTo>
                                    <a:pt x="90" y="225"/>
                                  </a:lnTo>
                                  <a:lnTo>
                                    <a:pt x="120" y="225"/>
                                  </a:lnTo>
                                  <a:lnTo>
                                    <a:pt x="150" y="195"/>
                                  </a:lnTo>
                                  <a:lnTo>
                                    <a:pt x="165" y="180"/>
                                  </a:lnTo>
                                  <a:lnTo>
                                    <a:pt x="180" y="150"/>
                                  </a:lnTo>
                                  <a:lnTo>
                                    <a:pt x="180" y="105"/>
                                  </a:lnTo>
                                  <a:lnTo>
                                    <a:pt x="165" y="60"/>
                                  </a:lnTo>
                                  <a:lnTo>
                                    <a:pt x="150" y="3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7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g:grpSp>
                          <wpg:cNvPr id="240" name=" 240"/>
                          <wpg:cNvGrpSpPr>
                            <a:grpSpLocks/>
                          </wpg:cNvGrpSpPr>
                          <wpg:grpSpPr bwMode="auto">
                            <a:xfrm>
                              <a:off x="4875" y="3261"/>
                              <a:ext cx="60" cy="225"/>
                              <a:chOff x="4875" y="3261"/>
                              <a:chExt cx="60" cy="225"/>
                            </a:xfrm>
                          </wpg:grpSpPr>
                          <wps:wsp>
                            <wps:cNvPr id="241" name=" 241"/>
                            <wps:cNvSpPr>
                              <a:spLocks/>
                            </wps:cNvSpPr>
                            <wps:spPr bwMode="auto">
                              <a:xfrm>
                                <a:off x="4875" y="3261"/>
                                <a:ext cx="60" cy="225"/>
                              </a:xfrm>
                              <a:custGeom>
                                <a:avLst/>
                                <a:gdLst>
                                  <a:gd name="T0" fmla="*/ 45 w 60"/>
                                  <a:gd name="T1" fmla="*/ 0 h 225"/>
                                  <a:gd name="T2" fmla="*/ 45 w 60"/>
                                  <a:gd name="T3" fmla="*/ 15 h 225"/>
                                  <a:gd name="T4" fmla="*/ 60 w 60"/>
                                  <a:gd name="T5" fmla="*/ 15 h 225"/>
                                  <a:gd name="T6" fmla="*/ 45 w 60"/>
                                  <a:gd name="T7" fmla="*/ 45 h 225"/>
                                  <a:gd name="T8" fmla="*/ 60 w 60"/>
                                  <a:gd name="T9" fmla="*/ 45 h 225"/>
                                  <a:gd name="T10" fmla="*/ 45 w 60"/>
                                  <a:gd name="T11" fmla="*/ 60 h 225"/>
                                  <a:gd name="T12" fmla="*/ 60 w 60"/>
                                  <a:gd name="T13" fmla="*/ 75 h 225"/>
                                  <a:gd name="T14" fmla="*/ 45 w 60"/>
                                  <a:gd name="T15" fmla="*/ 90 h 225"/>
                                  <a:gd name="T16" fmla="*/ 60 w 60"/>
                                  <a:gd name="T17" fmla="*/ 90 h 225"/>
                                  <a:gd name="T18" fmla="*/ 45 w 60"/>
                                  <a:gd name="T19" fmla="*/ 120 h 225"/>
                                  <a:gd name="T20" fmla="*/ 45 w 60"/>
                                  <a:gd name="T21" fmla="*/ 135 h 225"/>
                                  <a:gd name="T22" fmla="*/ 30 w 60"/>
                                  <a:gd name="T23" fmla="*/ 150 h 225"/>
                                  <a:gd name="T24" fmla="*/ 0 w 60"/>
                                  <a:gd name="T25" fmla="*/ 180 h 225"/>
                                  <a:gd name="T26" fmla="*/ 0 w 60"/>
                                  <a:gd name="T27" fmla="*/ 195 h 225"/>
                                  <a:gd name="T28" fmla="*/ 45 w 60"/>
                                  <a:gd name="T29" fmla="*/ 225 h 225"/>
                                  <a:gd name="T30" fmla="*/ 60 w 60"/>
                                  <a:gd name="T31" fmla="*/ 195 h 225"/>
                                  <a:gd name="T32" fmla="*/ 60 w 60"/>
                                  <a:gd name="T33" fmla="*/ 165 h 225"/>
                                  <a:gd name="T34" fmla="*/ 45 w 60"/>
                                  <a:gd name="T35" fmla="*/ 135 h 225"/>
                                  <a:gd name="T36" fmla="*/ 45 w 60"/>
                                  <a:gd name="T37" fmla="*/ 0 h 225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</a:gdLst>
                                <a:ahLst/>
                                <a:cxnLst>
                                  <a:cxn ang="T38">
                                    <a:pos x="T0" y="T1"/>
                                  </a:cxn>
                                  <a:cxn ang="T39">
                                    <a:pos x="T2" y="T3"/>
                                  </a:cxn>
                                  <a:cxn ang="T40">
                                    <a:pos x="T4" y="T5"/>
                                  </a:cxn>
                                  <a:cxn ang="T41">
                                    <a:pos x="T6" y="T7"/>
                                  </a:cxn>
                                  <a:cxn ang="T42">
                                    <a:pos x="T8" y="T9"/>
                                  </a:cxn>
                                  <a:cxn ang="T43">
                                    <a:pos x="T10" y="T11"/>
                                  </a:cxn>
                                  <a:cxn ang="T44">
                                    <a:pos x="T12" y="T13"/>
                                  </a:cxn>
                                  <a:cxn ang="T45">
                                    <a:pos x="T14" y="T15"/>
                                  </a:cxn>
                                  <a:cxn ang="T46">
                                    <a:pos x="T16" y="T17"/>
                                  </a:cxn>
                                  <a:cxn ang="T47">
                                    <a:pos x="T18" y="T19"/>
                                  </a:cxn>
                                  <a:cxn ang="T48">
                                    <a:pos x="T20" y="T21"/>
                                  </a:cxn>
                                  <a:cxn ang="T49">
                                    <a:pos x="T22" y="T23"/>
                                  </a:cxn>
                                  <a:cxn ang="T50">
                                    <a:pos x="T24" y="T25"/>
                                  </a:cxn>
                                  <a:cxn ang="T51">
                                    <a:pos x="T26" y="T27"/>
                                  </a:cxn>
                                  <a:cxn ang="T52">
                                    <a:pos x="T28" y="T29"/>
                                  </a:cxn>
                                  <a:cxn ang="T53">
                                    <a:pos x="T30" y="T31"/>
                                  </a:cxn>
                                  <a:cxn ang="T54">
                                    <a:pos x="T32" y="T33"/>
                                  </a:cxn>
                                  <a:cxn ang="T55">
                                    <a:pos x="T34" y="T35"/>
                                  </a:cxn>
                                  <a:cxn ang="T56">
                                    <a:pos x="T36" y="T37"/>
                                  </a:cxn>
                                </a:cxnLst>
                                <a:rect l="0" t="0" r="r" b="b"/>
                                <a:pathLst>
                                  <a:path w="60" h="225">
                                    <a:moveTo>
                                      <a:pt x="45" y="0"/>
                                    </a:move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60" y="90"/>
                                    </a:lnTo>
                                    <a:lnTo>
                                      <a:pt x="45" y="120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0" y="195"/>
                                    </a:lnTo>
                                    <a:lnTo>
                                      <a:pt x="45" y="225"/>
                                    </a:lnTo>
                                    <a:lnTo>
                                      <a:pt x="60" y="19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4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rgbClr val="000000"/>
                              </a:solidFill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42" name=" 242"/>
                            <wps:cNvSpPr>
                              <a:spLocks/>
                            </wps:cNvSpPr>
                            <wps:spPr bwMode="auto">
                              <a:xfrm>
                                <a:off x="4875" y="3261"/>
                                <a:ext cx="60" cy="225"/>
                              </a:xfrm>
                              <a:custGeom>
                                <a:avLst/>
                                <a:gdLst>
                                  <a:gd name="T0" fmla="*/ 45 w 60"/>
                                  <a:gd name="T1" fmla="*/ 0 h 225"/>
                                  <a:gd name="T2" fmla="*/ 45 w 60"/>
                                  <a:gd name="T3" fmla="*/ 15 h 225"/>
                                  <a:gd name="T4" fmla="*/ 60 w 60"/>
                                  <a:gd name="T5" fmla="*/ 15 h 225"/>
                                  <a:gd name="T6" fmla="*/ 45 w 60"/>
                                  <a:gd name="T7" fmla="*/ 45 h 225"/>
                                  <a:gd name="T8" fmla="*/ 60 w 60"/>
                                  <a:gd name="T9" fmla="*/ 45 h 225"/>
                                  <a:gd name="T10" fmla="*/ 45 w 60"/>
                                  <a:gd name="T11" fmla="*/ 60 h 225"/>
                                  <a:gd name="T12" fmla="*/ 60 w 60"/>
                                  <a:gd name="T13" fmla="*/ 75 h 225"/>
                                  <a:gd name="T14" fmla="*/ 45 w 60"/>
                                  <a:gd name="T15" fmla="*/ 90 h 225"/>
                                  <a:gd name="T16" fmla="*/ 60 w 60"/>
                                  <a:gd name="T17" fmla="*/ 90 h 225"/>
                                  <a:gd name="T18" fmla="*/ 45 w 60"/>
                                  <a:gd name="T19" fmla="*/ 120 h 225"/>
                                  <a:gd name="T20" fmla="*/ 45 w 60"/>
                                  <a:gd name="T21" fmla="*/ 135 h 225"/>
                                  <a:gd name="T22" fmla="*/ 30 w 60"/>
                                  <a:gd name="T23" fmla="*/ 150 h 225"/>
                                  <a:gd name="T24" fmla="*/ 0 w 60"/>
                                  <a:gd name="T25" fmla="*/ 180 h 225"/>
                                  <a:gd name="T26" fmla="*/ 0 w 60"/>
                                  <a:gd name="T27" fmla="*/ 195 h 225"/>
                                  <a:gd name="T28" fmla="*/ 45 w 60"/>
                                  <a:gd name="T29" fmla="*/ 225 h 225"/>
                                  <a:gd name="T30" fmla="*/ 60 w 60"/>
                                  <a:gd name="T31" fmla="*/ 195 h 225"/>
                                  <a:gd name="T32" fmla="*/ 60 w 60"/>
                                  <a:gd name="T33" fmla="*/ 165 h 225"/>
                                  <a:gd name="T34" fmla="*/ 45 w 60"/>
                                  <a:gd name="T35" fmla="*/ 135 h 225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</a:gdLst>
                                <a:ahLst/>
                                <a:cxnLst>
                                  <a:cxn ang="T36">
                                    <a:pos x="T0" y="T1"/>
                                  </a:cxn>
                                  <a:cxn ang="T37">
                                    <a:pos x="T2" y="T3"/>
                                  </a:cxn>
                                  <a:cxn ang="T38">
                                    <a:pos x="T4" y="T5"/>
                                  </a:cxn>
                                  <a:cxn ang="T39">
                                    <a:pos x="T6" y="T7"/>
                                  </a:cxn>
                                  <a:cxn ang="T40">
                                    <a:pos x="T8" y="T9"/>
                                  </a:cxn>
                                  <a:cxn ang="T41">
                                    <a:pos x="T10" y="T11"/>
                                  </a:cxn>
                                  <a:cxn ang="T42">
                                    <a:pos x="T12" y="T13"/>
                                  </a:cxn>
                                  <a:cxn ang="T43">
                                    <a:pos x="T14" y="T15"/>
                                  </a:cxn>
                                  <a:cxn ang="T44">
                                    <a:pos x="T16" y="T17"/>
                                  </a:cxn>
                                  <a:cxn ang="T45">
                                    <a:pos x="T18" y="T19"/>
                                  </a:cxn>
                                  <a:cxn ang="T46">
                                    <a:pos x="T20" y="T21"/>
                                  </a:cxn>
                                  <a:cxn ang="T47">
                                    <a:pos x="T22" y="T23"/>
                                  </a:cxn>
                                  <a:cxn ang="T48">
                                    <a:pos x="T24" y="T25"/>
                                  </a:cxn>
                                  <a:cxn ang="T49">
                                    <a:pos x="T26" y="T27"/>
                                  </a:cxn>
                                  <a:cxn ang="T50">
                                    <a:pos x="T28" y="T29"/>
                                  </a:cxn>
                                  <a:cxn ang="T51">
                                    <a:pos x="T30" y="T31"/>
                                  </a:cxn>
                                  <a:cxn ang="T52">
                                    <a:pos x="T32" y="T33"/>
                                  </a:cxn>
                                  <a:cxn ang="T53">
                                    <a:pos x="T34" y="T35"/>
                                  </a:cxn>
                                </a:cxnLst>
                                <a:rect l="0" t="0" r="r" b="b"/>
                                <a:pathLst>
                                  <a:path w="60" h="225">
                                    <a:moveTo>
                                      <a:pt x="45" y="0"/>
                                    </a:moveTo>
                                    <a:lnTo>
                                      <a:pt x="45" y="15"/>
                                    </a:lnTo>
                                    <a:lnTo>
                                      <a:pt x="60" y="15"/>
                                    </a:lnTo>
                                    <a:lnTo>
                                      <a:pt x="45" y="45"/>
                                    </a:lnTo>
                                    <a:lnTo>
                                      <a:pt x="60" y="45"/>
                                    </a:lnTo>
                                    <a:lnTo>
                                      <a:pt x="45" y="60"/>
                                    </a:lnTo>
                                    <a:lnTo>
                                      <a:pt x="60" y="75"/>
                                    </a:lnTo>
                                    <a:lnTo>
                                      <a:pt x="45" y="90"/>
                                    </a:lnTo>
                                    <a:lnTo>
                                      <a:pt x="60" y="90"/>
                                    </a:lnTo>
                                    <a:lnTo>
                                      <a:pt x="45" y="120"/>
                                    </a:lnTo>
                                    <a:lnTo>
                                      <a:pt x="45" y="135"/>
                                    </a:lnTo>
                                    <a:lnTo>
                                      <a:pt x="30" y="150"/>
                                    </a:lnTo>
                                    <a:lnTo>
                                      <a:pt x="0" y="180"/>
                                    </a:lnTo>
                                    <a:lnTo>
                                      <a:pt x="0" y="195"/>
                                    </a:lnTo>
                                    <a:lnTo>
                                      <a:pt x="45" y="225"/>
                                    </a:lnTo>
                                    <a:lnTo>
                                      <a:pt x="60" y="195"/>
                                    </a:lnTo>
                                    <a:lnTo>
                                      <a:pt x="60" y="165"/>
                                    </a:lnTo>
                                    <a:lnTo>
                                      <a:pt x="45" y="135"/>
                                    </a:lnTo>
                                  </a:path>
                                </a:pathLst>
                              </a:custGeom>
                              <a:noFill/>
                              <a:ln w="317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</a:extLst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s:wsp>
                          <wps:cNvPr id="243" name=" 243"/>
                          <wps:cNvSpPr>
                            <a:spLocks/>
                          </wps:cNvSpPr>
                          <wps:spPr bwMode="auto">
                            <a:xfrm>
                              <a:off x="4875" y="3186"/>
                              <a:ext cx="90" cy="75"/>
                            </a:xfrm>
                            <a:custGeom>
                              <a:avLst/>
                              <a:gdLst>
                                <a:gd name="T0" fmla="*/ 60 w 90"/>
                                <a:gd name="T1" fmla="*/ 0 h 75"/>
                                <a:gd name="T2" fmla="*/ 30 w 90"/>
                                <a:gd name="T3" fmla="*/ 0 h 75"/>
                                <a:gd name="T4" fmla="*/ 0 w 90"/>
                                <a:gd name="T5" fmla="*/ 30 h 75"/>
                                <a:gd name="T6" fmla="*/ 0 w 90"/>
                                <a:gd name="T7" fmla="*/ 60 h 75"/>
                                <a:gd name="T8" fmla="*/ 30 w 90"/>
                                <a:gd name="T9" fmla="*/ 75 h 75"/>
                                <a:gd name="T10" fmla="*/ 75 w 90"/>
                                <a:gd name="T11" fmla="*/ 75 h 75"/>
                                <a:gd name="T12" fmla="*/ 90 w 90"/>
                                <a:gd name="T13" fmla="*/ 45 h 75"/>
                                <a:gd name="T14" fmla="*/ 90 w 90"/>
                                <a:gd name="T15" fmla="*/ 30 h 75"/>
                                <a:gd name="T16" fmla="*/ 60 w 90"/>
                                <a:gd name="T17" fmla="*/ 0 h 75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90" h="75">
                                  <a:moveTo>
                                    <a:pt x="60" y="0"/>
                                  </a:moveTo>
                                  <a:lnTo>
                                    <a:pt x="30" y="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30" y="75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90" y="45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C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4" name=" 244"/>
                          <wps:cNvSpPr>
                            <a:spLocks/>
                          </wps:cNvSpPr>
                          <wps:spPr bwMode="auto">
                            <a:xfrm>
                              <a:off x="4830" y="3261"/>
                              <a:ext cx="45" cy="3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30 h 30"/>
                                <a:gd name="T2" fmla="*/ 15 w 45"/>
                                <a:gd name="T3" fmla="*/ 0 h 30"/>
                                <a:gd name="T4" fmla="*/ 15 w 45"/>
                                <a:gd name="T5" fmla="*/ 15 h 30"/>
                                <a:gd name="T6" fmla="*/ 45 w 45"/>
                                <a:gd name="T7" fmla="*/ 30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0" y="30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3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5" name=" 245"/>
                          <wps:cNvSpPr>
                            <a:spLocks/>
                          </wps:cNvSpPr>
                          <wps:spPr bwMode="auto">
                            <a:xfrm>
                              <a:off x="4814" y="3321"/>
                              <a:ext cx="31" cy="30"/>
                            </a:xfrm>
                            <a:custGeom>
                              <a:avLst/>
                              <a:gdLst>
                                <a:gd name="T0" fmla="*/ 0 w 31"/>
                                <a:gd name="T1" fmla="*/ 30 h 30"/>
                                <a:gd name="T2" fmla="*/ 0 w 31"/>
                                <a:gd name="T3" fmla="*/ 15 h 30"/>
                                <a:gd name="T4" fmla="*/ 16 w 31"/>
                                <a:gd name="T5" fmla="*/ 0 h 30"/>
                                <a:gd name="T6" fmla="*/ 31 w 31"/>
                                <a:gd name="T7" fmla="*/ 15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1" h="30">
                                  <a:moveTo>
                                    <a:pt x="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6" y="0"/>
                                  </a:lnTo>
                                  <a:lnTo>
                                    <a:pt x="31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6" name=" 246"/>
                          <wps:cNvSpPr>
                            <a:spLocks/>
                          </wps:cNvSpPr>
                          <wps:spPr bwMode="auto">
                            <a:xfrm>
                              <a:off x="4980" y="3276"/>
                              <a:ext cx="45" cy="3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30 h 30"/>
                                <a:gd name="T2" fmla="*/ 15 w 45"/>
                                <a:gd name="T3" fmla="*/ 0 h 30"/>
                                <a:gd name="T4" fmla="*/ 30 w 45"/>
                                <a:gd name="T5" fmla="*/ 0 h 30"/>
                                <a:gd name="T6" fmla="*/ 45 w 45"/>
                                <a:gd name="T7" fmla="*/ 15 h 30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0" y="30"/>
                                  </a:moveTo>
                                  <a:lnTo>
                                    <a:pt x="1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45" y="1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7" name=" 247"/>
                          <wps:cNvSpPr>
                            <a:spLocks/>
                          </wps:cNvSpPr>
                          <wps:spPr bwMode="auto">
                            <a:xfrm>
                              <a:off x="5010" y="3351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0 h 45"/>
                                <a:gd name="T2" fmla="*/ 15 w 15"/>
                                <a:gd name="T3" fmla="*/ 15 h 45"/>
                                <a:gd name="T4" fmla="*/ 15 w 15"/>
                                <a:gd name="T5" fmla="*/ 30 h 45"/>
                                <a:gd name="T6" fmla="*/ 15 w 15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8" name=" 248"/>
                          <wps:cNvSpPr>
                            <a:spLocks/>
                          </wps:cNvSpPr>
                          <wps:spPr bwMode="auto">
                            <a:xfrm>
                              <a:off x="4995" y="3441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0 h 45"/>
                                <a:gd name="T2" fmla="*/ 0 w 15"/>
                                <a:gd name="T3" fmla="*/ 15 h 45"/>
                                <a:gd name="T4" fmla="*/ 15 w 15"/>
                                <a:gd name="T5" fmla="*/ 30 h 45"/>
                                <a:gd name="T6" fmla="*/ 15 w 15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49" name=" 249"/>
                          <wps:cNvSpPr>
                            <a:spLocks/>
                          </wps:cNvSpPr>
                          <wps:spPr bwMode="auto">
                            <a:xfrm>
                              <a:off x="4799" y="3411"/>
                              <a:ext cx="31" cy="45"/>
                            </a:xfrm>
                            <a:custGeom>
                              <a:avLst/>
                              <a:gdLst>
                                <a:gd name="T0" fmla="*/ 31 w 31"/>
                                <a:gd name="T1" fmla="*/ 0 h 45"/>
                                <a:gd name="T2" fmla="*/ 31 w 31"/>
                                <a:gd name="T3" fmla="*/ 15 h 45"/>
                                <a:gd name="T4" fmla="*/ 15 w 31"/>
                                <a:gd name="T5" fmla="*/ 30 h 45"/>
                                <a:gd name="T6" fmla="*/ 0 w 31"/>
                                <a:gd name="T7" fmla="*/ 45 h 45"/>
                                <a:gd name="T8" fmla="*/ 0 60000 65536"/>
                                <a:gd name="T9" fmla="*/ 0 60000 65536"/>
                                <a:gd name="T10" fmla="*/ 0 60000 65536"/>
                                <a:gd name="T11" fmla="*/ 0 60000 65536"/>
                              </a:gdLst>
                              <a:ahLst/>
                              <a:cxnLst>
                                <a:cxn ang="T8">
                                  <a:pos x="T0" y="T1"/>
                                </a:cxn>
                                <a:cxn ang="T9">
                                  <a:pos x="T2" y="T3"/>
                                </a:cxn>
                                <a:cxn ang="T10">
                                  <a:pos x="T4" y="T5"/>
                                </a:cxn>
                                <a:cxn ang="T11">
                                  <a:pos x="T6" y="T7"/>
                                </a:cxn>
                              </a:cxnLst>
                              <a:rect l="0" t="0" r="r" b="b"/>
                              <a:pathLst>
                                <a:path w="31" h="45">
                                  <a:moveTo>
                                    <a:pt x="31" y="0"/>
                                  </a:moveTo>
                                  <a:lnTo>
                                    <a:pt x="31" y="1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0" y="45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0" name=" 250"/>
                          <wps:cNvSpPr>
                            <a:spLocks/>
                          </wps:cNvSpPr>
                          <wps:spPr bwMode="auto">
                            <a:xfrm>
                              <a:off x="4860" y="317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15 h 30"/>
                                <a:gd name="T4" fmla="*/ 0 w 30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1" name=" 251"/>
                          <wps:cNvSpPr>
                            <a:spLocks/>
                          </wps:cNvSpPr>
                          <wps:spPr bwMode="auto">
                            <a:xfrm>
                              <a:off x="4965" y="3186"/>
                              <a:ext cx="15" cy="3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30 h 30"/>
                                <a:gd name="T2" fmla="*/ 15 w 15"/>
                                <a:gd name="T3" fmla="*/ 30 h 30"/>
                                <a:gd name="T4" fmla="*/ 15 w 15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30">
                                  <a:moveTo>
                                    <a:pt x="0" y="3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2" name=" 252"/>
                          <wps:cNvSpPr>
                            <a:spLocks/>
                          </wps:cNvSpPr>
                          <wps:spPr bwMode="auto">
                            <a:xfrm>
                              <a:off x="4860" y="3336"/>
                              <a:ext cx="30" cy="3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30 h 30"/>
                                <a:gd name="T2" fmla="*/ 30 w 30"/>
                                <a:gd name="T3" fmla="*/ 30 h 30"/>
                                <a:gd name="T4" fmla="*/ 30 w 30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0" y="30"/>
                                  </a:moveTo>
                                  <a:lnTo>
                                    <a:pt x="30" y="30"/>
                                  </a:lnTo>
                                  <a:lnTo>
                                    <a:pt x="30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3" name=" 253"/>
                          <wps:cNvSpPr>
                            <a:spLocks/>
                          </wps:cNvSpPr>
                          <wps:spPr bwMode="auto">
                            <a:xfrm>
                              <a:off x="4950" y="3351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5 w 15"/>
                                <a:gd name="T3" fmla="*/ 15 h 15"/>
                                <a:gd name="T4" fmla="*/ 15 w 15"/>
                                <a:gd name="T5" fmla="*/ 0 h 15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4" name=" 254"/>
                          <wps:cNvSpPr>
                            <a:spLocks/>
                          </wps:cNvSpPr>
                          <wps:spPr bwMode="auto">
                            <a:xfrm>
                              <a:off x="4950" y="3411"/>
                              <a:ext cx="15" cy="3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30 h 30"/>
                                <a:gd name="T2" fmla="*/ 15 w 15"/>
                                <a:gd name="T3" fmla="*/ 30 h 30"/>
                                <a:gd name="T4" fmla="*/ 15 w 15"/>
                                <a:gd name="T5" fmla="*/ 0 h 30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30">
                                  <a:moveTo>
                                    <a:pt x="0" y="3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5" name=" 255"/>
                          <wps:cNvSpPr>
                            <a:spLocks/>
                          </wps:cNvSpPr>
                          <wps:spPr bwMode="auto">
                            <a:xfrm>
                              <a:off x="4860" y="3396"/>
                              <a:ext cx="15" cy="1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15"/>
                                <a:gd name="T2" fmla="*/ 15 w 15"/>
                                <a:gd name="T3" fmla="*/ 15 h 15"/>
                                <a:gd name="T4" fmla="*/ 15 w 15"/>
                                <a:gd name="T5" fmla="*/ 0 h 15"/>
                                <a:gd name="T6" fmla="*/ 0 60000 65536"/>
                                <a:gd name="T7" fmla="*/ 0 60000 65536"/>
                                <a:gd name="T8" fmla="*/ 0 60000 65536"/>
                              </a:gdLst>
                              <a:ahLst/>
                              <a:cxnLst>
                                <a:cxn ang="T6">
                                  <a:pos x="T0" y="T1"/>
                                </a:cxn>
                                <a:cxn ang="T7">
                                  <a:pos x="T2" y="T3"/>
                                </a:cxn>
                                <a:cxn ang="T8">
                                  <a:pos x="T4" y="T5"/>
                                </a:cxn>
                              </a:cxnLst>
                              <a:rect l="0" t="0" r="r" b="b"/>
                              <a:pathLst>
                                <a:path w="15" h="15">
                                  <a:moveTo>
                                    <a:pt x="0" y="1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</a:path>
                              </a:pathLst>
                            </a:cu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solidFill>
                                    <a:srgbClr val="FFFFFF"/>
                                  </a:solidFill>
                                </a14:hiddenFill>
                              </a:ext>
                            </a:extLst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56" name=" 256"/>
                          <wps:cNvCnPr>
                            <a:cxnSpLocks/>
                          </wps:cNvCnPr>
                          <wps:spPr bwMode="auto">
                            <a:xfrm>
                              <a:off x="4890" y="3306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7" name=" 257"/>
                          <wps:cNvCnPr>
                            <a:cxnSpLocks/>
                          </wps:cNvCnPr>
                          <wps:spPr bwMode="auto">
                            <a:xfrm>
                              <a:off x="4950" y="332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8" name=" 258"/>
                          <wps:cNvCnPr>
                            <a:cxnSpLocks/>
                          </wps:cNvCnPr>
                          <wps:spPr bwMode="auto">
                            <a:xfrm>
                              <a:off x="4905" y="323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59" name=" 259"/>
                          <wps:cNvCnPr>
                            <a:cxnSpLocks/>
                          </wps:cNvCnPr>
                          <wps:spPr bwMode="auto">
                            <a:xfrm>
                              <a:off x="4935" y="3231"/>
                              <a:ext cx="1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  <wps:wsp>
                          <wps:cNvPr id="260" name=" 260"/>
                          <wps:cNvCnPr>
                            <a:cxnSpLocks/>
                          </wps:cNvCnPr>
                          <wps:spPr bwMode="auto">
                            <a:xfrm>
                              <a:off x="4920" y="3201"/>
                              <a:ext cx="15" cy="1"/>
                            </a:xfrm>
                            <a:prstGeom prst="line">
                              <a:avLst/>
                            </a:prstGeom>
                            <a:noFill/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  <a:extLst>
                              <a:ext uri="{909E8E84-426E-40DD-AFC4-6F175D3DCCD1}">
                                <a14:hiddenFill xmlns:a14="http://schemas.microsoft.com/office/drawing/2010/main">
                                  <a:noFill/>
                                </a14:hiddenFill>
                              </a:ext>
                            </a:extLst>
                          </wps:spPr>
                          <wps:bodyPr/>
                        </wps:wsp>
                      </wpg:grpSp>
                      <wps:wsp>
                        <wps:cNvPr id="261" name=" 261"/>
                        <wps:cNvSpPr>
                          <a:spLocks/>
                        </wps:cNvSpPr>
                        <wps:spPr bwMode="auto">
                          <a:xfrm>
                            <a:off x="5700" y="3125"/>
                            <a:ext cx="855" cy="406"/>
                          </a:xfrm>
                          <a:custGeom>
                            <a:avLst/>
                            <a:gdLst>
                              <a:gd name="T0" fmla="*/ 0 w 57"/>
                              <a:gd name="T1" fmla="*/ 4977 h 27"/>
                              <a:gd name="T2" fmla="*/ 2250 w 57"/>
                              <a:gd name="T3" fmla="*/ 6105 h 27"/>
                              <a:gd name="T4" fmla="*/ 2925 w 57"/>
                              <a:gd name="T5" fmla="*/ 5428 h 27"/>
                              <a:gd name="T6" fmla="*/ 3825 w 57"/>
                              <a:gd name="T7" fmla="*/ 4977 h 27"/>
                              <a:gd name="T8" fmla="*/ 4950 w 57"/>
                              <a:gd name="T9" fmla="*/ 4301 h 27"/>
                              <a:gd name="T10" fmla="*/ 5850 w 57"/>
                              <a:gd name="T11" fmla="*/ 4301 h 27"/>
                              <a:gd name="T12" fmla="*/ 6975 w 57"/>
                              <a:gd name="T13" fmla="*/ 4301 h 27"/>
                              <a:gd name="T14" fmla="*/ 8100 w 57"/>
                              <a:gd name="T15" fmla="*/ 4526 h 27"/>
                              <a:gd name="T16" fmla="*/ 9225 w 57"/>
                              <a:gd name="T17" fmla="*/ 4977 h 27"/>
                              <a:gd name="T18" fmla="*/ 10350 w 57"/>
                              <a:gd name="T19" fmla="*/ 5654 h 27"/>
                              <a:gd name="T20" fmla="*/ 12825 w 57"/>
                              <a:gd name="T21" fmla="*/ 4526 h 27"/>
                              <a:gd name="T22" fmla="*/ 6525 w 57"/>
                              <a:gd name="T23" fmla="*/ 0 h 27"/>
                              <a:gd name="T24" fmla="*/ 0 w 57"/>
                              <a:gd name="T25" fmla="*/ 4977 h 27"/>
                              <a:gd name="T26" fmla="*/ 0 60000 65536"/>
                              <a:gd name="T27" fmla="*/ 0 60000 65536"/>
                              <a:gd name="T28" fmla="*/ 0 60000 65536"/>
                              <a:gd name="T29" fmla="*/ 0 60000 65536"/>
                              <a:gd name="T30" fmla="*/ 0 60000 65536"/>
                              <a:gd name="T31" fmla="*/ 0 60000 65536"/>
                              <a:gd name="T32" fmla="*/ 0 60000 65536"/>
                              <a:gd name="T33" fmla="*/ 0 60000 65536"/>
                              <a:gd name="T34" fmla="*/ 0 60000 65536"/>
                              <a:gd name="T35" fmla="*/ 0 60000 65536"/>
                              <a:gd name="T36" fmla="*/ 0 60000 65536"/>
                              <a:gd name="T37" fmla="*/ 0 60000 65536"/>
                              <a:gd name="T38" fmla="*/ 0 60000 65536"/>
                            </a:gdLst>
                            <a:ahLst/>
                            <a:cxnLst>
                              <a:cxn ang="T26">
                                <a:pos x="T0" y="T1"/>
                              </a:cxn>
                              <a:cxn ang="T27">
                                <a:pos x="T2" y="T3"/>
                              </a:cxn>
                              <a:cxn ang="T28">
                                <a:pos x="T4" y="T5"/>
                              </a:cxn>
                              <a:cxn ang="T29">
                                <a:pos x="T6" y="T7"/>
                              </a:cxn>
                              <a:cxn ang="T30">
                                <a:pos x="T8" y="T9"/>
                              </a:cxn>
                              <a:cxn ang="T31">
                                <a:pos x="T10" y="T11"/>
                              </a:cxn>
                              <a:cxn ang="T32">
                                <a:pos x="T12" y="T13"/>
                              </a:cxn>
                              <a:cxn ang="T33">
                                <a:pos x="T14" y="T15"/>
                              </a:cxn>
                              <a:cxn ang="T34">
                                <a:pos x="T16" y="T17"/>
                              </a:cxn>
                              <a:cxn ang="T35">
                                <a:pos x="T18" y="T19"/>
                              </a:cxn>
                              <a:cxn ang="T36">
                                <a:pos x="T20" y="T21"/>
                              </a:cxn>
                              <a:cxn ang="T37">
                                <a:pos x="T22" y="T23"/>
                              </a:cxn>
                              <a:cxn ang="T38">
                                <a:pos x="T24" y="T25"/>
                              </a:cxn>
                            </a:cxnLst>
                            <a:rect l="0" t="0" r="r" b="b"/>
                            <a:pathLst>
                              <a:path w="57" h="27">
                                <a:moveTo>
                                  <a:pt x="0" y="22"/>
                                </a:moveTo>
                                <a:lnTo>
                                  <a:pt x="10" y="27"/>
                                </a:lnTo>
                                <a:lnTo>
                                  <a:pt x="13" y="24"/>
                                </a:lnTo>
                                <a:lnTo>
                                  <a:pt x="17" y="22"/>
                                </a:lnTo>
                                <a:cubicBezTo>
                                  <a:pt x="18" y="21"/>
                                  <a:pt x="21" y="20"/>
                                  <a:pt x="22" y="19"/>
                                </a:cubicBezTo>
                                <a:cubicBezTo>
                                  <a:pt x="24" y="19"/>
                                  <a:pt x="25" y="19"/>
                                  <a:pt x="26" y="19"/>
                                </a:cubicBezTo>
                                <a:cubicBezTo>
                                  <a:pt x="28" y="19"/>
                                  <a:pt x="30" y="19"/>
                                  <a:pt x="31" y="19"/>
                                </a:cubicBezTo>
                                <a:cubicBezTo>
                                  <a:pt x="33" y="19"/>
                                  <a:pt x="34" y="19"/>
                                  <a:pt x="36" y="20"/>
                                </a:cubicBezTo>
                                <a:cubicBezTo>
                                  <a:pt x="37" y="20"/>
                                  <a:pt x="39" y="21"/>
                                  <a:pt x="41" y="22"/>
                                </a:cubicBezTo>
                                <a:lnTo>
                                  <a:pt x="46" y="25"/>
                                </a:lnTo>
                                <a:lnTo>
                                  <a:pt x="57" y="20"/>
                                </a:lnTo>
                                <a:lnTo>
                                  <a:pt x="29" y="0"/>
                                </a:lnTo>
                                <a:lnTo>
                                  <a:pt x="0" y="22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FFFF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262" name=" 262"/>
                      <wpg:cNvGrpSpPr>
                        <a:grpSpLocks/>
                      </wpg:cNvGrpSpPr>
                      <wpg:grpSpPr bwMode="auto">
                        <a:xfrm>
                          <a:off x="5130" y="4689"/>
                          <a:ext cx="1995" cy="917"/>
                          <a:chOff x="5130" y="4689"/>
                          <a:chExt cx="1995" cy="917"/>
                        </a:xfrm>
                      </wpg:grpSpPr>
                      <wpg:grpSp>
                        <wpg:cNvPr id="263" name=" 263"/>
                        <wpg:cNvGrpSpPr>
                          <a:grpSpLocks/>
                        </wpg:cNvGrpSpPr>
                        <wpg:grpSpPr bwMode="auto">
                          <a:xfrm>
                            <a:off x="5130" y="4689"/>
                            <a:ext cx="1995" cy="917"/>
                            <a:chOff x="5130" y="4689"/>
                            <a:chExt cx="1995" cy="917"/>
                          </a:xfrm>
                        </wpg:grpSpPr>
                        <wps:wsp>
                          <wps:cNvPr id="264" name=" 264"/>
                          <wps:cNvSpPr>
                            <a:spLocks/>
                          </wps:cNvSpPr>
                          <wps:spPr bwMode="auto">
                            <a:xfrm>
                              <a:off x="5130" y="4930"/>
                              <a:ext cx="435" cy="676"/>
                            </a:xfrm>
                            <a:custGeom>
                              <a:avLst/>
                              <a:gdLst>
                                <a:gd name="T0" fmla="*/ 60 w 435"/>
                                <a:gd name="T1" fmla="*/ 15 h 676"/>
                                <a:gd name="T2" fmla="*/ 120 w 435"/>
                                <a:gd name="T3" fmla="*/ 0 h 676"/>
                                <a:gd name="T4" fmla="*/ 180 w 435"/>
                                <a:gd name="T5" fmla="*/ 0 h 676"/>
                                <a:gd name="T6" fmla="*/ 210 w 435"/>
                                <a:gd name="T7" fmla="*/ 0 h 676"/>
                                <a:gd name="T8" fmla="*/ 255 w 435"/>
                                <a:gd name="T9" fmla="*/ 15 h 676"/>
                                <a:gd name="T10" fmla="*/ 225 w 435"/>
                                <a:gd name="T11" fmla="*/ 30 h 676"/>
                                <a:gd name="T12" fmla="*/ 180 w 435"/>
                                <a:gd name="T13" fmla="*/ 60 h 676"/>
                                <a:gd name="T14" fmla="*/ 165 w 435"/>
                                <a:gd name="T15" fmla="*/ 90 h 676"/>
                                <a:gd name="T16" fmla="*/ 165 w 435"/>
                                <a:gd name="T17" fmla="*/ 135 h 676"/>
                                <a:gd name="T18" fmla="*/ 210 w 435"/>
                                <a:gd name="T19" fmla="*/ 180 h 676"/>
                                <a:gd name="T20" fmla="*/ 255 w 435"/>
                                <a:gd name="T21" fmla="*/ 225 h 676"/>
                                <a:gd name="T22" fmla="*/ 300 w 435"/>
                                <a:gd name="T23" fmla="*/ 270 h 676"/>
                                <a:gd name="T24" fmla="*/ 315 w 435"/>
                                <a:gd name="T25" fmla="*/ 315 h 676"/>
                                <a:gd name="T26" fmla="*/ 345 w 435"/>
                                <a:gd name="T27" fmla="*/ 345 h 676"/>
                                <a:gd name="T28" fmla="*/ 345 w 435"/>
                                <a:gd name="T29" fmla="*/ 375 h 676"/>
                                <a:gd name="T30" fmla="*/ 345 w 435"/>
                                <a:gd name="T31" fmla="*/ 405 h 676"/>
                                <a:gd name="T32" fmla="*/ 360 w 435"/>
                                <a:gd name="T33" fmla="*/ 451 h 676"/>
                                <a:gd name="T34" fmla="*/ 375 w 435"/>
                                <a:gd name="T35" fmla="*/ 511 h 676"/>
                                <a:gd name="T36" fmla="*/ 405 w 435"/>
                                <a:gd name="T37" fmla="*/ 571 h 676"/>
                                <a:gd name="T38" fmla="*/ 435 w 435"/>
                                <a:gd name="T39" fmla="*/ 616 h 676"/>
                                <a:gd name="T40" fmla="*/ 435 w 435"/>
                                <a:gd name="T41" fmla="*/ 631 h 676"/>
                                <a:gd name="T42" fmla="*/ 420 w 435"/>
                                <a:gd name="T43" fmla="*/ 646 h 676"/>
                                <a:gd name="T44" fmla="*/ 375 w 435"/>
                                <a:gd name="T45" fmla="*/ 631 h 676"/>
                                <a:gd name="T46" fmla="*/ 345 w 435"/>
                                <a:gd name="T47" fmla="*/ 631 h 676"/>
                                <a:gd name="T48" fmla="*/ 315 w 435"/>
                                <a:gd name="T49" fmla="*/ 601 h 676"/>
                                <a:gd name="T50" fmla="*/ 300 w 435"/>
                                <a:gd name="T51" fmla="*/ 601 h 676"/>
                                <a:gd name="T52" fmla="*/ 285 w 435"/>
                                <a:gd name="T53" fmla="*/ 631 h 676"/>
                                <a:gd name="T54" fmla="*/ 255 w 435"/>
                                <a:gd name="T55" fmla="*/ 661 h 676"/>
                                <a:gd name="T56" fmla="*/ 210 w 435"/>
                                <a:gd name="T57" fmla="*/ 676 h 676"/>
                                <a:gd name="T58" fmla="*/ 210 w 435"/>
                                <a:gd name="T59" fmla="*/ 631 h 676"/>
                                <a:gd name="T60" fmla="*/ 225 w 435"/>
                                <a:gd name="T61" fmla="*/ 571 h 676"/>
                                <a:gd name="T62" fmla="*/ 255 w 435"/>
                                <a:gd name="T63" fmla="*/ 526 h 676"/>
                                <a:gd name="T64" fmla="*/ 255 w 435"/>
                                <a:gd name="T65" fmla="*/ 496 h 676"/>
                                <a:gd name="T66" fmla="*/ 255 w 435"/>
                                <a:gd name="T67" fmla="*/ 466 h 676"/>
                                <a:gd name="T68" fmla="*/ 240 w 435"/>
                                <a:gd name="T69" fmla="*/ 436 h 676"/>
                                <a:gd name="T70" fmla="*/ 210 w 435"/>
                                <a:gd name="T71" fmla="*/ 390 h 676"/>
                                <a:gd name="T72" fmla="*/ 165 w 435"/>
                                <a:gd name="T73" fmla="*/ 345 h 676"/>
                                <a:gd name="T74" fmla="*/ 105 w 435"/>
                                <a:gd name="T75" fmla="*/ 285 h 676"/>
                                <a:gd name="T76" fmla="*/ 60 w 435"/>
                                <a:gd name="T77" fmla="*/ 240 h 676"/>
                                <a:gd name="T78" fmla="*/ 30 w 435"/>
                                <a:gd name="T79" fmla="*/ 180 h 676"/>
                                <a:gd name="T80" fmla="*/ 15 w 435"/>
                                <a:gd name="T81" fmla="*/ 135 h 676"/>
                                <a:gd name="T82" fmla="*/ 0 w 435"/>
                                <a:gd name="T83" fmla="*/ 105 h 676"/>
                                <a:gd name="T84" fmla="*/ 15 w 435"/>
                                <a:gd name="T85" fmla="*/ 60 h 676"/>
                                <a:gd name="T86" fmla="*/ 60 w 435"/>
                                <a:gd name="T87" fmla="*/ 15 h 67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</a:gdLst>
                              <a:ahLst/>
                              <a:cxnLst>
                                <a:cxn ang="T88">
                                  <a:pos x="T0" y="T1"/>
                                </a:cxn>
                                <a:cxn ang="T89">
                                  <a:pos x="T2" y="T3"/>
                                </a:cxn>
                                <a:cxn ang="T90">
                                  <a:pos x="T4" y="T5"/>
                                </a:cxn>
                                <a:cxn ang="T91">
                                  <a:pos x="T6" y="T7"/>
                                </a:cxn>
                                <a:cxn ang="T92">
                                  <a:pos x="T8" y="T9"/>
                                </a:cxn>
                                <a:cxn ang="T93">
                                  <a:pos x="T10" y="T11"/>
                                </a:cxn>
                                <a:cxn ang="T94">
                                  <a:pos x="T12" y="T13"/>
                                </a:cxn>
                                <a:cxn ang="T95">
                                  <a:pos x="T14" y="T15"/>
                                </a:cxn>
                                <a:cxn ang="T96">
                                  <a:pos x="T16" y="T17"/>
                                </a:cxn>
                                <a:cxn ang="T97">
                                  <a:pos x="T18" y="T19"/>
                                </a:cxn>
                                <a:cxn ang="T98">
                                  <a:pos x="T20" y="T21"/>
                                </a:cxn>
                                <a:cxn ang="T99">
                                  <a:pos x="T22" y="T23"/>
                                </a:cxn>
                                <a:cxn ang="T100">
                                  <a:pos x="T24" y="T25"/>
                                </a:cxn>
                                <a:cxn ang="T101">
                                  <a:pos x="T26" y="T27"/>
                                </a:cxn>
                                <a:cxn ang="T102">
                                  <a:pos x="T28" y="T29"/>
                                </a:cxn>
                                <a:cxn ang="T103">
                                  <a:pos x="T30" y="T31"/>
                                </a:cxn>
                                <a:cxn ang="T104">
                                  <a:pos x="T32" y="T33"/>
                                </a:cxn>
                                <a:cxn ang="T105">
                                  <a:pos x="T34" y="T35"/>
                                </a:cxn>
                                <a:cxn ang="T106">
                                  <a:pos x="T36" y="T37"/>
                                </a:cxn>
                                <a:cxn ang="T107">
                                  <a:pos x="T38" y="T39"/>
                                </a:cxn>
                                <a:cxn ang="T108">
                                  <a:pos x="T40" y="T41"/>
                                </a:cxn>
                                <a:cxn ang="T109">
                                  <a:pos x="T42" y="T43"/>
                                </a:cxn>
                                <a:cxn ang="T110">
                                  <a:pos x="T44" y="T45"/>
                                </a:cxn>
                                <a:cxn ang="T111">
                                  <a:pos x="T46" y="T47"/>
                                </a:cxn>
                                <a:cxn ang="T112">
                                  <a:pos x="T48" y="T49"/>
                                </a:cxn>
                                <a:cxn ang="T113">
                                  <a:pos x="T50" y="T51"/>
                                </a:cxn>
                                <a:cxn ang="T114">
                                  <a:pos x="T52" y="T53"/>
                                </a:cxn>
                                <a:cxn ang="T115">
                                  <a:pos x="T54" y="T55"/>
                                </a:cxn>
                                <a:cxn ang="T116">
                                  <a:pos x="T56" y="T57"/>
                                </a:cxn>
                                <a:cxn ang="T117">
                                  <a:pos x="T58" y="T59"/>
                                </a:cxn>
                                <a:cxn ang="T118">
                                  <a:pos x="T60" y="T61"/>
                                </a:cxn>
                                <a:cxn ang="T119">
                                  <a:pos x="T62" y="T63"/>
                                </a:cxn>
                                <a:cxn ang="T120">
                                  <a:pos x="T64" y="T65"/>
                                </a:cxn>
                                <a:cxn ang="T121">
                                  <a:pos x="T66" y="T67"/>
                                </a:cxn>
                                <a:cxn ang="T122">
                                  <a:pos x="T68" y="T69"/>
                                </a:cxn>
                                <a:cxn ang="T123">
                                  <a:pos x="T70" y="T71"/>
                                </a:cxn>
                                <a:cxn ang="T124">
                                  <a:pos x="T72" y="T73"/>
                                </a:cxn>
                                <a:cxn ang="T125">
                                  <a:pos x="T74" y="T75"/>
                                </a:cxn>
                                <a:cxn ang="T126">
                                  <a:pos x="T76" y="T77"/>
                                </a:cxn>
                                <a:cxn ang="T127">
                                  <a:pos x="T78" y="T79"/>
                                </a:cxn>
                                <a:cxn ang="T128">
                                  <a:pos x="T80" y="T81"/>
                                </a:cxn>
                                <a:cxn ang="T129">
                                  <a:pos x="T82" y="T83"/>
                                </a:cxn>
                                <a:cxn ang="T130">
                                  <a:pos x="T84" y="T85"/>
                                </a:cxn>
                                <a:cxn ang="T131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435" h="676">
                                  <a:moveTo>
                                    <a:pt x="60" y="15"/>
                                  </a:moveTo>
                                  <a:lnTo>
                                    <a:pt x="120" y="0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210" y="0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225" y="30"/>
                                  </a:lnTo>
                                  <a:lnTo>
                                    <a:pt x="180" y="60"/>
                                  </a:lnTo>
                                  <a:lnTo>
                                    <a:pt x="165" y="90"/>
                                  </a:lnTo>
                                  <a:lnTo>
                                    <a:pt x="165" y="135"/>
                                  </a:lnTo>
                                  <a:lnTo>
                                    <a:pt x="210" y="180"/>
                                  </a:lnTo>
                                  <a:lnTo>
                                    <a:pt x="255" y="225"/>
                                  </a:lnTo>
                                  <a:lnTo>
                                    <a:pt x="300" y="270"/>
                                  </a:lnTo>
                                  <a:lnTo>
                                    <a:pt x="315" y="315"/>
                                  </a:lnTo>
                                  <a:lnTo>
                                    <a:pt x="345" y="345"/>
                                  </a:lnTo>
                                  <a:lnTo>
                                    <a:pt x="345" y="375"/>
                                  </a:lnTo>
                                  <a:lnTo>
                                    <a:pt x="345" y="405"/>
                                  </a:lnTo>
                                  <a:lnTo>
                                    <a:pt x="360" y="451"/>
                                  </a:lnTo>
                                  <a:lnTo>
                                    <a:pt x="375" y="511"/>
                                  </a:lnTo>
                                  <a:lnTo>
                                    <a:pt x="405" y="571"/>
                                  </a:lnTo>
                                  <a:lnTo>
                                    <a:pt x="435" y="616"/>
                                  </a:lnTo>
                                  <a:lnTo>
                                    <a:pt x="435" y="631"/>
                                  </a:lnTo>
                                  <a:lnTo>
                                    <a:pt x="420" y="646"/>
                                  </a:lnTo>
                                  <a:lnTo>
                                    <a:pt x="375" y="631"/>
                                  </a:lnTo>
                                  <a:lnTo>
                                    <a:pt x="345" y="631"/>
                                  </a:lnTo>
                                  <a:lnTo>
                                    <a:pt x="315" y="601"/>
                                  </a:lnTo>
                                  <a:lnTo>
                                    <a:pt x="300" y="601"/>
                                  </a:lnTo>
                                  <a:lnTo>
                                    <a:pt x="285" y="631"/>
                                  </a:lnTo>
                                  <a:lnTo>
                                    <a:pt x="255" y="661"/>
                                  </a:lnTo>
                                  <a:lnTo>
                                    <a:pt x="210" y="676"/>
                                  </a:lnTo>
                                  <a:lnTo>
                                    <a:pt x="210" y="631"/>
                                  </a:lnTo>
                                  <a:lnTo>
                                    <a:pt x="225" y="571"/>
                                  </a:lnTo>
                                  <a:lnTo>
                                    <a:pt x="255" y="526"/>
                                  </a:lnTo>
                                  <a:lnTo>
                                    <a:pt x="255" y="496"/>
                                  </a:lnTo>
                                  <a:lnTo>
                                    <a:pt x="255" y="466"/>
                                  </a:lnTo>
                                  <a:lnTo>
                                    <a:pt x="240" y="436"/>
                                  </a:lnTo>
                                  <a:lnTo>
                                    <a:pt x="210" y="390"/>
                                  </a:lnTo>
                                  <a:lnTo>
                                    <a:pt x="165" y="345"/>
                                  </a:lnTo>
                                  <a:lnTo>
                                    <a:pt x="105" y="285"/>
                                  </a:lnTo>
                                  <a:lnTo>
                                    <a:pt x="60" y="240"/>
                                  </a:lnTo>
                                  <a:lnTo>
                                    <a:pt x="30" y="180"/>
                                  </a:lnTo>
                                  <a:lnTo>
                                    <a:pt x="15" y="135"/>
                                  </a:lnTo>
                                  <a:lnTo>
                                    <a:pt x="0" y="105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5" name=" 265"/>
                          <wps:cNvSpPr>
                            <a:spLocks/>
                          </wps:cNvSpPr>
                          <wps:spPr bwMode="auto">
                            <a:xfrm>
                              <a:off x="6690" y="4915"/>
                              <a:ext cx="435" cy="691"/>
                            </a:xfrm>
                            <a:custGeom>
                              <a:avLst/>
                              <a:gdLst>
                                <a:gd name="T0" fmla="*/ 375 w 435"/>
                                <a:gd name="T1" fmla="*/ 30 h 691"/>
                                <a:gd name="T2" fmla="*/ 330 w 435"/>
                                <a:gd name="T3" fmla="*/ 0 h 691"/>
                                <a:gd name="T4" fmla="*/ 270 w 435"/>
                                <a:gd name="T5" fmla="*/ 0 h 691"/>
                                <a:gd name="T6" fmla="*/ 240 w 435"/>
                                <a:gd name="T7" fmla="*/ 15 h 691"/>
                                <a:gd name="T8" fmla="*/ 180 w 435"/>
                                <a:gd name="T9" fmla="*/ 30 h 691"/>
                                <a:gd name="T10" fmla="*/ 210 w 435"/>
                                <a:gd name="T11" fmla="*/ 45 h 691"/>
                                <a:gd name="T12" fmla="*/ 255 w 435"/>
                                <a:gd name="T13" fmla="*/ 75 h 691"/>
                                <a:gd name="T14" fmla="*/ 270 w 435"/>
                                <a:gd name="T15" fmla="*/ 105 h 691"/>
                                <a:gd name="T16" fmla="*/ 270 w 435"/>
                                <a:gd name="T17" fmla="*/ 150 h 691"/>
                                <a:gd name="T18" fmla="*/ 225 w 435"/>
                                <a:gd name="T19" fmla="*/ 195 h 691"/>
                                <a:gd name="T20" fmla="*/ 180 w 435"/>
                                <a:gd name="T21" fmla="*/ 240 h 691"/>
                                <a:gd name="T22" fmla="*/ 150 w 435"/>
                                <a:gd name="T23" fmla="*/ 285 h 691"/>
                                <a:gd name="T24" fmla="*/ 120 w 435"/>
                                <a:gd name="T25" fmla="*/ 330 h 691"/>
                                <a:gd name="T26" fmla="*/ 105 w 435"/>
                                <a:gd name="T27" fmla="*/ 360 h 691"/>
                                <a:gd name="T28" fmla="*/ 90 w 435"/>
                                <a:gd name="T29" fmla="*/ 390 h 691"/>
                                <a:gd name="T30" fmla="*/ 90 w 435"/>
                                <a:gd name="T31" fmla="*/ 420 h 691"/>
                                <a:gd name="T32" fmla="*/ 75 w 435"/>
                                <a:gd name="T33" fmla="*/ 466 h 691"/>
                                <a:gd name="T34" fmla="*/ 60 w 435"/>
                                <a:gd name="T35" fmla="*/ 526 h 691"/>
                                <a:gd name="T36" fmla="*/ 45 w 435"/>
                                <a:gd name="T37" fmla="*/ 571 h 691"/>
                                <a:gd name="T38" fmla="*/ 0 w 435"/>
                                <a:gd name="T39" fmla="*/ 616 h 691"/>
                                <a:gd name="T40" fmla="*/ 0 w 435"/>
                                <a:gd name="T41" fmla="*/ 646 h 691"/>
                                <a:gd name="T42" fmla="*/ 15 w 435"/>
                                <a:gd name="T43" fmla="*/ 661 h 691"/>
                                <a:gd name="T44" fmla="*/ 60 w 435"/>
                                <a:gd name="T45" fmla="*/ 646 h 691"/>
                                <a:gd name="T46" fmla="*/ 90 w 435"/>
                                <a:gd name="T47" fmla="*/ 646 h 691"/>
                                <a:gd name="T48" fmla="*/ 120 w 435"/>
                                <a:gd name="T49" fmla="*/ 601 h 691"/>
                                <a:gd name="T50" fmla="*/ 135 w 435"/>
                                <a:gd name="T51" fmla="*/ 616 h 691"/>
                                <a:gd name="T52" fmla="*/ 165 w 435"/>
                                <a:gd name="T53" fmla="*/ 646 h 691"/>
                                <a:gd name="T54" fmla="*/ 195 w 435"/>
                                <a:gd name="T55" fmla="*/ 676 h 691"/>
                                <a:gd name="T56" fmla="*/ 225 w 435"/>
                                <a:gd name="T57" fmla="*/ 691 h 691"/>
                                <a:gd name="T58" fmla="*/ 225 w 435"/>
                                <a:gd name="T59" fmla="*/ 646 h 691"/>
                                <a:gd name="T60" fmla="*/ 210 w 435"/>
                                <a:gd name="T61" fmla="*/ 586 h 691"/>
                                <a:gd name="T62" fmla="*/ 195 w 435"/>
                                <a:gd name="T63" fmla="*/ 541 h 691"/>
                                <a:gd name="T64" fmla="*/ 180 w 435"/>
                                <a:gd name="T65" fmla="*/ 511 h 691"/>
                                <a:gd name="T66" fmla="*/ 195 w 435"/>
                                <a:gd name="T67" fmla="*/ 481 h 691"/>
                                <a:gd name="T68" fmla="*/ 195 w 435"/>
                                <a:gd name="T69" fmla="*/ 451 h 691"/>
                                <a:gd name="T70" fmla="*/ 240 w 435"/>
                                <a:gd name="T71" fmla="*/ 405 h 691"/>
                                <a:gd name="T72" fmla="*/ 285 w 435"/>
                                <a:gd name="T73" fmla="*/ 360 h 691"/>
                                <a:gd name="T74" fmla="*/ 345 w 435"/>
                                <a:gd name="T75" fmla="*/ 285 h 691"/>
                                <a:gd name="T76" fmla="*/ 375 w 435"/>
                                <a:gd name="T77" fmla="*/ 240 h 691"/>
                                <a:gd name="T78" fmla="*/ 405 w 435"/>
                                <a:gd name="T79" fmla="*/ 195 h 691"/>
                                <a:gd name="T80" fmla="*/ 420 w 435"/>
                                <a:gd name="T81" fmla="*/ 150 h 691"/>
                                <a:gd name="T82" fmla="*/ 435 w 435"/>
                                <a:gd name="T83" fmla="*/ 120 h 691"/>
                                <a:gd name="T84" fmla="*/ 420 w 435"/>
                                <a:gd name="T85" fmla="*/ 75 h 691"/>
                                <a:gd name="T86" fmla="*/ 375 w 435"/>
                                <a:gd name="T87" fmla="*/ 30 h 691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  <a:gd name="T126" fmla="*/ 0 60000 65536"/>
                                <a:gd name="T127" fmla="*/ 0 60000 65536"/>
                                <a:gd name="T128" fmla="*/ 0 60000 65536"/>
                                <a:gd name="T129" fmla="*/ 0 60000 65536"/>
                                <a:gd name="T130" fmla="*/ 0 60000 65536"/>
                                <a:gd name="T131" fmla="*/ 0 60000 65536"/>
                              </a:gdLst>
                              <a:ahLst/>
                              <a:cxnLst>
                                <a:cxn ang="T88">
                                  <a:pos x="T0" y="T1"/>
                                </a:cxn>
                                <a:cxn ang="T89">
                                  <a:pos x="T2" y="T3"/>
                                </a:cxn>
                                <a:cxn ang="T90">
                                  <a:pos x="T4" y="T5"/>
                                </a:cxn>
                                <a:cxn ang="T91">
                                  <a:pos x="T6" y="T7"/>
                                </a:cxn>
                                <a:cxn ang="T92">
                                  <a:pos x="T8" y="T9"/>
                                </a:cxn>
                                <a:cxn ang="T93">
                                  <a:pos x="T10" y="T11"/>
                                </a:cxn>
                                <a:cxn ang="T94">
                                  <a:pos x="T12" y="T13"/>
                                </a:cxn>
                                <a:cxn ang="T95">
                                  <a:pos x="T14" y="T15"/>
                                </a:cxn>
                                <a:cxn ang="T96">
                                  <a:pos x="T16" y="T17"/>
                                </a:cxn>
                                <a:cxn ang="T97">
                                  <a:pos x="T18" y="T19"/>
                                </a:cxn>
                                <a:cxn ang="T98">
                                  <a:pos x="T20" y="T21"/>
                                </a:cxn>
                                <a:cxn ang="T99">
                                  <a:pos x="T22" y="T23"/>
                                </a:cxn>
                                <a:cxn ang="T100">
                                  <a:pos x="T24" y="T25"/>
                                </a:cxn>
                                <a:cxn ang="T101">
                                  <a:pos x="T26" y="T27"/>
                                </a:cxn>
                                <a:cxn ang="T102">
                                  <a:pos x="T28" y="T29"/>
                                </a:cxn>
                                <a:cxn ang="T103">
                                  <a:pos x="T30" y="T31"/>
                                </a:cxn>
                                <a:cxn ang="T104">
                                  <a:pos x="T32" y="T33"/>
                                </a:cxn>
                                <a:cxn ang="T105">
                                  <a:pos x="T34" y="T35"/>
                                </a:cxn>
                                <a:cxn ang="T106">
                                  <a:pos x="T36" y="T37"/>
                                </a:cxn>
                                <a:cxn ang="T107">
                                  <a:pos x="T38" y="T39"/>
                                </a:cxn>
                                <a:cxn ang="T108">
                                  <a:pos x="T40" y="T41"/>
                                </a:cxn>
                                <a:cxn ang="T109">
                                  <a:pos x="T42" y="T43"/>
                                </a:cxn>
                                <a:cxn ang="T110">
                                  <a:pos x="T44" y="T45"/>
                                </a:cxn>
                                <a:cxn ang="T111">
                                  <a:pos x="T46" y="T47"/>
                                </a:cxn>
                                <a:cxn ang="T112">
                                  <a:pos x="T48" y="T49"/>
                                </a:cxn>
                                <a:cxn ang="T113">
                                  <a:pos x="T50" y="T51"/>
                                </a:cxn>
                                <a:cxn ang="T114">
                                  <a:pos x="T52" y="T53"/>
                                </a:cxn>
                                <a:cxn ang="T115">
                                  <a:pos x="T54" y="T55"/>
                                </a:cxn>
                                <a:cxn ang="T116">
                                  <a:pos x="T56" y="T57"/>
                                </a:cxn>
                                <a:cxn ang="T117">
                                  <a:pos x="T58" y="T59"/>
                                </a:cxn>
                                <a:cxn ang="T118">
                                  <a:pos x="T60" y="T61"/>
                                </a:cxn>
                                <a:cxn ang="T119">
                                  <a:pos x="T62" y="T63"/>
                                </a:cxn>
                                <a:cxn ang="T120">
                                  <a:pos x="T64" y="T65"/>
                                </a:cxn>
                                <a:cxn ang="T121">
                                  <a:pos x="T66" y="T67"/>
                                </a:cxn>
                                <a:cxn ang="T122">
                                  <a:pos x="T68" y="T69"/>
                                </a:cxn>
                                <a:cxn ang="T123">
                                  <a:pos x="T70" y="T71"/>
                                </a:cxn>
                                <a:cxn ang="T124">
                                  <a:pos x="T72" y="T73"/>
                                </a:cxn>
                                <a:cxn ang="T125">
                                  <a:pos x="T74" y="T75"/>
                                </a:cxn>
                                <a:cxn ang="T126">
                                  <a:pos x="T76" y="T77"/>
                                </a:cxn>
                                <a:cxn ang="T127">
                                  <a:pos x="T78" y="T79"/>
                                </a:cxn>
                                <a:cxn ang="T128">
                                  <a:pos x="T80" y="T81"/>
                                </a:cxn>
                                <a:cxn ang="T129">
                                  <a:pos x="T82" y="T83"/>
                                </a:cxn>
                                <a:cxn ang="T130">
                                  <a:pos x="T84" y="T85"/>
                                </a:cxn>
                                <a:cxn ang="T131">
                                  <a:pos x="T86" y="T87"/>
                                </a:cxn>
                              </a:cxnLst>
                              <a:rect l="0" t="0" r="r" b="b"/>
                              <a:pathLst>
                                <a:path w="435" h="691">
                                  <a:moveTo>
                                    <a:pt x="375" y="30"/>
                                  </a:moveTo>
                                  <a:lnTo>
                                    <a:pt x="330" y="0"/>
                                  </a:lnTo>
                                  <a:lnTo>
                                    <a:pt x="270" y="0"/>
                                  </a:lnTo>
                                  <a:lnTo>
                                    <a:pt x="240" y="15"/>
                                  </a:lnTo>
                                  <a:lnTo>
                                    <a:pt x="180" y="30"/>
                                  </a:lnTo>
                                  <a:lnTo>
                                    <a:pt x="210" y="45"/>
                                  </a:lnTo>
                                  <a:lnTo>
                                    <a:pt x="255" y="75"/>
                                  </a:lnTo>
                                  <a:lnTo>
                                    <a:pt x="270" y="105"/>
                                  </a:lnTo>
                                  <a:lnTo>
                                    <a:pt x="270" y="150"/>
                                  </a:lnTo>
                                  <a:lnTo>
                                    <a:pt x="225" y="195"/>
                                  </a:lnTo>
                                  <a:lnTo>
                                    <a:pt x="180" y="240"/>
                                  </a:lnTo>
                                  <a:lnTo>
                                    <a:pt x="150" y="285"/>
                                  </a:lnTo>
                                  <a:lnTo>
                                    <a:pt x="120" y="330"/>
                                  </a:lnTo>
                                  <a:lnTo>
                                    <a:pt x="105" y="360"/>
                                  </a:lnTo>
                                  <a:lnTo>
                                    <a:pt x="90" y="390"/>
                                  </a:lnTo>
                                  <a:lnTo>
                                    <a:pt x="90" y="420"/>
                                  </a:lnTo>
                                  <a:lnTo>
                                    <a:pt x="75" y="466"/>
                                  </a:lnTo>
                                  <a:lnTo>
                                    <a:pt x="60" y="526"/>
                                  </a:lnTo>
                                  <a:lnTo>
                                    <a:pt x="45" y="571"/>
                                  </a:lnTo>
                                  <a:lnTo>
                                    <a:pt x="0" y="616"/>
                                  </a:lnTo>
                                  <a:lnTo>
                                    <a:pt x="0" y="646"/>
                                  </a:lnTo>
                                  <a:lnTo>
                                    <a:pt x="15" y="661"/>
                                  </a:lnTo>
                                  <a:lnTo>
                                    <a:pt x="60" y="646"/>
                                  </a:lnTo>
                                  <a:lnTo>
                                    <a:pt x="90" y="646"/>
                                  </a:lnTo>
                                  <a:lnTo>
                                    <a:pt x="120" y="601"/>
                                  </a:lnTo>
                                  <a:lnTo>
                                    <a:pt x="135" y="616"/>
                                  </a:lnTo>
                                  <a:lnTo>
                                    <a:pt x="165" y="646"/>
                                  </a:lnTo>
                                  <a:lnTo>
                                    <a:pt x="195" y="676"/>
                                  </a:lnTo>
                                  <a:lnTo>
                                    <a:pt x="225" y="691"/>
                                  </a:lnTo>
                                  <a:lnTo>
                                    <a:pt x="225" y="646"/>
                                  </a:lnTo>
                                  <a:lnTo>
                                    <a:pt x="210" y="586"/>
                                  </a:lnTo>
                                  <a:lnTo>
                                    <a:pt x="195" y="541"/>
                                  </a:lnTo>
                                  <a:lnTo>
                                    <a:pt x="180" y="511"/>
                                  </a:lnTo>
                                  <a:lnTo>
                                    <a:pt x="195" y="481"/>
                                  </a:lnTo>
                                  <a:lnTo>
                                    <a:pt x="195" y="451"/>
                                  </a:lnTo>
                                  <a:lnTo>
                                    <a:pt x="240" y="405"/>
                                  </a:lnTo>
                                  <a:lnTo>
                                    <a:pt x="285" y="360"/>
                                  </a:lnTo>
                                  <a:lnTo>
                                    <a:pt x="345" y="285"/>
                                  </a:lnTo>
                                  <a:lnTo>
                                    <a:pt x="375" y="240"/>
                                  </a:lnTo>
                                  <a:lnTo>
                                    <a:pt x="405" y="195"/>
                                  </a:lnTo>
                                  <a:lnTo>
                                    <a:pt x="420" y="150"/>
                                  </a:lnTo>
                                  <a:lnTo>
                                    <a:pt x="435" y="120"/>
                                  </a:lnTo>
                                  <a:lnTo>
                                    <a:pt x="420" y="75"/>
                                  </a:lnTo>
                                  <a:lnTo>
                                    <a:pt x="37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66" name=" 266"/>
                          <wps:cNvSpPr>
                            <a:spLocks/>
                          </wps:cNvSpPr>
                          <wps:spPr bwMode="auto">
                            <a:xfrm>
                              <a:off x="5295" y="4689"/>
                              <a:ext cx="1665" cy="436"/>
                            </a:xfrm>
                            <a:custGeom>
                              <a:avLst/>
                              <a:gdLst>
                                <a:gd name="T0" fmla="*/ 90 w 1665"/>
                                <a:gd name="T1" fmla="*/ 256 h 436"/>
                                <a:gd name="T2" fmla="*/ 15 w 1665"/>
                                <a:gd name="T3" fmla="*/ 301 h 436"/>
                                <a:gd name="T4" fmla="*/ 0 w 1665"/>
                                <a:gd name="T5" fmla="*/ 331 h 436"/>
                                <a:gd name="T6" fmla="*/ 0 w 1665"/>
                                <a:gd name="T7" fmla="*/ 376 h 436"/>
                                <a:gd name="T8" fmla="*/ 60 w 1665"/>
                                <a:gd name="T9" fmla="*/ 436 h 436"/>
                                <a:gd name="T10" fmla="*/ 165 w 1665"/>
                                <a:gd name="T11" fmla="*/ 421 h 436"/>
                                <a:gd name="T12" fmla="*/ 255 w 1665"/>
                                <a:gd name="T13" fmla="*/ 391 h 436"/>
                                <a:gd name="T14" fmla="*/ 375 w 1665"/>
                                <a:gd name="T15" fmla="*/ 361 h 436"/>
                                <a:gd name="T16" fmla="*/ 465 w 1665"/>
                                <a:gd name="T17" fmla="*/ 286 h 436"/>
                                <a:gd name="T18" fmla="*/ 555 w 1665"/>
                                <a:gd name="T19" fmla="*/ 226 h 436"/>
                                <a:gd name="T20" fmla="*/ 630 w 1665"/>
                                <a:gd name="T21" fmla="*/ 180 h 436"/>
                                <a:gd name="T22" fmla="*/ 690 w 1665"/>
                                <a:gd name="T23" fmla="*/ 150 h 436"/>
                                <a:gd name="T24" fmla="*/ 780 w 1665"/>
                                <a:gd name="T25" fmla="*/ 150 h 436"/>
                                <a:gd name="T26" fmla="*/ 885 w 1665"/>
                                <a:gd name="T27" fmla="*/ 150 h 436"/>
                                <a:gd name="T28" fmla="*/ 990 w 1665"/>
                                <a:gd name="T29" fmla="*/ 150 h 436"/>
                                <a:gd name="T30" fmla="*/ 1050 w 1665"/>
                                <a:gd name="T31" fmla="*/ 195 h 436"/>
                                <a:gd name="T32" fmla="*/ 1125 w 1665"/>
                                <a:gd name="T33" fmla="*/ 226 h 436"/>
                                <a:gd name="T34" fmla="*/ 1185 w 1665"/>
                                <a:gd name="T35" fmla="*/ 271 h 436"/>
                                <a:gd name="T36" fmla="*/ 1245 w 1665"/>
                                <a:gd name="T37" fmla="*/ 316 h 436"/>
                                <a:gd name="T38" fmla="*/ 1320 w 1665"/>
                                <a:gd name="T39" fmla="*/ 346 h 436"/>
                                <a:gd name="T40" fmla="*/ 1395 w 1665"/>
                                <a:gd name="T41" fmla="*/ 391 h 436"/>
                                <a:gd name="T42" fmla="*/ 1500 w 1665"/>
                                <a:gd name="T43" fmla="*/ 421 h 436"/>
                                <a:gd name="T44" fmla="*/ 1605 w 1665"/>
                                <a:gd name="T45" fmla="*/ 436 h 436"/>
                                <a:gd name="T46" fmla="*/ 1665 w 1665"/>
                                <a:gd name="T47" fmla="*/ 376 h 436"/>
                                <a:gd name="T48" fmla="*/ 1665 w 1665"/>
                                <a:gd name="T49" fmla="*/ 331 h 436"/>
                                <a:gd name="T50" fmla="*/ 1650 w 1665"/>
                                <a:gd name="T51" fmla="*/ 301 h 436"/>
                                <a:gd name="T52" fmla="*/ 1590 w 1665"/>
                                <a:gd name="T53" fmla="*/ 256 h 436"/>
                                <a:gd name="T54" fmla="*/ 1440 w 1665"/>
                                <a:gd name="T55" fmla="*/ 195 h 436"/>
                                <a:gd name="T56" fmla="*/ 1365 w 1665"/>
                                <a:gd name="T57" fmla="*/ 165 h 436"/>
                                <a:gd name="T58" fmla="*/ 1290 w 1665"/>
                                <a:gd name="T59" fmla="*/ 135 h 436"/>
                                <a:gd name="T60" fmla="*/ 1185 w 1665"/>
                                <a:gd name="T61" fmla="*/ 75 h 436"/>
                                <a:gd name="T62" fmla="*/ 1095 w 1665"/>
                                <a:gd name="T63" fmla="*/ 30 h 436"/>
                                <a:gd name="T64" fmla="*/ 960 w 1665"/>
                                <a:gd name="T65" fmla="*/ 0 h 436"/>
                                <a:gd name="T66" fmla="*/ 840 w 1665"/>
                                <a:gd name="T67" fmla="*/ 0 h 436"/>
                                <a:gd name="T68" fmla="*/ 735 w 1665"/>
                                <a:gd name="T69" fmla="*/ 0 h 436"/>
                                <a:gd name="T70" fmla="*/ 645 w 1665"/>
                                <a:gd name="T71" fmla="*/ 15 h 436"/>
                                <a:gd name="T72" fmla="*/ 555 w 1665"/>
                                <a:gd name="T73" fmla="*/ 30 h 436"/>
                                <a:gd name="T74" fmla="*/ 480 w 1665"/>
                                <a:gd name="T75" fmla="*/ 75 h 436"/>
                                <a:gd name="T76" fmla="*/ 420 w 1665"/>
                                <a:gd name="T77" fmla="*/ 120 h 436"/>
                                <a:gd name="T78" fmla="*/ 330 w 1665"/>
                                <a:gd name="T79" fmla="*/ 165 h 436"/>
                                <a:gd name="T80" fmla="*/ 240 w 1665"/>
                                <a:gd name="T81" fmla="*/ 210 h 436"/>
                                <a:gd name="T82" fmla="*/ 90 w 1665"/>
                                <a:gd name="T83" fmla="*/ 256 h 4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</a:gdLst>
                              <a:ahLst/>
                              <a:cxnLst>
                                <a:cxn ang="T84">
                                  <a:pos x="T0" y="T1"/>
                                </a:cxn>
                                <a:cxn ang="T85">
                                  <a:pos x="T2" y="T3"/>
                                </a:cxn>
                                <a:cxn ang="T86">
                                  <a:pos x="T4" y="T5"/>
                                </a:cxn>
                                <a:cxn ang="T87">
                                  <a:pos x="T6" y="T7"/>
                                </a:cxn>
                                <a:cxn ang="T88">
                                  <a:pos x="T8" y="T9"/>
                                </a:cxn>
                                <a:cxn ang="T89">
                                  <a:pos x="T10" y="T11"/>
                                </a:cxn>
                                <a:cxn ang="T90">
                                  <a:pos x="T12" y="T13"/>
                                </a:cxn>
                                <a:cxn ang="T91">
                                  <a:pos x="T14" y="T15"/>
                                </a:cxn>
                                <a:cxn ang="T92">
                                  <a:pos x="T16" y="T17"/>
                                </a:cxn>
                                <a:cxn ang="T93">
                                  <a:pos x="T18" y="T19"/>
                                </a:cxn>
                                <a:cxn ang="T94">
                                  <a:pos x="T20" y="T21"/>
                                </a:cxn>
                                <a:cxn ang="T95">
                                  <a:pos x="T22" y="T23"/>
                                </a:cxn>
                                <a:cxn ang="T96">
                                  <a:pos x="T24" y="T25"/>
                                </a:cxn>
                                <a:cxn ang="T97">
                                  <a:pos x="T26" y="T27"/>
                                </a:cxn>
                                <a:cxn ang="T98">
                                  <a:pos x="T28" y="T29"/>
                                </a:cxn>
                                <a:cxn ang="T99">
                                  <a:pos x="T30" y="T31"/>
                                </a:cxn>
                                <a:cxn ang="T100">
                                  <a:pos x="T32" y="T33"/>
                                </a:cxn>
                                <a:cxn ang="T101">
                                  <a:pos x="T34" y="T35"/>
                                </a:cxn>
                                <a:cxn ang="T102">
                                  <a:pos x="T36" y="T37"/>
                                </a:cxn>
                                <a:cxn ang="T103">
                                  <a:pos x="T38" y="T39"/>
                                </a:cxn>
                                <a:cxn ang="T104">
                                  <a:pos x="T40" y="T41"/>
                                </a:cxn>
                                <a:cxn ang="T105">
                                  <a:pos x="T42" y="T43"/>
                                </a:cxn>
                                <a:cxn ang="T106">
                                  <a:pos x="T44" y="T45"/>
                                </a:cxn>
                                <a:cxn ang="T107">
                                  <a:pos x="T46" y="T47"/>
                                </a:cxn>
                                <a:cxn ang="T108">
                                  <a:pos x="T48" y="T49"/>
                                </a:cxn>
                                <a:cxn ang="T109">
                                  <a:pos x="T50" y="T51"/>
                                </a:cxn>
                                <a:cxn ang="T110">
                                  <a:pos x="T52" y="T53"/>
                                </a:cxn>
                                <a:cxn ang="T111">
                                  <a:pos x="T54" y="T55"/>
                                </a:cxn>
                                <a:cxn ang="T112">
                                  <a:pos x="T56" y="T57"/>
                                </a:cxn>
                                <a:cxn ang="T113">
                                  <a:pos x="T58" y="T59"/>
                                </a:cxn>
                                <a:cxn ang="T114">
                                  <a:pos x="T60" y="T61"/>
                                </a:cxn>
                                <a:cxn ang="T115">
                                  <a:pos x="T62" y="T63"/>
                                </a:cxn>
                                <a:cxn ang="T116">
                                  <a:pos x="T64" y="T65"/>
                                </a:cxn>
                                <a:cxn ang="T117">
                                  <a:pos x="T66" y="T67"/>
                                </a:cxn>
                                <a:cxn ang="T118">
                                  <a:pos x="T68" y="T69"/>
                                </a:cxn>
                                <a:cxn ang="T119">
                                  <a:pos x="T70" y="T71"/>
                                </a:cxn>
                                <a:cxn ang="T120">
                                  <a:pos x="T72" y="T73"/>
                                </a:cxn>
                                <a:cxn ang="T121">
                                  <a:pos x="T74" y="T75"/>
                                </a:cxn>
                                <a:cxn ang="T122">
                                  <a:pos x="T76" y="T77"/>
                                </a:cxn>
                                <a:cxn ang="T123">
                                  <a:pos x="T78" y="T79"/>
                                </a:cxn>
                                <a:cxn ang="T124">
                                  <a:pos x="T80" y="T81"/>
                                </a:cxn>
                                <a:cxn ang="T125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1665" h="436">
                                  <a:moveTo>
                                    <a:pt x="90" y="256"/>
                                  </a:moveTo>
                                  <a:lnTo>
                                    <a:pt x="15" y="301"/>
                                  </a:lnTo>
                                  <a:lnTo>
                                    <a:pt x="0" y="331"/>
                                  </a:lnTo>
                                  <a:lnTo>
                                    <a:pt x="0" y="376"/>
                                  </a:lnTo>
                                  <a:lnTo>
                                    <a:pt x="60" y="436"/>
                                  </a:lnTo>
                                  <a:lnTo>
                                    <a:pt x="165" y="421"/>
                                  </a:lnTo>
                                  <a:lnTo>
                                    <a:pt x="255" y="391"/>
                                  </a:lnTo>
                                  <a:lnTo>
                                    <a:pt x="375" y="361"/>
                                  </a:lnTo>
                                  <a:lnTo>
                                    <a:pt x="465" y="286"/>
                                  </a:lnTo>
                                  <a:lnTo>
                                    <a:pt x="555" y="226"/>
                                  </a:lnTo>
                                  <a:lnTo>
                                    <a:pt x="630" y="180"/>
                                  </a:lnTo>
                                  <a:lnTo>
                                    <a:pt x="690" y="150"/>
                                  </a:lnTo>
                                  <a:lnTo>
                                    <a:pt x="780" y="150"/>
                                  </a:lnTo>
                                  <a:lnTo>
                                    <a:pt x="885" y="150"/>
                                  </a:lnTo>
                                  <a:lnTo>
                                    <a:pt x="990" y="150"/>
                                  </a:lnTo>
                                  <a:lnTo>
                                    <a:pt x="1050" y="195"/>
                                  </a:lnTo>
                                  <a:lnTo>
                                    <a:pt x="1125" y="226"/>
                                  </a:lnTo>
                                  <a:lnTo>
                                    <a:pt x="1185" y="271"/>
                                  </a:lnTo>
                                  <a:lnTo>
                                    <a:pt x="1245" y="316"/>
                                  </a:lnTo>
                                  <a:lnTo>
                                    <a:pt x="1320" y="346"/>
                                  </a:lnTo>
                                  <a:lnTo>
                                    <a:pt x="1395" y="391"/>
                                  </a:lnTo>
                                  <a:lnTo>
                                    <a:pt x="1500" y="421"/>
                                  </a:lnTo>
                                  <a:lnTo>
                                    <a:pt x="1605" y="436"/>
                                  </a:lnTo>
                                  <a:lnTo>
                                    <a:pt x="1665" y="376"/>
                                  </a:lnTo>
                                  <a:lnTo>
                                    <a:pt x="1665" y="331"/>
                                  </a:lnTo>
                                  <a:lnTo>
                                    <a:pt x="1650" y="301"/>
                                  </a:lnTo>
                                  <a:lnTo>
                                    <a:pt x="1590" y="256"/>
                                  </a:lnTo>
                                  <a:lnTo>
                                    <a:pt x="1440" y="195"/>
                                  </a:lnTo>
                                  <a:lnTo>
                                    <a:pt x="1365" y="165"/>
                                  </a:lnTo>
                                  <a:lnTo>
                                    <a:pt x="1290" y="135"/>
                                  </a:lnTo>
                                  <a:lnTo>
                                    <a:pt x="1185" y="75"/>
                                  </a:lnTo>
                                  <a:lnTo>
                                    <a:pt x="1095" y="30"/>
                                  </a:lnTo>
                                  <a:lnTo>
                                    <a:pt x="960" y="0"/>
                                  </a:lnTo>
                                  <a:lnTo>
                                    <a:pt x="840" y="0"/>
                                  </a:lnTo>
                                  <a:lnTo>
                                    <a:pt x="735" y="0"/>
                                  </a:lnTo>
                                  <a:lnTo>
                                    <a:pt x="645" y="15"/>
                                  </a:lnTo>
                                  <a:lnTo>
                                    <a:pt x="555" y="30"/>
                                  </a:lnTo>
                                  <a:lnTo>
                                    <a:pt x="480" y="75"/>
                                  </a:lnTo>
                                  <a:lnTo>
                                    <a:pt x="420" y="120"/>
                                  </a:lnTo>
                                  <a:lnTo>
                                    <a:pt x="330" y="165"/>
                                  </a:lnTo>
                                  <a:lnTo>
                                    <a:pt x="240" y="210"/>
                                  </a:lnTo>
                                  <a:lnTo>
                                    <a:pt x="90" y="25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FF0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267" name=" 267"/>
                        <wpg:cNvGrpSpPr>
                          <a:grpSpLocks/>
                        </wpg:cNvGrpSpPr>
                        <wpg:grpSpPr bwMode="auto">
                          <a:xfrm>
                            <a:off x="5505" y="4719"/>
                            <a:ext cx="1290" cy="316"/>
                            <a:chOff x="5505" y="4719"/>
                            <a:chExt cx="1290" cy="316"/>
                          </a:xfrm>
                        </wpg:grpSpPr>
                        <wpg:grpSp>
                          <wpg:cNvPr id="268" name=" 268"/>
                          <wpg:cNvGrpSpPr>
                            <a:grpSpLocks/>
                          </wpg:cNvGrpSpPr>
                          <wpg:grpSpPr bwMode="auto">
                            <a:xfrm>
                              <a:off x="5505" y="4899"/>
                              <a:ext cx="165" cy="136"/>
                              <a:chOff x="5505" y="4899"/>
                              <a:chExt cx="165" cy="136"/>
                            </a:xfrm>
                          </wpg:grpSpPr>
                          <wps:wsp>
                            <wps:cNvPr id="269" name=" 269"/>
                            <wps:cNvSpPr>
                              <a:spLocks/>
                            </wps:cNvSpPr>
                            <wps:spPr bwMode="auto">
                              <a:xfrm>
                                <a:off x="5505" y="4930"/>
                                <a:ext cx="75" cy="105"/>
                              </a:xfrm>
                              <a:custGeom>
                                <a:avLst/>
                                <a:gdLst>
                                  <a:gd name="T0" fmla="*/ 1125 w 5"/>
                                  <a:gd name="T1" fmla="*/ 1125 h 7"/>
                                  <a:gd name="T2" fmla="*/ 225 w 5"/>
                                  <a:gd name="T3" fmla="*/ 1575 h 7"/>
                                  <a:gd name="T4" fmla="*/ 225 w 5"/>
                                  <a:gd name="T5" fmla="*/ 1575 h 7"/>
                                  <a:gd name="T6" fmla="*/ 675 w 5"/>
                                  <a:gd name="T7" fmla="*/ 900 h 7"/>
                                  <a:gd name="T8" fmla="*/ 675 w 5"/>
                                  <a:gd name="T9" fmla="*/ 450 h 7"/>
                                  <a:gd name="T10" fmla="*/ 450 w 5"/>
                                  <a:gd name="T11" fmla="*/ 450 h 7"/>
                                  <a:gd name="T12" fmla="*/ 225 w 5"/>
                                  <a:gd name="T13" fmla="*/ 450 h 7"/>
                                  <a:gd name="T14" fmla="*/ 0 w 5"/>
                                  <a:gd name="T15" fmla="*/ 675 h 7"/>
                                  <a:gd name="T16" fmla="*/ 0 w 5"/>
                                  <a:gd name="T17" fmla="*/ 675 h 7"/>
                                  <a:gd name="T18" fmla="*/ 0 w 5"/>
                                  <a:gd name="T19" fmla="*/ 225 h 7"/>
                                  <a:gd name="T20" fmla="*/ 225 w 5"/>
                                  <a:gd name="T21" fmla="*/ 225 h 7"/>
                                  <a:gd name="T22" fmla="*/ 450 w 5"/>
                                  <a:gd name="T23" fmla="*/ 0 h 7"/>
                                  <a:gd name="T24" fmla="*/ 675 w 5"/>
                                  <a:gd name="T25" fmla="*/ 225 h 7"/>
                                  <a:gd name="T26" fmla="*/ 900 w 5"/>
                                  <a:gd name="T27" fmla="*/ 225 h 7"/>
                                  <a:gd name="T28" fmla="*/ 900 w 5"/>
                                  <a:gd name="T29" fmla="*/ 450 h 7"/>
                                  <a:gd name="T30" fmla="*/ 450 w 5"/>
                                  <a:gd name="T31" fmla="*/ 1125 h 7"/>
                                  <a:gd name="T32" fmla="*/ 900 w 5"/>
                                  <a:gd name="T33" fmla="*/ 1125 h 7"/>
                                  <a:gd name="T34" fmla="*/ 1125 w 5"/>
                                  <a:gd name="T35" fmla="*/ 900 h 7"/>
                                  <a:gd name="T36" fmla="*/ 1125 w 5"/>
                                  <a:gd name="T37" fmla="*/ 900 h 7"/>
                                  <a:gd name="T38" fmla="*/ 1125 w 5"/>
                                  <a:gd name="T39" fmla="*/ 900 h 7"/>
                                  <a:gd name="T40" fmla="*/ 1125 w 5"/>
                                  <a:gd name="T41" fmla="*/ 900 h 7"/>
                                  <a:gd name="T42" fmla="*/ 1125 w 5"/>
                                  <a:gd name="T43" fmla="*/ 1125 h 7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</a:gdLst>
                                <a:ahLst/>
                                <a:cxnLst>
                                  <a:cxn ang="T44">
                                    <a:pos x="T0" y="T1"/>
                                  </a:cxn>
                                  <a:cxn ang="T45">
                                    <a:pos x="T2" y="T3"/>
                                  </a:cxn>
                                  <a:cxn ang="T46">
                                    <a:pos x="T4" y="T5"/>
                                  </a:cxn>
                                  <a:cxn ang="T47">
                                    <a:pos x="T6" y="T7"/>
                                  </a:cxn>
                                  <a:cxn ang="T48">
                                    <a:pos x="T8" y="T9"/>
                                  </a:cxn>
                                  <a:cxn ang="T49">
                                    <a:pos x="T10" y="T11"/>
                                  </a:cxn>
                                  <a:cxn ang="T50">
                                    <a:pos x="T12" y="T13"/>
                                  </a:cxn>
                                  <a:cxn ang="T51">
                                    <a:pos x="T14" y="T15"/>
                                  </a:cxn>
                                  <a:cxn ang="T52">
                                    <a:pos x="T16" y="T17"/>
                                  </a:cxn>
                                  <a:cxn ang="T53">
                                    <a:pos x="T18" y="T19"/>
                                  </a:cxn>
                                  <a:cxn ang="T54">
                                    <a:pos x="T20" y="T21"/>
                                  </a:cxn>
                                  <a:cxn ang="T55">
                                    <a:pos x="T22" y="T23"/>
                                  </a:cxn>
                                  <a:cxn ang="T56">
                                    <a:pos x="T24" y="T25"/>
                                  </a:cxn>
                                  <a:cxn ang="T57">
                                    <a:pos x="T26" y="T27"/>
                                  </a:cxn>
                                  <a:cxn ang="T58">
                                    <a:pos x="T28" y="T29"/>
                                  </a:cxn>
                                  <a:cxn ang="T59">
                                    <a:pos x="T30" y="T31"/>
                                  </a:cxn>
                                  <a:cxn ang="T60">
                                    <a:pos x="T32" y="T33"/>
                                  </a:cxn>
                                  <a:cxn ang="T61">
                                    <a:pos x="T34" y="T35"/>
                                  </a:cxn>
                                  <a:cxn ang="T62">
                                    <a:pos x="T36" y="T37"/>
                                  </a:cxn>
                                  <a:cxn ang="T63">
                                    <a:pos x="T38" y="T39"/>
                                  </a:cxn>
                                  <a:cxn ang="T64">
                                    <a:pos x="T40" y="T41"/>
                                  </a:cxn>
                                  <a:cxn ang="T65">
                                    <a:pos x="T42" y="T43"/>
                                  </a:cxn>
                                </a:cxnLst>
                                <a:rect l="0" t="0" r="r" b="b"/>
                                <a:pathLst>
                                  <a:path w="5" h="7">
                                    <a:moveTo>
                                      <a:pt x="5" y="5"/>
                                    </a:moveTo>
                                    <a:cubicBezTo>
                                      <a:pt x="4" y="6"/>
                                      <a:pt x="2" y="6"/>
                                      <a:pt x="1" y="7"/>
                                    </a:cubicBezTo>
                                    <a:cubicBezTo>
                                      <a:pt x="1" y="7"/>
                                      <a:pt x="1" y="7"/>
                                      <a:pt x="1" y="7"/>
                                    </a:cubicBezTo>
                                    <a:cubicBezTo>
                                      <a:pt x="2" y="5"/>
                                      <a:pt x="2" y="4"/>
                                      <a:pt x="3" y="4"/>
                                    </a:cubicBezTo>
                                    <a:cubicBezTo>
                                      <a:pt x="3" y="3"/>
                                      <a:pt x="3" y="3"/>
                                      <a:pt x="3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1" y="2"/>
                                      <a:pt x="1" y="2"/>
                                    </a:cubicBezTo>
                                    <a:cubicBezTo>
                                      <a:pt x="0" y="2"/>
                                      <a:pt x="0" y="2"/>
                                      <a:pt x="0" y="3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1"/>
                                    </a:cubicBezTo>
                                    <a:cubicBezTo>
                                      <a:pt x="0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3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2"/>
                                      <a:pt x="4" y="2"/>
                                    </a:cubicBezTo>
                                    <a:cubicBezTo>
                                      <a:pt x="4" y="3"/>
                                      <a:pt x="3" y="4"/>
                                      <a:pt x="2" y="5"/>
                                    </a:cubicBezTo>
                                    <a:cubicBezTo>
                                      <a:pt x="3" y="5"/>
                                      <a:pt x="3" y="5"/>
                                      <a:pt x="4" y="5"/>
                                    </a:cubicBezTo>
                                    <a:cubicBezTo>
                                      <a:pt x="4" y="5"/>
                                      <a:pt x="4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5"/>
                                      <a:pt x="5" y="5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0" name=" 270"/>
                            <wps:cNvSpPr>
                              <a:spLocks/>
                            </wps:cNvSpPr>
                            <wps:spPr bwMode="auto">
                              <a:xfrm>
                                <a:off x="5595" y="4899"/>
                                <a:ext cx="75" cy="91"/>
                              </a:xfrm>
                              <a:custGeom>
                                <a:avLst/>
                                <a:gdLst>
                                  <a:gd name="T0" fmla="*/ 0 w 5"/>
                                  <a:gd name="T1" fmla="*/ 1153 h 6"/>
                                  <a:gd name="T2" fmla="*/ 450 w 5"/>
                                  <a:gd name="T3" fmla="*/ 0 h 6"/>
                                  <a:gd name="T4" fmla="*/ 675 w 5"/>
                                  <a:gd name="T5" fmla="*/ 0 h 6"/>
                                  <a:gd name="T6" fmla="*/ 900 w 5"/>
                                  <a:gd name="T7" fmla="*/ 698 h 6"/>
                                  <a:gd name="T8" fmla="*/ 1125 w 5"/>
                                  <a:gd name="T9" fmla="*/ 698 h 6"/>
                                  <a:gd name="T10" fmla="*/ 1125 w 5"/>
                                  <a:gd name="T11" fmla="*/ 925 h 6"/>
                                  <a:gd name="T12" fmla="*/ 900 w 5"/>
                                  <a:gd name="T13" fmla="*/ 925 h 6"/>
                                  <a:gd name="T14" fmla="*/ 1125 w 5"/>
                                  <a:gd name="T15" fmla="*/ 1153 h 6"/>
                                  <a:gd name="T16" fmla="*/ 675 w 5"/>
                                  <a:gd name="T17" fmla="*/ 1380 h 6"/>
                                  <a:gd name="T18" fmla="*/ 675 w 5"/>
                                  <a:gd name="T19" fmla="*/ 1153 h 6"/>
                                  <a:gd name="T20" fmla="*/ 0 w 5"/>
                                  <a:gd name="T21" fmla="*/ 1380 h 6"/>
                                  <a:gd name="T22" fmla="*/ 0 w 5"/>
                                  <a:gd name="T23" fmla="*/ 1153 h 6"/>
                                  <a:gd name="T24" fmla="*/ 0 w 5"/>
                                  <a:gd name="T25" fmla="*/ 1153 h 6"/>
                                  <a:gd name="T26" fmla="*/ 450 w 5"/>
                                  <a:gd name="T27" fmla="*/ 925 h 6"/>
                                  <a:gd name="T28" fmla="*/ 450 w 5"/>
                                  <a:gd name="T29" fmla="*/ 455 h 6"/>
                                  <a:gd name="T30" fmla="*/ 0 w 5"/>
                                  <a:gd name="T31" fmla="*/ 1153 h 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</a:gdLst>
                                <a:ahLst/>
                                <a:cxnLst>
                                  <a:cxn ang="T32">
                                    <a:pos x="T0" y="T1"/>
                                  </a:cxn>
                                  <a:cxn ang="T33">
                                    <a:pos x="T2" y="T3"/>
                                  </a:cxn>
                                  <a:cxn ang="T34">
                                    <a:pos x="T4" y="T5"/>
                                  </a:cxn>
                                  <a:cxn ang="T35">
                                    <a:pos x="T6" y="T7"/>
                                  </a:cxn>
                                  <a:cxn ang="T36">
                                    <a:pos x="T8" y="T9"/>
                                  </a:cxn>
                                  <a:cxn ang="T37">
                                    <a:pos x="T10" y="T11"/>
                                  </a:cxn>
                                  <a:cxn ang="T38">
                                    <a:pos x="T12" y="T13"/>
                                  </a:cxn>
                                  <a:cxn ang="T39">
                                    <a:pos x="T14" y="T15"/>
                                  </a:cxn>
                                  <a:cxn ang="T40">
                                    <a:pos x="T16" y="T17"/>
                                  </a:cxn>
                                  <a:cxn ang="T41">
                                    <a:pos x="T18" y="T19"/>
                                  </a:cxn>
                                  <a:cxn ang="T42">
                                    <a:pos x="T20" y="T21"/>
                                  </a:cxn>
                                  <a:cxn ang="T43">
                                    <a:pos x="T22" y="T23"/>
                                  </a:cxn>
                                  <a:cxn ang="T44">
                                    <a:pos x="T24" y="T25"/>
                                  </a:cxn>
                                  <a:cxn ang="T45">
                                    <a:pos x="T26" y="T27"/>
                                  </a:cxn>
                                  <a:cxn ang="T46">
                                    <a:pos x="T28" y="T29"/>
                                  </a:cxn>
                                  <a:cxn ang="T47">
                                    <a:pos x="T30" y="T31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0" y="5"/>
                                    </a:moveTo>
                                    <a:cubicBezTo>
                                      <a:pt x="1" y="3"/>
                                      <a:pt x="1" y="2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1"/>
                                      <a:pt x="4" y="2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5"/>
                                      <a:pt x="5" y="5"/>
                                      <a:pt x="5" y="5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5"/>
                                      <a:pt x="1" y="5"/>
                                      <a:pt x="0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lose/>
                                    <a:moveTo>
                                      <a:pt x="0" y="5"/>
                                    </a:moveTo>
                                    <a:cubicBezTo>
                                      <a:pt x="1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2"/>
                                    </a:cubicBezTo>
                                    <a:cubicBezTo>
                                      <a:pt x="1" y="3"/>
                                      <a:pt x="1" y="4"/>
                                      <a:pt x="0" y="5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71" name=" 271"/>
                          <wpg:cNvGrpSpPr>
                            <a:grpSpLocks/>
                          </wpg:cNvGrpSpPr>
                          <wpg:grpSpPr bwMode="auto">
                            <a:xfrm>
                              <a:off x="5685" y="4824"/>
                              <a:ext cx="165" cy="121"/>
                              <a:chOff x="5685" y="4824"/>
                              <a:chExt cx="165" cy="121"/>
                            </a:xfrm>
                          </wpg:grpSpPr>
                          <wps:wsp>
                            <wps:cNvPr id="272" name=" 272"/>
                            <wps:cNvSpPr>
                              <a:spLocks/>
                            </wps:cNvSpPr>
                            <wps:spPr bwMode="auto">
                              <a:xfrm>
                                <a:off x="5685" y="4839"/>
                                <a:ext cx="90" cy="106"/>
                              </a:xfrm>
                              <a:custGeom>
                                <a:avLst/>
                                <a:gdLst>
                                  <a:gd name="T0" fmla="*/ 675 w 6"/>
                                  <a:gd name="T1" fmla="*/ 0 h 7"/>
                                  <a:gd name="T2" fmla="*/ 1125 w 6"/>
                                  <a:gd name="T3" fmla="*/ 924 h 7"/>
                                  <a:gd name="T4" fmla="*/ 1350 w 6"/>
                                  <a:gd name="T5" fmla="*/ 924 h 7"/>
                                  <a:gd name="T6" fmla="*/ 1350 w 6"/>
                                  <a:gd name="T7" fmla="*/ 924 h 7"/>
                                  <a:gd name="T8" fmla="*/ 1350 w 6"/>
                                  <a:gd name="T9" fmla="*/ 924 h 7"/>
                                  <a:gd name="T10" fmla="*/ 1350 w 6"/>
                                  <a:gd name="T11" fmla="*/ 924 h 7"/>
                                  <a:gd name="T12" fmla="*/ 1125 w 6"/>
                                  <a:gd name="T13" fmla="*/ 1378 h 7"/>
                                  <a:gd name="T14" fmla="*/ 900 w 6"/>
                                  <a:gd name="T15" fmla="*/ 1151 h 7"/>
                                  <a:gd name="T16" fmla="*/ 900 w 6"/>
                                  <a:gd name="T17" fmla="*/ 1378 h 7"/>
                                  <a:gd name="T18" fmla="*/ 675 w 6"/>
                                  <a:gd name="T19" fmla="*/ 1378 h 7"/>
                                  <a:gd name="T20" fmla="*/ 450 w 6"/>
                                  <a:gd name="T21" fmla="*/ 1605 h 7"/>
                                  <a:gd name="T22" fmla="*/ 225 w 6"/>
                                  <a:gd name="T23" fmla="*/ 1378 h 7"/>
                                  <a:gd name="T24" fmla="*/ 0 w 6"/>
                                  <a:gd name="T25" fmla="*/ 1151 h 7"/>
                                  <a:gd name="T26" fmla="*/ 225 w 6"/>
                                  <a:gd name="T27" fmla="*/ 924 h 7"/>
                                  <a:gd name="T28" fmla="*/ 450 w 6"/>
                                  <a:gd name="T29" fmla="*/ 681 h 7"/>
                                  <a:gd name="T30" fmla="*/ 450 w 6"/>
                                  <a:gd name="T31" fmla="*/ 681 h 7"/>
                                  <a:gd name="T32" fmla="*/ 675 w 6"/>
                                  <a:gd name="T33" fmla="*/ 681 h 7"/>
                                  <a:gd name="T34" fmla="*/ 450 w 6"/>
                                  <a:gd name="T35" fmla="*/ 454 h 7"/>
                                  <a:gd name="T36" fmla="*/ 450 w 6"/>
                                  <a:gd name="T37" fmla="*/ 227 h 7"/>
                                  <a:gd name="T38" fmla="*/ 450 w 6"/>
                                  <a:gd name="T39" fmla="*/ 227 h 7"/>
                                  <a:gd name="T40" fmla="*/ 225 w 6"/>
                                  <a:gd name="T41" fmla="*/ 227 h 7"/>
                                  <a:gd name="T42" fmla="*/ 225 w 6"/>
                                  <a:gd name="T43" fmla="*/ 227 h 7"/>
                                  <a:gd name="T44" fmla="*/ 675 w 6"/>
                                  <a:gd name="T45" fmla="*/ 0 h 7"/>
                                  <a:gd name="T46" fmla="*/ 675 w 6"/>
                                  <a:gd name="T47" fmla="*/ 681 h 7"/>
                                  <a:gd name="T48" fmla="*/ 450 w 6"/>
                                  <a:gd name="T49" fmla="*/ 681 h 7"/>
                                  <a:gd name="T50" fmla="*/ 450 w 6"/>
                                  <a:gd name="T51" fmla="*/ 681 h 7"/>
                                  <a:gd name="T52" fmla="*/ 450 w 6"/>
                                  <a:gd name="T53" fmla="*/ 924 h 7"/>
                                  <a:gd name="T54" fmla="*/ 450 w 6"/>
                                  <a:gd name="T55" fmla="*/ 1151 h 7"/>
                                  <a:gd name="T56" fmla="*/ 675 w 6"/>
                                  <a:gd name="T57" fmla="*/ 1378 h 7"/>
                                  <a:gd name="T58" fmla="*/ 675 w 6"/>
                                  <a:gd name="T59" fmla="*/ 1378 h 7"/>
                                  <a:gd name="T60" fmla="*/ 900 w 6"/>
                                  <a:gd name="T61" fmla="*/ 1378 h 7"/>
                                  <a:gd name="T62" fmla="*/ 900 w 6"/>
                                  <a:gd name="T63" fmla="*/ 1151 h 7"/>
                                  <a:gd name="T64" fmla="*/ 675 w 6"/>
                                  <a:gd name="T65" fmla="*/ 681 h 7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</a:gdLst>
                                <a:ahLst/>
                                <a:cxnLst>
                                  <a:cxn ang="T66">
                                    <a:pos x="T0" y="T1"/>
                                  </a:cxn>
                                  <a:cxn ang="T67">
                                    <a:pos x="T2" y="T3"/>
                                  </a:cxn>
                                  <a:cxn ang="T68">
                                    <a:pos x="T4" y="T5"/>
                                  </a:cxn>
                                  <a:cxn ang="T69">
                                    <a:pos x="T6" y="T7"/>
                                  </a:cxn>
                                  <a:cxn ang="T70">
                                    <a:pos x="T8" y="T9"/>
                                  </a:cxn>
                                  <a:cxn ang="T71">
                                    <a:pos x="T10" y="T11"/>
                                  </a:cxn>
                                  <a:cxn ang="T72">
                                    <a:pos x="T12" y="T13"/>
                                  </a:cxn>
                                  <a:cxn ang="T73">
                                    <a:pos x="T14" y="T15"/>
                                  </a:cxn>
                                  <a:cxn ang="T74">
                                    <a:pos x="T16" y="T17"/>
                                  </a:cxn>
                                  <a:cxn ang="T75">
                                    <a:pos x="T18" y="T19"/>
                                  </a:cxn>
                                  <a:cxn ang="T76">
                                    <a:pos x="T20" y="T21"/>
                                  </a:cxn>
                                  <a:cxn ang="T77">
                                    <a:pos x="T22" y="T23"/>
                                  </a:cxn>
                                  <a:cxn ang="T78">
                                    <a:pos x="T24" y="T25"/>
                                  </a:cxn>
                                  <a:cxn ang="T79">
                                    <a:pos x="T26" y="T27"/>
                                  </a:cxn>
                                  <a:cxn ang="T80">
                                    <a:pos x="T28" y="T29"/>
                                  </a:cxn>
                                  <a:cxn ang="T81">
                                    <a:pos x="T30" y="T31"/>
                                  </a:cxn>
                                  <a:cxn ang="T82">
                                    <a:pos x="T32" y="T33"/>
                                  </a:cxn>
                                  <a:cxn ang="T83">
                                    <a:pos x="T34" y="T35"/>
                                  </a:cxn>
                                  <a:cxn ang="T84">
                                    <a:pos x="T36" y="T37"/>
                                  </a:cxn>
                                  <a:cxn ang="T85">
                                    <a:pos x="T38" y="T39"/>
                                  </a:cxn>
                                  <a:cxn ang="T86">
                                    <a:pos x="T40" y="T41"/>
                                  </a:cxn>
                                  <a:cxn ang="T87">
                                    <a:pos x="T42" y="T43"/>
                                  </a:cxn>
                                  <a:cxn ang="T88">
                                    <a:pos x="T44" y="T45"/>
                                  </a:cxn>
                                  <a:cxn ang="T89">
                                    <a:pos x="T46" y="T47"/>
                                  </a:cxn>
                                  <a:cxn ang="T90">
                                    <a:pos x="T48" y="T49"/>
                                  </a:cxn>
                                  <a:cxn ang="T91">
                                    <a:pos x="T50" y="T51"/>
                                  </a:cxn>
                                  <a:cxn ang="T92">
                                    <a:pos x="T52" y="T53"/>
                                  </a:cxn>
                                  <a:cxn ang="T93">
                                    <a:pos x="T54" y="T55"/>
                                  </a:cxn>
                                  <a:cxn ang="T94">
                                    <a:pos x="T56" y="T57"/>
                                  </a:cxn>
                                  <a:cxn ang="T95">
                                    <a:pos x="T58" y="T59"/>
                                  </a:cxn>
                                  <a:cxn ang="T96">
                                    <a:pos x="T60" y="T61"/>
                                  </a:cxn>
                                  <a:cxn ang="T97">
                                    <a:pos x="T62" y="T63"/>
                                  </a:cxn>
                                  <a:cxn ang="T98">
                                    <a:pos x="T64" y="T65"/>
                                  </a:cxn>
                                </a:cxnLst>
                                <a:rect l="0" t="0" r="r" b="b"/>
                                <a:pathLst>
                                  <a:path w="6" h="7">
                                    <a:moveTo>
                                      <a:pt x="3" y="0"/>
                                    </a:moveTo>
                                    <a:cubicBezTo>
                                      <a:pt x="4" y="1"/>
                                      <a:pt x="5" y="3"/>
                                      <a:pt x="5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4"/>
                                      <a:pt x="6" y="4"/>
                                      <a:pt x="6" y="4"/>
                                    </a:cubicBezTo>
                                    <a:cubicBezTo>
                                      <a:pt x="6" y="5"/>
                                      <a:pt x="5" y="5"/>
                                      <a:pt x="5" y="6"/>
                                    </a:cubicBezTo>
                                    <a:cubicBezTo>
                                      <a:pt x="4" y="6"/>
                                      <a:pt x="4" y="5"/>
                                      <a:pt x="4" y="5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7"/>
                                      <a:pt x="2" y="7"/>
                                      <a:pt x="2" y="7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ubicBezTo>
                                      <a:pt x="0" y="4"/>
                                      <a:pt x="0" y="4"/>
                                      <a:pt x="1" y="4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3" y="3"/>
                                      <a:pt x="3" y="3"/>
                                    </a:cubicBezTo>
                                    <a:cubicBezTo>
                                      <a:pt x="3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1"/>
                                      <a:pt x="3" y="0"/>
                                      <a:pt x="3" y="0"/>
                                    </a:cubicBezTo>
                                    <a:close/>
                                    <a:moveTo>
                                      <a:pt x="3" y="3"/>
                                    </a:moveTo>
                                    <a:cubicBezTo>
                                      <a:pt x="3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5"/>
                                      <a:pt x="4" y="5"/>
                                    </a:cubicBezTo>
                                    <a:cubicBezTo>
                                      <a:pt x="4" y="4"/>
                                      <a:pt x="3" y="4"/>
                                      <a:pt x="3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3" name=" 273"/>
                            <wps:cNvSpPr>
                              <a:spLocks/>
                            </wps:cNvSpPr>
                            <wps:spPr bwMode="auto">
                              <a:xfrm>
                                <a:off x="5775" y="4824"/>
                                <a:ext cx="75" cy="75"/>
                              </a:xfrm>
                              <a:custGeom>
                                <a:avLst/>
                                <a:gdLst>
                                  <a:gd name="T0" fmla="*/ 900 w 5"/>
                                  <a:gd name="T1" fmla="*/ 225 h 5"/>
                                  <a:gd name="T2" fmla="*/ 450 w 5"/>
                                  <a:gd name="T3" fmla="*/ 675 h 5"/>
                                  <a:gd name="T4" fmla="*/ 675 w 5"/>
                                  <a:gd name="T5" fmla="*/ 900 h 5"/>
                                  <a:gd name="T6" fmla="*/ 900 w 5"/>
                                  <a:gd name="T7" fmla="*/ 675 h 5"/>
                                  <a:gd name="T8" fmla="*/ 900 w 5"/>
                                  <a:gd name="T9" fmla="*/ 675 h 5"/>
                                  <a:gd name="T10" fmla="*/ 900 w 5"/>
                                  <a:gd name="T11" fmla="*/ 450 h 5"/>
                                  <a:gd name="T12" fmla="*/ 1125 w 5"/>
                                  <a:gd name="T13" fmla="*/ 450 h 5"/>
                                  <a:gd name="T14" fmla="*/ 900 w 5"/>
                                  <a:gd name="T15" fmla="*/ 675 h 5"/>
                                  <a:gd name="T16" fmla="*/ 675 w 5"/>
                                  <a:gd name="T17" fmla="*/ 900 h 5"/>
                                  <a:gd name="T18" fmla="*/ 225 w 5"/>
                                  <a:gd name="T19" fmla="*/ 1125 h 5"/>
                                  <a:gd name="T20" fmla="*/ 0 w 5"/>
                                  <a:gd name="T21" fmla="*/ 900 h 5"/>
                                  <a:gd name="T22" fmla="*/ 0 w 5"/>
                                  <a:gd name="T23" fmla="*/ 450 h 5"/>
                                  <a:gd name="T24" fmla="*/ 225 w 5"/>
                                  <a:gd name="T25" fmla="*/ 225 h 5"/>
                                  <a:gd name="T26" fmla="*/ 675 w 5"/>
                                  <a:gd name="T27" fmla="*/ 0 h 5"/>
                                  <a:gd name="T28" fmla="*/ 900 w 5"/>
                                  <a:gd name="T29" fmla="*/ 225 h 5"/>
                                  <a:gd name="T30" fmla="*/ 675 w 5"/>
                                  <a:gd name="T31" fmla="*/ 450 h 5"/>
                                  <a:gd name="T32" fmla="*/ 450 w 5"/>
                                  <a:gd name="T33" fmla="*/ 225 h 5"/>
                                  <a:gd name="T34" fmla="*/ 450 w 5"/>
                                  <a:gd name="T35" fmla="*/ 225 h 5"/>
                                  <a:gd name="T36" fmla="*/ 450 w 5"/>
                                  <a:gd name="T37" fmla="*/ 225 h 5"/>
                                  <a:gd name="T38" fmla="*/ 225 w 5"/>
                                  <a:gd name="T39" fmla="*/ 225 h 5"/>
                                  <a:gd name="T40" fmla="*/ 225 w 5"/>
                                  <a:gd name="T41" fmla="*/ 450 h 5"/>
                                  <a:gd name="T42" fmla="*/ 225 w 5"/>
                                  <a:gd name="T43" fmla="*/ 675 h 5"/>
                                  <a:gd name="T44" fmla="*/ 675 w 5"/>
                                  <a:gd name="T45" fmla="*/ 450 h 5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5" h="5">
                                    <a:moveTo>
                                      <a:pt x="4" y="1"/>
                                    </a:moveTo>
                                    <a:cubicBezTo>
                                      <a:pt x="3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3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2"/>
                                    </a:cubicBezTo>
                                    <a:cubicBezTo>
                                      <a:pt x="4" y="2"/>
                                      <a:pt x="5" y="2"/>
                                      <a:pt x="5" y="2"/>
                                    </a:cubicBezTo>
                                    <a:cubicBezTo>
                                      <a:pt x="5" y="3"/>
                                      <a:pt x="4" y="3"/>
                                      <a:pt x="4" y="3"/>
                                    </a:cubicBezTo>
                                    <a:cubicBezTo>
                                      <a:pt x="4" y="4"/>
                                      <a:pt x="4" y="4"/>
                                      <a:pt x="3" y="4"/>
                                    </a:cubicBezTo>
                                    <a:cubicBezTo>
                                      <a:pt x="3" y="5"/>
                                      <a:pt x="2" y="5"/>
                                      <a:pt x="1" y="5"/>
                                    </a:cubicBezTo>
                                    <a:cubicBezTo>
                                      <a:pt x="1" y="4"/>
                                      <a:pt x="1" y="4"/>
                                      <a:pt x="0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1"/>
                                      <a:pt x="1" y="1"/>
                                      <a:pt x="1" y="1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1"/>
                                      <a:pt x="4" y="1"/>
                                      <a:pt x="4" y="1"/>
                                    </a:cubicBezTo>
                                    <a:close/>
                                    <a:moveTo>
                                      <a:pt x="3" y="2"/>
                                    </a:moveTo>
                                    <a:cubicBezTo>
                                      <a:pt x="3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2"/>
                                      <a:pt x="1" y="2"/>
                                      <a:pt x="1" y="2"/>
                                    </a:cubicBezTo>
                                    <a:cubicBezTo>
                                      <a:pt x="1" y="2"/>
                                      <a:pt x="1" y="2"/>
                                      <a:pt x="1" y="3"/>
                                    </a:cubicBezTo>
                                    <a:cubicBezTo>
                                      <a:pt x="2" y="2"/>
                                      <a:pt x="2" y="2"/>
                                      <a:pt x="3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74" name=" 274"/>
                          <wpg:cNvGrpSpPr>
                            <a:grpSpLocks/>
                          </wpg:cNvGrpSpPr>
                          <wpg:grpSpPr bwMode="auto">
                            <a:xfrm>
                              <a:off x="5880" y="4719"/>
                              <a:ext cx="345" cy="105"/>
                              <a:chOff x="5880" y="4719"/>
                              <a:chExt cx="345" cy="105"/>
                            </a:xfrm>
                          </wpg:grpSpPr>
                          <wps:wsp>
                            <wps:cNvPr id="275" name=" 275"/>
                            <wps:cNvSpPr>
                              <a:spLocks/>
                            </wps:cNvSpPr>
                            <wps:spPr bwMode="auto">
                              <a:xfrm>
                                <a:off x="5880" y="4734"/>
                                <a:ext cx="60" cy="90"/>
                              </a:xfrm>
                              <a:custGeom>
                                <a:avLst/>
                                <a:gdLst>
                                  <a:gd name="T0" fmla="*/ 225 w 4"/>
                                  <a:gd name="T1" fmla="*/ 0 h 6"/>
                                  <a:gd name="T2" fmla="*/ 225 w 4"/>
                                  <a:gd name="T3" fmla="*/ 0 h 6"/>
                                  <a:gd name="T4" fmla="*/ 900 w 4"/>
                                  <a:gd name="T5" fmla="*/ 0 h 6"/>
                                  <a:gd name="T6" fmla="*/ 900 w 4"/>
                                  <a:gd name="T7" fmla="*/ 0 h 6"/>
                                  <a:gd name="T8" fmla="*/ 900 w 4"/>
                                  <a:gd name="T9" fmla="*/ 0 h 6"/>
                                  <a:gd name="T10" fmla="*/ 900 w 4"/>
                                  <a:gd name="T11" fmla="*/ 0 h 6"/>
                                  <a:gd name="T12" fmla="*/ 675 w 4"/>
                                  <a:gd name="T13" fmla="*/ 0 h 6"/>
                                  <a:gd name="T14" fmla="*/ 675 w 4"/>
                                  <a:gd name="T15" fmla="*/ 225 h 6"/>
                                  <a:gd name="T16" fmla="*/ 900 w 4"/>
                                  <a:gd name="T17" fmla="*/ 900 h 6"/>
                                  <a:gd name="T18" fmla="*/ 900 w 4"/>
                                  <a:gd name="T19" fmla="*/ 1125 h 6"/>
                                  <a:gd name="T20" fmla="*/ 675 w 4"/>
                                  <a:gd name="T21" fmla="*/ 1350 h 6"/>
                                  <a:gd name="T22" fmla="*/ 450 w 4"/>
                                  <a:gd name="T23" fmla="*/ 1350 h 6"/>
                                  <a:gd name="T24" fmla="*/ 0 w 4"/>
                                  <a:gd name="T25" fmla="*/ 1350 h 6"/>
                                  <a:gd name="T26" fmla="*/ 0 w 4"/>
                                  <a:gd name="T27" fmla="*/ 1125 h 6"/>
                                  <a:gd name="T28" fmla="*/ 0 w 4"/>
                                  <a:gd name="T29" fmla="*/ 900 h 6"/>
                                  <a:gd name="T30" fmla="*/ 225 w 4"/>
                                  <a:gd name="T31" fmla="*/ 900 h 6"/>
                                  <a:gd name="T32" fmla="*/ 225 w 4"/>
                                  <a:gd name="T33" fmla="*/ 900 h 6"/>
                                  <a:gd name="T34" fmla="*/ 225 w 4"/>
                                  <a:gd name="T35" fmla="*/ 1125 h 6"/>
                                  <a:gd name="T36" fmla="*/ 225 w 4"/>
                                  <a:gd name="T37" fmla="*/ 1125 h 6"/>
                                  <a:gd name="T38" fmla="*/ 225 w 4"/>
                                  <a:gd name="T39" fmla="*/ 1125 h 6"/>
                                  <a:gd name="T40" fmla="*/ 225 w 4"/>
                                  <a:gd name="T41" fmla="*/ 1125 h 6"/>
                                  <a:gd name="T42" fmla="*/ 225 w 4"/>
                                  <a:gd name="T43" fmla="*/ 1350 h 6"/>
                                  <a:gd name="T44" fmla="*/ 450 w 4"/>
                                  <a:gd name="T45" fmla="*/ 1350 h 6"/>
                                  <a:gd name="T46" fmla="*/ 450 w 4"/>
                                  <a:gd name="T47" fmla="*/ 1125 h 6"/>
                                  <a:gd name="T48" fmla="*/ 450 w 4"/>
                                  <a:gd name="T49" fmla="*/ 1125 h 6"/>
                                  <a:gd name="T50" fmla="*/ 450 w 4"/>
                                  <a:gd name="T51" fmla="*/ 900 h 6"/>
                                  <a:gd name="T52" fmla="*/ 450 w 4"/>
                                  <a:gd name="T53" fmla="*/ 225 h 6"/>
                                  <a:gd name="T54" fmla="*/ 450 w 4"/>
                                  <a:gd name="T55" fmla="*/ 225 h 6"/>
                                  <a:gd name="T56" fmla="*/ 225 w 4"/>
                                  <a:gd name="T57" fmla="*/ 0 h 6"/>
                                  <a:gd name="T58" fmla="*/ 225 w 4"/>
                                  <a:gd name="T59" fmla="*/ 0 h 6"/>
                                  <a:gd name="T60" fmla="*/ 225 w 4"/>
                                  <a:gd name="T61" fmla="*/ 0 h 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</a:gdLst>
                                <a:ahLst/>
                                <a:cxnLst>
                                  <a:cxn ang="T62">
                                    <a:pos x="T0" y="T1"/>
                                  </a:cxn>
                                  <a:cxn ang="T63">
                                    <a:pos x="T2" y="T3"/>
                                  </a:cxn>
                                  <a:cxn ang="T64">
                                    <a:pos x="T4" y="T5"/>
                                  </a:cxn>
                                  <a:cxn ang="T65">
                                    <a:pos x="T6" y="T7"/>
                                  </a:cxn>
                                  <a:cxn ang="T66">
                                    <a:pos x="T8" y="T9"/>
                                  </a:cxn>
                                  <a:cxn ang="T67">
                                    <a:pos x="T10" y="T11"/>
                                  </a:cxn>
                                  <a:cxn ang="T68">
                                    <a:pos x="T12" y="T13"/>
                                  </a:cxn>
                                  <a:cxn ang="T69">
                                    <a:pos x="T14" y="T15"/>
                                  </a:cxn>
                                  <a:cxn ang="T70">
                                    <a:pos x="T16" y="T17"/>
                                  </a:cxn>
                                  <a:cxn ang="T71">
                                    <a:pos x="T18" y="T19"/>
                                  </a:cxn>
                                  <a:cxn ang="T72">
                                    <a:pos x="T20" y="T21"/>
                                  </a:cxn>
                                  <a:cxn ang="T73">
                                    <a:pos x="T22" y="T23"/>
                                  </a:cxn>
                                  <a:cxn ang="T74">
                                    <a:pos x="T24" y="T25"/>
                                  </a:cxn>
                                  <a:cxn ang="T75">
                                    <a:pos x="T26" y="T27"/>
                                  </a:cxn>
                                  <a:cxn ang="T76">
                                    <a:pos x="T28" y="T29"/>
                                  </a:cxn>
                                  <a:cxn ang="T77">
                                    <a:pos x="T30" y="T31"/>
                                  </a:cxn>
                                  <a:cxn ang="T78">
                                    <a:pos x="T32" y="T33"/>
                                  </a:cxn>
                                  <a:cxn ang="T79">
                                    <a:pos x="T34" y="T35"/>
                                  </a:cxn>
                                  <a:cxn ang="T80">
                                    <a:pos x="T36" y="T37"/>
                                  </a:cxn>
                                  <a:cxn ang="T81">
                                    <a:pos x="T38" y="T39"/>
                                  </a:cxn>
                                  <a:cxn ang="T82">
                                    <a:pos x="T40" y="T41"/>
                                  </a:cxn>
                                  <a:cxn ang="T83">
                                    <a:pos x="T42" y="T43"/>
                                  </a:cxn>
                                  <a:cxn ang="T84">
                                    <a:pos x="T44" y="T45"/>
                                  </a:cxn>
                                  <a:cxn ang="T85">
                                    <a:pos x="T46" y="T47"/>
                                  </a:cxn>
                                  <a:cxn ang="T86">
                                    <a:pos x="T48" y="T49"/>
                                  </a:cxn>
                                  <a:cxn ang="T87">
                                    <a:pos x="T50" y="T51"/>
                                  </a:cxn>
                                  <a:cxn ang="T88">
                                    <a:pos x="T52" y="T53"/>
                                  </a:cxn>
                                  <a:cxn ang="T89">
                                    <a:pos x="T54" y="T55"/>
                                  </a:cxn>
                                  <a:cxn ang="T90">
                                    <a:pos x="T56" y="T57"/>
                                  </a:cxn>
                                  <a:cxn ang="T91">
                                    <a:pos x="T58" y="T59"/>
                                  </a:cxn>
                                  <a:cxn ang="T92">
                                    <a:pos x="T60" y="T61"/>
                                  </a:cxn>
                                </a:cxnLst>
                                <a:rect l="0" t="0" r="r" b="b"/>
                                <a:pathLst>
                                  <a:path w="4" h="6">
                                    <a:moveTo>
                                      <a:pt x="1" y="0"/>
                                    </a:move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0"/>
                                      <a:pt x="3" y="1"/>
                                      <a:pt x="3" y="1"/>
                                    </a:cubicBezTo>
                                    <a:cubicBezTo>
                                      <a:pt x="4" y="2"/>
                                      <a:pt x="4" y="3"/>
                                      <a:pt x="4" y="4"/>
                                    </a:cubicBezTo>
                                    <a:cubicBezTo>
                                      <a:pt x="4" y="4"/>
                                      <a:pt x="4" y="5"/>
                                      <a:pt x="4" y="5"/>
                                    </a:cubicBezTo>
                                    <a:cubicBezTo>
                                      <a:pt x="4" y="5"/>
                                      <a:pt x="3" y="5"/>
                                      <a:pt x="3" y="6"/>
                                    </a:cubicBezTo>
                                    <a:cubicBezTo>
                                      <a:pt x="3" y="6"/>
                                      <a:pt x="2" y="6"/>
                                      <a:pt x="2" y="6"/>
                                    </a:cubicBezTo>
                                    <a:cubicBezTo>
                                      <a:pt x="1" y="6"/>
                                      <a:pt x="1" y="6"/>
                                      <a:pt x="0" y="6"/>
                                    </a:cubicBezTo>
                                    <a:cubicBezTo>
                                      <a:pt x="0" y="5"/>
                                      <a:pt x="0" y="5"/>
                                      <a:pt x="0" y="5"/>
                                    </a:cubicBezTo>
                                    <a:cubicBezTo>
                                      <a:pt x="0" y="5"/>
                                      <a:pt x="0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2" y="6"/>
                                    </a:cubicBezTo>
                                    <a:cubicBezTo>
                                      <a:pt x="2" y="6"/>
                                      <a:pt x="2" y="6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2" y="0"/>
                                      <a:pt x="2" y="0"/>
                                      <a:pt x="1" y="0"/>
                                    </a:cubicBez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ubicBezTo>
                                      <a:pt x="1" y="0"/>
                                      <a:pt x="1" y="0"/>
                                      <a:pt x="1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6" name=" 276"/>
                            <wps:cNvSpPr>
                              <a:spLocks/>
                            </wps:cNvSpPr>
                            <wps:spPr bwMode="auto">
                              <a:xfrm>
                                <a:off x="5955" y="4749"/>
                                <a:ext cx="75" cy="60"/>
                              </a:xfrm>
                              <a:custGeom>
                                <a:avLst/>
                                <a:gdLst>
                                  <a:gd name="T0" fmla="*/ 900 w 5"/>
                                  <a:gd name="T1" fmla="*/ 0 h 4"/>
                                  <a:gd name="T2" fmla="*/ 1125 w 5"/>
                                  <a:gd name="T3" fmla="*/ 675 h 4"/>
                                  <a:gd name="T4" fmla="*/ 1125 w 5"/>
                                  <a:gd name="T5" fmla="*/ 900 h 4"/>
                                  <a:gd name="T6" fmla="*/ 1125 w 5"/>
                                  <a:gd name="T7" fmla="*/ 900 h 4"/>
                                  <a:gd name="T8" fmla="*/ 1125 w 5"/>
                                  <a:gd name="T9" fmla="*/ 900 h 4"/>
                                  <a:gd name="T10" fmla="*/ 675 w 5"/>
                                  <a:gd name="T11" fmla="*/ 900 h 4"/>
                                  <a:gd name="T12" fmla="*/ 675 w 5"/>
                                  <a:gd name="T13" fmla="*/ 900 h 4"/>
                                  <a:gd name="T14" fmla="*/ 675 w 5"/>
                                  <a:gd name="T15" fmla="*/ 900 h 4"/>
                                  <a:gd name="T16" fmla="*/ 450 w 5"/>
                                  <a:gd name="T17" fmla="*/ 900 h 4"/>
                                  <a:gd name="T18" fmla="*/ 225 w 5"/>
                                  <a:gd name="T19" fmla="*/ 900 h 4"/>
                                  <a:gd name="T20" fmla="*/ 225 w 5"/>
                                  <a:gd name="T21" fmla="*/ 900 h 4"/>
                                  <a:gd name="T22" fmla="*/ 225 w 5"/>
                                  <a:gd name="T23" fmla="*/ 675 h 4"/>
                                  <a:gd name="T24" fmla="*/ 0 w 5"/>
                                  <a:gd name="T25" fmla="*/ 225 h 4"/>
                                  <a:gd name="T26" fmla="*/ 0 w 5"/>
                                  <a:gd name="T27" fmla="*/ 225 h 4"/>
                                  <a:gd name="T28" fmla="*/ 0 w 5"/>
                                  <a:gd name="T29" fmla="*/ 225 h 4"/>
                                  <a:gd name="T30" fmla="*/ 0 w 5"/>
                                  <a:gd name="T31" fmla="*/ 225 h 4"/>
                                  <a:gd name="T32" fmla="*/ 450 w 5"/>
                                  <a:gd name="T33" fmla="*/ 0 h 4"/>
                                  <a:gd name="T34" fmla="*/ 450 w 5"/>
                                  <a:gd name="T35" fmla="*/ 675 h 4"/>
                                  <a:gd name="T36" fmla="*/ 450 w 5"/>
                                  <a:gd name="T37" fmla="*/ 900 h 4"/>
                                  <a:gd name="T38" fmla="*/ 450 w 5"/>
                                  <a:gd name="T39" fmla="*/ 900 h 4"/>
                                  <a:gd name="T40" fmla="*/ 450 w 5"/>
                                  <a:gd name="T41" fmla="*/ 900 h 4"/>
                                  <a:gd name="T42" fmla="*/ 675 w 5"/>
                                  <a:gd name="T43" fmla="*/ 900 h 4"/>
                                  <a:gd name="T44" fmla="*/ 675 w 5"/>
                                  <a:gd name="T45" fmla="*/ 675 h 4"/>
                                  <a:gd name="T46" fmla="*/ 675 w 5"/>
                                  <a:gd name="T47" fmla="*/ 225 h 4"/>
                                  <a:gd name="T48" fmla="*/ 675 w 5"/>
                                  <a:gd name="T49" fmla="*/ 225 h 4"/>
                                  <a:gd name="T50" fmla="*/ 450 w 5"/>
                                  <a:gd name="T51" fmla="*/ 0 h 4"/>
                                  <a:gd name="T52" fmla="*/ 450 w 5"/>
                                  <a:gd name="T53" fmla="*/ 0 h 4"/>
                                  <a:gd name="T54" fmla="*/ 900 w 5"/>
                                  <a:gd name="T55" fmla="*/ 0 h 4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5" h="4">
                                    <a:moveTo>
                                      <a:pt x="4" y="0"/>
                                    </a:moveTo>
                                    <a:cubicBezTo>
                                      <a:pt x="4" y="1"/>
                                      <a:pt x="4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5" y="4"/>
                                      <a:pt x="5" y="4"/>
                                      <a:pt x="5" y="4"/>
                                    </a:cubicBezTo>
                                    <a:cubicBezTo>
                                      <a:pt x="4" y="4"/>
                                      <a:pt x="4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3"/>
                                      <a:pt x="1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0" y="1"/>
                                      <a:pt x="0" y="1"/>
                                    </a:cubicBezTo>
                                    <a:cubicBezTo>
                                      <a:pt x="0" y="1"/>
                                      <a:pt x="1" y="0"/>
                                      <a:pt x="2" y="0"/>
                                    </a:cubicBezTo>
                                    <a:cubicBezTo>
                                      <a:pt x="2" y="1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2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4" y="0"/>
                                      <a:pt x="4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7" name=" 277"/>
                            <wps:cNvSpPr>
                              <a:spLocks/>
                            </wps:cNvSpPr>
                            <wps:spPr bwMode="auto">
                              <a:xfrm>
                                <a:off x="6030" y="4719"/>
                                <a:ext cx="45" cy="90"/>
                              </a:xfrm>
                              <a:custGeom>
                                <a:avLst/>
                                <a:gdLst>
                                  <a:gd name="T0" fmla="*/ 450 w 3"/>
                                  <a:gd name="T1" fmla="*/ 0 h 6"/>
                                  <a:gd name="T2" fmla="*/ 450 w 3"/>
                                  <a:gd name="T3" fmla="*/ 1125 h 6"/>
                                  <a:gd name="T4" fmla="*/ 675 w 3"/>
                                  <a:gd name="T5" fmla="*/ 1125 h 6"/>
                                  <a:gd name="T6" fmla="*/ 675 w 3"/>
                                  <a:gd name="T7" fmla="*/ 1350 h 6"/>
                                  <a:gd name="T8" fmla="*/ 675 w 3"/>
                                  <a:gd name="T9" fmla="*/ 1350 h 6"/>
                                  <a:gd name="T10" fmla="*/ 225 w 3"/>
                                  <a:gd name="T11" fmla="*/ 1350 h 6"/>
                                  <a:gd name="T12" fmla="*/ 225 w 3"/>
                                  <a:gd name="T13" fmla="*/ 1350 h 6"/>
                                  <a:gd name="T14" fmla="*/ 225 w 3"/>
                                  <a:gd name="T15" fmla="*/ 1350 h 6"/>
                                  <a:gd name="T16" fmla="*/ 225 w 3"/>
                                  <a:gd name="T17" fmla="*/ 1125 h 6"/>
                                  <a:gd name="T18" fmla="*/ 225 w 3"/>
                                  <a:gd name="T19" fmla="*/ 225 h 6"/>
                                  <a:gd name="T20" fmla="*/ 225 w 3"/>
                                  <a:gd name="T21" fmla="*/ 225 h 6"/>
                                  <a:gd name="T22" fmla="*/ 0 w 3"/>
                                  <a:gd name="T23" fmla="*/ 0 h 6"/>
                                  <a:gd name="T24" fmla="*/ 0 w 3"/>
                                  <a:gd name="T25" fmla="*/ 0 h 6"/>
                                  <a:gd name="T26" fmla="*/ 450 w 3"/>
                                  <a:gd name="T27" fmla="*/ 0 h 6"/>
                                  <a:gd name="T28" fmla="*/ 0 60000 65536"/>
                                  <a:gd name="T29" fmla="*/ 0 60000 65536"/>
                                  <a:gd name="T30" fmla="*/ 0 60000 65536"/>
                                  <a:gd name="T31" fmla="*/ 0 60000 65536"/>
                                  <a:gd name="T32" fmla="*/ 0 60000 65536"/>
                                  <a:gd name="T33" fmla="*/ 0 60000 65536"/>
                                  <a:gd name="T34" fmla="*/ 0 60000 65536"/>
                                  <a:gd name="T35" fmla="*/ 0 60000 65536"/>
                                  <a:gd name="T36" fmla="*/ 0 60000 65536"/>
                                  <a:gd name="T37" fmla="*/ 0 60000 65536"/>
                                  <a:gd name="T38" fmla="*/ 0 60000 65536"/>
                                  <a:gd name="T39" fmla="*/ 0 60000 65536"/>
                                  <a:gd name="T40" fmla="*/ 0 60000 65536"/>
                                  <a:gd name="T41" fmla="*/ 0 60000 65536"/>
                                </a:gdLst>
                                <a:ahLst/>
                                <a:cxnLst>
                                  <a:cxn ang="T28">
                                    <a:pos x="T0" y="T1"/>
                                  </a:cxn>
                                  <a:cxn ang="T29">
                                    <a:pos x="T2" y="T3"/>
                                  </a:cxn>
                                  <a:cxn ang="T30">
                                    <a:pos x="T4" y="T5"/>
                                  </a:cxn>
                                  <a:cxn ang="T31">
                                    <a:pos x="T6" y="T7"/>
                                  </a:cxn>
                                  <a:cxn ang="T32">
                                    <a:pos x="T8" y="T9"/>
                                  </a:cxn>
                                  <a:cxn ang="T33">
                                    <a:pos x="T10" y="T11"/>
                                  </a:cxn>
                                  <a:cxn ang="T34">
                                    <a:pos x="T12" y="T13"/>
                                  </a:cxn>
                                  <a:cxn ang="T35">
                                    <a:pos x="T14" y="T15"/>
                                  </a:cxn>
                                  <a:cxn ang="T36">
                                    <a:pos x="T16" y="T17"/>
                                  </a:cxn>
                                  <a:cxn ang="T37">
                                    <a:pos x="T18" y="T19"/>
                                  </a:cxn>
                                  <a:cxn ang="T38">
                                    <a:pos x="T20" y="T21"/>
                                  </a:cxn>
                                  <a:cxn ang="T39">
                                    <a:pos x="T22" y="T23"/>
                                  </a:cxn>
                                  <a:cxn ang="T40">
                                    <a:pos x="T24" y="T25"/>
                                  </a:cxn>
                                  <a:cxn ang="T41">
                                    <a:pos x="T26" y="T27"/>
                                  </a:cxn>
                                </a:cxnLst>
                                <a:rect l="0" t="0" r="r" b="b"/>
                                <a:pathLst>
                                  <a:path w="3" h="6">
                                    <a:moveTo>
                                      <a:pt x="2" y="0"/>
                                    </a:moveTo>
                                    <a:cubicBezTo>
                                      <a:pt x="2" y="2"/>
                                      <a:pt x="2" y="3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2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5"/>
                                      <a:pt x="1" y="5"/>
                                    </a:cubicBezTo>
                                    <a:cubicBezTo>
                                      <a:pt x="1" y="4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8" name=" 278"/>
                            <wps:cNvSpPr>
                              <a:spLocks/>
                            </wps:cNvSpPr>
                            <wps:spPr bwMode="auto">
                              <a:xfrm>
                                <a:off x="6075" y="4719"/>
                                <a:ext cx="75" cy="90"/>
                              </a:xfrm>
                              <a:custGeom>
                                <a:avLst/>
                                <a:gdLst>
                                  <a:gd name="T0" fmla="*/ 450 w 5"/>
                                  <a:gd name="T1" fmla="*/ 0 h 6"/>
                                  <a:gd name="T2" fmla="*/ 450 w 5"/>
                                  <a:gd name="T3" fmla="*/ 450 h 6"/>
                                  <a:gd name="T4" fmla="*/ 675 w 5"/>
                                  <a:gd name="T5" fmla="*/ 450 h 6"/>
                                  <a:gd name="T6" fmla="*/ 675 w 5"/>
                                  <a:gd name="T7" fmla="*/ 225 h 6"/>
                                  <a:gd name="T8" fmla="*/ 900 w 5"/>
                                  <a:gd name="T9" fmla="*/ 225 h 6"/>
                                  <a:gd name="T10" fmla="*/ 1125 w 5"/>
                                  <a:gd name="T11" fmla="*/ 450 h 6"/>
                                  <a:gd name="T12" fmla="*/ 1125 w 5"/>
                                  <a:gd name="T13" fmla="*/ 675 h 6"/>
                                  <a:gd name="T14" fmla="*/ 1125 w 5"/>
                                  <a:gd name="T15" fmla="*/ 900 h 6"/>
                                  <a:gd name="T16" fmla="*/ 1125 w 5"/>
                                  <a:gd name="T17" fmla="*/ 1125 h 6"/>
                                  <a:gd name="T18" fmla="*/ 1125 w 5"/>
                                  <a:gd name="T19" fmla="*/ 1125 h 6"/>
                                  <a:gd name="T20" fmla="*/ 1125 w 5"/>
                                  <a:gd name="T21" fmla="*/ 1125 h 6"/>
                                  <a:gd name="T22" fmla="*/ 675 w 5"/>
                                  <a:gd name="T23" fmla="*/ 1125 h 6"/>
                                  <a:gd name="T24" fmla="*/ 675 w 5"/>
                                  <a:gd name="T25" fmla="*/ 1125 h 6"/>
                                  <a:gd name="T26" fmla="*/ 675 w 5"/>
                                  <a:gd name="T27" fmla="*/ 1125 h 6"/>
                                  <a:gd name="T28" fmla="*/ 900 w 5"/>
                                  <a:gd name="T29" fmla="*/ 1125 h 6"/>
                                  <a:gd name="T30" fmla="*/ 675 w 5"/>
                                  <a:gd name="T31" fmla="*/ 675 h 6"/>
                                  <a:gd name="T32" fmla="*/ 675 w 5"/>
                                  <a:gd name="T33" fmla="*/ 450 h 6"/>
                                  <a:gd name="T34" fmla="*/ 675 w 5"/>
                                  <a:gd name="T35" fmla="*/ 450 h 6"/>
                                  <a:gd name="T36" fmla="*/ 675 w 5"/>
                                  <a:gd name="T37" fmla="*/ 450 h 6"/>
                                  <a:gd name="T38" fmla="*/ 450 w 5"/>
                                  <a:gd name="T39" fmla="*/ 450 h 6"/>
                                  <a:gd name="T40" fmla="*/ 450 w 5"/>
                                  <a:gd name="T41" fmla="*/ 675 h 6"/>
                                  <a:gd name="T42" fmla="*/ 450 w 5"/>
                                  <a:gd name="T43" fmla="*/ 1125 h 6"/>
                                  <a:gd name="T44" fmla="*/ 450 w 5"/>
                                  <a:gd name="T45" fmla="*/ 1125 h 6"/>
                                  <a:gd name="T46" fmla="*/ 675 w 5"/>
                                  <a:gd name="T47" fmla="*/ 1125 h 6"/>
                                  <a:gd name="T48" fmla="*/ 675 w 5"/>
                                  <a:gd name="T49" fmla="*/ 1125 h 6"/>
                                  <a:gd name="T50" fmla="*/ 225 w 5"/>
                                  <a:gd name="T51" fmla="*/ 1350 h 6"/>
                                  <a:gd name="T52" fmla="*/ 225 w 5"/>
                                  <a:gd name="T53" fmla="*/ 1350 h 6"/>
                                  <a:gd name="T54" fmla="*/ 225 w 5"/>
                                  <a:gd name="T55" fmla="*/ 1125 h 6"/>
                                  <a:gd name="T56" fmla="*/ 225 w 5"/>
                                  <a:gd name="T57" fmla="*/ 1125 h 6"/>
                                  <a:gd name="T58" fmla="*/ 225 w 5"/>
                                  <a:gd name="T59" fmla="*/ 225 h 6"/>
                                  <a:gd name="T60" fmla="*/ 0 w 5"/>
                                  <a:gd name="T61" fmla="*/ 0 h 6"/>
                                  <a:gd name="T62" fmla="*/ 0 w 5"/>
                                  <a:gd name="T63" fmla="*/ 0 h 6"/>
                                  <a:gd name="T64" fmla="*/ 0 w 5"/>
                                  <a:gd name="T65" fmla="*/ 0 h 6"/>
                                  <a:gd name="T66" fmla="*/ 450 w 5"/>
                                  <a:gd name="T67" fmla="*/ 0 h 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  <a:gd name="T99" fmla="*/ 0 60000 65536"/>
                                  <a:gd name="T100" fmla="*/ 0 60000 65536"/>
                                  <a:gd name="T101" fmla="*/ 0 60000 65536"/>
                                </a:gdLst>
                                <a:ahLst/>
                                <a:cxnLst>
                                  <a:cxn ang="T68">
                                    <a:pos x="T0" y="T1"/>
                                  </a:cxn>
                                  <a:cxn ang="T69">
                                    <a:pos x="T2" y="T3"/>
                                  </a:cxn>
                                  <a:cxn ang="T70">
                                    <a:pos x="T4" y="T5"/>
                                  </a:cxn>
                                  <a:cxn ang="T71">
                                    <a:pos x="T6" y="T7"/>
                                  </a:cxn>
                                  <a:cxn ang="T72">
                                    <a:pos x="T8" y="T9"/>
                                  </a:cxn>
                                  <a:cxn ang="T73">
                                    <a:pos x="T10" y="T11"/>
                                  </a:cxn>
                                  <a:cxn ang="T74">
                                    <a:pos x="T12" y="T13"/>
                                  </a:cxn>
                                  <a:cxn ang="T75">
                                    <a:pos x="T14" y="T15"/>
                                  </a:cxn>
                                  <a:cxn ang="T76">
                                    <a:pos x="T16" y="T17"/>
                                  </a:cxn>
                                  <a:cxn ang="T77">
                                    <a:pos x="T18" y="T19"/>
                                  </a:cxn>
                                  <a:cxn ang="T78">
                                    <a:pos x="T20" y="T21"/>
                                  </a:cxn>
                                  <a:cxn ang="T79">
                                    <a:pos x="T22" y="T23"/>
                                  </a:cxn>
                                  <a:cxn ang="T80">
                                    <a:pos x="T24" y="T25"/>
                                  </a:cxn>
                                  <a:cxn ang="T81">
                                    <a:pos x="T26" y="T27"/>
                                  </a:cxn>
                                  <a:cxn ang="T82">
                                    <a:pos x="T28" y="T29"/>
                                  </a:cxn>
                                  <a:cxn ang="T83">
                                    <a:pos x="T30" y="T31"/>
                                  </a:cxn>
                                  <a:cxn ang="T84">
                                    <a:pos x="T32" y="T33"/>
                                  </a:cxn>
                                  <a:cxn ang="T85">
                                    <a:pos x="T34" y="T35"/>
                                  </a:cxn>
                                  <a:cxn ang="T86">
                                    <a:pos x="T36" y="T37"/>
                                  </a:cxn>
                                  <a:cxn ang="T87">
                                    <a:pos x="T38" y="T39"/>
                                  </a:cxn>
                                  <a:cxn ang="T88">
                                    <a:pos x="T40" y="T41"/>
                                  </a:cxn>
                                  <a:cxn ang="T89">
                                    <a:pos x="T42" y="T43"/>
                                  </a:cxn>
                                  <a:cxn ang="T90">
                                    <a:pos x="T44" y="T45"/>
                                  </a:cxn>
                                  <a:cxn ang="T91">
                                    <a:pos x="T46" y="T47"/>
                                  </a:cxn>
                                  <a:cxn ang="T92">
                                    <a:pos x="T48" y="T49"/>
                                  </a:cxn>
                                  <a:cxn ang="T93">
                                    <a:pos x="T50" y="T51"/>
                                  </a:cxn>
                                  <a:cxn ang="T94">
                                    <a:pos x="T52" y="T53"/>
                                  </a:cxn>
                                  <a:cxn ang="T95">
                                    <a:pos x="T54" y="T55"/>
                                  </a:cxn>
                                  <a:cxn ang="T96">
                                    <a:pos x="T56" y="T57"/>
                                  </a:cxn>
                                  <a:cxn ang="T97">
                                    <a:pos x="T58" y="T59"/>
                                  </a:cxn>
                                  <a:cxn ang="T98">
                                    <a:pos x="T60" y="T61"/>
                                  </a:cxn>
                                  <a:cxn ang="T99">
                                    <a:pos x="T62" y="T63"/>
                                  </a:cxn>
                                  <a:cxn ang="T100">
                                    <a:pos x="T64" y="T65"/>
                                  </a:cxn>
                                  <a:cxn ang="T101">
                                    <a:pos x="T66" y="T67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2" y="0"/>
                                    </a:moveTo>
                                    <a:cubicBezTo>
                                      <a:pt x="2" y="1"/>
                                      <a:pt x="2" y="1"/>
                                      <a:pt x="2" y="2"/>
                                    </a:cubicBezTo>
                                    <a:cubicBezTo>
                                      <a:pt x="2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2"/>
                                      <a:pt x="4" y="2"/>
                                      <a:pt x="5" y="2"/>
                                    </a:cubicBezTo>
                                    <a:cubicBezTo>
                                      <a:pt x="5" y="2"/>
                                      <a:pt x="5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5" y="5"/>
                                      <a:pt x="5" y="5"/>
                                    </a:cubicBezTo>
                                    <a:cubicBezTo>
                                      <a:pt x="5" y="5"/>
                                      <a:pt x="4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4" y="5"/>
                                      <a:pt x="4" y="5"/>
                                      <a:pt x="4" y="5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6"/>
                                      <a:pt x="1" y="6"/>
                                      <a:pt x="1" y="6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3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0" y="0"/>
                                      <a:pt x="0" y="0"/>
                                      <a:pt x="0" y="0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79" name=" 279"/>
                            <wps:cNvSpPr>
                              <a:spLocks/>
                            </wps:cNvSpPr>
                            <wps:spPr bwMode="auto">
                              <a:xfrm>
                                <a:off x="6165" y="4734"/>
                                <a:ext cx="60" cy="60"/>
                              </a:xfrm>
                              <a:custGeom>
                                <a:avLst/>
                                <a:gdLst>
                                  <a:gd name="T0" fmla="*/ 450 w 4"/>
                                  <a:gd name="T1" fmla="*/ 0 h 4"/>
                                  <a:gd name="T2" fmla="*/ 675 w 4"/>
                                  <a:gd name="T3" fmla="*/ 0 h 4"/>
                                  <a:gd name="T4" fmla="*/ 900 w 4"/>
                                  <a:gd name="T5" fmla="*/ 225 h 4"/>
                                  <a:gd name="T6" fmla="*/ 900 w 4"/>
                                  <a:gd name="T7" fmla="*/ 450 h 4"/>
                                  <a:gd name="T8" fmla="*/ 900 w 4"/>
                                  <a:gd name="T9" fmla="*/ 675 h 4"/>
                                  <a:gd name="T10" fmla="*/ 450 w 4"/>
                                  <a:gd name="T11" fmla="*/ 900 h 4"/>
                                  <a:gd name="T12" fmla="*/ 225 w 4"/>
                                  <a:gd name="T13" fmla="*/ 900 h 4"/>
                                  <a:gd name="T14" fmla="*/ 0 w 4"/>
                                  <a:gd name="T15" fmla="*/ 450 h 4"/>
                                  <a:gd name="T16" fmla="*/ 0 w 4"/>
                                  <a:gd name="T17" fmla="*/ 225 h 4"/>
                                  <a:gd name="T18" fmla="*/ 450 w 4"/>
                                  <a:gd name="T19" fmla="*/ 0 h 4"/>
                                  <a:gd name="T20" fmla="*/ 450 w 4"/>
                                  <a:gd name="T21" fmla="*/ 0 h 4"/>
                                  <a:gd name="T22" fmla="*/ 225 w 4"/>
                                  <a:gd name="T23" fmla="*/ 0 h 4"/>
                                  <a:gd name="T24" fmla="*/ 225 w 4"/>
                                  <a:gd name="T25" fmla="*/ 225 h 4"/>
                                  <a:gd name="T26" fmla="*/ 225 w 4"/>
                                  <a:gd name="T27" fmla="*/ 450 h 4"/>
                                  <a:gd name="T28" fmla="*/ 450 w 4"/>
                                  <a:gd name="T29" fmla="*/ 675 h 4"/>
                                  <a:gd name="T30" fmla="*/ 450 w 4"/>
                                  <a:gd name="T31" fmla="*/ 900 h 4"/>
                                  <a:gd name="T32" fmla="*/ 450 w 4"/>
                                  <a:gd name="T33" fmla="*/ 900 h 4"/>
                                  <a:gd name="T34" fmla="*/ 675 w 4"/>
                                  <a:gd name="T35" fmla="*/ 900 h 4"/>
                                  <a:gd name="T36" fmla="*/ 675 w 4"/>
                                  <a:gd name="T37" fmla="*/ 675 h 4"/>
                                  <a:gd name="T38" fmla="*/ 675 w 4"/>
                                  <a:gd name="T39" fmla="*/ 450 h 4"/>
                                  <a:gd name="T40" fmla="*/ 675 w 4"/>
                                  <a:gd name="T41" fmla="*/ 225 h 4"/>
                                  <a:gd name="T42" fmla="*/ 450 w 4"/>
                                  <a:gd name="T43" fmla="*/ 0 h 4"/>
                                  <a:gd name="T44" fmla="*/ 450 w 4"/>
                                  <a:gd name="T45" fmla="*/ 0 h 4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4" h="4">
                                    <a:moveTo>
                                      <a:pt x="2" y="0"/>
                                    </a:moveTo>
                                    <a:cubicBezTo>
                                      <a:pt x="2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0"/>
                                      <a:pt x="4" y="0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2"/>
                                    </a:cubicBezTo>
                                    <a:cubicBezTo>
                                      <a:pt x="4" y="2"/>
                                      <a:pt x="4" y="3"/>
                                      <a:pt x="4" y="3"/>
                                    </a:cubicBezTo>
                                    <a:cubicBezTo>
                                      <a:pt x="3" y="4"/>
                                      <a:pt x="3" y="4"/>
                                      <a:pt x="2" y="4"/>
                                    </a:cubicBezTo>
                                    <a:cubicBezTo>
                                      <a:pt x="2" y="4"/>
                                      <a:pt x="1" y="4"/>
                                      <a:pt x="1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2"/>
                                      <a:pt x="0" y="1"/>
                                      <a:pt x="0" y="1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lose/>
                                    <a:moveTo>
                                      <a:pt x="2" y="0"/>
                                    </a:moveTo>
                                    <a:cubicBezTo>
                                      <a:pt x="2" y="0"/>
                                      <a:pt x="2" y="0"/>
                                      <a:pt x="1" y="0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1"/>
                                      <a:pt x="1" y="2"/>
                                      <a:pt x="1" y="2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2" y="3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3" y="4"/>
                                    </a:cubicBezTo>
                                    <a:cubicBezTo>
                                      <a:pt x="3" y="4"/>
                                      <a:pt x="3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2"/>
                                      <a:pt x="3" y="2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80" name=" 280"/>
                          <wpg:cNvGrpSpPr>
                            <a:grpSpLocks/>
                          </wpg:cNvGrpSpPr>
                          <wpg:grpSpPr bwMode="auto">
                            <a:xfrm>
                              <a:off x="6300" y="4734"/>
                              <a:ext cx="150" cy="120"/>
                              <a:chOff x="6300" y="4734"/>
                              <a:chExt cx="150" cy="120"/>
                            </a:xfrm>
                          </wpg:grpSpPr>
                          <wps:wsp>
                            <wps:cNvPr id="281" name=" 281"/>
                            <wps:cNvSpPr>
                              <a:spLocks/>
                            </wps:cNvSpPr>
                            <wps:spPr bwMode="auto">
                              <a:xfrm>
                                <a:off x="6300" y="4734"/>
                                <a:ext cx="90" cy="90"/>
                              </a:xfrm>
                              <a:custGeom>
                                <a:avLst/>
                                <a:gdLst>
                                  <a:gd name="T0" fmla="*/ 1350 w 6"/>
                                  <a:gd name="T1" fmla="*/ 225 h 6"/>
                                  <a:gd name="T2" fmla="*/ 900 w 6"/>
                                  <a:gd name="T3" fmla="*/ 1125 h 6"/>
                                  <a:gd name="T4" fmla="*/ 900 w 6"/>
                                  <a:gd name="T5" fmla="*/ 1350 h 6"/>
                                  <a:gd name="T6" fmla="*/ 900 w 6"/>
                                  <a:gd name="T7" fmla="*/ 1350 h 6"/>
                                  <a:gd name="T8" fmla="*/ 900 w 6"/>
                                  <a:gd name="T9" fmla="*/ 1350 h 6"/>
                                  <a:gd name="T10" fmla="*/ 900 w 6"/>
                                  <a:gd name="T11" fmla="*/ 1350 h 6"/>
                                  <a:gd name="T12" fmla="*/ 450 w 6"/>
                                  <a:gd name="T13" fmla="*/ 1125 h 6"/>
                                  <a:gd name="T14" fmla="*/ 675 w 6"/>
                                  <a:gd name="T15" fmla="*/ 1125 h 6"/>
                                  <a:gd name="T16" fmla="*/ 450 w 6"/>
                                  <a:gd name="T17" fmla="*/ 1125 h 6"/>
                                  <a:gd name="T18" fmla="*/ 225 w 6"/>
                                  <a:gd name="T19" fmla="*/ 1125 h 6"/>
                                  <a:gd name="T20" fmla="*/ 0 w 6"/>
                                  <a:gd name="T21" fmla="*/ 900 h 6"/>
                                  <a:gd name="T22" fmla="*/ 0 w 6"/>
                                  <a:gd name="T23" fmla="*/ 450 h 6"/>
                                  <a:gd name="T24" fmla="*/ 225 w 6"/>
                                  <a:gd name="T25" fmla="*/ 225 h 6"/>
                                  <a:gd name="T26" fmla="*/ 450 w 6"/>
                                  <a:gd name="T27" fmla="*/ 225 h 6"/>
                                  <a:gd name="T28" fmla="*/ 675 w 6"/>
                                  <a:gd name="T29" fmla="*/ 225 h 6"/>
                                  <a:gd name="T30" fmla="*/ 675 w 6"/>
                                  <a:gd name="T31" fmla="*/ 450 h 6"/>
                                  <a:gd name="T32" fmla="*/ 900 w 6"/>
                                  <a:gd name="T33" fmla="*/ 450 h 6"/>
                                  <a:gd name="T34" fmla="*/ 900 w 6"/>
                                  <a:gd name="T35" fmla="*/ 225 h 6"/>
                                  <a:gd name="T36" fmla="*/ 1125 w 6"/>
                                  <a:gd name="T37" fmla="*/ 225 h 6"/>
                                  <a:gd name="T38" fmla="*/ 900 w 6"/>
                                  <a:gd name="T39" fmla="*/ 225 h 6"/>
                                  <a:gd name="T40" fmla="*/ 900 w 6"/>
                                  <a:gd name="T41" fmla="*/ 0 h 6"/>
                                  <a:gd name="T42" fmla="*/ 900 w 6"/>
                                  <a:gd name="T43" fmla="*/ 0 h 6"/>
                                  <a:gd name="T44" fmla="*/ 1350 w 6"/>
                                  <a:gd name="T45" fmla="*/ 225 h 6"/>
                                  <a:gd name="T46" fmla="*/ 900 w 6"/>
                                  <a:gd name="T47" fmla="*/ 675 h 6"/>
                                  <a:gd name="T48" fmla="*/ 675 w 6"/>
                                  <a:gd name="T49" fmla="*/ 450 h 6"/>
                                  <a:gd name="T50" fmla="*/ 675 w 6"/>
                                  <a:gd name="T51" fmla="*/ 450 h 6"/>
                                  <a:gd name="T52" fmla="*/ 450 w 6"/>
                                  <a:gd name="T53" fmla="*/ 450 h 6"/>
                                  <a:gd name="T54" fmla="*/ 450 w 6"/>
                                  <a:gd name="T55" fmla="*/ 675 h 6"/>
                                  <a:gd name="T56" fmla="*/ 225 w 6"/>
                                  <a:gd name="T57" fmla="*/ 900 h 6"/>
                                  <a:gd name="T58" fmla="*/ 225 w 6"/>
                                  <a:gd name="T59" fmla="*/ 900 h 6"/>
                                  <a:gd name="T60" fmla="*/ 450 w 6"/>
                                  <a:gd name="T61" fmla="*/ 1125 h 6"/>
                                  <a:gd name="T62" fmla="*/ 675 w 6"/>
                                  <a:gd name="T63" fmla="*/ 1125 h 6"/>
                                  <a:gd name="T64" fmla="*/ 900 w 6"/>
                                  <a:gd name="T65" fmla="*/ 675 h 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</a:gdLst>
                                <a:ahLst/>
                                <a:cxnLst>
                                  <a:cxn ang="T66">
                                    <a:pos x="T0" y="T1"/>
                                  </a:cxn>
                                  <a:cxn ang="T67">
                                    <a:pos x="T2" y="T3"/>
                                  </a:cxn>
                                  <a:cxn ang="T68">
                                    <a:pos x="T4" y="T5"/>
                                  </a:cxn>
                                  <a:cxn ang="T69">
                                    <a:pos x="T6" y="T7"/>
                                  </a:cxn>
                                  <a:cxn ang="T70">
                                    <a:pos x="T8" y="T9"/>
                                  </a:cxn>
                                  <a:cxn ang="T71">
                                    <a:pos x="T10" y="T11"/>
                                  </a:cxn>
                                  <a:cxn ang="T72">
                                    <a:pos x="T12" y="T13"/>
                                  </a:cxn>
                                  <a:cxn ang="T73">
                                    <a:pos x="T14" y="T15"/>
                                  </a:cxn>
                                  <a:cxn ang="T74">
                                    <a:pos x="T16" y="T17"/>
                                  </a:cxn>
                                  <a:cxn ang="T75">
                                    <a:pos x="T18" y="T19"/>
                                  </a:cxn>
                                  <a:cxn ang="T76">
                                    <a:pos x="T20" y="T21"/>
                                  </a:cxn>
                                  <a:cxn ang="T77">
                                    <a:pos x="T22" y="T23"/>
                                  </a:cxn>
                                  <a:cxn ang="T78">
                                    <a:pos x="T24" y="T25"/>
                                  </a:cxn>
                                  <a:cxn ang="T79">
                                    <a:pos x="T26" y="T27"/>
                                  </a:cxn>
                                  <a:cxn ang="T80">
                                    <a:pos x="T28" y="T29"/>
                                  </a:cxn>
                                  <a:cxn ang="T81">
                                    <a:pos x="T30" y="T31"/>
                                  </a:cxn>
                                  <a:cxn ang="T82">
                                    <a:pos x="T32" y="T33"/>
                                  </a:cxn>
                                  <a:cxn ang="T83">
                                    <a:pos x="T34" y="T35"/>
                                  </a:cxn>
                                  <a:cxn ang="T84">
                                    <a:pos x="T36" y="T37"/>
                                  </a:cxn>
                                  <a:cxn ang="T85">
                                    <a:pos x="T38" y="T39"/>
                                  </a:cxn>
                                  <a:cxn ang="T86">
                                    <a:pos x="T40" y="T41"/>
                                  </a:cxn>
                                  <a:cxn ang="T87">
                                    <a:pos x="T42" y="T43"/>
                                  </a:cxn>
                                  <a:cxn ang="T88">
                                    <a:pos x="T44" y="T45"/>
                                  </a:cxn>
                                  <a:cxn ang="T89">
                                    <a:pos x="T46" y="T47"/>
                                  </a:cxn>
                                  <a:cxn ang="T90">
                                    <a:pos x="T48" y="T49"/>
                                  </a:cxn>
                                  <a:cxn ang="T91">
                                    <a:pos x="T50" y="T51"/>
                                  </a:cxn>
                                  <a:cxn ang="T92">
                                    <a:pos x="T52" y="T53"/>
                                  </a:cxn>
                                  <a:cxn ang="T93">
                                    <a:pos x="T54" y="T55"/>
                                  </a:cxn>
                                  <a:cxn ang="T94">
                                    <a:pos x="T56" y="T57"/>
                                  </a:cxn>
                                  <a:cxn ang="T95">
                                    <a:pos x="T58" y="T59"/>
                                  </a:cxn>
                                  <a:cxn ang="T96">
                                    <a:pos x="T60" y="T61"/>
                                  </a:cxn>
                                  <a:cxn ang="T97">
                                    <a:pos x="T62" y="T63"/>
                                  </a:cxn>
                                  <a:cxn ang="T98">
                                    <a:pos x="T64" y="T65"/>
                                  </a:cxn>
                                </a:cxnLst>
                                <a:rect l="0" t="0" r="r" b="b"/>
                                <a:pathLst>
                                  <a:path w="6" h="6">
                                    <a:moveTo>
                                      <a:pt x="6" y="1"/>
                                    </a:moveTo>
                                    <a:cubicBezTo>
                                      <a:pt x="6" y="2"/>
                                      <a:pt x="5" y="4"/>
                                      <a:pt x="4" y="5"/>
                                    </a:cubicBezTo>
                                    <a:cubicBezTo>
                                      <a:pt x="4" y="5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4" y="6"/>
                                      <a:pt x="4" y="6"/>
                                    </a:cubicBezTo>
                                    <a:cubicBezTo>
                                      <a:pt x="4" y="6"/>
                                      <a:pt x="3" y="6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0" y="5"/>
                                      <a:pt x="0" y="4"/>
                                      <a:pt x="0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2"/>
                                    </a:cubicBezTo>
                                    <a:cubicBezTo>
                                      <a:pt x="0" y="2"/>
                                      <a:pt x="0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2" y="1"/>
                                    </a:cubicBezTo>
                                    <a:cubicBezTo>
                                      <a:pt x="2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2"/>
                                      <a:pt x="3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1"/>
                                    </a:cubicBezTo>
                                    <a:cubicBezTo>
                                      <a:pt x="5" y="1"/>
                                      <a:pt x="5" y="1"/>
                                      <a:pt x="5" y="1"/>
                                    </a:cubicBezTo>
                                    <a:cubicBezTo>
                                      <a:pt x="5" y="1"/>
                                      <a:pt x="5" y="1"/>
                                      <a:pt x="4" y="1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5" y="0"/>
                                      <a:pt x="6" y="1"/>
                                      <a:pt x="6" y="1"/>
                                    </a:cubicBezTo>
                                    <a:close/>
                                    <a:moveTo>
                                      <a:pt x="4" y="3"/>
                                    </a:moveTo>
                                    <a:cubicBezTo>
                                      <a:pt x="4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1" y="3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3" y="5"/>
                                    </a:cubicBezTo>
                                    <a:cubicBezTo>
                                      <a:pt x="3" y="4"/>
                                      <a:pt x="3" y="3"/>
                                      <a:pt x="4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2" name=" 282"/>
                            <wps:cNvSpPr>
                              <a:spLocks/>
                            </wps:cNvSpPr>
                            <wps:spPr bwMode="auto">
                              <a:xfrm>
                                <a:off x="6375" y="4794"/>
                                <a:ext cx="75" cy="60"/>
                              </a:xfrm>
                              <a:custGeom>
                                <a:avLst/>
                                <a:gdLst>
                                  <a:gd name="T0" fmla="*/ 1125 w 5"/>
                                  <a:gd name="T1" fmla="*/ 675 h 4"/>
                                  <a:gd name="T2" fmla="*/ 450 w 5"/>
                                  <a:gd name="T3" fmla="*/ 450 h 4"/>
                                  <a:gd name="T4" fmla="*/ 450 w 5"/>
                                  <a:gd name="T5" fmla="*/ 675 h 4"/>
                                  <a:gd name="T6" fmla="*/ 675 w 5"/>
                                  <a:gd name="T7" fmla="*/ 900 h 4"/>
                                  <a:gd name="T8" fmla="*/ 675 w 5"/>
                                  <a:gd name="T9" fmla="*/ 900 h 4"/>
                                  <a:gd name="T10" fmla="*/ 900 w 5"/>
                                  <a:gd name="T11" fmla="*/ 900 h 4"/>
                                  <a:gd name="T12" fmla="*/ 900 w 5"/>
                                  <a:gd name="T13" fmla="*/ 900 h 4"/>
                                  <a:gd name="T14" fmla="*/ 675 w 5"/>
                                  <a:gd name="T15" fmla="*/ 900 h 4"/>
                                  <a:gd name="T16" fmla="*/ 450 w 5"/>
                                  <a:gd name="T17" fmla="*/ 900 h 4"/>
                                  <a:gd name="T18" fmla="*/ 225 w 5"/>
                                  <a:gd name="T19" fmla="*/ 450 h 4"/>
                                  <a:gd name="T20" fmla="*/ 225 w 5"/>
                                  <a:gd name="T21" fmla="*/ 225 h 4"/>
                                  <a:gd name="T22" fmla="*/ 450 w 5"/>
                                  <a:gd name="T23" fmla="*/ 0 h 4"/>
                                  <a:gd name="T24" fmla="*/ 900 w 5"/>
                                  <a:gd name="T25" fmla="*/ 0 h 4"/>
                                  <a:gd name="T26" fmla="*/ 1125 w 5"/>
                                  <a:gd name="T27" fmla="*/ 225 h 4"/>
                                  <a:gd name="T28" fmla="*/ 1125 w 5"/>
                                  <a:gd name="T29" fmla="*/ 675 h 4"/>
                                  <a:gd name="T30" fmla="*/ 900 w 5"/>
                                  <a:gd name="T31" fmla="*/ 450 h 4"/>
                                  <a:gd name="T32" fmla="*/ 900 w 5"/>
                                  <a:gd name="T33" fmla="*/ 225 h 4"/>
                                  <a:gd name="T34" fmla="*/ 900 w 5"/>
                                  <a:gd name="T35" fmla="*/ 225 h 4"/>
                                  <a:gd name="T36" fmla="*/ 900 w 5"/>
                                  <a:gd name="T37" fmla="*/ 0 h 4"/>
                                  <a:gd name="T38" fmla="*/ 675 w 5"/>
                                  <a:gd name="T39" fmla="*/ 0 h 4"/>
                                  <a:gd name="T40" fmla="*/ 450 w 5"/>
                                  <a:gd name="T41" fmla="*/ 225 h 4"/>
                                  <a:gd name="T42" fmla="*/ 450 w 5"/>
                                  <a:gd name="T43" fmla="*/ 225 h 4"/>
                                  <a:gd name="T44" fmla="*/ 900 w 5"/>
                                  <a:gd name="T45" fmla="*/ 450 h 4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</a:gdLst>
                                <a:ahLst/>
                                <a:cxnLst>
                                  <a:cxn ang="T46">
                                    <a:pos x="T0" y="T1"/>
                                  </a:cxn>
                                  <a:cxn ang="T47">
                                    <a:pos x="T2" y="T3"/>
                                  </a:cxn>
                                  <a:cxn ang="T48">
                                    <a:pos x="T4" y="T5"/>
                                  </a:cxn>
                                  <a:cxn ang="T49">
                                    <a:pos x="T6" y="T7"/>
                                  </a:cxn>
                                  <a:cxn ang="T50">
                                    <a:pos x="T8" y="T9"/>
                                  </a:cxn>
                                  <a:cxn ang="T51">
                                    <a:pos x="T10" y="T11"/>
                                  </a:cxn>
                                  <a:cxn ang="T52">
                                    <a:pos x="T12" y="T13"/>
                                  </a:cxn>
                                  <a:cxn ang="T53">
                                    <a:pos x="T14" y="T15"/>
                                  </a:cxn>
                                  <a:cxn ang="T54">
                                    <a:pos x="T16" y="T17"/>
                                  </a:cxn>
                                  <a:cxn ang="T55">
                                    <a:pos x="T18" y="T19"/>
                                  </a:cxn>
                                  <a:cxn ang="T56">
                                    <a:pos x="T20" y="T21"/>
                                  </a:cxn>
                                  <a:cxn ang="T57">
                                    <a:pos x="T22" y="T23"/>
                                  </a:cxn>
                                  <a:cxn ang="T58">
                                    <a:pos x="T24" y="T25"/>
                                  </a:cxn>
                                  <a:cxn ang="T59">
                                    <a:pos x="T26" y="T27"/>
                                  </a:cxn>
                                  <a:cxn ang="T60">
                                    <a:pos x="T28" y="T29"/>
                                  </a:cxn>
                                  <a:cxn ang="T61">
                                    <a:pos x="T30" y="T31"/>
                                  </a:cxn>
                                  <a:cxn ang="T62">
                                    <a:pos x="T32" y="T33"/>
                                  </a:cxn>
                                  <a:cxn ang="T63">
                                    <a:pos x="T34" y="T35"/>
                                  </a:cxn>
                                  <a:cxn ang="T64">
                                    <a:pos x="T36" y="T37"/>
                                  </a:cxn>
                                  <a:cxn ang="T65">
                                    <a:pos x="T38" y="T39"/>
                                  </a:cxn>
                                  <a:cxn ang="T66">
                                    <a:pos x="T40" y="T41"/>
                                  </a:cxn>
                                  <a:cxn ang="T67">
                                    <a:pos x="T42" y="T43"/>
                                  </a:cxn>
                                  <a:cxn ang="T68">
                                    <a:pos x="T44" y="T45"/>
                                  </a:cxn>
                                </a:cxnLst>
                                <a:rect l="0" t="0" r="r" b="b"/>
                                <a:pathLst>
                                  <a:path w="5" h="4">
                                    <a:moveTo>
                                      <a:pt x="5" y="3"/>
                                    </a:moveTo>
                                    <a:cubicBezTo>
                                      <a:pt x="4" y="2"/>
                                      <a:pt x="3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2"/>
                                      <a:pt x="2" y="3"/>
                                    </a:cubicBezTo>
                                    <a:cubicBezTo>
                                      <a:pt x="2" y="3"/>
                                      <a:pt x="3" y="3"/>
                                      <a:pt x="3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2" y="4"/>
                                      <a:pt x="2" y="4"/>
                                    </a:cubicBezTo>
                                    <a:cubicBezTo>
                                      <a:pt x="1" y="3"/>
                                      <a:pt x="1" y="3"/>
                                      <a:pt x="1" y="2"/>
                                    </a:cubicBezTo>
                                    <a:cubicBezTo>
                                      <a:pt x="0" y="2"/>
                                      <a:pt x="1" y="2"/>
                                      <a:pt x="1" y="1"/>
                                    </a:cubicBezTo>
                                    <a:cubicBezTo>
                                      <a:pt x="1" y="0"/>
                                      <a:pt x="1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1"/>
                                      <a:pt x="5" y="1"/>
                                    </a:cubicBezTo>
                                    <a:cubicBezTo>
                                      <a:pt x="5" y="2"/>
                                      <a:pt x="5" y="2"/>
                                      <a:pt x="5" y="3"/>
                                    </a:cubicBezTo>
                                    <a:close/>
                                    <a:moveTo>
                                      <a:pt x="4" y="2"/>
                                    </a:moveTo>
                                    <a:cubicBezTo>
                                      <a:pt x="4" y="2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0"/>
                                    </a:cubicBezTo>
                                    <a:cubicBezTo>
                                      <a:pt x="3" y="0"/>
                                      <a:pt x="3" y="0"/>
                                      <a:pt x="3" y="0"/>
                                    </a:cubicBezTo>
                                    <a:cubicBezTo>
                                      <a:pt x="3" y="1"/>
                                      <a:pt x="3" y="1"/>
                                      <a:pt x="2" y="1"/>
                                    </a:cubicBezTo>
                                    <a:cubicBezTo>
                                      <a:pt x="2" y="1"/>
                                      <a:pt x="2" y="1"/>
                                      <a:pt x="2" y="1"/>
                                    </a:cubicBezTo>
                                    <a:cubicBezTo>
                                      <a:pt x="3" y="2"/>
                                      <a:pt x="3" y="2"/>
                                      <a:pt x="4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  <wpg:grpSp>
                          <wpg:cNvPr id="283" name=" 283"/>
                          <wpg:cNvGrpSpPr>
                            <a:grpSpLocks/>
                          </wpg:cNvGrpSpPr>
                          <wpg:grpSpPr bwMode="auto">
                            <a:xfrm>
                              <a:off x="6480" y="4839"/>
                              <a:ext cx="315" cy="196"/>
                              <a:chOff x="6480" y="4839"/>
                              <a:chExt cx="315" cy="196"/>
                            </a:xfrm>
                          </wpg:grpSpPr>
                          <wps:wsp>
                            <wps:cNvPr id="284" name=" 284"/>
                            <wps:cNvSpPr>
                              <a:spLocks/>
                            </wps:cNvSpPr>
                            <wps:spPr bwMode="auto">
                              <a:xfrm>
                                <a:off x="6480" y="4839"/>
                                <a:ext cx="75" cy="91"/>
                              </a:xfrm>
                              <a:custGeom>
                                <a:avLst/>
                                <a:gdLst>
                                  <a:gd name="T0" fmla="*/ 1125 w 5"/>
                                  <a:gd name="T1" fmla="*/ 0 h 6"/>
                                  <a:gd name="T2" fmla="*/ 675 w 5"/>
                                  <a:gd name="T3" fmla="*/ 925 h 6"/>
                                  <a:gd name="T4" fmla="*/ 450 w 5"/>
                                  <a:gd name="T5" fmla="*/ 1153 h 6"/>
                                  <a:gd name="T6" fmla="*/ 450 w 5"/>
                                  <a:gd name="T7" fmla="*/ 1153 h 6"/>
                                  <a:gd name="T8" fmla="*/ 675 w 5"/>
                                  <a:gd name="T9" fmla="*/ 1380 h 6"/>
                                  <a:gd name="T10" fmla="*/ 675 w 5"/>
                                  <a:gd name="T11" fmla="*/ 1380 h 6"/>
                                  <a:gd name="T12" fmla="*/ 675 w 5"/>
                                  <a:gd name="T13" fmla="*/ 1380 h 6"/>
                                  <a:gd name="T14" fmla="*/ 0 w 5"/>
                                  <a:gd name="T15" fmla="*/ 925 h 6"/>
                                  <a:gd name="T16" fmla="*/ 0 w 5"/>
                                  <a:gd name="T17" fmla="*/ 925 h 6"/>
                                  <a:gd name="T18" fmla="*/ 0 w 5"/>
                                  <a:gd name="T19" fmla="*/ 925 h 6"/>
                                  <a:gd name="T20" fmla="*/ 0 w 5"/>
                                  <a:gd name="T21" fmla="*/ 925 h 6"/>
                                  <a:gd name="T22" fmla="*/ 225 w 5"/>
                                  <a:gd name="T23" fmla="*/ 925 h 6"/>
                                  <a:gd name="T24" fmla="*/ 225 w 5"/>
                                  <a:gd name="T25" fmla="*/ 925 h 6"/>
                                  <a:gd name="T26" fmla="*/ 450 w 5"/>
                                  <a:gd name="T27" fmla="*/ 228 h 6"/>
                                  <a:gd name="T28" fmla="*/ 675 w 5"/>
                                  <a:gd name="T29" fmla="*/ 228 h 6"/>
                                  <a:gd name="T30" fmla="*/ 450 w 5"/>
                                  <a:gd name="T31" fmla="*/ 0 h 6"/>
                                  <a:gd name="T32" fmla="*/ 450 w 5"/>
                                  <a:gd name="T33" fmla="*/ 0 h 6"/>
                                  <a:gd name="T34" fmla="*/ 450 w 5"/>
                                  <a:gd name="T35" fmla="*/ 0 h 6"/>
                                  <a:gd name="T36" fmla="*/ 450 w 5"/>
                                  <a:gd name="T37" fmla="*/ 0 h 6"/>
                                  <a:gd name="T38" fmla="*/ 900 w 5"/>
                                  <a:gd name="T39" fmla="*/ 0 h 6"/>
                                  <a:gd name="T40" fmla="*/ 1125 w 5"/>
                                  <a:gd name="T41" fmla="*/ 0 h 6"/>
                                  <a:gd name="T42" fmla="*/ 0 60000 65536"/>
                                  <a:gd name="T43" fmla="*/ 0 60000 65536"/>
                                  <a:gd name="T44" fmla="*/ 0 60000 65536"/>
                                  <a:gd name="T45" fmla="*/ 0 60000 65536"/>
                                  <a:gd name="T46" fmla="*/ 0 60000 65536"/>
                                  <a:gd name="T47" fmla="*/ 0 60000 65536"/>
                                  <a:gd name="T48" fmla="*/ 0 60000 65536"/>
                                  <a:gd name="T49" fmla="*/ 0 60000 65536"/>
                                  <a:gd name="T50" fmla="*/ 0 60000 65536"/>
                                  <a:gd name="T51" fmla="*/ 0 60000 65536"/>
                                  <a:gd name="T52" fmla="*/ 0 60000 65536"/>
                                  <a:gd name="T53" fmla="*/ 0 60000 65536"/>
                                  <a:gd name="T54" fmla="*/ 0 60000 65536"/>
                                  <a:gd name="T55" fmla="*/ 0 60000 65536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</a:gdLst>
                                <a:ahLst/>
                                <a:cxnLst>
                                  <a:cxn ang="T42">
                                    <a:pos x="T0" y="T1"/>
                                  </a:cxn>
                                  <a:cxn ang="T43">
                                    <a:pos x="T2" y="T3"/>
                                  </a:cxn>
                                  <a:cxn ang="T44">
                                    <a:pos x="T4" y="T5"/>
                                  </a:cxn>
                                  <a:cxn ang="T45">
                                    <a:pos x="T6" y="T7"/>
                                  </a:cxn>
                                  <a:cxn ang="T46">
                                    <a:pos x="T8" y="T9"/>
                                  </a:cxn>
                                  <a:cxn ang="T47">
                                    <a:pos x="T10" y="T11"/>
                                  </a:cxn>
                                  <a:cxn ang="T48">
                                    <a:pos x="T12" y="T13"/>
                                  </a:cxn>
                                  <a:cxn ang="T49">
                                    <a:pos x="T14" y="T15"/>
                                  </a:cxn>
                                  <a:cxn ang="T50">
                                    <a:pos x="T16" y="T17"/>
                                  </a:cxn>
                                  <a:cxn ang="T51">
                                    <a:pos x="T18" y="T19"/>
                                  </a:cxn>
                                  <a:cxn ang="T52">
                                    <a:pos x="T20" y="T21"/>
                                  </a:cxn>
                                  <a:cxn ang="T53">
                                    <a:pos x="T22" y="T23"/>
                                  </a:cxn>
                                  <a:cxn ang="T54">
                                    <a:pos x="T24" y="T25"/>
                                  </a:cxn>
                                  <a:cxn ang="T55">
                                    <a:pos x="T26" y="T27"/>
                                  </a:cxn>
                                  <a:cxn ang="T56">
                                    <a:pos x="T28" y="T29"/>
                                  </a:cxn>
                                  <a:cxn ang="T57">
                                    <a:pos x="T30" y="T31"/>
                                  </a:cxn>
                                  <a:cxn ang="T58">
                                    <a:pos x="T32" y="T33"/>
                                  </a:cxn>
                                  <a:cxn ang="T59">
                                    <a:pos x="T34" y="T35"/>
                                  </a:cxn>
                                  <a:cxn ang="T60">
                                    <a:pos x="T36" y="T37"/>
                                  </a:cxn>
                                  <a:cxn ang="T61">
                                    <a:pos x="T38" y="T39"/>
                                  </a:cxn>
                                  <a:cxn ang="T62">
                                    <a:pos x="T40" y="T41"/>
                                  </a:cxn>
                                </a:cxnLst>
                                <a:rect l="0" t="0" r="r" b="b"/>
                                <a:pathLst>
                                  <a:path w="5" h="6">
                                    <a:moveTo>
                                      <a:pt x="5" y="0"/>
                                    </a:moveTo>
                                    <a:cubicBezTo>
                                      <a:pt x="4" y="2"/>
                                      <a:pt x="3" y="3"/>
                                      <a:pt x="3" y="4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3" y="5"/>
                                      <a:pt x="3" y="5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3" y="6"/>
                                      <a:pt x="3" y="6"/>
                                      <a:pt x="3" y="6"/>
                                    </a:cubicBezTo>
                                    <a:cubicBezTo>
                                      <a:pt x="2" y="5"/>
                                      <a:pt x="1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2" y="3"/>
                                      <a:pt x="2" y="2"/>
                                      <a:pt x="2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0"/>
                                      <a:pt x="3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2" y="0"/>
                                      <a:pt x="2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0"/>
                                      <a:pt x="5" y="0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5" name=" 285"/>
                            <wps:cNvSpPr>
                              <a:spLocks/>
                            </wps:cNvSpPr>
                            <wps:spPr bwMode="auto">
                              <a:xfrm>
                                <a:off x="6555" y="4869"/>
                                <a:ext cx="90" cy="91"/>
                              </a:xfrm>
                              <a:custGeom>
                                <a:avLst/>
                                <a:gdLst>
                                  <a:gd name="T0" fmla="*/ 900 w 6"/>
                                  <a:gd name="T1" fmla="*/ 698 h 6"/>
                                  <a:gd name="T2" fmla="*/ 900 w 6"/>
                                  <a:gd name="T3" fmla="*/ 925 h 6"/>
                                  <a:gd name="T4" fmla="*/ 900 w 6"/>
                                  <a:gd name="T5" fmla="*/ 1153 h 6"/>
                                  <a:gd name="T6" fmla="*/ 675 w 6"/>
                                  <a:gd name="T7" fmla="*/ 1380 h 6"/>
                                  <a:gd name="T8" fmla="*/ 225 w 6"/>
                                  <a:gd name="T9" fmla="*/ 1153 h 6"/>
                                  <a:gd name="T10" fmla="*/ 0 w 6"/>
                                  <a:gd name="T11" fmla="*/ 925 h 6"/>
                                  <a:gd name="T12" fmla="*/ 0 w 6"/>
                                  <a:gd name="T13" fmla="*/ 698 h 6"/>
                                  <a:gd name="T14" fmla="*/ 0 w 6"/>
                                  <a:gd name="T15" fmla="*/ 698 h 6"/>
                                  <a:gd name="T16" fmla="*/ 450 w 6"/>
                                  <a:gd name="T17" fmla="*/ 698 h 6"/>
                                  <a:gd name="T18" fmla="*/ 225 w 6"/>
                                  <a:gd name="T19" fmla="*/ 228 h 6"/>
                                  <a:gd name="T20" fmla="*/ 225 w 6"/>
                                  <a:gd name="T21" fmla="*/ 228 h 6"/>
                                  <a:gd name="T22" fmla="*/ 450 w 6"/>
                                  <a:gd name="T23" fmla="*/ 0 h 6"/>
                                  <a:gd name="T24" fmla="*/ 900 w 6"/>
                                  <a:gd name="T25" fmla="*/ 0 h 6"/>
                                  <a:gd name="T26" fmla="*/ 1125 w 6"/>
                                  <a:gd name="T27" fmla="*/ 455 h 6"/>
                                  <a:gd name="T28" fmla="*/ 1125 w 6"/>
                                  <a:gd name="T29" fmla="*/ 698 h 6"/>
                                  <a:gd name="T30" fmla="*/ 1125 w 6"/>
                                  <a:gd name="T31" fmla="*/ 698 h 6"/>
                                  <a:gd name="T32" fmla="*/ 900 w 6"/>
                                  <a:gd name="T33" fmla="*/ 698 h 6"/>
                                  <a:gd name="T34" fmla="*/ 675 w 6"/>
                                  <a:gd name="T35" fmla="*/ 698 h 6"/>
                                  <a:gd name="T36" fmla="*/ 900 w 6"/>
                                  <a:gd name="T37" fmla="*/ 455 h 6"/>
                                  <a:gd name="T38" fmla="*/ 900 w 6"/>
                                  <a:gd name="T39" fmla="*/ 455 h 6"/>
                                  <a:gd name="T40" fmla="*/ 900 w 6"/>
                                  <a:gd name="T41" fmla="*/ 228 h 6"/>
                                  <a:gd name="T42" fmla="*/ 900 w 6"/>
                                  <a:gd name="T43" fmla="*/ 228 h 6"/>
                                  <a:gd name="T44" fmla="*/ 675 w 6"/>
                                  <a:gd name="T45" fmla="*/ 228 h 6"/>
                                  <a:gd name="T46" fmla="*/ 675 w 6"/>
                                  <a:gd name="T47" fmla="*/ 228 h 6"/>
                                  <a:gd name="T48" fmla="*/ 675 w 6"/>
                                  <a:gd name="T49" fmla="*/ 455 h 6"/>
                                  <a:gd name="T50" fmla="*/ 675 w 6"/>
                                  <a:gd name="T51" fmla="*/ 698 h 6"/>
                                  <a:gd name="T52" fmla="*/ 450 w 6"/>
                                  <a:gd name="T53" fmla="*/ 698 h 6"/>
                                  <a:gd name="T54" fmla="*/ 450 w 6"/>
                                  <a:gd name="T55" fmla="*/ 698 h 6"/>
                                  <a:gd name="T56" fmla="*/ 225 w 6"/>
                                  <a:gd name="T57" fmla="*/ 698 h 6"/>
                                  <a:gd name="T58" fmla="*/ 225 w 6"/>
                                  <a:gd name="T59" fmla="*/ 925 h 6"/>
                                  <a:gd name="T60" fmla="*/ 225 w 6"/>
                                  <a:gd name="T61" fmla="*/ 925 h 6"/>
                                  <a:gd name="T62" fmla="*/ 225 w 6"/>
                                  <a:gd name="T63" fmla="*/ 1153 h 6"/>
                                  <a:gd name="T64" fmla="*/ 225 w 6"/>
                                  <a:gd name="T65" fmla="*/ 1153 h 6"/>
                                  <a:gd name="T66" fmla="*/ 450 w 6"/>
                                  <a:gd name="T67" fmla="*/ 1153 h 6"/>
                                  <a:gd name="T68" fmla="*/ 675 w 6"/>
                                  <a:gd name="T69" fmla="*/ 1153 h 6"/>
                                  <a:gd name="T70" fmla="*/ 450 w 6"/>
                                  <a:gd name="T71" fmla="*/ 698 h 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  <a:gd name="T84" fmla="*/ 0 60000 65536"/>
                                  <a:gd name="T85" fmla="*/ 0 60000 65536"/>
                                  <a:gd name="T86" fmla="*/ 0 60000 65536"/>
                                  <a:gd name="T87" fmla="*/ 0 60000 65536"/>
                                  <a:gd name="T88" fmla="*/ 0 60000 65536"/>
                                  <a:gd name="T89" fmla="*/ 0 60000 65536"/>
                                  <a:gd name="T90" fmla="*/ 0 60000 65536"/>
                                  <a:gd name="T91" fmla="*/ 0 60000 65536"/>
                                  <a:gd name="T92" fmla="*/ 0 60000 65536"/>
                                  <a:gd name="T93" fmla="*/ 0 60000 65536"/>
                                  <a:gd name="T94" fmla="*/ 0 60000 65536"/>
                                  <a:gd name="T95" fmla="*/ 0 60000 65536"/>
                                  <a:gd name="T96" fmla="*/ 0 60000 65536"/>
                                  <a:gd name="T97" fmla="*/ 0 60000 65536"/>
                                  <a:gd name="T98" fmla="*/ 0 60000 65536"/>
                                  <a:gd name="T99" fmla="*/ 0 60000 65536"/>
                                  <a:gd name="T100" fmla="*/ 0 60000 65536"/>
                                  <a:gd name="T101" fmla="*/ 0 60000 65536"/>
                                  <a:gd name="T102" fmla="*/ 0 60000 65536"/>
                                  <a:gd name="T103" fmla="*/ 0 60000 65536"/>
                                  <a:gd name="T104" fmla="*/ 0 60000 65536"/>
                                  <a:gd name="T105" fmla="*/ 0 60000 65536"/>
                                  <a:gd name="T106" fmla="*/ 0 60000 65536"/>
                                  <a:gd name="T107" fmla="*/ 0 60000 65536"/>
                                </a:gdLst>
                                <a:ahLst/>
                                <a:cxnLst>
                                  <a:cxn ang="T72">
                                    <a:pos x="T0" y="T1"/>
                                  </a:cxn>
                                  <a:cxn ang="T73">
                                    <a:pos x="T2" y="T3"/>
                                  </a:cxn>
                                  <a:cxn ang="T74">
                                    <a:pos x="T4" y="T5"/>
                                  </a:cxn>
                                  <a:cxn ang="T75">
                                    <a:pos x="T6" y="T7"/>
                                  </a:cxn>
                                  <a:cxn ang="T76">
                                    <a:pos x="T8" y="T9"/>
                                  </a:cxn>
                                  <a:cxn ang="T77">
                                    <a:pos x="T10" y="T11"/>
                                  </a:cxn>
                                  <a:cxn ang="T78">
                                    <a:pos x="T12" y="T13"/>
                                  </a:cxn>
                                  <a:cxn ang="T79">
                                    <a:pos x="T14" y="T15"/>
                                  </a:cxn>
                                  <a:cxn ang="T80">
                                    <a:pos x="T16" y="T17"/>
                                  </a:cxn>
                                  <a:cxn ang="T81">
                                    <a:pos x="T18" y="T19"/>
                                  </a:cxn>
                                  <a:cxn ang="T82">
                                    <a:pos x="T20" y="T21"/>
                                  </a:cxn>
                                  <a:cxn ang="T83">
                                    <a:pos x="T22" y="T23"/>
                                  </a:cxn>
                                  <a:cxn ang="T84">
                                    <a:pos x="T24" y="T25"/>
                                  </a:cxn>
                                  <a:cxn ang="T85">
                                    <a:pos x="T26" y="T27"/>
                                  </a:cxn>
                                  <a:cxn ang="T86">
                                    <a:pos x="T28" y="T29"/>
                                  </a:cxn>
                                  <a:cxn ang="T87">
                                    <a:pos x="T30" y="T31"/>
                                  </a:cxn>
                                  <a:cxn ang="T88">
                                    <a:pos x="T32" y="T33"/>
                                  </a:cxn>
                                  <a:cxn ang="T89">
                                    <a:pos x="T34" y="T35"/>
                                  </a:cxn>
                                  <a:cxn ang="T90">
                                    <a:pos x="T36" y="T37"/>
                                  </a:cxn>
                                  <a:cxn ang="T91">
                                    <a:pos x="T38" y="T39"/>
                                  </a:cxn>
                                  <a:cxn ang="T92">
                                    <a:pos x="T40" y="T41"/>
                                  </a:cxn>
                                  <a:cxn ang="T93">
                                    <a:pos x="T42" y="T43"/>
                                  </a:cxn>
                                  <a:cxn ang="T94">
                                    <a:pos x="T44" y="T45"/>
                                  </a:cxn>
                                  <a:cxn ang="T95">
                                    <a:pos x="T46" y="T47"/>
                                  </a:cxn>
                                  <a:cxn ang="T96">
                                    <a:pos x="T48" y="T49"/>
                                  </a:cxn>
                                  <a:cxn ang="T97">
                                    <a:pos x="T50" y="T51"/>
                                  </a:cxn>
                                  <a:cxn ang="T98">
                                    <a:pos x="T52" y="T53"/>
                                  </a:cxn>
                                  <a:cxn ang="T99">
                                    <a:pos x="T54" y="T55"/>
                                  </a:cxn>
                                  <a:cxn ang="T100">
                                    <a:pos x="T56" y="T57"/>
                                  </a:cxn>
                                  <a:cxn ang="T101">
                                    <a:pos x="T58" y="T59"/>
                                  </a:cxn>
                                  <a:cxn ang="T102">
                                    <a:pos x="T60" y="T61"/>
                                  </a:cxn>
                                  <a:cxn ang="T103">
                                    <a:pos x="T62" y="T63"/>
                                  </a:cxn>
                                  <a:cxn ang="T104">
                                    <a:pos x="T64" y="T65"/>
                                  </a:cxn>
                                  <a:cxn ang="T105">
                                    <a:pos x="T66" y="T67"/>
                                  </a:cxn>
                                  <a:cxn ang="T106">
                                    <a:pos x="T68" y="T69"/>
                                  </a:cxn>
                                  <a:cxn ang="T107">
                                    <a:pos x="T70" y="T71"/>
                                  </a:cxn>
                                </a:cxnLst>
                                <a:rect l="0" t="0" r="r" b="b"/>
                                <a:pathLst>
                                  <a:path w="6" h="6">
                                    <a:moveTo>
                                      <a:pt x="4" y="3"/>
                                    </a:moveTo>
                                    <a:cubicBezTo>
                                      <a:pt x="4" y="4"/>
                                      <a:pt x="4" y="4"/>
                                      <a:pt x="4" y="4"/>
                                    </a:cubicBezTo>
                                    <a:cubicBezTo>
                                      <a:pt x="4" y="5"/>
                                      <a:pt x="4" y="5"/>
                                      <a:pt x="4" y="5"/>
                                    </a:cubicBezTo>
                                    <a:cubicBezTo>
                                      <a:pt x="4" y="6"/>
                                      <a:pt x="4" y="6"/>
                                      <a:pt x="3" y="6"/>
                                    </a:cubicBezTo>
                                    <a:cubicBezTo>
                                      <a:pt x="3" y="6"/>
                                      <a:pt x="2" y="6"/>
                                      <a:pt x="1" y="5"/>
                                    </a:cubicBezTo>
                                    <a:cubicBezTo>
                                      <a:pt x="1" y="5"/>
                                      <a:pt x="0" y="5"/>
                                      <a:pt x="0" y="4"/>
                                    </a:cubicBezTo>
                                    <a:cubicBezTo>
                                      <a:pt x="0" y="4"/>
                                      <a:pt x="0" y="4"/>
                                      <a:pt x="0" y="3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1" y="3"/>
                                      <a:pt x="1" y="3"/>
                                      <a:pt x="2" y="3"/>
                                    </a:cubicBezTo>
                                    <a:cubicBezTo>
                                      <a:pt x="1" y="2"/>
                                      <a:pt x="1" y="2"/>
                                      <a:pt x="1" y="1"/>
                                    </a:cubicBezTo>
                                    <a:cubicBezTo>
                                      <a:pt x="1" y="1"/>
                                      <a:pt x="1" y="1"/>
                                      <a:pt x="1" y="1"/>
                                    </a:cubicBezTo>
                                    <a:cubicBezTo>
                                      <a:pt x="1" y="0"/>
                                      <a:pt x="2" y="0"/>
                                      <a:pt x="2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5" y="1"/>
                                      <a:pt x="5" y="1"/>
                                      <a:pt x="5" y="2"/>
                                    </a:cubicBezTo>
                                    <a:cubicBezTo>
                                      <a:pt x="5" y="2"/>
                                      <a:pt x="6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3"/>
                                      <a:pt x="5" y="3"/>
                                    </a:cubicBezTo>
                                    <a:cubicBezTo>
                                      <a:pt x="5" y="3"/>
                                      <a:pt x="4" y="3"/>
                                      <a:pt x="4" y="3"/>
                                    </a:cubicBezTo>
                                    <a:close/>
                                    <a:moveTo>
                                      <a:pt x="3" y="3"/>
                                    </a:moveTo>
                                    <a:cubicBezTo>
                                      <a:pt x="4" y="3"/>
                                      <a:pt x="4" y="3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4" y="1"/>
                                      <a:pt x="4" y="1"/>
                                    </a:cubicBezTo>
                                    <a:cubicBezTo>
                                      <a:pt x="4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3"/>
                                    </a:cubicBezTo>
                                    <a:close/>
                                    <a:moveTo>
                                      <a:pt x="2" y="3"/>
                                    </a:moveTo>
                                    <a:cubicBezTo>
                                      <a:pt x="2" y="3"/>
                                      <a:pt x="2" y="3"/>
                                      <a:pt x="2" y="3"/>
                                    </a:cubicBezTo>
                                    <a:cubicBezTo>
                                      <a:pt x="2" y="3"/>
                                      <a:pt x="1" y="3"/>
                                      <a:pt x="1" y="3"/>
                                    </a:cubicBezTo>
                                    <a:cubicBezTo>
                                      <a:pt x="1" y="3"/>
                                      <a:pt x="1" y="4"/>
                                      <a:pt x="1" y="4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1" y="5"/>
                                      <a:pt x="1" y="5"/>
                                      <a:pt x="1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2" y="5"/>
                                      <a:pt x="3" y="5"/>
                                      <a:pt x="3" y="5"/>
                                    </a:cubicBezTo>
                                    <a:cubicBezTo>
                                      <a:pt x="3" y="5"/>
                                      <a:pt x="3" y="4"/>
                                      <a:pt x="2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6" name=" 286"/>
                            <wps:cNvSpPr>
                              <a:spLocks/>
                            </wps:cNvSpPr>
                            <wps:spPr bwMode="auto">
                              <a:xfrm>
                                <a:off x="6615" y="4915"/>
                                <a:ext cx="90" cy="75"/>
                              </a:xfrm>
                              <a:custGeom>
                                <a:avLst/>
                                <a:gdLst>
                                  <a:gd name="T0" fmla="*/ 0 w 6"/>
                                  <a:gd name="T1" fmla="*/ 900 h 5"/>
                                  <a:gd name="T2" fmla="*/ 0 w 6"/>
                                  <a:gd name="T3" fmla="*/ 900 h 5"/>
                                  <a:gd name="T4" fmla="*/ 450 w 6"/>
                                  <a:gd name="T5" fmla="*/ 900 h 5"/>
                                  <a:gd name="T6" fmla="*/ 675 w 6"/>
                                  <a:gd name="T7" fmla="*/ 900 h 5"/>
                                  <a:gd name="T8" fmla="*/ 900 w 6"/>
                                  <a:gd name="T9" fmla="*/ 675 h 5"/>
                                  <a:gd name="T10" fmla="*/ 675 w 6"/>
                                  <a:gd name="T11" fmla="*/ 675 h 5"/>
                                  <a:gd name="T12" fmla="*/ 675 w 6"/>
                                  <a:gd name="T13" fmla="*/ 675 h 5"/>
                                  <a:gd name="T14" fmla="*/ 450 w 6"/>
                                  <a:gd name="T15" fmla="*/ 450 h 5"/>
                                  <a:gd name="T16" fmla="*/ 450 w 6"/>
                                  <a:gd name="T17" fmla="*/ 225 h 5"/>
                                  <a:gd name="T18" fmla="*/ 675 w 6"/>
                                  <a:gd name="T19" fmla="*/ 0 h 5"/>
                                  <a:gd name="T20" fmla="*/ 900 w 6"/>
                                  <a:gd name="T21" fmla="*/ 0 h 5"/>
                                  <a:gd name="T22" fmla="*/ 1125 w 6"/>
                                  <a:gd name="T23" fmla="*/ 0 h 5"/>
                                  <a:gd name="T24" fmla="*/ 1350 w 6"/>
                                  <a:gd name="T25" fmla="*/ 225 h 5"/>
                                  <a:gd name="T26" fmla="*/ 1350 w 6"/>
                                  <a:gd name="T27" fmla="*/ 450 h 5"/>
                                  <a:gd name="T28" fmla="*/ 1350 w 6"/>
                                  <a:gd name="T29" fmla="*/ 675 h 5"/>
                                  <a:gd name="T30" fmla="*/ 1125 w 6"/>
                                  <a:gd name="T31" fmla="*/ 900 h 5"/>
                                  <a:gd name="T32" fmla="*/ 675 w 6"/>
                                  <a:gd name="T33" fmla="*/ 1125 h 5"/>
                                  <a:gd name="T34" fmla="*/ 0 w 6"/>
                                  <a:gd name="T35" fmla="*/ 900 h 5"/>
                                  <a:gd name="T36" fmla="*/ 900 w 6"/>
                                  <a:gd name="T37" fmla="*/ 675 h 5"/>
                                  <a:gd name="T38" fmla="*/ 1125 w 6"/>
                                  <a:gd name="T39" fmla="*/ 450 h 5"/>
                                  <a:gd name="T40" fmla="*/ 1125 w 6"/>
                                  <a:gd name="T41" fmla="*/ 225 h 5"/>
                                  <a:gd name="T42" fmla="*/ 1125 w 6"/>
                                  <a:gd name="T43" fmla="*/ 0 h 5"/>
                                  <a:gd name="T44" fmla="*/ 1125 w 6"/>
                                  <a:gd name="T45" fmla="*/ 0 h 5"/>
                                  <a:gd name="T46" fmla="*/ 900 w 6"/>
                                  <a:gd name="T47" fmla="*/ 0 h 5"/>
                                  <a:gd name="T48" fmla="*/ 900 w 6"/>
                                  <a:gd name="T49" fmla="*/ 225 h 5"/>
                                  <a:gd name="T50" fmla="*/ 675 w 6"/>
                                  <a:gd name="T51" fmla="*/ 450 h 5"/>
                                  <a:gd name="T52" fmla="*/ 900 w 6"/>
                                  <a:gd name="T53" fmla="*/ 675 h 5"/>
                                  <a:gd name="T54" fmla="*/ 900 w 6"/>
                                  <a:gd name="T55" fmla="*/ 675 h 5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6" h="5">
                                    <a:moveTo>
                                      <a:pt x="0" y="4"/>
                                    </a:moveTo>
                                    <a:cubicBezTo>
                                      <a:pt x="0" y="4"/>
                                      <a:pt x="0" y="4"/>
                                      <a:pt x="0" y="4"/>
                                    </a:cubicBezTo>
                                    <a:cubicBezTo>
                                      <a:pt x="1" y="4"/>
                                      <a:pt x="1" y="4"/>
                                      <a:pt x="2" y="4"/>
                                    </a:cubicBezTo>
                                    <a:cubicBezTo>
                                      <a:pt x="2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4"/>
                                      <a:pt x="4" y="4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3" y="3"/>
                                    </a:cubicBezTo>
                                    <a:cubicBezTo>
                                      <a:pt x="3" y="3"/>
                                      <a:pt x="3" y="3"/>
                                      <a:pt x="3" y="3"/>
                                    </a:cubicBezTo>
                                    <a:cubicBezTo>
                                      <a:pt x="2" y="3"/>
                                      <a:pt x="2" y="2"/>
                                      <a:pt x="2" y="2"/>
                                    </a:cubicBezTo>
                                    <a:cubicBezTo>
                                      <a:pt x="2" y="2"/>
                                      <a:pt x="2" y="1"/>
                                      <a:pt x="2" y="1"/>
                                    </a:cubicBezTo>
                                    <a:cubicBezTo>
                                      <a:pt x="2" y="0"/>
                                      <a:pt x="2" y="0"/>
                                      <a:pt x="3" y="0"/>
                                    </a:cubicBezTo>
                                    <a:cubicBezTo>
                                      <a:pt x="3" y="0"/>
                                      <a:pt x="3" y="0"/>
                                      <a:pt x="4" y="0"/>
                                    </a:cubicBezTo>
                                    <a:cubicBezTo>
                                      <a:pt x="4" y="0"/>
                                      <a:pt x="5" y="0"/>
                                      <a:pt x="5" y="0"/>
                                    </a:cubicBezTo>
                                    <a:cubicBezTo>
                                      <a:pt x="5" y="0"/>
                                      <a:pt x="6" y="0"/>
                                      <a:pt x="6" y="1"/>
                                    </a:cubicBezTo>
                                    <a:cubicBezTo>
                                      <a:pt x="6" y="1"/>
                                      <a:pt x="6" y="1"/>
                                      <a:pt x="6" y="2"/>
                                    </a:cubicBezTo>
                                    <a:cubicBezTo>
                                      <a:pt x="6" y="2"/>
                                      <a:pt x="6" y="3"/>
                                      <a:pt x="6" y="3"/>
                                    </a:cubicBezTo>
                                    <a:cubicBezTo>
                                      <a:pt x="6" y="4"/>
                                      <a:pt x="5" y="4"/>
                                      <a:pt x="5" y="4"/>
                                    </a:cubicBezTo>
                                    <a:cubicBezTo>
                                      <a:pt x="4" y="5"/>
                                      <a:pt x="4" y="5"/>
                                      <a:pt x="3" y="5"/>
                                    </a:cubicBezTo>
                                    <a:cubicBezTo>
                                      <a:pt x="2" y="5"/>
                                      <a:pt x="1" y="4"/>
                                      <a:pt x="0" y="4"/>
                                    </a:cubicBezTo>
                                    <a:close/>
                                    <a:moveTo>
                                      <a:pt x="4" y="3"/>
                                    </a:moveTo>
                                    <a:cubicBezTo>
                                      <a:pt x="4" y="3"/>
                                      <a:pt x="5" y="3"/>
                                      <a:pt x="5" y="2"/>
                                    </a:cubicBezTo>
                                    <a:cubicBezTo>
                                      <a:pt x="5" y="2"/>
                                      <a:pt x="5" y="1"/>
                                      <a:pt x="5" y="1"/>
                                    </a:cubicBezTo>
                                    <a:cubicBezTo>
                                      <a:pt x="5" y="1"/>
                                      <a:pt x="5" y="1"/>
                                      <a:pt x="5" y="0"/>
                                    </a:cubicBezTo>
                                    <a:cubicBezTo>
                                      <a:pt x="5" y="0"/>
                                      <a:pt x="5" y="0"/>
                                      <a:pt x="5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0"/>
                                    </a:cubicBezTo>
                                    <a:cubicBezTo>
                                      <a:pt x="4" y="0"/>
                                      <a:pt x="4" y="0"/>
                                      <a:pt x="4" y="1"/>
                                    </a:cubicBezTo>
                                    <a:cubicBezTo>
                                      <a:pt x="3" y="1"/>
                                      <a:pt x="3" y="2"/>
                                      <a:pt x="3" y="2"/>
                                    </a:cubicBezTo>
                                    <a:cubicBezTo>
                                      <a:pt x="3" y="3"/>
                                      <a:pt x="3" y="3"/>
                                      <a:pt x="4" y="3"/>
                                    </a:cubicBezTo>
                                    <a:cubicBezTo>
                                      <a:pt x="4" y="3"/>
                                      <a:pt x="4" y="3"/>
                                      <a:pt x="4" y="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  <wps:wsp>
                            <wps:cNvPr id="287" name=" 287"/>
                            <wps:cNvSpPr>
                              <a:spLocks/>
                            </wps:cNvSpPr>
                            <wps:spPr bwMode="auto">
                              <a:xfrm>
                                <a:off x="6705" y="4960"/>
                                <a:ext cx="90" cy="75"/>
                              </a:xfrm>
                              <a:custGeom>
                                <a:avLst/>
                                <a:gdLst>
                                  <a:gd name="T0" fmla="*/ 1350 w 6"/>
                                  <a:gd name="T1" fmla="*/ 225 h 5"/>
                                  <a:gd name="T2" fmla="*/ 1350 w 6"/>
                                  <a:gd name="T3" fmla="*/ 225 h 5"/>
                                  <a:gd name="T4" fmla="*/ 1125 w 6"/>
                                  <a:gd name="T5" fmla="*/ 0 h 5"/>
                                  <a:gd name="T6" fmla="*/ 675 w 6"/>
                                  <a:gd name="T7" fmla="*/ 225 h 5"/>
                                  <a:gd name="T8" fmla="*/ 450 w 6"/>
                                  <a:gd name="T9" fmla="*/ 225 h 5"/>
                                  <a:gd name="T10" fmla="*/ 675 w 6"/>
                                  <a:gd name="T11" fmla="*/ 225 h 5"/>
                                  <a:gd name="T12" fmla="*/ 900 w 6"/>
                                  <a:gd name="T13" fmla="*/ 450 h 5"/>
                                  <a:gd name="T14" fmla="*/ 1125 w 6"/>
                                  <a:gd name="T15" fmla="*/ 675 h 5"/>
                                  <a:gd name="T16" fmla="*/ 1125 w 6"/>
                                  <a:gd name="T17" fmla="*/ 900 h 5"/>
                                  <a:gd name="T18" fmla="*/ 900 w 6"/>
                                  <a:gd name="T19" fmla="*/ 1125 h 5"/>
                                  <a:gd name="T20" fmla="*/ 675 w 6"/>
                                  <a:gd name="T21" fmla="*/ 1125 h 5"/>
                                  <a:gd name="T22" fmla="*/ 450 w 6"/>
                                  <a:gd name="T23" fmla="*/ 1125 h 5"/>
                                  <a:gd name="T24" fmla="*/ 225 w 6"/>
                                  <a:gd name="T25" fmla="*/ 900 h 5"/>
                                  <a:gd name="T26" fmla="*/ 0 w 6"/>
                                  <a:gd name="T27" fmla="*/ 675 h 5"/>
                                  <a:gd name="T28" fmla="*/ 0 w 6"/>
                                  <a:gd name="T29" fmla="*/ 450 h 5"/>
                                  <a:gd name="T30" fmla="*/ 450 w 6"/>
                                  <a:gd name="T31" fmla="*/ 0 h 5"/>
                                  <a:gd name="T32" fmla="*/ 900 w 6"/>
                                  <a:gd name="T33" fmla="*/ 0 h 5"/>
                                  <a:gd name="T34" fmla="*/ 1350 w 6"/>
                                  <a:gd name="T35" fmla="*/ 225 h 5"/>
                                  <a:gd name="T36" fmla="*/ 450 w 6"/>
                                  <a:gd name="T37" fmla="*/ 450 h 5"/>
                                  <a:gd name="T38" fmla="*/ 450 w 6"/>
                                  <a:gd name="T39" fmla="*/ 450 h 5"/>
                                  <a:gd name="T40" fmla="*/ 225 w 6"/>
                                  <a:gd name="T41" fmla="*/ 675 h 5"/>
                                  <a:gd name="T42" fmla="*/ 450 w 6"/>
                                  <a:gd name="T43" fmla="*/ 900 h 5"/>
                                  <a:gd name="T44" fmla="*/ 450 w 6"/>
                                  <a:gd name="T45" fmla="*/ 900 h 5"/>
                                  <a:gd name="T46" fmla="*/ 450 w 6"/>
                                  <a:gd name="T47" fmla="*/ 900 h 5"/>
                                  <a:gd name="T48" fmla="*/ 675 w 6"/>
                                  <a:gd name="T49" fmla="*/ 900 h 5"/>
                                  <a:gd name="T50" fmla="*/ 675 w 6"/>
                                  <a:gd name="T51" fmla="*/ 450 h 5"/>
                                  <a:gd name="T52" fmla="*/ 675 w 6"/>
                                  <a:gd name="T53" fmla="*/ 450 h 5"/>
                                  <a:gd name="T54" fmla="*/ 450 w 6"/>
                                  <a:gd name="T55" fmla="*/ 450 h 5"/>
                                  <a:gd name="T56" fmla="*/ 0 60000 65536"/>
                                  <a:gd name="T57" fmla="*/ 0 60000 65536"/>
                                  <a:gd name="T58" fmla="*/ 0 60000 65536"/>
                                  <a:gd name="T59" fmla="*/ 0 60000 65536"/>
                                  <a:gd name="T60" fmla="*/ 0 60000 65536"/>
                                  <a:gd name="T61" fmla="*/ 0 60000 65536"/>
                                  <a:gd name="T62" fmla="*/ 0 60000 65536"/>
                                  <a:gd name="T63" fmla="*/ 0 60000 65536"/>
                                  <a:gd name="T64" fmla="*/ 0 60000 65536"/>
                                  <a:gd name="T65" fmla="*/ 0 60000 65536"/>
                                  <a:gd name="T66" fmla="*/ 0 60000 65536"/>
                                  <a:gd name="T67" fmla="*/ 0 60000 65536"/>
                                  <a:gd name="T68" fmla="*/ 0 60000 65536"/>
                                  <a:gd name="T69" fmla="*/ 0 60000 65536"/>
                                  <a:gd name="T70" fmla="*/ 0 60000 65536"/>
                                  <a:gd name="T71" fmla="*/ 0 60000 65536"/>
                                  <a:gd name="T72" fmla="*/ 0 60000 65536"/>
                                  <a:gd name="T73" fmla="*/ 0 60000 65536"/>
                                  <a:gd name="T74" fmla="*/ 0 60000 65536"/>
                                  <a:gd name="T75" fmla="*/ 0 60000 65536"/>
                                  <a:gd name="T76" fmla="*/ 0 60000 65536"/>
                                  <a:gd name="T77" fmla="*/ 0 60000 65536"/>
                                  <a:gd name="T78" fmla="*/ 0 60000 65536"/>
                                  <a:gd name="T79" fmla="*/ 0 60000 65536"/>
                                  <a:gd name="T80" fmla="*/ 0 60000 65536"/>
                                  <a:gd name="T81" fmla="*/ 0 60000 65536"/>
                                  <a:gd name="T82" fmla="*/ 0 60000 65536"/>
                                  <a:gd name="T83" fmla="*/ 0 60000 65536"/>
                                </a:gdLst>
                                <a:ahLst/>
                                <a:cxnLst>
                                  <a:cxn ang="T56">
                                    <a:pos x="T0" y="T1"/>
                                  </a:cxn>
                                  <a:cxn ang="T57">
                                    <a:pos x="T2" y="T3"/>
                                  </a:cxn>
                                  <a:cxn ang="T58">
                                    <a:pos x="T4" y="T5"/>
                                  </a:cxn>
                                  <a:cxn ang="T59">
                                    <a:pos x="T6" y="T7"/>
                                  </a:cxn>
                                  <a:cxn ang="T60">
                                    <a:pos x="T8" y="T9"/>
                                  </a:cxn>
                                  <a:cxn ang="T61">
                                    <a:pos x="T10" y="T11"/>
                                  </a:cxn>
                                  <a:cxn ang="T62">
                                    <a:pos x="T12" y="T13"/>
                                  </a:cxn>
                                  <a:cxn ang="T63">
                                    <a:pos x="T14" y="T15"/>
                                  </a:cxn>
                                  <a:cxn ang="T64">
                                    <a:pos x="T16" y="T17"/>
                                  </a:cxn>
                                  <a:cxn ang="T65">
                                    <a:pos x="T18" y="T19"/>
                                  </a:cxn>
                                  <a:cxn ang="T66">
                                    <a:pos x="T20" y="T21"/>
                                  </a:cxn>
                                  <a:cxn ang="T67">
                                    <a:pos x="T22" y="T23"/>
                                  </a:cxn>
                                  <a:cxn ang="T68">
                                    <a:pos x="T24" y="T25"/>
                                  </a:cxn>
                                  <a:cxn ang="T69">
                                    <a:pos x="T26" y="T27"/>
                                  </a:cxn>
                                  <a:cxn ang="T70">
                                    <a:pos x="T28" y="T29"/>
                                  </a:cxn>
                                  <a:cxn ang="T71">
                                    <a:pos x="T30" y="T31"/>
                                  </a:cxn>
                                  <a:cxn ang="T72">
                                    <a:pos x="T32" y="T33"/>
                                  </a:cxn>
                                  <a:cxn ang="T73">
                                    <a:pos x="T34" y="T35"/>
                                  </a:cxn>
                                  <a:cxn ang="T74">
                                    <a:pos x="T36" y="T37"/>
                                  </a:cxn>
                                  <a:cxn ang="T75">
                                    <a:pos x="T38" y="T39"/>
                                  </a:cxn>
                                  <a:cxn ang="T76">
                                    <a:pos x="T40" y="T41"/>
                                  </a:cxn>
                                  <a:cxn ang="T77">
                                    <a:pos x="T42" y="T43"/>
                                  </a:cxn>
                                  <a:cxn ang="T78">
                                    <a:pos x="T44" y="T45"/>
                                  </a:cxn>
                                  <a:cxn ang="T79">
                                    <a:pos x="T46" y="T47"/>
                                  </a:cxn>
                                  <a:cxn ang="T80">
                                    <a:pos x="T48" y="T49"/>
                                  </a:cxn>
                                  <a:cxn ang="T81">
                                    <a:pos x="T50" y="T51"/>
                                  </a:cxn>
                                  <a:cxn ang="T82">
                                    <a:pos x="T52" y="T53"/>
                                  </a:cxn>
                                  <a:cxn ang="T83">
                                    <a:pos x="T54" y="T55"/>
                                  </a:cxn>
                                </a:cxnLst>
                                <a:rect l="0" t="0" r="r" b="b"/>
                                <a:pathLst>
                                  <a:path w="6" h="5">
                                    <a:moveTo>
                                      <a:pt x="6" y="1"/>
                                    </a:moveTo>
                                    <a:cubicBezTo>
                                      <a:pt x="6" y="1"/>
                                      <a:pt x="6" y="1"/>
                                      <a:pt x="6" y="1"/>
                                    </a:cubicBezTo>
                                    <a:cubicBezTo>
                                      <a:pt x="6" y="1"/>
                                      <a:pt x="5" y="0"/>
                                      <a:pt x="5" y="0"/>
                                    </a:cubicBezTo>
                                    <a:cubicBezTo>
                                      <a:pt x="4" y="0"/>
                                      <a:pt x="4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1"/>
                                      <a:pt x="2" y="1"/>
                                    </a:cubicBezTo>
                                    <a:cubicBezTo>
                                      <a:pt x="3" y="1"/>
                                      <a:pt x="3" y="1"/>
                                      <a:pt x="3" y="1"/>
                                    </a:cubicBezTo>
                                    <a:cubicBezTo>
                                      <a:pt x="3" y="1"/>
                                      <a:pt x="3" y="2"/>
                                      <a:pt x="4" y="2"/>
                                    </a:cubicBezTo>
                                    <a:cubicBezTo>
                                      <a:pt x="4" y="2"/>
                                      <a:pt x="4" y="2"/>
                                      <a:pt x="5" y="3"/>
                                    </a:cubicBezTo>
                                    <a:cubicBezTo>
                                      <a:pt x="5" y="3"/>
                                      <a:pt x="5" y="4"/>
                                      <a:pt x="5" y="4"/>
                                    </a:cubicBezTo>
                                    <a:cubicBezTo>
                                      <a:pt x="4" y="4"/>
                                      <a:pt x="4" y="5"/>
                                      <a:pt x="4" y="5"/>
                                    </a:cubicBezTo>
                                    <a:cubicBezTo>
                                      <a:pt x="4" y="5"/>
                                      <a:pt x="3" y="5"/>
                                      <a:pt x="3" y="5"/>
                                    </a:cubicBezTo>
                                    <a:cubicBezTo>
                                      <a:pt x="2" y="5"/>
                                      <a:pt x="2" y="5"/>
                                      <a:pt x="2" y="5"/>
                                    </a:cubicBezTo>
                                    <a:cubicBezTo>
                                      <a:pt x="1" y="4"/>
                                      <a:pt x="1" y="4"/>
                                      <a:pt x="1" y="4"/>
                                    </a:cubicBezTo>
                                    <a:cubicBezTo>
                                      <a:pt x="0" y="3"/>
                                      <a:pt x="0" y="3"/>
                                      <a:pt x="0" y="3"/>
                                    </a:cubicBezTo>
                                    <a:cubicBezTo>
                                      <a:pt x="0" y="2"/>
                                      <a:pt x="0" y="2"/>
                                      <a:pt x="0" y="2"/>
                                    </a:cubicBezTo>
                                    <a:cubicBezTo>
                                      <a:pt x="1" y="1"/>
                                      <a:pt x="1" y="1"/>
                                      <a:pt x="2" y="0"/>
                                    </a:cubicBezTo>
                                    <a:cubicBezTo>
                                      <a:pt x="2" y="0"/>
                                      <a:pt x="3" y="0"/>
                                      <a:pt x="4" y="0"/>
                                    </a:cubicBezTo>
                                    <a:cubicBezTo>
                                      <a:pt x="5" y="0"/>
                                      <a:pt x="5" y="0"/>
                                      <a:pt x="6" y="1"/>
                                    </a:cubicBezTo>
                                    <a:close/>
                                    <a:moveTo>
                                      <a:pt x="2" y="2"/>
                                    </a:moveTo>
                                    <a:cubicBezTo>
                                      <a:pt x="2" y="2"/>
                                      <a:pt x="2" y="2"/>
                                      <a:pt x="2" y="2"/>
                                    </a:cubicBezTo>
                                    <a:cubicBezTo>
                                      <a:pt x="2" y="3"/>
                                      <a:pt x="2" y="3"/>
                                      <a:pt x="1" y="3"/>
                                    </a:cubicBezTo>
                                    <a:cubicBezTo>
                                      <a:pt x="1" y="4"/>
                                      <a:pt x="1" y="4"/>
                                      <a:pt x="2" y="4"/>
                                    </a:cubicBezTo>
                                    <a:cubicBezTo>
                                      <a:pt x="2" y="4"/>
                                      <a:pt x="2" y="4"/>
                                      <a:pt x="2" y="4"/>
                                    </a:cubicBezTo>
                                    <a:cubicBezTo>
                                      <a:pt x="2" y="5"/>
                                      <a:pt x="2" y="5"/>
                                      <a:pt x="2" y="4"/>
                                    </a:cubicBezTo>
                                    <a:cubicBezTo>
                                      <a:pt x="3" y="4"/>
                                      <a:pt x="3" y="4"/>
                                      <a:pt x="3" y="4"/>
                                    </a:cubicBezTo>
                                    <a:cubicBezTo>
                                      <a:pt x="3" y="3"/>
                                      <a:pt x="3" y="3"/>
                                      <a:pt x="3" y="2"/>
                                    </a:cubicBezTo>
                                    <a:cubicBezTo>
                                      <a:pt x="3" y="2"/>
                                      <a:pt x="3" y="2"/>
                                      <a:pt x="3" y="2"/>
                                    </a:cubicBezTo>
                                    <a:cubicBezTo>
                                      <a:pt x="3" y="2"/>
                                      <a:pt x="2" y="2"/>
                                      <a:pt x="2" y="2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FFCC00"/>
                              </a:solidFill>
                              <a:ln w="3175">
                                <a:solidFill>
                                  <a:srgbClr val="FFCC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wpg:grpSp>
                      </wpg:grpSp>
                      <wpg:grpSp>
                        <wpg:cNvPr id="288" name=" 288"/>
                        <wpg:cNvGrpSpPr>
                          <a:grpSpLocks/>
                        </wpg:cNvGrpSpPr>
                        <wpg:grpSpPr bwMode="auto">
                          <a:xfrm>
                            <a:off x="5610" y="5065"/>
                            <a:ext cx="1035" cy="180"/>
                            <a:chOff x="5610" y="5065"/>
                            <a:chExt cx="1035" cy="180"/>
                          </a:xfrm>
                        </wpg:grpSpPr>
                        <wps:wsp>
                          <wps:cNvPr id="289" name=" 289"/>
                          <wps:cNvSpPr>
                            <a:spLocks/>
                          </wps:cNvSpPr>
                          <wps:spPr bwMode="auto">
                            <a:xfrm>
                              <a:off x="5610" y="5080"/>
                              <a:ext cx="135" cy="105"/>
                            </a:xfrm>
                            <a:custGeom>
                              <a:avLst/>
                              <a:gdLst>
                                <a:gd name="T0" fmla="*/ 1800 w 9"/>
                                <a:gd name="T1" fmla="*/ 675 h 7"/>
                                <a:gd name="T2" fmla="*/ 1575 w 9"/>
                                <a:gd name="T3" fmla="*/ 675 h 7"/>
                                <a:gd name="T4" fmla="*/ 1125 w 9"/>
                                <a:gd name="T5" fmla="*/ 1575 h 7"/>
                                <a:gd name="T6" fmla="*/ 900 w 9"/>
                                <a:gd name="T7" fmla="*/ 1575 h 7"/>
                                <a:gd name="T8" fmla="*/ 1575 w 9"/>
                                <a:gd name="T9" fmla="*/ 675 h 7"/>
                                <a:gd name="T10" fmla="*/ 1125 w 9"/>
                                <a:gd name="T11" fmla="*/ 450 h 7"/>
                                <a:gd name="T12" fmla="*/ 0 w 9"/>
                                <a:gd name="T13" fmla="*/ 900 h 7"/>
                                <a:gd name="T14" fmla="*/ 0 w 9"/>
                                <a:gd name="T15" fmla="*/ 900 h 7"/>
                                <a:gd name="T16" fmla="*/ 1125 w 9"/>
                                <a:gd name="T17" fmla="*/ 450 h 7"/>
                                <a:gd name="T18" fmla="*/ 900 w 9"/>
                                <a:gd name="T19" fmla="*/ 450 h 7"/>
                                <a:gd name="T20" fmla="*/ 900 w 9"/>
                                <a:gd name="T21" fmla="*/ 225 h 7"/>
                                <a:gd name="T22" fmla="*/ 1125 w 9"/>
                                <a:gd name="T23" fmla="*/ 450 h 7"/>
                                <a:gd name="T24" fmla="*/ 2025 w 9"/>
                                <a:gd name="T25" fmla="*/ 0 h 7"/>
                                <a:gd name="T26" fmla="*/ 2025 w 9"/>
                                <a:gd name="T27" fmla="*/ 0 h 7"/>
                                <a:gd name="T28" fmla="*/ 1575 w 9"/>
                                <a:gd name="T29" fmla="*/ 675 h 7"/>
                                <a:gd name="T30" fmla="*/ 1800 w 9"/>
                                <a:gd name="T31" fmla="*/ 675 h 7"/>
                                <a:gd name="T32" fmla="*/ 1575 w 9"/>
                                <a:gd name="T33" fmla="*/ 450 h 7"/>
                                <a:gd name="T34" fmla="*/ 1800 w 9"/>
                                <a:gd name="T35" fmla="*/ 0 h 7"/>
                                <a:gd name="T36" fmla="*/ 1125 w 9"/>
                                <a:gd name="T37" fmla="*/ 450 h 7"/>
                                <a:gd name="T38" fmla="*/ 1575 w 9"/>
                                <a:gd name="T39" fmla="*/ 450 h 7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9" h="7">
                                  <a:moveTo>
                                    <a:pt x="8" y="3"/>
                                  </a:moveTo>
                                  <a:lnTo>
                                    <a:pt x="7" y="3"/>
                                  </a:lnTo>
                                  <a:lnTo>
                                    <a:pt x="5" y="7"/>
                                  </a:lnTo>
                                  <a:lnTo>
                                    <a:pt x="4" y="7"/>
                                  </a:lnTo>
                                  <a:lnTo>
                                    <a:pt x="7" y="3"/>
                                  </a:lnTo>
                                  <a:lnTo>
                                    <a:pt x="5" y="2"/>
                                  </a:lnTo>
                                  <a:lnTo>
                                    <a:pt x="0" y="4"/>
                                  </a:lnTo>
                                  <a:lnTo>
                                    <a:pt x="5" y="2"/>
                                  </a:lnTo>
                                  <a:lnTo>
                                    <a:pt x="4" y="2"/>
                                  </a:lnTo>
                                  <a:lnTo>
                                    <a:pt x="4" y="1"/>
                                  </a:lnTo>
                                  <a:lnTo>
                                    <a:pt x="5" y="2"/>
                                  </a:lnTo>
                                  <a:lnTo>
                                    <a:pt x="9" y="0"/>
                                  </a:lnTo>
                                  <a:lnTo>
                                    <a:pt x="7" y="3"/>
                                  </a:lnTo>
                                  <a:lnTo>
                                    <a:pt x="8" y="3"/>
                                  </a:lnTo>
                                  <a:close/>
                                  <a:moveTo>
                                    <a:pt x="7" y="2"/>
                                  </a:moveTo>
                                  <a:lnTo>
                                    <a:pt x="8" y="0"/>
                                  </a:lnTo>
                                  <a:cubicBezTo>
                                    <a:pt x="8" y="1"/>
                                    <a:pt x="7" y="1"/>
                                    <a:pt x="5" y="2"/>
                                  </a:cubicBezTo>
                                  <a:lnTo>
                                    <a:pt x="7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0" name=" 290"/>
                          <wps:cNvSpPr>
                            <a:spLocks/>
                          </wps:cNvSpPr>
                          <wps:spPr bwMode="auto">
                            <a:xfrm>
                              <a:off x="5700" y="5080"/>
                              <a:ext cx="90" cy="120"/>
                            </a:xfrm>
                            <a:custGeom>
                              <a:avLst/>
                              <a:gdLst>
                                <a:gd name="T0" fmla="*/ 1125 w 6"/>
                                <a:gd name="T1" fmla="*/ 1350 h 8"/>
                                <a:gd name="T2" fmla="*/ 675 w 6"/>
                                <a:gd name="T3" fmla="*/ 1575 h 8"/>
                                <a:gd name="T4" fmla="*/ 225 w 6"/>
                                <a:gd name="T5" fmla="*/ 1575 h 8"/>
                                <a:gd name="T6" fmla="*/ 225 w 6"/>
                                <a:gd name="T7" fmla="*/ 1800 h 8"/>
                                <a:gd name="T8" fmla="*/ 0 w 6"/>
                                <a:gd name="T9" fmla="*/ 1575 h 8"/>
                                <a:gd name="T10" fmla="*/ 225 w 6"/>
                                <a:gd name="T11" fmla="*/ 1575 h 8"/>
                                <a:gd name="T12" fmla="*/ 0 w 6"/>
                                <a:gd name="T13" fmla="*/ 1575 h 8"/>
                                <a:gd name="T14" fmla="*/ 0 w 6"/>
                                <a:gd name="T15" fmla="*/ 1575 h 8"/>
                                <a:gd name="T16" fmla="*/ 225 w 6"/>
                                <a:gd name="T17" fmla="*/ 1575 h 8"/>
                                <a:gd name="T18" fmla="*/ 675 w 6"/>
                                <a:gd name="T19" fmla="*/ 900 h 8"/>
                                <a:gd name="T20" fmla="*/ 450 w 6"/>
                                <a:gd name="T21" fmla="*/ 900 h 8"/>
                                <a:gd name="T22" fmla="*/ 450 w 6"/>
                                <a:gd name="T23" fmla="*/ 900 h 8"/>
                                <a:gd name="T24" fmla="*/ 675 w 6"/>
                                <a:gd name="T25" fmla="*/ 900 h 8"/>
                                <a:gd name="T26" fmla="*/ 1125 w 6"/>
                                <a:gd name="T27" fmla="*/ 0 h 8"/>
                                <a:gd name="T28" fmla="*/ 1125 w 6"/>
                                <a:gd name="T29" fmla="*/ 0 h 8"/>
                                <a:gd name="T30" fmla="*/ 675 w 6"/>
                                <a:gd name="T31" fmla="*/ 900 h 8"/>
                                <a:gd name="T32" fmla="*/ 900 w 6"/>
                                <a:gd name="T33" fmla="*/ 900 h 8"/>
                                <a:gd name="T34" fmla="*/ 1125 w 6"/>
                                <a:gd name="T35" fmla="*/ 1125 h 8"/>
                                <a:gd name="T36" fmla="*/ 1125 w 6"/>
                                <a:gd name="T37" fmla="*/ 1350 h 8"/>
                                <a:gd name="T38" fmla="*/ 1125 w 6"/>
                                <a:gd name="T39" fmla="*/ 1350 h 8"/>
                                <a:gd name="T40" fmla="*/ 1125 w 6"/>
                                <a:gd name="T41" fmla="*/ 1125 h 8"/>
                                <a:gd name="T42" fmla="*/ 900 w 6"/>
                                <a:gd name="T43" fmla="*/ 900 h 8"/>
                                <a:gd name="T44" fmla="*/ 675 w 6"/>
                                <a:gd name="T45" fmla="*/ 900 h 8"/>
                                <a:gd name="T46" fmla="*/ 225 w 6"/>
                                <a:gd name="T47" fmla="*/ 1575 h 8"/>
                                <a:gd name="T48" fmla="*/ 675 w 6"/>
                                <a:gd name="T49" fmla="*/ 1575 h 8"/>
                                <a:gd name="T50" fmla="*/ 1125 w 6"/>
                                <a:gd name="T51" fmla="*/ 1350 h 8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</a:gdLst>
                              <a:ahLst/>
                              <a:cxnLst>
                                <a:cxn ang="T52">
                                  <a:pos x="T0" y="T1"/>
                                </a:cxn>
                                <a:cxn ang="T53">
                                  <a:pos x="T2" y="T3"/>
                                </a:cxn>
                                <a:cxn ang="T54">
                                  <a:pos x="T4" y="T5"/>
                                </a:cxn>
                                <a:cxn ang="T55">
                                  <a:pos x="T6" y="T7"/>
                                </a:cxn>
                                <a:cxn ang="T56">
                                  <a:pos x="T8" y="T9"/>
                                </a:cxn>
                                <a:cxn ang="T57">
                                  <a:pos x="T10" y="T11"/>
                                </a:cxn>
                                <a:cxn ang="T58">
                                  <a:pos x="T12" y="T13"/>
                                </a:cxn>
                                <a:cxn ang="T59">
                                  <a:pos x="T14" y="T15"/>
                                </a:cxn>
                                <a:cxn ang="T60">
                                  <a:pos x="T16" y="T17"/>
                                </a:cxn>
                                <a:cxn ang="T61">
                                  <a:pos x="T18" y="T19"/>
                                </a:cxn>
                                <a:cxn ang="T62">
                                  <a:pos x="T20" y="T21"/>
                                </a:cxn>
                                <a:cxn ang="T63">
                                  <a:pos x="T22" y="T23"/>
                                </a:cxn>
                                <a:cxn ang="T64">
                                  <a:pos x="T24" y="T25"/>
                                </a:cxn>
                                <a:cxn ang="T65">
                                  <a:pos x="T26" y="T27"/>
                                </a:cxn>
                                <a:cxn ang="T66">
                                  <a:pos x="T28" y="T29"/>
                                </a:cxn>
                                <a:cxn ang="T67">
                                  <a:pos x="T30" y="T31"/>
                                </a:cxn>
                                <a:cxn ang="T68">
                                  <a:pos x="T32" y="T33"/>
                                </a:cxn>
                                <a:cxn ang="T69">
                                  <a:pos x="T34" y="T35"/>
                                </a:cxn>
                                <a:cxn ang="T70">
                                  <a:pos x="T36" y="T37"/>
                                </a:cxn>
                                <a:cxn ang="T71">
                                  <a:pos x="T38" y="T39"/>
                                </a:cxn>
                                <a:cxn ang="T72">
                                  <a:pos x="T40" y="T41"/>
                                </a:cxn>
                                <a:cxn ang="T73">
                                  <a:pos x="T42" y="T43"/>
                                </a:cxn>
                                <a:cxn ang="T74">
                                  <a:pos x="T44" y="T45"/>
                                </a:cxn>
                                <a:cxn ang="T75">
                                  <a:pos x="T46" y="T47"/>
                                </a:cxn>
                                <a:cxn ang="T76">
                                  <a:pos x="T48" y="T49"/>
                                </a:cxn>
                                <a:cxn ang="T77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6" h="8">
                                  <a:moveTo>
                                    <a:pt x="5" y="6"/>
                                  </a:moveTo>
                                  <a:cubicBezTo>
                                    <a:pt x="5" y="6"/>
                                    <a:pt x="4" y="7"/>
                                    <a:pt x="3" y="7"/>
                                  </a:cubicBezTo>
                                  <a:cubicBezTo>
                                    <a:pt x="2" y="7"/>
                                    <a:pt x="2" y="7"/>
                                    <a:pt x="1" y="7"/>
                                  </a:cubicBezTo>
                                  <a:lnTo>
                                    <a:pt x="1" y="8"/>
                                  </a:lnTo>
                                  <a:lnTo>
                                    <a:pt x="0" y="7"/>
                                  </a:lnTo>
                                  <a:lnTo>
                                    <a:pt x="1" y="7"/>
                                  </a:lnTo>
                                  <a:lnTo>
                                    <a:pt x="0" y="7"/>
                                  </a:lnTo>
                                  <a:cubicBezTo>
                                    <a:pt x="1" y="7"/>
                                    <a:pt x="1" y="7"/>
                                    <a:pt x="1" y="7"/>
                                  </a:cubicBezTo>
                                  <a:lnTo>
                                    <a:pt x="3" y="4"/>
                                  </a:lnTo>
                                  <a:cubicBezTo>
                                    <a:pt x="2" y="4"/>
                                    <a:pt x="2" y="4"/>
                                    <a:pt x="2" y="4"/>
                                  </a:cubicBezTo>
                                  <a:cubicBezTo>
                                    <a:pt x="2" y="4"/>
                                    <a:pt x="3" y="4"/>
                                    <a:pt x="3" y="4"/>
                                  </a:cubicBezTo>
                                  <a:lnTo>
                                    <a:pt x="5" y="0"/>
                                  </a:lnTo>
                                  <a:lnTo>
                                    <a:pt x="3" y="4"/>
                                  </a:lnTo>
                                  <a:cubicBezTo>
                                    <a:pt x="3" y="4"/>
                                    <a:pt x="4" y="4"/>
                                    <a:pt x="4" y="4"/>
                                  </a:cubicBezTo>
                                  <a:cubicBezTo>
                                    <a:pt x="5" y="4"/>
                                    <a:pt x="6" y="5"/>
                                    <a:pt x="5" y="5"/>
                                  </a:cubicBezTo>
                                  <a:cubicBezTo>
                                    <a:pt x="5" y="5"/>
                                    <a:pt x="5" y="6"/>
                                    <a:pt x="5" y="6"/>
                                  </a:cubicBezTo>
                                  <a:close/>
                                  <a:moveTo>
                                    <a:pt x="5" y="6"/>
                                  </a:moveTo>
                                  <a:cubicBezTo>
                                    <a:pt x="5" y="5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5" y="4"/>
                                    <a:pt x="4" y="4"/>
                                  </a:cubicBezTo>
                                  <a:cubicBezTo>
                                    <a:pt x="4" y="4"/>
                                    <a:pt x="3" y="4"/>
                                    <a:pt x="3" y="4"/>
                                  </a:cubicBezTo>
                                  <a:lnTo>
                                    <a:pt x="1" y="7"/>
                                  </a:lnTo>
                                  <a:cubicBezTo>
                                    <a:pt x="2" y="7"/>
                                    <a:pt x="2" y="7"/>
                                    <a:pt x="3" y="7"/>
                                  </a:cubicBezTo>
                                  <a:cubicBezTo>
                                    <a:pt x="4" y="7"/>
                                    <a:pt x="4" y="6"/>
                                    <a:pt x="5" y="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1" name=" 291"/>
                          <wps:cNvSpPr>
                            <a:spLocks/>
                          </wps:cNvSpPr>
                          <wps:spPr bwMode="auto">
                            <a:xfrm>
                              <a:off x="5820" y="5110"/>
                              <a:ext cx="120" cy="120"/>
                            </a:xfrm>
                            <a:custGeom>
                              <a:avLst/>
                              <a:gdLst>
                                <a:gd name="T0" fmla="*/ 1800 w 8"/>
                                <a:gd name="T1" fmla="*/ 0 h 8"/>
                                <a:gd name="T2" fmla="*/ 1350 w 8"/>
                                <a:gd name="T3" fmla="*/ 1125 h 8"/>
                                <a:gd name="T4" fmla="*/ 1125 w 8"/>
                                <a:gd name="T5" fmla="*/ 1575 h 8"/>
                                <a:gd name="T6" fmla="*/ 450 w 8"/>
                                <a:gd name="T7" fmla="*/ 1800 h 8"/>
                                <a:gd name="T8" fmla="*/ 225 w 8"/>
                                <a:gd name="T9" fmla="*/ 1575 h 8"/>
                                <a:gd name="T10" fmla="*/ 0 w 8"/>
                                <a:gd name="T11" fmla="*/ 1125 h 8"/>
                                <a:gd name="T12" fmla="*/ 0 w 8"/>
                                <a:gd name="T13" fmla="*/ 1125 h 8"/>
                                <a:gd name="T14" fmla="*/ 450 w 8"/>
                                <a:gd name="T15" fmla="*/ 0 h 8"/>
                                <a:gd name="T16" fmla="*/ 450 w 8"/>
                                <a:gd name="T17" fmla="*/ 0 h 8"/>
                                <a:gd name="T18" fmla="*/ 0 w 8"/>
                                <a:gd name="T19" fmla="*/ 1125 h 8"/>
                                <a:gd name="T20" fmla="*/ 0 w 8"/>
                                <a:gd name="T21" fmla="*/ 1125 h 8"/>
                                <a:gd name="T22" fmla="*/ 225 w 8"/>
                                <a:gd name="T23" fmla="*/ 1575 h 8"/>
                                <a:gd name="T24" fmla="*/ 450 w 8"/>
                                <a:gd name="T25" fmla="*/ 1575 h 8"/>
                                <a:gd name="T26" fmla="*/ 1125 w 8"/>
                                <a:gd name="T27" fmla="*/ 1575 h 8"/>
                                <a:gd name="T28" fmla="*/ 1350 w 8"/>
                                <a:gd name="T29" fmla="*/ 1125 h 8"/>
                                <a:gd name="T30" fmla="*/ 1800 w 8"/>
                                <a:gd name="T31" fmla="*/ 0 h 8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</a:gdLst>
                              <a:ahLst/>
                              <a:cxnLst>
                                <a:cxn ang="T32">
                                  <a:pos x="T0" y="T1"/>
                                </a:cxn>
                                <a:cxn ang="T33">
                                  <a:pos x="T2" y="T3"/>
                                </a:cxn>
                                <a:cxn ang="T34">
                                  <a:pos x="T4" y="T5"/>
                                </a:cxn>
                                <a:cxn ang="T35">
                                  <a:pos x="T6" y="T7"/>
                                </a:cxn>
                                <a:cxn ang="T36">
                                  <a:pos x="T8" y="T9"/>
                                </a:cxn>
                                <a:cxn ang="T37">
                                  <a:pos x="T10" y="T11"/>
                                </a:cxn>
                                <a:cxn ang="T38">
                                  <a:pos x="T12" y="T13"/>
                                </a:cxn>
                                <a:cxn ang="T39">
                                  <a:pos x="T14" y="T15"/>
                                </a:cxn>
                                <a:cxn ang="T40">
                                  <a:pos x="T16" y="T17"/>
                                </a:cxn>
                                <a:cxn ang="T41">
                                  <a:pos x="T18" y="T19"/>
                                </a:cxn>
                                <a:cxn ang="T42">
                                  <a:pos x="T20" y="T21"/>
                                </a:cxn>
                                <a:cxn ang="T43">
                                  <a:pos x="T22" y="T23"/>
                                </a:cxn>
                                <a:cxn ang="T44">
                                  <a:pos x="T24" y="T25"/>
                                </a:cxn>
                                <a:cxn ang="T45">
                                  <a:pos x="T26" y="T27"/>
                                </a:cxn>
                                <a:cxn ang="T46">
                                  <a:pos x="T28" y="T29"/>
                                </a:cxn>
                                <a:cxn ang="T47">
                                  <a:pos x="T30" y="T31"/>
                                </a:cxn>
                              </a:cxnLst>
                              <a:rect l="0" t="0" r="r" b="b"/>
                              <a:pathLst>
                                <a:path w="8" h="8">
                                  <a:moveTo>
                                    <a:pt x="8" y="0"/>
                                  </a:moveTo>
                                  <a:lnTo>
                                    <a:pt x="6" y="5"/>
                                  </a:lnTo>
                                  <a:cubicBezTo>
                                    <a:pt x="6" y="6"/>
                                    <a:pt x="5" y="7"/>
                                    <a:pt x="5" y="7"/>
                                  </a:cubicBezTo>
                                  <a:cubicBezTo>
                                    <a:pt x="4" y="8"/>
                                    <a:pt x="3" y="8"/>
                                    <a:pt x="2" y="8"/>
                                  </a:cubicBezTo>
                                  <a:cubicBezTo>
                                    <a:pt x="2" y="8"/>
                                    <a:pt x="1" y="7"/>
                                    <a:pt x="1" y="7"/>
                                  </a:cubicBezTo>
                                  <a:cubicBezTo>
                                    <a:pt x="0" y="6"/>
                                    <a:pt x="0" y="6"/>
                                    <a:pt x="0" y="5"/>
                                  </a:cubicBezTo>
                                  <a:cubicBezTo>
                                    <a:pt x="0" y="5"/>
                                    <a:pt x="0" y="5"/>
                                    <a:pt x="0" y="5"/>
                                  </a:cubicBezTo>
                                  <a:lnTo>
                                    <a:pt x="2" y="0"/>
                                  </a:lnTo>
                                  <a:lnTo>
                                    <a:pt x="0" y="5"/>
                                  </a:lnTo>
                                  <a:cubicBezTo>
                                    <a:pt x="0" y="5"/>
                                    <a:pt x="0" y="5"/>
                                    <a:pt x="0" y="5"/>
                                  </a:cubicBezTo>
                                  <a:cubicBezTo>
                                    <a:pt x="0" y="6"/>
                                    <a:pt x="0" y="6"/>
                                    <a:pt x="1" y="7"/>
                                  </a:cubicBezTo>
                                  <a:cubicBezTo>
                                    <a:pt x="1" y="7"/>
                                    <a:pt x="2" y="7"/>
                                    <a:pt x="2" y="7"/>
                                  </a:cubicBezTo>
                                  <a:cubicBezTo>
                                    <a:pt x="3" y="7"/>
                                    <a:pt x="4" y="7"/>
                                    <a:pt x="5" y="7"/>
                                  </a:cubicBezTo>
                                  <a:cubicBezTo>
                                    <a:pt x="5" y="7"/>
                                    <a:pt x="6" y="6"/>
                                    <a:pt x="6" y="5"/>
                                  </a:cubicBezTo>
                                  <a:lnTo>
                                    <a:pt x="8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2" name=" 292"/>
                          <wps:cNvSpPr>
                            <a:spLocks/>
                          </wps:cNvSpPr>
                          <wps:spPr bwMode="auto">
                            <a:xfrm>
                              <a:off x="5940" y="5170"/>
                              <a:ext cx="45" cy="60"/>
                            </a:xfrm>
                            <a:custGeom>
                              <a:avLst/>
                              <a:gdLst>
                                <a:gd name="T0" fmla="*/ 675 w 3"/>
                                <a:gd name="T1" fmla="*/ 0 h 4"/>
                                <a:gd name="T2" fmla="*/ 225 w 3"/>
                                <a:gd name="T3" fmla="*/ 225 h 4"/>
                                <a:gd name="T4" fmla="*/ 0 w 3"/>
                                <a:gd name="T5" fmla="*/ 900 h 4"/>
                                <a:gd name="T6" fmla="*/ 0 w 3"/>
                                <a:gd name="T7" fmla="*/ 900 h 4"/>
                                <a:gd name="T8" fmla="*/ 225 w 3"/>
                                <a:gd name="T9" fmla="*/ 225 h 4"/>
                                <a:gd name="T10" fmla="*/ 675 w 3"/>
                                <a:gd name="T11" fmla="*/ 0 h 4"/>
                                <a:gd name="T12" fmla="*/ 0 60000 65536"/>
                                <a:gd name="T13" fmla="*/ 0 60000 65536"/>
                                <a:gd name="T14" fmla="*/ 0 60000 65536"/>
                                <a:gd name="T15" fmla="*/ 0 60000 65536"/>
                                <a:gd name="T16" fmla="*/ 0 60000 65536"/>
                                <a:gd name="T17" fmla="*/ 0 60000 65536"/>
                              </a:gdLst>
                              <a:ahLst/>
                              <a:cxnLst>
                                <a:cxn ang="T12">
                                  <a:pos x="T0" y="T1"/>
                                </a:cxn>
                                <a:cxn ang="T13">
                                  <a:pos x="T2" y="T3"/>
                                </a:cxn>
                                <a:cxn ang="T14">
                                  <a:pos x="T4" y="T5"/>
                                </a:cxn>
                                <a:cxn ang="T15">
                                  <a:pos x="T6" y="T7"/>
                                </a:cxn>
                                <a:cxn ang="T16">
                                  <a:pos x="T8" y="T9"/>
                                </a:cxn>
                                <a:cxn ang="T17">
                                  <a:pos x="T10" y="T11"/>
                                </a:cxn>
                              </a:cxnLst>
                              <a:rect l="0" t="0" r="r" b="b"/>
                              <a:pathLst>
                                <a:path w="3" h="4">
                                  <a:moveTo>
                                    <a:pt x="3" y="0"/>
                                  </a:moveTo>
                                  <a:cubicBezTo>
                                    <a:pt x="2" y="0"/>
                                    <a:pt x="1" y="1"/>
                                    <a:pt x="1" y="1"/>
                                  </a:cubicBezTo>
                                  <a:lnTo>
                                    <a:pt x="0" y="4"/>
                                  </a:lnTo>
                                  <a:lnTo>
                                    <a:pt x="1" y="1"/>
                                  </a:lnTo>
                                  <a:cubicBezTo>
                                    <a:pt x="1" y="0"/>
                                    <a:pt x="2" y="0"/>
                                    <a:pt x="3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3" name=" 293"/>
                          <wps:cNvSpPr>
                            <a:spLocks/>
                          </wps:cNvSpPr>
                          <wps:spPr bwMode="auto">
                            <a:xfrm>
                              <a:off x="5970" y="5110"/>
                              <a:ext cx="75" cy="135"/>
                            </a:xfrm>
                            <a:custGeom>
                              <a:avLst/>
                              <a:gdLst>
                                <a:gd name="T0" fmla="*/ 1125 w 5"/>
                                <a:gd name="T1" fmla="*/ 1350 h 9"/>
                                <a:gd name="T2" fmla="*/ 675 w 5"/>
                                <a:gd name="T3" fmla="*/ 1800 h 9"/>
                                <a:gd name="T4" fmla="*/ 225 w 5"/>
                                <a:gd name="T5" fmla="*/ 1800 h 9"/>
                                <a:gd name="T6" fmla="*/ 225 w 5"/>
                                <a:gd name="T7" fmla="*/ 2025 h 9"/>
                                <a:gd name="T8" fmla="*/ 225 w 5"/>
                                <a:gd name="T9" fmla="*/ 2025 h 9"/>
                                <a:gd name="T10" fmla="*/ 225 w 5"/>
                                <a:gd name="T11" fmla="*/ 1800 h 9"/>
                                <a:gd name="T12" fmla="*/ 0 w 5"/>
                                <a:gd name="T13" fmla="*/ 1800 h 9"/>
                                <a:gd name="T14" fmla="*/ 225 w 5"/>
                                <a:gd name="T15" fmla="*/ 1800 h 9"/>
                                <a:gd name="T16" fmla="*/ 225 w 5"/>
                                <a:gd name="T17" fmla="*/ 1800 h 9"/>
                                <a:gd name="T18" fmla="*/ 450 w 5"/>
                                <a:gd name="T19" fmla="*/ 1125 h 9"/>
                                <a:gd name="T20" fmla="*/ 450 w 5"/>
                                <a:gd name="T21" fmla="*/ 1125 h 9"/>
                                <a:gd name="T22" fmla="*/ 450 w 5"/>
                                <a:gd name="T23" fmla="*/ 900 h 9"/>
                                <a:gd name="T24" fmla="*/ 450 w 5"/>
                                <a:gd name="T25" fmla="*/ 900 h 9"/>
                                <a:gd name="T26" fmla="*/ 675 w 5"/>
                                <a:gd name="T27" fmla="*/ 0 h 9"/>
                                <a:gd name="T28" fmla="*/ 900 w 5"/>
                                <a:gd name="T29" fmla="*/ 0 h 9"/>
                                <a:gd name="T30" fmla="*/ 450 w 5"/>
                                <a:gd name="T31" fmla="*/ 900 h 9"/>
                                <a:gd name="T32" fmla="*/ 900 w 5"/>
                                <a:gd name="T33" fmla="*/ 900 h 9"/>
                                <a:gd name="T34" fmla="*/ 1125 w 5"/>
                                <a:gd name="T35" fmla="*/ 1125 h 9"/>
                                <a:gd name="T36" fmla="*/ 1125 w 5"/>
                                <a:gd name="T37" fmla="*/ 1350 h 9"/>
                                <a:gd name="T38" fmla="*/ 1125 w 5"/>
                                <a:gd name="T39" fmla="*/ 1350 h 9"/>
                                <a:gd name="T40" fmla="*/ 1125 w 5"/>
                                <a:gd name="T41" fmla="*/ 1125 h 9"/>
                                <a:gd name="T42" fmla="*/ 900 w 5"/>
                                <a:gd name="T43" fmla="*/ 900 h 9"/>
                                <a:gd name="T44" fmla="*/ 450 w 5"/>
                                <a:gd name="T45" fmla="*/ 1125 h 9"/>
                                <a:gd name="T46" fmla="*/ 225 w 5"/>
                                <a:gd name="T47" fmla="*/ 1800 h 9"/>
                                <a:gd name="T48" fmla="*/ 675 w 5"/>
                                <a:gd name="T49" fmla="*/ 1575 h 9"/>
                                <a:gd name="T50" fmla="*/ 1125 w 5"/>
                                <a:gd name="T51" fmla="*/ 1350 h 9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</a:gdLst>
                              <a:ahLst/>
                              <a:cxnLst>
                                <a:cxn ang="T52">
                                  <a:pos x="T0" y="T1"/>
                                </a:cxn>
                                <a:cxn ang="T53">
                                  <a:pos x="T2" y="T3"/>
                                </a:cxn>
                                <a:cxn ang="T54">
                                  <a:pos x="T4" y="T5"/>
                                </a:cxn>
                                <a:cxn ang="T55">
                                  <a:pos x="T6" y="T7"/>
                                </a:cxn>
                                <a:cxn ang="T56">
                                  <a:pos x="T8" y="T9"/>
                                </a:cxn>
                                <a:cxn ang="T57">
                                  <a:pos x="T10" y="T11"/>
                                </a:cxn>
                                <a:cxn ang="T58">
                                  <a:pos x="T12" y="T13"/>
                                </a:cxn>
                                <a:cxn ang="T59">
                                  <a:pos x="T14" y="T15"/>
                                </a:cxn>
                                <a:cxn ang="T60">
                                  <a:pos x="T16" y="T17"/>
                                </a:cxn>
                                <a:cxn ang="T61">
                                  <a:pos x="T18" y="T19"/>
                                </a:cxn>
                                <a:cxn ang="T62">
                                  <a:pos x="T20" y="T21"/>
                                </a:cxn>
                                <a:cxn ang="T63">
                                  <a:pos x="T22" y="T23"/>
                                </a:cxn>
                                <a:cxn ang="T64">
                                  <a:pos x="T24" y="T25"/>
                                </a:cxn>
                                <a:cxn ang="T65">
                                  <a:pos x="T26" y="T27"/>
                                </a:cxn>
                                <a:cxn ang="T66">
                                  <a:pos x="T28" y="T29"/>
                                </a:cxn>
                                <a:cxn ang="T67">
                                  <a:pos x="T30" y="T31"/>
                                </a:cxn>
                                <a:cxn ang="T68">
                                  <a:pos x="T32" y="T33"/>
                                </a:cxn>
                                <a:cxn ang="T69">
                                  <a:pos x="T34" y="T35"/>
                                </a:cxn>
                                <a:cxn ang="T70">
                                  <a:pos x="T36" y="T37"/>
                                </a:cxn>
                                <a:cxn ang="T71">
                                  <a:pos x="T38" y="T39"/>
                                </a:cxn>
                                <a:cxn ang="T72">
                                  <a:pos x="T40" y="T41"/>
                                </a:cxn>
                                <a:cxn ang="T73">
                                  <a:pos x="T42" y="T43"/>
                                </a:cxn>
                                <a:cxn ang="T74">
                                  <a:pos x="T44" y="T45"/>
                                </a:cxn>
                                <a:cxn ang="T75">
                                  <a:pos x="T46" y="T47"/>
                                </a:cxn>
                                <a:cxn ang="T76">
                                  <a:pos x="T48" y="T49"/>
                                </a:cxn>
                                <a:cxn ang="T77">
                                  <a:pos x="T50" y="T51"/>
                                </a:cxn>
                              </a:cxnLst>
                              <a:rect l="0" t="0" r="r" b="b"/>
                              <a:pathLst>
                                <a:path w="5" h="9">
                                  <a:moveTo>
                                    <a:pt x="5" y="6"/>
                                  </a:moveTo>
                                  <a:cubicBezTo>
                                    <a:pt x="5" y="7"/>
                                    <a:pt x="4" y="7"/>
                                    <a:pt x="3" y="8"/>
                                  </a:cubicBezTo>
                                  <a:cubicBezTo>
                                    <a:pt x="2" y="8"/>
                                    <a:pt x="2" y="8"/>
                                    <a:pt x="1" y="8"/>
                                  </a:cubicBezTo>
                                  <a:lnTo>
                                    <a:pt x="1" y="9"/>
                                  </a:lnTo>
                                  <a:lnTo>
                                    <a:pt x="1" y="8"/>
                                  </a:lnTo>
                                  <a:lnTo>
                                    <a:pt x="0" y="8"/>
                                  </a:lnTo>
                                  <a:lnTo>
                                    <a:pt x="1" y="8"/>
                                  </a:lnTo>
                                  <a:cubicBezTo>
                                    <a:pt x="1" y="8"/>
                                    <a:pt x="1" y="8"/>
                                    <a:pt x="1" y="8"/>
                                  </a:cubicBezTo>
                                  <a:lnTo>
                                    <a:pt x="2" y="5"/>
                                  </a:lnTo>
                                  <a:cubicBezTo>
                                    <a:pt x="2" y="5"/>
                                    <a:pt x="2" y="5"/>
                                    <a:pt x="2" y="5"/>
                                  </a:cubicBezTo>
                                  <a:lnTo>
                                    <a:pt x="2" y="4"/>
                                  </a:lnTo>
                                  <a:cubicBezTo>
                                    <a:pt x="2" y="4"/>
                                    <a:pt x="2" y="4"/>
                                    <a:pt x="2" y="4"/>
                                  </a:cubicBez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  <a:lnTo>
                                    <a:pt x="2" y="4"/>
                                  </a:lnTo>
                                  <a:cubicBezTo>
                                    <a:pt x="3" y="4"/>
                                    <a:pt x="3" y="4"/>
                                    <a:pt x="4" y="4"/>
                                  </a:cubicBezTo>
                                  <a:cubicBezTo>
                                    <a:pt x="5" y="4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5" y="6"/>
                                    <a:pt x="5" y="6"/>
                                  </a:cubicBezTo>
                                  <a:close/>
                                  <a:moveTo>
                                    <a:pt x="5" y="6"/>
                                  </a:moveTo>
                                  <a:cubicBezTo>
                                    <a:pt x="5" y="6"/>
                                    <a:pt x="5" y="5"/>
                                    <a:pt x="5" y="5"/>
                                  </a:cubicBezTo>
                                  <a:cubicBezTo>
                                    <a:pt x="5" y="5"/>
                                    <a:pt x="4" y="4"/>
                                    <a:pt x="4" y="4"/>
                                  </a:cubicBezTo>
                                  <a:cubicBezTo>
                                    <a:pt x="3" y="4"/>
                                    <a:pt x="3" y="4"/>
                                    <a:pt x="2" y="5"/>
                                  </a:cubicBezTo>
                                  <a:lnTo>
                                    <a:pt x="1" y="8"/>
                                  </a:lnTo>
                                  <a:cubicBezTo>
                                    <a:pt x="2" y="8"/>
                                    <a:pt x="2" y="8"/>
                                    <a:pt x="3" y="7"/>
                                  </a:cubicBezTo>
                                  <a:cubicBezTo>
                                    <a:pt x="4" y="7"/>
                                    <a:pt x="4" y="6"/>
                                    <a:pt x="5" y="6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4" name=" 294"/>
                          <wps:cNvSpPr>
                            <a:spLocks/>
                          </wps:cNvSpPr>
                          <wps:spPr bwMode="auto">
                            <a:xfrm>
                              <a:off x="6045" y="5170"/>
                              <a:ext cx="75" cy="75"/>
                            </a:xfrm>
                            <a:custGeom>
                              <a:avLst/>
                              <a:gdLst>
                                <a:gd name="T0" fmla="*/ 1125 w 5"/>
                                <a:gd name="T1" fmla="*/ 225 h 5"/>
                                <a:gd name="T2" fmla="*/ 225 w 5"/>
                                <a:gd name="T3" fmla="*/ 675 h 5"/>
                                <a:gd name="T4" fmla="*/ 225 w 5"/>
                                <a:gd name="T5" fmla="*/ 675 h 5"/>
                                <a:gd name="T6" fmla="*/ 225 w 5"/>
                                <a:gd name="T7" fmla="*/ 900 h 5"/>
                                <a:gd name="T8" fmla="*/ 450 w 5"/>
                                <a:gd name="T9" fmla="*/ 1125 h 5"/>
                                <a:gd name="T10" fmla="*/ 900 w 5"/>
                                <a:gd name="T11" fmla="*/ 900 h 5"/>
                                <a:gd name="T12" fmla="*/ 900 w 5"/>
                                <a:gd name="T13" fmla="*/ 900 h 5"/>
                                <a:gd name="T14" fmla="*/ 450 w 5"/>
                                <a:gd name="T15" fmla="*/ 1125 h 5"/>
                                <a:gd name="T16" fmla="*/ 225 w 5"/>
                                <a:gd name="T17" fmla="*/ 900 h 5"/>
                                <a:gd name="T18" fmla="*/ 0 w 5"/>
                                <a:gd name="T19" fmla="*/ 675 h 5"/>
                                <a:gd name="T20" fmla="*/ 225 w 5"/>
                                <a:gd name="T21" fmla="*/ 225 h 5"/>
                                <a:gd name="T22" fmla="*/ 900 w 5"/>
                                <a:gd name="T23" fmla="*/ 0 h 5"/>
                                <a:gd name="T24" fmla="*/ 1125 w 5"/>
                                <a:gd name="T25" fmla="*/ 225 h 5"/>
                                <a:gd name="T26" fmla="*/ 1125 w 5"/>
                                <a:gd name="T27" fmla="*/ 225 h 5"/>
                                <a:gd name="T28" fmla="*/ 900 w 5"/>
                                <a:gd name="T29" fmla="*/ 225 h 5"/>
                                <a:gd name="T30" fmla="*/ 450 w 5"/>
                                <a:gd name="T31" fmla="*/ 225 h 5"/>
                                <a:gd name="T32" fmla="*/ 225 w 5"/>
                                <a:gd name="T33" fmla="*/ 450 h 5"/>
                                <a:gd name="T34" fmla="*/ 1125 w 5"/>
                                <a:gd name="T35" fmla="*/ 225 h 5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5" h="5">
                                  <a:moveTo>
                                    <a:pt x="5" y="1"/>
                                  </a:moveTo>
                                  <a:lnTo>
                                    <a:pt x="1" y="3"/>
                                  </a:lnTo>
                                  <a:cubicBezTo>
                                    <a:pt x="1" y="3"/>
                                    <a:pt x="1" y="3"/>
                                    <a:pt x="1" y="3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1" y="4"/>
                                    <a:pt x="2" y="5"/>
                                    <a:pt x="2" y="5"/>
                                  </a:cubicBezTo>
                                  <a:cubicBezTo>
                                    <a:pt x="3" y="5"/>
                                    <a:pt x="4" y="4"/>
                                    <a:pt x="4" y="4"/>
                                  </a:cubicBezTo>
                                  <a:cubicBezTo>
                                    <a:pt x="4" y="5"/>
                                    <a:pt x="3" y="5"/>
                                    <a:pt x="2" y="5"/>
                                  </a:cubicBezTo>
                                  <a:cubicBezTo>
                                    <a:pt x="2" y="5"/>
                                    <a:pt x="1" y="5"/>
                                    <a:pt x="1" y="4"/>
                                  </a:cubicBezTo>
                                  <a:cubicBezTo>
                                    <a:pt x="0" y="4"/>
                                    <a:pt x="0" y="4"/>
                                    <a:pt x="0" y="3"/>
                                  </a:cubicBezTo>
                                  <a:cubicBezTo>
                                    <a:pt x="0" y="2"/>
                                    <a:pt x="1" y="2"/>
                                    <a:pt x="1" y="1"/>
                                  </a:cubicBezTo>
                                  <a:cubicBezTo>
                                    <a:pt x="2" y="1"/>
                                    <a:pt x="3" y="0"/>
                                    <a:pt x="4" y="0"/>
                                  </a:cubicBezTo>
                                  <a:cubicBezTo>
                                    <a:pt x="4" y="0"/>
                                    <a:pt x="5" y="0"/>
                                    <a:pt x="5" y="1"/>
                                  </a:cubicBezTo>
                                  <a:close/>
                                  <a:moveTo>
                                    <a:pt x="5" y="1"/>
                                  </a:moveTo>
                                  <a:cubicBezTo>
                                    <a:pt x="4" y="1"/>
                                    <a:pt x="4" y="1"/>
                                    <a:pt x="4" y="1"/>
                                  </a:cubicBezTo>
                                  <a:cubicBezTo>
                                    <a:pt x="3" y="1"/>
                                    <a:pt x="3" y="1"/>
                                    <a:pt x="2" y="1"/>
                                  </a:cubicBezTo>
                                  <a:cubicBezTo>
                                    <a:pt x="1" y="1"/>
                                    <a:pt x="1" y="2"/>
                                    <a:pt x="1" y="2"/>
                                  </a:cubicBezTo>
                                  <a:lnTo>
                                    <a:pt x="5" y="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5" name=" 295"/>
                          <wps:cNvSpPr>
                            <a:spLocks/>
                          </wps:cNvSpPr>
                          <wps:spPr bwMode="auto">
                            <a:xfrm>
                              <a:off x="6165" y="5125"/>
                              <a:ext cx="105" cy="120"/>
                            </a:xfrm>
                            <a:custGeom>
                              <a:avLst/>
                              <a:gdLst>
                                <a:gd name="T0" fmla="*/ 1575 w 7"/>
                                <a:gd name="T1" fmla="*/ 900 h 8"/>
                                <a:gd name="T2" fmla="*/ 1350 w 7"/>
                                <a:gd name="T3" fmla="*/ 1575 h 8"/>
                                <a:gd name="T4" fmla="*/ 900 w 7"/>
                                <a:gd name="T5" fmla="*/ 1800 h 8"/>
                                <a:gd name="T6" fmla="*/ 675 w 7"/>
                                <a:gd name="T7" fmla="*/ 1800 h 8"/>
                                <a:gd name="T8" fmla="*/ 225 w 7"/>
                                <a:gd name="T9" fmla="*/ 1350 h 8"/>
                                <a:gd name="T10" fmla="*/ 0 w 7"/>
                                <a:gd name="T11" fmla="*/ 900 h 8"/>
                                <a:gd name="T12" fmla="*/ 225 w 7"/>
                                <a:gd name="T13" fmla="*/ 225 h 8"/>
                                <a:gd name="T14" fmla="*/ 900 w 7"/>
                                <a:gd name="T15" fmla="*/ 0 h 8"/>
                                <a:gd name="T16" fmla="*/ 1350 w 7"/>
                                <a:gd name="T17" fmla="*/ 0 h 8"/>
                                <a:gd name="T18" fmla="*/ 1350 w 7"/>
                                <a:gd name="T19" fmla="*/ 0 h 8"/>
                                <a:gd name="T20" fmla="*/ 900 w 7"/>
                                <a:gd name="T21" fmla="*/ 0 h 8"/>
                                <a:gd name="T22" fmla="*/ 225 w 7"/>
                                <a:gd name="T23" fmla="*/ 225 h 8"/>
                                <a:gd name="T24" fmla="*/ 0 w 7"/>
                                <a:gd name="T25" fmla="*/ 900 h 8"/>
                                <a:gd name="T26" fmla="*/ 225 w 7"/>
                                <a:gd name="T27" fmla="*/ 1350 h 8"/>
                                <a:gd name="T28" fmla="*/ 675 w 7"/>
                                <a:gd name="T29" fmla="*/ 1575 h 8"/>
                                <a:gd name="T30" fmla="*/ 900 w 7"/>
                                <a:gd name="T31" fmla="*/ 1800 h 8"/>
                                <a:gd name="T32" fmla="*/ 1350 w 7"/>
                                <a:gd name="T33" fmla="*/ 1575 h 8"/>
                                <a:gd name="T34" fmla="*/ 1575 w 7"/>
                                <a:gd name="T35" fmla="*/ 900 h 8"/>
                                <a:gd name="T36" fmla="*/ 0 60000 65536"/>
                                <a:gd name="T37" fmla="*/ 0 60000 65536"/>
                                <a:gd name="T38" fmla="*/ 0 60000 65536"/>
                                <a:gd name="T39" fmla="*/ 0 60000 65536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</a:gdLst>
                              <a:ahLst/>
                              <a:cxnLst>
                                <a:cxn ang="T36">
                                  <a:pos x="T0" y="T1"/>
                                </a:cxn>
                                <a:cxn ang="T37">
                                  <a:pos x="T2" y="T3"/>
                                </a:cxn>
                                <a:cxn ang="T38">
                                  <a:pos x="T4" y="T5"/>
                                </a:cxn>
                                <a:cxn ang="T39">
                                  <a:pos x="T6" y="T7"/>
                                </a:cxn>
                                <a:cxn ang="T40">
                                  <a:pos x="T8" y="T9"/>
                                </a:cxn>
                                <a:cxn ang="T41">
                                  <a:pos x="T10" y="T11"/>
                                </a:cxn>
                                <a:cxn ang="T42">
                                  <a:pos x="T12" y="T13"/>
                                </a:cxn>
                                <a:cxn ang="T43">
                                  <a:pos x="T14" y="T15"/>
                                </a:cxn>
                                <a:cxn ang="T44">
                                  <a:pos x="T16" y="T17"/>
                                </a:cxn>
                                <a:cxn ang="T45">
                                  <a:pos x="T18" y="T19"/>
                                </a:cxn>
                                <a:cxn ang="T46">
                                  <a:pos x="T20" y="T21"/>
                                </a:cxn>
                                <a:cxn ang="T47">
                                  <a:pos x="T22" y="T23"/>
                                </a:cxn>
                                <a:cxn ang="T48">
                                  <a:pos x="T24" y="T25"/>
                                </a:cxn>
                                <a:cxn ang="T49">
                                  <a:pos x="T26" y="T27"/>
                                </a:cxn>
                                <a:cxn ang="T50">
                                  <a:pos x="T28" y="T29"/>
                                </a:cxn>
                                <a:cxn ang="T51">
                                  <a:pos x="T30" y="T31"/>
                                </a:cxn>
                                <a:cxn ang="T52">
                                  <a:pos x="T32" y="T33"/>
                                </a:cxn>
                                <a:cxn ang="T53">
                                  <a:pos x="T34" y="T35"/>
                                </a:cxn>
                              </a:cxnLst>
                              <a:rect l="0" t="0" r="r" b="b"/>
                              <a:pathLst>
                                <a:path w="7" h="8">
                                  <a:moveTo>
                                    <a:pt x="7" y="4"/>
                                  </a:moveTo>
                                  <a:cubicBezTo>
                                    <a:pt x="7" y="5"/>
                                    <a:pt x="7" y="6"/>
                                    <a:pt x="6" y="7"/>
                                  </a:cubicBezTo>
                                  <a:cubicBezTo>
                                    <a:pt x="5" y="7"/>
                                    <a:pt x="4" y="8"/>
                                    <a:pt x="4" y="8"/>
                                  </a:cubicBez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2" y="8"/>
                                    <a:pt x="1" y="7"/>
                                    <a:pt x="1" y="6"/>
                                  </a:cubicBezTo>
                                  <a:cubicBezTo>
                                    <a:pt x="0" y="6"/>
                                    <a:pt x="0" y="5"/>
                                    <a:pt x="0" y="4"/>
                                  </a:cubicBezTo>
                                  <a:cubicBezTo>
                                    <a:pt x="0" y="3"/>
                                    <a:pt x="0" y="2"/>
                                    <a:pt x="1" y="1"/>
                                  </a:cubicBezTo>
                                  <a:cubicBezTo>
                                    <a:pt x="2" y="0"/>
                                    <a:pt x="3" y="0"/>
                                    <a:pt x="4" y="0"/>
                                  </a:cubicBezTo>
                                  <a:cubicBezTo>
                                    <a:pt x="5" y="0"/>
                                    <a:pt x="6" y="0"/>
                                    <a:pt x="6" y="0"/>
                                  </a:cubicBezTo>
                                  <a:lnTo>
                                    <a:pt x="6" y="0"/>
                                  </a:lnTo>
                                  <a:cubicBezTo>
                                    <a:pt x="6" y="0"/>
                                    <a:pt x="5" y="0"/>
                                    <a:pt x="4" y="0"/>
                                  </a:cubicBezTo>
                                  <a:cubicBezTo>
                                    <a:pt x="3" y="0"/>
                                    <a:pt x="2" y="0"/>
                                    <a:pt x="1" y="1"/>
                                  </a:cubicBezTo>
                                  <a:cubicBezTo>
                                    <a:pt x="0" y="2"/>
                                    <a:pt x="0" y="3"/>
                                    <a:pt x="0" y="4"/>
                                  </a:cubicBezTo>
                                  <a:cubicBezTo>
                                    <a:pt x="0" y="5"/>
                                    <a:pt x="0" y="6"/>
                                    <a:pt x="1" y="6"/>
                                  </a:cubicBezTo>
                                  <a:cubicBezTo>
                                    <a:pt x="1" y="7"/>
                                    <a:pt x="2" y="7"/>
                                    <a:pt x="3" y="7"/>
                                  </a:cubicBezTo>
                                  <a:cubicBezTo>
                                    <a:pt x="3" y="8"/>
                                    <a:pt x="3" y="8"/>
                                    <a:pt x="4" y="8"/>
                                  </a:cubicBezTo>
                                  <a:cubicBezTo>
                                    <a:pt x="4" y="7"/>
                                    <a:pt x="5" y="7"/>
                                    <a:pt x="6" y="7"/>
                                  </a:cubicBezTo>
                                  <a:cubicBezTo>
                                    <a:pt x="6" y="6"/>
                                    <a:pt x="7" y="5"/>
                                    <a:pt x="7" y="4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6" name=" 296"/>
                          <wps:cNvSpPr>
                            <a:spLocks/>
                          </wps:cNvSpPr>
                          <wps:spPr bwMode="auto">
                            <a:xfrm>
                              <a:off x="6285" y="5170"/>
                              <a:ext cx="75" cy="60"/>
                            </a:xfrm>
                            <a:custGeom>
                              <a:avLst/>
                              <a:gdLst>
                                <a:gd name="T0" fmla="*/ 450 w 5"/>
                                <a:gd name="T1" fmla="*/ 900 h 4"/>
                                <a:gd name="T2" fmla="*/ 225 w 5"/>
                                <a:gd name="T3" fmla="*/ 900 h 4"/>
                                <a:gd name="T4" fmla="*/ 0 w 5"/>
                                <a:gd name="T5" fmla="*/ 675 h 4"/>
                                <a:gd name="T6" fmla="*/ 0 w 5"/>
                                <a:gd name="T7" fmla="*/ 675 h 4"/>
                                <a:gd name="T8" fmla="*/ 225 w 5"/>
                                <a:gd name="T9" fmla="*/ 225 h 4"/>
                                <a:gd name="T10" fmla="*/ 675 w 5"/>
                                <a:gd name="T11" fmla="*/ 0 h 4"/>
                                <a:gd name="T12" fmla="*/ 900 w 5"/>
                                <a:gd name="T13" fmla="*/ 0 h 4"/>
                                <a:gd name="T14" fmla="*/ 1125 w 5"/>
                                <a:gd name="T15" fmla="*/ 225 h 4"/>
                                <a:gd name="T16" fmla="*/ 900 w 5"/>
                                <a:gd name="T17" fmla="*/ 675 h 4"/>
                                <a:gd name="T18" fmla="*/ 450 w 5"/>
                                <a:gd name="T19" fmla="*/ 900 h 4"/>
                                <a:gd name="T20" fmla="*/ 1125 w 5"/>
                                <a:gd name="T21" fmla="*/ 225 h 4"/>
                                <a:gd name="T22" fmla="*/ 900 w 5"/>
                                <a:gd name="T23" fmla="*/ 0 h 4"/>
                                <a:gd name="T24" fmla="*/ 675 w 5"/>
                                <a:gd name="T25" fmla="*/ 0 h 4"/>
                                <a:gd name="T26" fmla="*/ 225 w 5"/>
                                <a:gd name="T27" fmla="*/ 225 h 4"/>
                                <a:gd name="T28" fmla="*/ 225 w 5"/>
                                <a:gd name="T29" fmla="*/ 675 h 4"/>
                                <a:gd name="T30" fmla="*/ 225 w 5"/>
                                <a:gd name="T31" fmla="*/ 675 h 4"/>
                                <a:gd name="T32" fmla="*/ 225 w 5"/>
                                <a:gd name="T33" fmla="*/ 900 h 4"/>
                                <a:gd name="T34" fmla="*/ 450 w 5"/>
                                <a:gd name="T35" fmla="*/ 900 h 4"/>
                                <a:gd name="T36" fmla="*/ 900 w 5"/>
                                <a:gd name="T37" fmla="*/ 675 h 4"/>
                                <a:gd name="T38" fmla="*/ 1125 w 5"/>
                                <a:gd name="T39" fmla="*/ 225 h 4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5" h="4">
                                  <a:moveTo>
                                    <a:pt x="2" y="4"/>
                                  </a:moveTo>
                                  <a:cubicBezTo>
                                    <a:pt x="2" y="4"/>
                                    <a:pt x="1" y="4"/>
                                    <a:pt x="1" y="4"/>
                                  </a:cubicBezTo>
                                  <a:cubicBezTo>
                                    <a:pt x="0" y="4"/>
                                    <a:pt x="0" y="3"/>
                                    <a:pt x="0" y="3"/>
                                  </a:cubicBezTo>
                                  <a:cubicBezTo>
                                    <a:pt x="0" y="2"/>
                                    <a:pt x="0" y="1"/>
                                    <a:pt x="1" y="1"/>
                                  </a:cubicBezTo>
                                  <a:cubicBezTo>
                                    <a:pt x="2" y="0"/>
                                    <a:pt x="2" y="0"/>
                                    <a:pt x="3" y="0"/>
                                  </a:cubicBezTo>
                                  <a:cubicBezTo>
                                    <a:pt x="4" y="0"/>
                                    <a:pt x="4" y="0"/>
                                    <a:pt x="4" y="0"/>
                                  </a:cubicBezTo>
                                  <a:cubicBezTo>
                                    <a:pt x="5" y="0"/>
                                    <a:pt x="5" y="1"/>
                                    <a:pt x="5" y="1"/>
                                  </a:cubicBezTo>
                                  <a:cubicBezTo>
                                    <a:pt x="5" y="2"/>
                                    <a:pt x="5" y="3"/>
                                    <a:pt x="4" y="3"/>
                                  </a:cubicBezTo>
                                  <a:cubicBezTo>
                                    <a:pt x="4" y="4"/>
                                    <a:pt x="3" y="4"/>
                                    <a:pt x="2" y="4"/>
                                  </a:cubicBezTo>
                                  <a:close/>
                                  <a:moveTo>
                                    <a:pt x="5" y="1"/>
                                  </a:moveTo>
                                  <a:cubicBezTo>
                                    <a:pt x="5" y="1"/>
                                    <a:pt x="5" y="1"/>
                                    <a:pt x="4" y="0"/>
                                  </a:cubicBezTo>
                                  <a:cubicBezTo>
                                    <a:pt x="4" y="0"/>
                                    <a:pt x="4" y="0"/>
                                    <a:pt x="3" y="0"/>
                                  </a:cubicBezTo>
                                  <a:cubicBezTo>
                                    <a:pt x="3" y="0"/>
                                    <a:pt x="2" y="0"/>
                                    <a:pt x="1" y="1"/>
                                  </a:cubicBezTo>
                                  <a:cubicBezTo>
                                    <a:pt x="1" y="1"/>
                                    <a:pt x="0" y="2"/>
                                    <a:pt x="1" y="3"/>
                                  </a:cubicBezTo>
                                  <a:cubicBezTo>
                                    <a:pt x="1" y="3"/>
                                    <a:pt x="1" y="3"/>
                                    <a:pt x="1" y="4"/>
                                  </a:cubicBezTo>
                                  <a:cubicBezTo>
                                    <a:pt x="1" y="4"/>
                                    <a:pt x="2" y="4"/>
                                    <a:pt x="2" y="4"/>
                                  </a:cubicBezTo>
                                  <a:cubicBezTo>
                                    <a:pt x="3" y="4"/>
                                    <a:pt x="4" y="4"/>
                                    <a:pt x="4" y="3"/>
                                  </a:cubicBezTo>
                                  <a:cubicBezTo>
                                    <a:pt x="5" y="3"/>
                                    <a:pt x="5" y="2"/>
                                    <a:pt x="5" y="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7" name=" 297"/>
                          <wps:cNvSpPr>
                            <a:spLocks/>
                          </wps:cNvSpPr>
                          <wps:spPr bwMode="auto">
                            <a:xfrm>
                              <a:off x="6375" y="5155"/>
                              <a:ext cx="45" cy="75"/>
                            </a:xfrm>
                            <a:custGeom>
                              <a:avLst/>
                              <a:gdLst>
                                <a:gd name="T0" fmla="*/ 675 w 3"/>
                                <a:gd name="T1" fmla="*/ 225 h 5"/>
                                <a:gd name="T2" fmla="*/ 675 w 3"/>
                                <a:gd name="T3" fmla="*/ 1125 h 5"/>
                                <a:gd name="T4" fmla="*/ 675 w 3"/>
                                <a:gd name="T5" fmla="*/ 1125 h 5"/>
                                <a:gd name="T6" fmla="*/ 675 w 3"/>
                                <a:gd name="T7" fmla="*/ 225 h 5"/>
                                <a:gd name="T8" fmla="*/ 675 w 3"/>
                                <a:gd name="T9" fmla="*/ 225 h 5"/>
                                <a:gd name="T10" fmla="*/ 675 w 3"/>
                                <a:gd name="T11" fmla="*/ 225 h 5"/>
                                <a:gd name="T12" fmla="*/ 450 w 3"/>
                                <a:gd name="T13" fmla="*/ 225 h 5"/>
                                <a:gd name="T14" fmla="*/ 225 w 3"/>
                                <a:gd name="T15" fmla="*/ 225 h 5"/>
                                <a:gd name="T16" fmla="*/ 0 w 3"/>
                                <a:gd name="T17" fmla="*/ 1125 h 5"/>
                                <a:gd name="T18" fmla="*/ 0 w 3"/>
                                <a:gd name="T19" fmla="*/ 1125 h 5"/>
                                <a:gd name="T20" fmla="*/ 225 w 3"/>
                                <a:gd name="T21" fmla="*/ 450 h 5"/>
                                <a:gd name="T22" fmla="*/ 0 w 3"/>
                                <a:gd name="T23" fmla="*/ 450 h 5"/>
                                <a:gd name="T24" fmla="*/ 225 w 3"/>
                                <a:gd name="T25" fmla="*/ 225 h 5"/>
                                <a:gd name="T26" fmla="*/ 225 w 3"/>
                                <a:gd name="T27" fmla="*/ 0 h 5"/>
                                <a:gd name="T28" fmla="*/ 225 w 3"/>
                                <a:gd name="T29" fmla="*/ 0 h 5"/>
                                <a:gd name="T30" fmla="*/ 225 w 3"/>
                                <a:gd name="T31" fmla="*/ 225 h 5"/>
                                <a:gd name="T32" fmla="*/ 450 w 3"/>
                                <a:gd name="T33" fmla="*/ 0 h 5"/>
                                <a:gd name="T34" fmla="*/ 675 w 3"/>
                                <a:gd name="T35" fmla="*/ 0 h 5"/>
                                <a:gd name="T36" fmla="*/ 675 w 3"/>
                                <a:gd name="T37" fmla="*/ 225 h 5"/>
                                <a:gd name="T38" fmla="*/ 675 w 3"/>
                                <a:gd name="T39" fmla="*/ 225 h 5"/>
                                <a:gd name="T40" fmla="*/ 0 60000 65536"/>
                                <a:gd name="T41" fmla="*/ 0 60000 65536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</a:gdLst>
                              <a:ahLst/>
                              <a:cxnLst>
                                <a:cxn ang="T40">
                                  <a:pos x="T0" y="T1"/>
                                </a:cxn>
                                <a:cxn ang="T41">
                                  <a:pos x="T2" y="T3"/>
                                </a:cxn>
                                <a:cxn ang="T42">
                                  <a:pos x="T4" y="T5"/>
                                </a:cxn>
                                <a:cxn ang="T43">
                                  <a:pos x="T6" y="T7"/>
                                </a:cxn>
                                <a:cxn ang="T44">
                                  <a:pos x="T8" y="T9"/>
                                </a:cxn>
                                <a:cxn ang="T45">
                                  <a:pos x="T10" y="T11"/>
                                </a:cxn>
                                <a:cxn ang="T46">
                                  <a:pos x="T12" y="T13"/>
                                </a:cxn>
                                <a:cxn ang="T47">
                                  <a:pos x="T14" y="T15"/>
                                </a:cxn>
                                <a:cxn ang="T48">
                                  <a:pos x="T16" y="T17"/>
                                </a:cxn>
                                <a:cxn ang="T49">
                                  <a:pos x="T18" y="T19"/>
                                </a:cxn>
                                <a:cxn ang="T50">
                                  <a:pos x="T20" y="T21"/>
                                </a:cxn>
                                <a:cxn ang="T51">
                                  <a:pos x="T22" y="T23"/>
                                </a:cxn>
                                <a:cxn ang="T52">
                                  <a:pos x="T24" y="T25"/>
                                </a:cxn>
                                <a:cxn ang="T53">
                                  <a:pos x="T26" y="T27"/>
                                </a:cxn>
                                <a:cxn ang="T54">
                                  <a:pos x="T28" y="T29"/>
                                </a:cxn>
                                <a:cxn ang="T55">
                                  <a:pos x="T30" y="T31"/>
                                </a:cxn>
                                <a:cxn ang="T56">
                                  <a:pos x="T32" y="T33"/>
                                </a:cxn>
                                <a:cxn ang="T57">
                                  <a:pos x="T34" y="T35"/>
                                </a:cxn>
                                <a:cxn ang="T58">
                                  <a:pos x="T36" y="T37"/>
                                </a:cxn>
                                <a:cxn ang="T59">
                                  <a:pos x="T38" y="T39"/>
                                </a:cxn>
                              </a:cxnLst>
                              <a:rect l="0" t="0" r="r" b="b"/>
                              <a:pathLst>
                                <a:path w="3" h="5">
                                  <a:moveTo>
                                    <a:pt x="3" y="1"/>
                                  </a:moveTo>
                                  <a:lnTo>
                                    <a:pt x="3" y="5"/>
                                  </a:lnTo>
                                  <a:lnTo>
                                    <a:pt x="3" y="1"/>
                                  </a:ln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2" y="0"/>
                                    <a:pt x="2" y="1"/>
                                  </a:cubicBezTo>
                                  <a:cubicBezTo>
                                    <a:pt x="2" y="1"/>
                                    <a:pt x="1" y="1"/>
                                    <a:pt x="1" y="1"/>
                                  </a:cubicBezTo>
                                  <a:lnTo>
                                    <a:pt x="0" y="5"/>
                                  </a:lnTo>
                                  <a:lnTo>
                                    <a:pt x="1" y="2"/>
                                  </a:lnTo>
                                  <a:lnTo>
                                    <a:pt x="0" y="2"/>
                                  </a:lnTo>
                                  <a:cubicBezTo>
                                    <a:pt x="0" y="2"/>
                                    <a:pt x="0" y="2"/>
                                    <a:pt x="1" y="1"/>
                                  </a:cubicBezTo>
                                  <a:lnTo>
                                    <a:pt x="1" y="0"/>
                                  </a:lnTo>
                                  <a:lnTo>
                                    <a:pt x="1" y="1"/>
                                  </a:lnTo>
                                  <a:cubicBezTo>
                                    <a:pt x="1" y="1"/>
                                    <a:pt x="2" y="0"/>
                                    <a:pt x="2" y="0"/>
                                  </a:cubicBezTo>
                                  <a:cubicBezTo>
                                    <a:pt x="2" y="0"/>
                                    <a:pt x="3" y="0"/>
                                    <a:pt x="3" y="0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ubicBezTo>
                                    <a:pt x="3" y="1"/>
                                    <a:pt x="3" y="1"/>
                                    <a:pt x="3" y="1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8" name=" 298"/>
                          <wps:cNvSpPr>
                            <a:spLocks/>
                          </wps:cNvSpPr>
                          <wps:spPr bwMode="auto">
                            <a:xfrm>
                              <a:off x="6435" y="5095"/>
                              <a:ext cx="60" cy="135"/>
                            </a:xfrm>
                            <a:custGeom>
                              <a:avLst/>
                              <a:gdLst>
                                <a:gd name="T0" fmla="*/ 900 w 4"/>
                                <a:gd name="T1" fmla="*/ 0 h 9"/>
                                <a:gd name="T2" fmla="*/ 675 w 4"/>
                                <a:gd name="T3" fmla="*/ 900 h 9"/>
                                <a:gd name="T4" fmla="*/ 900 w 4"/>
                                <a:gd name="T5" fmla="*/ 675 h 9"/>
                                <a:gd name="T6" fmla="*/ 900 w 4"/>
                                <a:gd name="T7" fmla="*/ 900 h 9"/>
                                <a:gd name="T8" fmla="*/ 675 w 4"/>
                                <a:gd name="T9" fmla="*/ 900 h 9"/>
                                <a:gd name="T10" fmla="*/ 675 w 4"/>
                                <a:gd name="T11" fmla="*/ 1575 h 9"/>
                                <a:gd name="T12" fmla="*/ 675 w 4"/>
                                <a:gd name="T13" fmla="*/ 1575 h 9"/>
                                <a:gd name="T14" fmla="*/ 675 w 4"/>
                                <a:gd name="T15" fmla="*/ 1800 h 9"/>
                                <a:gd name="T16" fmla="*/ 675 w 4"/>
                                <a:gd name="T17" fmla="*/ 1800 h 9"/>
                                <a:gd name="T18" fmla="*/ 675 w 4"/>
                                <a:gd name="T19" fmla="*/ 1800 h 9"/>
                                <a:gd name="T20" fmla="*/ 675 w 4"/>
                                <a:gd name="T21" fmla="*/ 1800 h 9"/>
                                <a:gd name="T22" fmla="*/ 450 w 4"/>
                                <a:gd name="T23" fmla="*/ 1800 h 9"/>
                                <a:gd name="T24" fmla="*/ 0 w 4"/>
                                <a:gd name="T25" fmla="*/ 1800 h 9"/>
                                <a:gd name="T26" fmla="*/ 0 w 4"/>
                                <a:gd name="T27" fmla="*/ 1575 h 9"/>
                                <a:gd name="T28" fmla="*/ 225 w 4"/>
                                <a:gd name="T29" fmla="*/ 1125 h 9"/>
                                <a:gd name="T30" fmla="*/ 675 w 4"/>
                                <a:gd name="T31" fmla="*/ 900 h 9"/>
                                <a:gd name="T32" fmla="*/ 675 w 4"/>
                                <a:gd name="T33" fmla="*/ 0 h 9"/>
                                <a:gd name="T34" fmla="*/ 900 w 4"/>
                                <a:gd name="T35" fmla="*/ 0 h 9"/>
                                <a:gd name="T36" fmla="*/ 675 w 4"/>
                                <a:gd name="T37" fmla="*/ 900 h 9"/>
                                <a:gd name="T38" fmla="*/ 225 w 4"/>
                                <a:gd name="T39" fmla="*/ 1125 h 9"/>
                                <a:gd name="T40" fmla="*/ 0 w 4"/>
                                <a:gd name="T41" fmla="*/ 1575 h 9"/>
                                <a:gd name="T42" fmla="*/ 0 w 4"/>
                                <a:gd name="T43" fmla="*/ 1800 h 9"/>
                                <a:gd name="T44" fmla="*/ 225 w 4"/>
                                <a:gd name="T45" fmla="*/ 1800 h 9"/>
                                <a:gd name="T46" fmla="*/ 675 w 4"/>
                                <a:gd name="T47" fmla="*/ 1800 h 9"/>
                                <a:gd name="T48" fmla="*/ 675 w 4"/>
                                <a:gd name="T49" fmla="*/ 900 h 9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</a:gdLst>
                              <a:ahLst/>
                              <a:cxnLst>
                                <a:cxn ang="T50">
                                  <a:pos x="T0" y="T1"/>
                                </a:cxn>
                                <a:cxn ang="T51">
                                  <a:pos x="T2" y="T3"/>
                                </a:cxn>
                                <a:cxn ang="T52">
                                  <a:pos x="T4" y="T5"/>
                                </a:cxn>
                                <a:cxn ang="T53">
                                  <a:pos x="T6" y="T7"/>
                                </a:cxn>
                                <a:cxn ang="T54">
                                  <a:pos x="T8" y="T9"/>
                                </a:cxn>
                                <a:cxn ang="T55">
                                  <a:pos x="T10" y="T11"/>
                                </a:cxn>
                                <a:cxn ang="T56">
                                  <a:pos x="T12" y="T13"/>
                                </a:cxn>
                                <a:cxn ang="T57">
                                  <a:pos x="T14" y="T15"/>
                                </a:cxn>
                                <a:cxn ang="T58">
                                  <a:pos x="T16" y="T17"/>
                                </a:cxn>
                                <a:cxn ang="T59">
                                  <a:pos x="T18" y="T19"/>
                                </a:cxn>
                                <a:cxn ang="T60">
                                  <a:pos x="T20" y="T21"/>
                                </a:cxn>
                                <a:cxn ang="T61">
                                  <a:pos x="T22" y="T23"/>
                                </a:cxn>
                                <a:cxn ang="T62">
                                  <a:pos x="T24" y="T25"/>
                                </a:cxn>
                                <a:cxn ang="T63">
                                  <a:pos x="T26" y="T27"/>
                                </a:cxn>
                                <a:cxn ang="T64">
                                  <a:pos x="T28" y="T29"/>
                                </a:cxn>
                                <a:cxn ang="T65">
                                  <a:pos x="T30" y="T31"/>
                                </a:cxn>
                                <a:cxn ang="T66">
                                  <a:pos x="T32" y="T33"/>
                                </a:cxn>
                                <a:cxn ang="T67">
                                  <a:pos x="T34" y="T35"/>
                                </a:cxn>
                                <a:cxn ang="T68">
                                  <a:pos x="T36" y="T37"/>
                                </a:cxn>
                                <a:cxn ang="T69">
                                  <a:pos x="T38" y="T39"/>
                                </a:cxn>
                                <a:cxn ang="T70">
                                  <a:pos x="T40" y="T41"/>
                                </a:cxn>
                                <a:cxn ang="T71">
                                  <a:pos x="T42" y="T43"/>
                                </a:cxn>
                                <a:cxn ang="T72">
                                  <a:pos x="T44" y="T45"/>
                                </a:cxn>
                                <a:cxn ang="T73">
                                  <a:pos x="T46" y="T47"/>
                                </a:cxn>
                                <a:cxn ang="T74">
                                  <a:pos x="T48" y="T49"/>
                                </a:cxn>
                              </a:cxnLst>
                              <a:rect l="0" t="0" r="r" b="b"/>
                              <a:pathLst>
                                <a:path w="4" h="9">
                                  <a:moveTo>
                                    <a:pt x="4" y="0"/>
                                  </a:moveTo>
                                  <a:lnTo>
                                    <a:pt x="3" y="4"/>
                                  </a:lnTo>
                                  <a:cubicBezTo>
                                    <a:pt x="4" y="3"/>
                                    <a:pt x="4" y="3"/>
                                    <a:pt x="4" y="3"/>
                                  </a:cubicBezTo>
                                  <a:lnTo>
                                    <a:pt x="4" y="4"/>
                                  </a:lnTo>
                                  <a:cubicBezTo>
                                    <a:pt x="4" y="4"/>
                                    <a:pt x="4" y="4"/>
                                    <a:pt x="3" y="4"/>
                                  </a:cubicBezTo>
                                  <a:lnTo>
                                    <a:pt x="3" y="7"/>
                                  </a:lnTo>
                                  <a:lnTo>
                                    <a:pt x="3" y="8"/>
                                  </a:ln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3" y="8"/>
                                    <a:pt x="3" y="8"/>
                                    <a:pt x="3" y="8"/>
                                  </a:cubicBezTo>
                                  <a:cubicBezTo>
                                    <a:pt x="2" y="8"/>
                                    <a:pt x="2" y="8"/>
                                    <a:pt x="2" y="8"/>
                                  </a:cubicBezTo>
                                  <a:cubicBezTo>
                                    <a:pt x="1" y="9"/>
                                    <a:pt x="0" y="8"/>
                                    <a:pt x="0" y="8"/>
                                  </a:cubicBezTo>
                                  <a:cubicBezTo>
                                    <a:pt x="0" y="8"/>
                                    <a:pt x="0" y="7"/>
                                    <a:pt x="0" y="7"/>
                                  </a:cubicBezTo>
                                  <a:cubicBezTo>
                                    <a:pt x="0" y="6"/>
                                    <a:pt x="0" y="6"/>
                                    <a:pt x="1" y="5"/>
                                  </a:cubicBezTo>
                                  <a:cubicBezTo>
                                    <a:pt x="2" y="4"/>
                                    <a:pt x="2" y="4"/>
                                    <a:pt x="3" y="4"/>
                                  </a:cubicBezTo>
                                  <a:lnTo>
                                    <a:pt x="3" y="0"/>
                                  </a:lnTo>
                                  <a:lnTo>
                                    <a:pt x="4" y="0"/>
                                  </a:lnTo>
                                  <a:close/>
                                  <a:moveTo>
                                    <a:pt x="3" y="4"/>
                                  </a:moveTo>
                                  <a:cubicBezTo>
                                    <a:pt x="2" y="4"/>
                                    <a:pt x="2" y="5"/>
                                    <a:pt x="1" y="5"/>
                                  </a:cubicBezTo>
                                  <a:cubicBezTo>
                                    <a:pt x="1" y="6"/>
                                    <a:pt x="0" y="7"/>
                                    <a:pt x="0" y="7"/>
                                  </a:cubicBezTo>
                                  <a:cubicBezTo>
                                    <a:pt x="0" y="7"/>
                                    <a:pt x="0" y="7"/>
                                    <a:pt x="0" y="8"/>
                                  </a:cubicBezTo>
                                  <a:cubicBezTo>
                                    <a:pt x="0" y="8"/>
                                    <a:pt x="1" y="8"/>
                                    <a:pt x="1" y="8"/>
                                  </a:cubicBezTo>
                                  <a:cubicBezTo>
                                    <a:pt x="2" y="8"/>
                                    <a:pt x="2" y="8"/>
                                    <a:pt x="3" y="8"/>
                                  </a:cubicBezTo>
                                  <a:lnTo>
                                    <a:pt x="3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299" name=" 299"/>
                          <wps:cNvSpPr>
                            <a:spLocks/>
                          </wps:cNvSpPr>
                          <wps:spPr bwMode="auto">
                            <a:xfrm>
                              <a:off x="6525" y="5110"/>
                              <a:ext cx="1" cy="90"/>
                            </a:xfrm>
                            <a:custGeom>
                              <a:avLst/>
                              <a:gdLst>
                                <a:gd name="T0" fmla="*/ 0 w 1"/>
                                <a:gd name="T1" fmla="*/ 0 h 6"/>
                                <a:gd name="T2" fmla="*/ 0 w 1"/>
                                <a:gd name="T3" fmla="*/ 225 h 6"/>
                                <a:gd name="T4" fmla="*/ 0 w 1"/>
                                <a:gd name="T5" fmla="*/ 225 h 6"/>
                                <a:gd name="T6" fmla="*/ 0 w 1"/>
                                <a:gd name="T7" fmla="*/ 0 h 6"/>
                                <a:gd name="T8" fmla="*/ 0 w 1"/>
                                <a:gd name="T9" fmla="*/ 450 h 6"/>
                                <a:gd name="T10" fmla="*/ 0 w 1"/>
                                <a:gd name="T11" fmla="*/ 1350 h 6"/>
                                <a:gd name="T12" fmla="*/ 0 w 1"/>
                                <a:gd name="T13" fmla="*/ 1350 h 6"/>
                                <a:gd name="T14" fmla="*/ 0 w 1"/>
                                <a:gd name="T15" fmla="*/ 450 h 6"/>
                                <a:gd name="T16" fmla="*/ 0 60000 65536"/>
                                <a:gd name="T17" fmla="*/ 0 60000 6553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</a:gdLst>
                              <a:ahLst/>
                              <a:cxnLst>
                                <a:cxn ang="T16">
                                  <a:pos x="T0" y="T1"/>
                                </a:cxn>
                                <a:cxn ang="T17">
                                  <a:pos x="T2" y="T3"/>
                                </a:cxn>
                                <a:cxn ang="T18">
                                  <a:pos x="T4" y="T5"/>
                                </a:cxn>
                                <a:cxn ang="T19">
                                  <a:pos x="T6" y="T7"/>
                                </a:cxn>
                                <a:cxn ang="T20">
                                  <a:pos x="T8" y="T9"/>
                                </a:cxn>
                                <a:cxn ang="T21">
                                  <a:pos x="T10" y="T11"/>
                                </a:cxn>
                                <a:cxn ang="T22">
                                  <a:pos x="T12" y="T13"/>
                                </a:cxn>
                                <a:cxn ang="T23">
                                  <a:pos x="T14" y="T15"/>
                                </a:cxn>
                              </a:cxnLst>
                              <a:rect l="0" t="0" r="r" b="b"/>
                              <a:pathLst>
                                <a:path w="1" h="6">
                                  <a:moveTo>
                                    <a:pt x="0" y="0"/>
                                  </a:moveTo>
                                  <a:lnTo>
                                    <a:pt x="0" y="1"/>
                                  </a:lnTo>
                                  <a:lnTo>
                                    <a:pt x="0" y="0"/>
                                  </a:lnTo>
                                  <a:close/>
                                  <a:moveTo>
                                    <a:pt x="0" y="2"/>
                                  </a:moveTo>
                                  <a:lnTo>
                                    <a:pt x="0" y="6"/>
                                  </a:lnTo>
                                  <a:lnTo>
                                    <a:pt x="0" y="2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0" name=" 300"/>
                          <wps:cNvSpPr>
                            <a:spLocks/>
                          </wps:cNvSpPr>
                          <wps:spPr bwMode="auto">
                            <a:xfrm>
                              <a:off x="6540" y="5065"/>
                              <a:ext cx="30" cy="135"/>
                            </a:xfrm>
                            <a:custGeom>
                              <a:avLst/>
                              <a:gdLst>
                                <a:gd name="T0" fmla="*/ 450 w 2"/>
                                <a:gd name="T1" fmla="*/ 900 h 9"/>
                                <a:gd name="T2" fmla="*/ 225 w 2"/>
                                <a:gd name="T3" fmla="*/ 900 h 9"/>
                                <a:gd name="T4" fmla="*/ 225 w 2"/>
                                <a:gd name="T5" fmla="*/ 2025 h 9"/>
                                <a:gd name="T6" fmla="*/ 225 w 2"/>
                                <a:gd name="T7" fmla="*/ 2025 h 9"/>
                                <a:gd name="T8" fmla="*/ 225 w 2"/>
                                <a:gd name="T9" fmla="*/ 900 h 9"/>
                                <a:gd name="T10" fmla="*/ 0 w 2"/>
                                <a:gd name="T11" fmla="*/ 1125 h 9"/>
                                <a:gd name="T12" fmla="*/ 0 w 2"/>
                                <a:gd name="T13" fmla="*/ 900 h 9"/>
                                <a:gd name="T14" fmla="*/ 225 w 2"/>
                                <a:gd name="T15" fmla="*/ 900 h 9"/>
                                <a:gd name="T16" fmla="*/ 0 w 2"/>
                                <a:gd name="T17" fmla="*/ 0 h 9"/>
                                <a:gd name="T18" fmla="*/ 225 w 2"/>
                                <a:gd name="T19" fmla="*/ 0 h 9"/>
                                <a:gd name="T20" fmla="*/ 225 w 2"/>
                                <a:gd name="T21" fmla="*/ 900 h 9"/>
                                <a:gd name="T22" fmla="*/ 450 w 2"/>
                                <a:gd name="T23" fmla="*/ 675 h 9"/>
                                <a:gd name="T24" fmla="*/ 450 w 2"/>
                                <a:gd name="T25" fmla="*/ 900 h 9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" h="9">
                                  <a:moveTo>
                                    <a:pt x="2" y="4"/>
                                  </a:moveTo>
                                  <a:lnTo>
                                    <a:pt x="1" y="4"/>
                                  </a:lnTo>
                                  <a:lnTo>
                                    <a:pt x="1" y="9"/>
                                  </a:lnTo>
                                  <a:lnTo>
                                    <a:pt x="1" y="4"/>
                                  </a:lnTo>
                                  <a:lnTo>
                                    <a:pt x="0" y="5"/>
                                  </a:lnTo>
                                  <a:lnTo>
                                    <a:pt x="0" y="4"/>
                                  </a:lnTo>
                                  <a:lnTo>
                                    <a:pt x="1" y="4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" y="0"/>
                                  </a:lnTo>
                                  <a:lnTo>
                                    <a:pt x="1" y="4"/>
                                  </a:lnTo>
                                  <a:lnTo>
                                    <a:pt x="2" y="3"/>
                                  </a:lnTo>
                                  <a:lnTo>
                                    <a:pt x="2" y="4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1" name=" 301"/>
                          <wps:cNvSpPr>
                            <a:spLocks/>
                          </wps:cNvSpPr>
                          <wps:spPr bwMode="auto">
                            <a:xfrm>
                              <a:off x="6585" y="5095"/>
                              <a:ext cx="60" cy="75"/>
                            </a:xfrm>
                            <a:custGeom>
                              <a:avLst/>
                              <a:gdLst>
                                <a:gd name="T0" fmla="*/ 675 w 4"/>
                                <a:gd name="T1" fmla="*/ 0 h 5"/>
                                <a:gd name="T2" fmla="*/ 900 w 4"/>
                                <a:gd name="T3" fmla="*/ 675 h 5"/>
                                <a:gd name="T4" fmla="*/ 900 w 4"/>
                                <a:gd name="T5" fmla="*/ 900 h 5"/>
                                <a:gd name="T6" fmla="*/ 675 w 4"/>
                                <a:gd name="T7" fmla="*/ 450 h 5"/>
                                <a:gd name="T8" fmla="*/ 675 w 4"/>
                                <a:gd name="T9" fmla="*/ 1125 h 5"/>
                                <a:gd name="T10" fmla="*/ 450 w 4"/>
                                <a:gd name="T11" fmla="*/ 1125 h 5"/>
                                <a:gd name="T12" fmla="*/ 225 w 4"/>
                                <a:gd name="T13" fmla="*/ 900 h 5"/>
                                <a:gd name="T14" fmla="*/ 225 w 4"/>
                                <a:gd name="T15" fmla="*/ 900 h 5"/>
                                <a:gd name="T16" fmla="*/ 225 w 4"/>
                                <a:gd name="T17" fmla="*/ 450 h 5"/>
                                <a:gd name="T18" fmla="*/ 450 w 4"/>
                                <a:gd name="T19" fmla="*/ 0 h 5"/>
                                <a:gd name="T20" fmla="*/ 450 w 4"/>
                                <a:gd name="T21" fmla="*/ 0 h 5"/>
                                <a:gd name="T22" fmla="*/ 450 w 4"/>
                                <a:gd name="T23" fmla="*/ 0 h 5"/>
                                <a:gd name="T24" fmla="*/ 450 w 4"/>
                                <a:gd name="T25" fmla="*/ 0 h 5"/>
                                <a:gd name="T26" fmla="*/ 225 w 4"/>
                                <a:gd name="T27" fmla="*/ 450 h 5"/>
                                <a:gd name="T28" fmla="*/ 225 w 4"/>
                                <a:gd name="T29" fmla="*/ 900 h 5"/>
                                <a:gd name="T30" fmla="*/ 225 w 4"/>
                                <a:gd name="T31" fmla="*/ 900 h 5"/>
                                <a:gd name="T32" fmla="*/ 450 w 4"/>
                                <a:gd name="T33" fmla="*/ 1125 h 5"/>
                                <a:gd name="T34" fmla="*/ 675 w 4"/>
                                <a:gd name="T35" fmla="*/ 900 h 5"/>
                                <a:gd name="T36" fmla="*/ 675 w 4"/>
                                <a:gd name="T37" fmla="*/ 675 h 5"/>
                                <a:gd name="T38" fmla="*/ 675 w 4"/>
                                <a:gd name="T39" fmla="*/ 225 h 5"/>
                                <a:gd name="T40" fmla="*/ 675 w 4"/>
                                <a:gd name="T41" fmla="*/ 0 h 5"/>
                                <a:gd name="T42" fmla="*/ 0 60000 65536"/>
                                <a:gd name="T43" fmla="*/ 0 60000 65536"/>
                                <a:gd name="T44" fmla="*/ 0 60000 65536"/>
                                <a:gd name="T45" fmla="*/ 0 60000 65536"/>
                                <a:gd name="T46" fmla="*/ 0 60000 65536"/>
                                <a:gd name="T47" fmla="*/ 0 60000 65536"/>
                                <a:gd name="T48" fmla="*/ 0 60000 65536"/>
                                <a:gd name="T49" fmla="*/ 0 60000 65536"/>
                                <a:gd name="T50" fmla="*/ 0 60000 65536"/>
                                <a:gd name="T51" fmla="*/ 0 60000 65536"/>
                                <a:gd name="T52" fmla="*/ 0 60000 65536"/>
                                <a:gd name="T53" fmla="*/ 0 60000 65536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</a:gdLst>
                              <a:ahLst/>
                              <a:cxnLst>
                                <a:cxn ang="T42">
                                  <a:pos x="T0" y="T1"/>
                                </a:cxn>
                                <a:cxn ang="T43">
                                  <a:pos x="T2" y="T3"/>
                                </a:cxn>
                                <a:cxn ang="T44">
                                  <a:pos x="T4" y="T5"/>
                                </a:cxn>
                                <a:cxn ang="T45">
                                  <a:pos x="T6" y="T7"/>
                                </a:cxn>
                                <a:cxn ang="T46">
                                  <a:pos x="T8" y="T9"/>
                                </a:cxn>
                                <a:cxn ang="T47">
                                  <a:pos x="T10" y="T11"/>
                                </a:cxn>
                                <a:cxn ang="T48">
                                  <a:pos x="T12" y="T13"/>
                                </a:cxn>
                                <a:cxn ang="T49">
                                  <a:pos x="T14" y="T15"/>
                                </a:cxn>
                                <a:cxn ang="T50">
                                  <a:pos x="T16" y="T17"/>
                                </a:cxn>
                                <a:cxn ang="T51">
                                  <a:pos x="T18" y="T19"/>
                                </a:cxn>
                                <a:cxn ang="T52">
                                  <a:pos x="T20" y="T21"/>
                                </a:cxn>
                                <a:cxn ang="T53">
                                  <a:pos x="T22" y="T23"/>
                                </a:cxn>
                                <a:cxn ang="T54">
                                  <a:pos x="T24" y="T25"/>
                                </a:cxn>
                                <a:cxn ang="T55">
                                  <a:pos x="T26" y="T27"/>
                                </a:cxn>
                                <a:cxn ang="T56">
                                  <a:pos x="T28" y="T29"/>
                                </a:cxn>
                                <a:cxn ang="T57">
                                  <a:pos x="T30" y="T31"/>
                                </a:cxn>
                                <a:cxn ang="T58">
                                  <a:pos x="T32" y="T33"/>
                                </a:cxn>
                                <a:cxn ang="T59">
                                  <a:pos x="T34" y="T35"/>
                                </a:cxn>
                                <a:cxn ang="T60">
                                  <a:pos x="T36" y="T37"/>
                                </a:cxn>
                                <a:cxn ang="T61">
                                  <a:pos x="T38" y="T39"/>
                                </a:cxn>
                                <a:cxn ang="T62">
                                  <a:pos x="T40" y="T41"/>
                                </a:cxn>
                              </a:cxnLst>
                              <a:rect l="0" t="0" r="r" b="b"/>
                              <a:pathLst>
                                <a:path w="4" h="5">
                                  <a:moveTo>
                                    <a:pt x="3" y="0"/>
                                  </a:moveTo>
                                  <a:lnTo>
                                    <a:pt x="4" y="3"/>
                                  </a:lnTo>
                                  <a:lnTo>
                                    <a:pt x="4" y="4"/>
                                  </a:lnTo>
                                  <a:lnTo>
                                    <a:pt x="3" y="2"/>
                                  </a:lnTo>
                                  <a:cubicBezTo>
                                    <a:pt x="4" y="3"/>
                                    <a:pt x="3" y="4"/>
                                    <a:pt x="3" y="5"/>
                                  </a:cubicBezTo>
                                  <a:cubicBezTo>
                                    <a:pt x="3" y="5"/>
                                    <a:pt x="2" y="5"/>
                                    <a:pt x="2" y="5"/>
                                  </a:cubicBezTo>
                                  <a:cubicBezTo>
                                    <a:pt x="1" y="5"/>
                                    <a:pt x="1" y="5"/>
                                    <a:pt x="1" y="4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0" y="4"/>
                                    <a:pt x="0" y="3"/>
                                    <a:pt x="1" y="2"/>
                                  </a:cubicBezTo>
                                  <a:cubicBezTo>
                                    <a:pt x="1" y="1"/>
                                    <a:pt x="1" y="0"/>
                                    <a:pt x="2" y="0"/>
                                  </a:cubicBezTo>
                                  <a:cubicBezTo>
                                    <a:pt x="2" y="0"/>
                                    <a:pt x="2" y="0"/>
                                    <a:pt x="2" y="0"/>
                                  </a:cubicBezTo>
                                  <a:lnTo>
                                    <a:pt x="2" y="0"/>
                                  </a:lnTo>
                                  <a:cubicBezTo>
                                    <a:pt x="2" y="0"/>
                                    <a:pt x="2" y="0"/>
                                    <a:pt x="2" y="0"/>
                                  </a:cubicBezTo>
                                  <a:cubicBezTo>
                                    <a:pt x="1" y="1"/>
                                    <a:pt x="1" y="1"/>
                                    <a:pt x="1" y="2"/>
                                  </a:cubicBezTo>
                                  <a:cubicBezTo>
                                    <a:pt x="1" y="3"/>
                                    <a:pt x="1" y="3"/>
                                    <a:pt x="1" y="4"/>
                                  </a:cubicBezTo>
                                  <a:cubicBezTo>
                                    <a:pt x="1" y="4"/>
                                    <a:pt x="1" y="4"/>
                                    <a:pt x="1" y="4"/>
                                  </a:cubicBezTo>
                                  <a:cubicBezTo>
                                    <a:pt x="1" y="4"/>
                                    <a:pt x="2" y="5"/>
                                    <a:pt x="2" y="5"/>
                                  </a:cubicBezTo>
                                  <a:cubicBezTo>
                                    <a:pt x="2" y="5"/>
                                    <a:pt x="2" y="5"/>
                                    <a:pt x="3" y="4"/>
                                  </a:cubicBezTo>
                                  <a:cubicBezTo>
                                    <a:pt x="3" y="4"/>
                                    <a:pt x="3" y="4"/>
                                    <a:pt x="3" y="3"/>
                                  </a:cubicBezTo>
                                  <a:cubicBezTo>
                                    <a:pt x="3" y="2"/>
                                    <a:pt x="3" y="2"/>
                                    <a:pt x="3" y="1"/>
                                  </a:cubicBezTo>
                                  <a:cubicBezTo>
                                    <a:pt x="3" y="0"/>
                                    <a:pt x="3" y="0"/>
                                    <a:pt x="3" y="0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0000"/>
                            </a:solidFill>
                            <a:ln w="3175">
                              <a:solidFill>
                                <a:srgbClr val="FFCC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grpSp>
                    <wpg:grpSp>
                      <wpg:cNvPr id="302" name=" 302"/>
                      <wpg:cNvGrpSpPr>
                        <a:grpSpLocks/>
                      </wpg:cNvGrpSpPr>
                      <wpg:grpSpPr bwMode="auto">
                        <a:xfrm>
                          <a:off x="3569" y="3937"/>
                          <a:ext cx="5087" cy="2917"/>
                          <a:chOff x="3569" y="3937"/>
                          <a:chExt cx="5087" cy="2917"/>
                        </a:xfrm>
                      </wpg:grpSpPr>
                      <wps:wsp>
                        <wps:cNvPr id="303" name=" 303"/>
                        <wps:cNvSpPr>
                          <a:spLocks/>
                        </wps:cNvSpPr>
                        <wps:spPr bwMode="auto">
                          <a:xfrm>
                            <a:off x="3569" y="3937"/>
                            <a:ext cx="1756" cy="2676"/>
                          </a:xfrm>
                          <a:custGeom>
                            <a:avLst/>
                            <a:gdLst>
                              <a:gd name="T0" fmla="*/ 420 w 1756"/>
                              <a:gd name="T1" fmla="*/ 451 h 2676"/>
                              <a:gd name="T2" fmla="*/ 330 w 1756"/>
                              <a:gd name="T3" fmla="*/ 0 h 2676"/>
                              <a:gd name="T4" fmla="*/ 420 w 1756"/>
                              <a:gd name="T5" fmla="*/ 30 h 2676"/>
                              <a:gd name="T6" fmla="*/ 540 w 1756"/>
                              <a:gd name="T7" fmla="*/ 106 h 2676"/>
                              <a:gd name="T8" fmla="*/ 660 w 1756"/>
                              <a:gd name="T9" fmla="*/ 271 h 2676"/>
                              <a:gd name="T10" fmla="*/ 810 w 1756"/>
                              <a:gd name="T11" fmla="*/ 572 h 2676"/>
                              <a:gd name="T12" fmla="*/ 1200 w 1756"/>
                              <a:gd name="T13" fmla="*/ 1534 h 2676"/>
                              <a:gd name="T14" fmla="*/ 1366 w 1756"/>
                              <a:gd name="T15" fmla="*/ 1804 h 2676"/>
                              <a:gd name="T16" fmla="*/ 1471 w 1756"/>
                              <a:gd name="T17" fmla="*/ 1925 h 2676"/>
                              <a:gd name="T18" fmla="*/ 1606 w 1756"/>
                              <a:gd name="T19" fmla="*/ 2015 h 2676"/>
                              <a:gd name="T20" fmla="*/ 1756 w 1756"/>
                              <a:gd name="T21" fmla="*/ 2015 h 2676"/>
                              <a:gd name="T22" fmla="*/ 1441 w 1756"/>
                              <a:gd name="T23" fmla="*/ 2661 h 2676"/>
                              <a:gd name="T24" fmla="*/ 1366 w 1756"/>
                              <a:gd name="T25" fmla="*/ 2676 h 2676"/>
                              <a:gd name="T26" fmla="*/ 1291 w 1756"/>
                              <a:gd name="T27" fmla="*/ 2661 h 2676"/>
                              <a:gd name="T28" fmla="*/ 1170 w 1756"/>
                              <a:gd name="T29" fmla="*/ 2571 h 2676"/>
                              <a:gd name="T30" fmla="*/ 1035 w 1756"/>
                              <a:gd name="T31" fmla="*/ 2406 h 2676"/>
                              <a:gd name="T32" fmla="*/ 930 w 1756"/>
                              <a:gd name="T33" fmla="*/ 2225 h 2676"/>
                              <a:gd name="T34" fmla="*/ 825 w 1756"/>
                              <a:gd name="T35" fmla="*/ 2000 h 2676"/>
                              <a:gd name="T36" fmla="*/ 735 w 1756"/>
                              <a:gd name="T37" fmla="*/ 1774 h 2676"/>
                              <a:gd name="T38" fmla="*/ 645 w 1756"/>
                              <a:gd name="T39" fmla="*/ 1534 h 2676"/>
                              <a:gd name="T40" fmla="*/ 540 w 1756"/>
                              <a:gd name="T41" fmla="*/ 1308 h 2676"/>
                              <a:gd name="T42" fmla="*/ 420 w 1756"/>
                              <a:gd name="T43" fmla="*/ 1053 h 2676"/>
                              <a:gd name="T44" fmla="*/ 285 w 1756"/>
                              <a:gd name="T45" fmla="*/ 842 h 2676"/>
                              <a:gd name="T46" fmla="*/ 195 w 1756"/>
                              <a:gd name="T47" fmla="*/ 707 h 2676"/>
                              <a:gd name="T48" fmla="*/ 0 w 1756"/>
                              <a:gd name="T49" fmla="*/ 602 h 2676"/>
                              <a:gd name="T50" fmla="*/ 420 w 1756"/>
                              <a:gd name="T51" fmla="*/ 451 h 267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</a:gdLst>
                            <a:ahLst/>
                            <a:cxnLst>
                              <a:cxn ang="T52">
                                <a:pos x="T0" y="T1"/>
                              </a:cxn>
                              <a:cxn ang="T53">
                                <a:pos x="T2" y="T3"/>
                              </a:cxn>
                              <a:cxn ang="T54">
                                <a:pos x="T4" y="T5"/>
                              </a:cxn>
                              <a:cxn ang="T55">
                                <a:pos x="T6" y="T7"/>
                              </a:cxn>
                              <a:cxn ang="T56">
                                <a:pos x="T8" y="T9"/>
                              </a:cxn>
                              <a:cxn ang="T57">
                                <a:pos x="T10" y="T11"/>
                              </a:cxn>
                              <a:cxn ang="T58">
                                <a:pos x="T12" y="T13"/>
                              </a:cxn>
                              <a:cxn ang="T59">
                                <a:pos x="T14" y="T15"/>
                              </a:cxn>
                              <a:cxn ang="T60">
                                <a:pos x="T16" y="T17"/>
                              </a:cxn>
                              <a:cxn ang="T61">
                                <a:pos x="T18" y="T19"/>
                              </a:cxn>
                              <a:cxn ang="T62">
                                <a:pos x="T20" y="T21"/>
                              </a:cxn>
                              <a:cxn ang="T63">
                                <a:pos x="T22" y="T23"/>
                              </a:cxn>
                              <a:cxn ang="T64">
                                <a:pos x="T24" y="T25"/>
                              </a:cxn>
                              <a:cxn ang="T65">
                                <a:pos x="T26" y="T27"/>
                              </a:cxn>
                              <a:cxn ang="T66">
                                <a:pos x="T28" y="T29"/>
                              </a:cxn>
                              <a:cxn ang="T67">
                                <a:pos x="T30" y="T31"/>
                              </a:cxn>
                              <a:cxn ang="T68">
                                <a:pos x="T32" y="T33"/>
                              </a:cxn>
                              <a:cxn ang="T69">
                                <a:pos x="T34" y="T35"/>
                              </a:cxn>
                              <a:cxn ang="T70">
                                <a:pos x="T36" y="T37"/>
                              </a:cxn>
                              <a:cxn ang="T71">
                                <a:pos x="T38" y="T39"/>
                              </a:cxn>
                              <a:cxn ang="T72">
                                <a:pos x="T40" y="T41"/>
                              </a:cxn>
                              <a:cxn ang="T73">
                                <a:pos x="T42" y="T43"/>
                              </a:cxn>
                              <a:cxn ang="T74">
                                <a:pos x="T44" y="T45"/>
                              </a:cxn>
                              <a:cxn ang="T75">
                                <a:pos x="T46" y="T47"/>
                              </a:cxn>
                              <a:cxn ang="T76">
                                <a:pos x="T48" y="T49"/>
                              </a:cxn>
                              <a:cxn ang="T77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1756" h="2676">
                                <a:moveTo>
                                  <a:pt x="420" y="451"/>
                                </a:moveTo>
                                <a:lnTo>
                                  <a:pt x="330" y="0"/>
                                </a:lnTo>
                                <a:lnTo>
                                  <a:pt x="420" y="30"/>
                                </a:lnTo>
                                <a:lnTo>
                                  <a:pt x="540" y="106"/>
                                </a:lnTo>
                                <a:lnTo>
                                  <a:pt x="660" y="271"/>
                                </a:lnTo>
                                <a:lnTo>
                                  <a:pt x="810" y="572"/>
                                </a:lnTo>
                                <a:lnTo>
                                  <a:pt x="1200" y="1534"/>
                                </a:lnTo>
                                <a:lnTo>
                                  <a:pt x="1366" y="1804"/>
                                </a:lnTo>
                                <a:lnTo>
                                  <a:pt x="1471" y="1925"/>
                                </a:lnTo>
                                <a:lnTo>
                                  <a:pt x="1606" y="2015"/>
                                </a:lnTo>
                                <a:lnTo>
                                  <a:pt x="1756" y="2015"/>
                                </a:lnTo>
                                <a:lnTo>
                                  <a:pt x="1441" y="2661"/>
                                </a:lnTo>
                                <a:lnTo>
                                  <a:pt x="1366" y="2676"/>
                                </a:lnTo>
                                <a:lnTo>
                                  <a:pt x="1291" y="2661"/>
                                </a:lnTo>
                                <a:lnTo>
                                  <a:pt x="1170" y="2571"/>
                                </a:lnTo>
                                <a:lnTo>
                                  <a:pt x="1035" y="2406"/>
                                </a:lnTo>
                                <a:lnTo>
                                  <a:pt x="930" y="2225"/>
                                </a:lnTo>
                                <a:lnTo>
                                  <a:pt x="825" y="2000"/>
                                </a:lnTo>
                                <a:lnTo>
                                  <a:pt x="735" y="1774"/>
                                </a:lnTo>
                                <a:lnTo>
                                  <a:pt x="645" y="1534"/>
                                </a:lnTo>
                                <a:lnTo>
                                  <a:pt x="540" y="1308"/>
                                </a:lnTo>
                                <a:lnTo>
                                  <a:pt x="420" y="1053"/>
                                </a:lnTo>
                                <a:lnTo>
                                  <a:pt x="285" y="842"/>
                                </a:lnTo>
                                <a:lnTo>
                                  <a:pt x="195" y="707"/>
                                </a:lnTo>
                                <a:lnTo>
                                  <a:pt x="0" y="602"/>
                                </a:lnTo>
                                <a:lnTo>
                                  <a:pt x="420" y="4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4" name=" 304"/>
                        <wps:cNvSpPr>
                          <a:spLocks/>
                        </wps:cNvSpPr>
                        <wps:spPr bwMode="auto">
                          <a:xfrm>
                            <a:off x="6885" y="3937"/>
                            <a:ext cx="1771" cy="2676"/>
                          </a:xfrm>
                          <a:custGeom>
                            <a:avLst/>
                            <a:gdLst>
                              <a:gd name="T0" fmla="*/ 1336 w 1771"/>
                              <a:gd name="T1" fmla="*/ 451 h 2676"/>
                              <a:gd name="T2" fmla="*/ 1441 w 1771"/>
                              <a:gd name="T3" fmla="*/ 0 h 2676"/>
                              <a:gd name="T4" fmla="*/ 1336 w 1771"/>
                              <a:gd name="T5" fmla="*/ 30 h 2676"/>
                              <a:gd name="T6" fmla="*/ 1231 w 1771"/>
                              <a:gd name="T7" fmla="*/ 106 h 2676"/>
                              <a:gd name="T8" fmla="*/ 1111 w 1771"/>
                              <a:gd name="T9" fmla="*/ 271 h 2676"/>
                              <a:gd name="T10" fmla="*/ 946 w 1771"/>
                              <a:gd name="T11" fmla="*/ 572 h 2676"/>
                              <a:gd name="T12" fmla="*/ 556 w 1771"/>
                              <a:gd name="T13" fmla="*/ 1534 h 2676"/>
                              <a:gd name="T14" fmla="*/ 390 w 1771"/>
                              <a:gd name="T15" fmla="*/ 1819 h 2676"/>
                              <a:gd name="T16" fmla="*/ 285 w 1771"/>
                              <a:gd name="T17" fmla="*/ 1925 h 2676"/>
                              <a:gd name="T18" fmla="*/ 150 w 1771"/>
                              <a:gd name="T19" fmla="*/ 2015 h 2676"/>
                              <a:gd name="T20" fmla="*/ 0 w 1771"/>
                              <a:gd name="T21" fmla="*/ 2015 h 2676"/>
                              <a:gd name="T22" fmla="*/ 315 w 1771"/>
                              <a:gd name="T23" fmla="*/ 2661 h 2676"/>
                              <a:gd name="T24" fmla="*/ 390 w 1771"/>
                              <a:gd name="T25" fmla="*/ 2676 h 2676"/>
                              <a:gd name="T26" fmla="*/ 465 w 1771"/>
                              <a:gd name="T27" fmla="*/ 2661 h 2676"/>
                              <a:gd name="T28" fmla="*/ 601 w 1771"/>
                              <a:gd name="T29" fmla="*/ 2571 h 2676"/>
                              <a:gd name="T30" fmla="*/ 721 w 1771"/>
                              <a:gd name="T31" fmla="*/ 2406 h 2676"/>
                              <a:gd name="T32" fmla="*/ 841 w 1771"/>
                              <a:gd name="T33" fmla="*/ 2225 h 2676"/>
                              <a:gd name="T34" fmla="*/ 931 w 1771"/>
                              <a:gd name="T35" fmla="*/ 2000 h 2676"/>
                              <a:gd name="T36" fmla="*/ 1021 w 1771"/>
                              <a:gd name="T37" fmla="*/ 1774 h 2676"/>
                              <a:gd name="T38" fmla="*/ 1126 w 1771"/>
                              <a:gd name="T39" fmla="*/ 1534 h 2676"/>
                              <a:gd name="T40" fmla="*/ 1231 w 1771"/>
                              <a:gd name="T41" fmla="*/ 1308 h 2676"/>
                              <a:gd name="T42" fmla="*/ 1336 w 1771"/>
                              <a:gd name="T43" fmla="*/ 1053 h 2676"/>
                              <a:gd name="T44" fmla="*/ 1486 w 1771"/>
                              <a:gd name="T45" fmla="*/ 842 h 2676"/>
                              <a:gd name="T46" fmla="*/ 1576 w 1771"/>
                              <a:gd name="T47" fmla="*/ 722 h 2676"/>
                              <a:gd name="T48" fmla="*/ 1771 w 1771"/>
                              <a:gd name="T49" fmla="*/ 602 h 2676"/>
                              <a:gd name="T50" fmla="*/ 1336 w 1771"/>
                              <a:gd name="T51" fmla="*/ 451 h 2676"/>
                              <a:gd name="T52" fmla="*/ 0 60000 65536"/>
                              <a:gd name="T53" fmla="*/ 0 60000 65536"/>
                              <a:gd name="T54" fmla="*/ 0 60000 65536"/>
                              <a:gd name="T55" fmla="*/ 0 60000 65536"/>
                              <a:gd name="T56" fmla="*/ 0 60000 65536"/>
                              <a:gd name="T57" fmla="*/ 0 60000 65536"/>
                              <a:gd name="T58" fmla="*/ 0 60000 65536"/>
                              <a:gd name="T59" fmla="*/ 0 60000 65536"/>
                              <a:gd name="T60" fmla="*/ 0 60000 65536"/>
                              <a:gd name="T61" fmla="*/ 0 60000 65536"/>
                              <a:gd name="T62" fmla="*/ 0 60000 65536"/>
                              <a:gd name="T63" fmla="*/ 0 60000 65536"/>
                              <a:gd name="T64" fmla="*/ 0 60000 65536"/>
                              <a:gd name="T65" fmla="*/ 0 60000 65536"/>
                              <a:gd name="T66" fmla="*/ 0 60000 65536"/>
                              <a:gd name="T67" fmla="*/ 0 60000 65536"/>
                              <a:gd name="T68" fmla="*/ 0 60000 65536"/>
                              <a:gd name="T69" fmla="*/ 0 60000 65536"/>
                              <a:gd name="T70" fmla="*/ 0 60000 65536"/>
                              <a:gd name="T71" fmla="*/ 0 60000 65536"/>
                              <a:gd name="T72" fmla="*/ 0 60000 65536"/>
                              <a:gd name="T73" fmla="*/ 0 60000 65536"/>
                              <a:gd name="T74" fmla="*/ 0 60000 65536"/>
                              <a:gd name="T75" fmla="*/ 0 60000 65536"/>
                              <a:gd name="T76" fmla="*/ 0 60000 65536"/>
                              <a:gd name="T77" fmla="*/ 0 60000 65536"/>
                            </a:gdLst>
                            <a:ahLst/>
                            <a:cxnLst>
                              <a:cxn ang="T52">
                                <a:pos x="T0" y="T1"/>
                              </a:cxn>
                              <a:cxn ang="T53">
                                <a:pos x="T2" y="T3"/>
                              </a:cxn>
                              <a:cxn ang="T54">
                                <a:pos x="T4" y="T5"/>
                              </a:cxn>
                              <a:cxn ang="T55">
                                <a:pos x="T6" y="T7"/>
                              </a:cxn>
                              <a:cxn ang="T56">
                                <a:pos x="T8" y="T9"/>
                              </a:cxn>
                              <a:cxn ang="T57">
                                <a:pos x="T10" y="T11"/>
                              </a:cxn>
                              <a:cxn ang="T58">
                                <a:pos x="T12" y="T13"/>
                              </a:cxn>
                              <a:cxn ang="T59">
                                <a:pos x="T14" y="T15"/>
                              </a:cxn>
                              <a:cxn ang="T60">
                                <a:pos x="T16" y="T17"/>
                              </a:cxn>
                              <a:cxn ang="T61">
                                <a:pos x="T18" y="T19"/>
                              </a:cxn>
                              <a:cxn ang="T62">
                                <a:pos x="T20" y="T21"/>
                              </a:cxn>
                              <a:cxn ang="T63">
                                <a:pos x="T22" y="T23"/>
                              </a:cxn>
                              <a:cxn ang="T64">
                                <a:pos x="T24" y="T25"/>
                              </a:cxn>
                              <a:cxn ang="T65">
                                <a:pos x="T26" y="T27"/>
                              </a:cxn>
                              <a:cxn ang="T66">
                                <a:pos x="T28" y="T29"/>
                              </a:cxn>
                              <a:cxn ang="T67">
                                <a:pos x="T30" y="T31"/>
                              </a:cxn>
                              <a:cxn ang="T68">
                                <a:pos x="T32" y="T33"/>
                              </a:cxn>
                              <a:cxn ang="T69">
                                <a:pos x="T34" y="T35"/>
                              </a:cxn>
                              <a:cxn ang="T70">
                                <a:pos x="T36" y="T37"/>
                              </a:cxn>
                              <a:cxn ang="T71">
                                <a:pos x="T38" y="T39"/>
                              </a:cxn>
                              <a:cxn ang="T72">
                                <a:pos x="T40" y="T41"/>
                              </a:cxn>
                              <a:cxn ang="T73">
                                <a:pos x="T42" y="T43"/>
                              </a:cxn>
                              <a:cxn ang="T74">
                                <a:pos x="T44" y="T45"/>
                              </a:cxn>
                              <a:cxn ang="T75">
                                <a:pos x="T46" y="T47"/>
                              </a:cxn>
                              <a:cxn ang="T76">
                                <a:pos x="T48" y="T49"/>
                              </a:cxn>
                              <a:cxn ang="T77">
                                <a:pos x="T50" y="T51"/>
                              </a:cxn>
                            </a:cxnLst>
                            <a:rect l="0" t="0" r="r" b="b"/>
                            <a:pathLst>
                              <a:path w="1771" h="2676">
                                <a:moveTo>
                                  <a:pt x="1336" y="451"/>
                                </a:moveTo>
                                <a:lnTo>
                                  <a:pt x="1441" y="0"/>
                                </a:lnTo>
                                <a:lnTo>
                                  <a:pt x="1336" y="30"/>
                                </a:lnTo>
                                <a:lnTo>
                                  <a:pt x="1231" y="106"/>
                                </a:lnTo>
                                <a:lnTo>
                                  <a:pt x="1111" y="271"/>
                                </a:lnTo>
                                <a:lnTo>
                                  <a:pt x="946" y="572"/>
                                </a:lnTo>
                                <a:lnTo>
                                  <a:pt x="556" y="1534"/>
                                </a:lnTo>
                                <a:lnTo>
                                  <a:pt x="390" y="1819"/>
                                </a:lnTo>
                                <a:lnTo>
                                  <a:pt x="285" y="1925"/>
                                </a:lnTo>
                                <a:lnTo>
                                  <a:pt x="150" y="2015"/>
                                </a:lnTo>
                                <a:lnTo>
                                  <a:pt x="0" y="2015"/>
                                </a:lnTo>
                                <a:lnTo>
                                  <a:pt x="315" y="2661"/>
                                </a:lnTo>
                                <a:lnTo>
                                  <a:pt x="390" y="2676"/>
                                </a:lnTo>
                                <a:lnTo>
                                  <a:pt x="465" y="2661"/>
                                </a:lnTo>
                                <a:lnTo>
                                  <a:pt x="601" y="2571"/>
                                </a:lnTo>
                                <a:lnTo>
                                  <a:pt x="721" y="2406"/>
                                </a:lnTo>
                                <a:lnTo>
                                  <a:pt x="841" y="2225"/>
                                </a:lnTo>
                                <a:lnTo>
                                  <a:pt x="931" y="2000"/>
                                </a:lnTo>
                                <a:lnTo>
                                  <a:pt x="1021" y="1774"/>
                                </a:lnTo>
                                <a:lnTo>
                                  <a:pt x="1126" y="1534"/>
                                </a:lnTo>
                                <a:lnTo>
                                  <a:pt x="1231" y="1308"/>
                                </a:lnTo>
                                <a:lnTo>
                                  <a:pt x="1336" y="1053"/>
                                </a:lnTo>
                                <a:lnTo>
                                  <a:pt x="1486" y="842"/>
                                </a:lnTo>
                                <a:lnTo>
                                  <a:pt x="1576" y="722"/>
                                </a:lnTo>
                                <a:lnTo>
                                  <a:pt x="1771" y="602"/>
                                </a:lnTo>
                                <a:lnTo>
                                  <a:pt x="1336" y="451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5" name=" 305"/>
                        <wps:cNvSpPr>
                          <a:spLocks/>
                        </wps:cNvSpPr>
                        <wps:spPr bwMode="auto">
                          <a:xfrm>
                            <a:off x="4935" y="5666"/>
                            <a:ext cx="2325" cy="1188"/>
                          </a:xfrm>
                          <a:custGeom>
                            <a:avLst/>
                            <a:gdLst>
                              <a:gd name="T0" fmla="*/ 0 w 2325"/>
                              <a:gd name="T1" fmla="*/ 75 h 1188"/>
                              <a:gd name="T2" fmla="*/ 105 w 2325"/>
                              <a:gd name="T3" fmla="*/ 0 h 1188"/>
                              <a:gd name="T4" fmla="*/ 135 w 2325"/>
                              <a:gd name="T5" fmla="*/ 0 h 1188"/>
                              <a:gd name="T6" fmla="*/ 345 w 2325"/>
                              <a:gd name="T7" fmla="*/ 136 h 1188"/>
                              <a:gd name="T8" fmla="*/ 495 w 2325"/>
                              <a:gd name="T9" fmla="*/ 211 h 1188"/>
                              <a:gd name="T10" fmla="*/ 630 w 2325"/>
                              <a:gd name="T11" fmla="*/ 271 h 1188"/>
                              <a:gd name="T12" fmla="*/ 795 w 2325"/>
                              <a:gd name="T13" fmla="*/ 316 h 1188"/>
                              <a:gd name="T14" fmla="*/ 990 w 2325"/>
                              <a:gd name="T15" fmla="*/ 361 h 1188"/>
                              <a:gd name="T16" fmla="*/ 1365 w 2325"/>
                              <a:gd name="T17" fmla="*/ 361 h 1188"/>
                              <a:gd name="T18" fmla="*/ 1545 w 2325"/>
                              <a:gd name="T19" fmla="*/ 331 h 1188"/>
                              <a:gd name="T20" fmla="*/ 1680 w 2325"/>
                              <a:gd name="T21" fmla="*/ 286 h 1188"/>
                              <a:gd name="T22" fmla="*/ 1830 w 2325"/>
                              <a:gd name="T23" fmla="*/ 241 h 1188"/>
                              <a:gd name="T24" fmla="*/ 2085 w 2325"/>
                              <a:gd name="T25" fmla="*/ 105 h 1188"/>
                              <a:gd name="T26" fmla="*/ 2160 w 2325"/>
                              <a:gd name="T27" fmla="*/ 45 h 1188"/>
                              <a:gd name="T28" fmla="*/ 2220 w 2325"/>
                              <a:gd name="T29" fmla="*/ 0 h 1188"/>
                              <a:gd name="T30" fmla="*/ 2265 w 2325"/>
                              <a:gd name="T31" fmla="*/ 0 h 1188"/>
                              <a:gd name="T32" fmla="*/ 2325 w 2325"/>
                              <a:gd name="T33" fmla="*/ 90 h 1188"/>
                              <a:gd name="T34" fmla="*/ 2265 w 2325"/>
                              <a:gd name="T35" fmla="*/ 166 h 1188"/>
                              <a:gd name="T36" fmla="*/ 2115 w 2325"/>
                              <a:gd name="T37" fmla="*/ 286 h 1188"/>
                              <a:gd name="T38" fmla="*/ 1965 w 2325"/>
                              <a:gd name="T39" fmla="*/ 286 h 1188"/>
                              <a:gd name="T40" fmla="*/ 2205 w 2325"/>
                              <a:gd name="T41" fmla="*/ 812 h 1188"/>
                              <a:gd name="T42" fmla="*/ 2115 w 2325"/>
                              <a:gd name="T43" fmla="*/ 917 h 1188"/>
                              <a:gd name="T44" fmla="*/ 2025 w 2325"/>
                              <a:gd name="T45" fmla="*/ 962 h 1188"/>
                              <a:gd name="T46" fmla="*/ 1875 w 2325"/>
                              <a:gd name="T47" fmla="*/ 1053 h 1188"/>
                              <a:gd name="T48" fmla="*/ 1695 w 2325"/>
                              <a:gd name="T49" fmla="*/ 1113 h 1188"/>
                              <a:gd name="T50" fmla="*/ 1500 w 2325"/>
                              <a:gd name="T51" fmla="*/ 1143 h 1188"/>
                              <a:gd name="T52" fmla="*/ 1275 w 2325"/>
                              <a:gd name="T53" fmla="*/ 1173 h 1188"/>
                              <a:gd name="T54" fmla="*/ 1185 w 2325"/>
                              <a:gd name="T55" fmla="*/ 1188 h 1188"/>
                              <a:gd name="T56" fmla="*/ 1080 w 2325"/>
                              <a:gd name="T57" fmla="*/ 1173 h 1188"/>
                              <a:gd name="T58" fmla="*/ 795 w 2325"/>
                              <a:gd name="T59" fmla="*/ 1143 h 1188"/>
                              <a:gd name="T60" fmla="*/ 630 w 2325"/>
                              <a:gd name="T61" fmla="*/ 1083 h 1188"/>
                              <a:gd name="T62" fmla="*/ 465 w 2325"/>
                              <a:gd name="T63" fmla="*/ 1007 h 1188"/>
                              <a:gd name="T64" fmla="*/ 300 w 2325"/>
                              <a:gd name="T65" fmla="*/ 917 h 1188"/>
                              <a:gd name="T66" fmla="*/ 135 w 2325"/>
                              <a:gd name="T67" fmla="*/ 797 h 1188"/>
                              <a:gd name="T68" fmla="*/ 390 w 2325"/>
                              <a:gd name="T69" fmla="*/ 286 h 1188"/>
                              <a:gd name="T70" fmla="*/ 240 w 2325"/>
                              <a:gd name="T71" fmla="*/ 286 h 1188"/>
                              <a:gd name="T72" fmla="*/ 105 w 2325"/>
                              <a:gd name="T73" fmla="*/ 196 h 1188"/>
                              <a:gd name="T74" fmla="*/ 0 w 2325"/>
                              <a:gd name="T75" fmla="*/ 75 h 1188"/>
                              <a:gd name="T76" fmla="*/ 0 60000 65536"/>
                              <a:gd name="T77" fmla="*/ 0 60000 65536"/>
                              <a:gd name="T78" fmla="*/ 0 60000 65536"/>
                              <a:gd name="T79" fmla="*/ 0 60000 65536"/>
                              <a:gd name="T80" fmla="*/ 0 60000 65536"/>
                              <a:gd name="T81" fmla="*/ 0 60000 65536"/>
                              <a:gd name="T82" fmla="*/ 0 60000 65536"/>
                              <a:gd name="T83" fmla="*/ 0 60000 65536"/>
                              <a:gd name="T84" fmla="*/ 0 60000 65536"/>
                              <a:gd name="T85" fmla="*/ 0 60000 65536"/>
                              <a:gd name="T86" fmla="*/ 0 60000 65536"/>
                              <a:gd name="T87" fmla="*/ 0 60000 65536"/>
                              <a:gd name="T88" fmla="*/ 0 60000 65536"/>
                              <a:gd name="T89" fmla="*/ 0 60000 65536"/>
                              <a:gd name="T90" fmla="*/ 0 60000 65536"/>
                              <a:gd name="T91" fmla="*/ 0 60000 65536"/>
                              <a:gd name="T92" fmla="*/ 0 60000 65536"/>
                              <a:gd name="T93" fmla="*/ 0 60000 65536"/>
                              <a:gd name="T94" fmla="*/ 0 60000 65536"/>
                              <a:gd name="T95" fmla="*/ 0 60000 65536"/>
                              <a:gd name="T96" fmla="*/ 0 60000 65536"/>
                              <a:gd name="T97" fmla="*/ 0 60000 65536"/>
                              <a:gd name="T98" fmla="*/ 0 60000 65536"/>
                              <a:gd name="T99" fmla="*/ 0 60000 65536"/>
                              <a:gd name="T100" fmla="*/ 0 60000 65536"/>
                              <a:gd name="T101" fmla="*/ 0 60000 65536"/>
                              <a:gd name="T102" fmla="*/ 0 60000 65536"/>
                              <a:gd name="T103" fmla="*/ 0 60000 65536"/>
                              <a:gd name="T104" fmla="*/ 0 60000 65536"/>
                              <a:gd name="T105" fmla="*/ 0 60000 65536"/>
                              <a:gd name="T106" fmla="*/ 0 60000 65536"/>
                              <a:gd name="T107" fmla="*/ 0 60000 65536"/>
                              <a:gd name="T108" fmla="*/ 0 60000 65536"/>
                              <a:gd name="T109" fmla="*/ 0 60000 65536"/>
                              <a:gd name="T110" fmla="*/ 0 60000 65536"/>
                              <a:gd name="T111" fmla="*/ 0 60000 65536"/>
                              <a:gd name="T112" fmla="*/ 0 60000 65536"/>
                              <a:gd name="T113" fmla="*/ 0 60000 65536"/>
                            </a:gdLst>
                            <a:ahLst/>
                            <a:cxnLst>
                              <a:cxn ang="T76">
                                <a:pos x="T0" y="T1"/>
                              </a:cxn>
                              <a:cxn ang="T77">
                                <a:pos x="T2" y="T3"/>
                              </a:cxn>
                              <a:cxn ang="T78">
                                <a:pos x="T4" y="T5"/>
                              </a:cxn>
                              <a:cxn ang="T79">
                                <a:pos x="T6" y="T7"/>
                              </a:cxn>
                              <a:cxn ang="T80">
                                <a:pos x="T8" y="T9"/>
                              </a:cxn>
                              <a:cxn ang="T81">
                                <a:pos x="T10" y="T11"/>
                              </a:cxn>
                              <a:cxn ang="T82">
                                <a:pos x="T12" y="T13"/>
                              </a:cxn>
                              <a:cxn ang="T83">
                                <a:pos x="T14" y="T15"/>
                              </a:cxn>
                              <a:cxn ang="T84">
                                <a:pos x="T16" y="T17"/>
                              </a:cxn>
                              <a:cxn ang="T85">
                                <a:pos x="T18" y="T19"/>
                              </a:cxn>
                              <a:cxn ang="T86">
                                <a:pos x="T20" y="T21"/>
                              </a:cxn>
                              <a:cxn ang="T87">
                                <a:pos x="T22" y="T23"/>
                              </a:cxn>
                              <a:cxn ang="T88">
                                <a:pos x="T24" y="T25"/>
                              </a:cxn>
                              <a:cxn ang="T89">
                                <a:pos x="T26" y="T27"/>
                              </a:cxn>
                              <a:cxn ang="T90">
                                <a:pos x="T28" y="T29"/>
                              </a:cxn>
                              <a:cxn ang="T91">
                                <a:pos x="T30" y="T31"/>
                              </a:cxn>
                              <a:cxn ang="T92">
                                <a:pos x="T32" y="T33"/>
                              </a:cxn>
                              <a:cxn ang="T93">
                                <a:pos x="T34" y="T35"/>
                              </a:cxn>
                              <a:cxn ang="T94">
                                <a:pos x="T36" y="T37"/>
                              </a:cxn>
                              <a:cxn ang="T95">
                                <a:pos x="T38" y="T39"/>
                              </a:cxn>
                              <a:cxn ang="T96">
                                <a:pos x="T40" y="T41"/>
                              </a:cxn>
                              <a:cxn ang="T97">
                                <a:pos x="T42" y="T43"/>
                              </a:cxn>
                              <a:cxn ang="T98">
                                <a:pos x="T44" y="T45"/>
                              </a:cxn>
                              <a:cxn ang="T99">
                                <a:pos x="T46" y="T47"/>
                              </a:cxn>
                              <a:cxn ang="T100">
                                <a:pos x="T48" y="T49"/>
                              </a:cxn>
                              <a:cxn ang="T101">
                                <a:pos x="T50" y="T51"/>
                              </a:cxn>
                              <a:cxn ang="T102">
                                <a:pos x="T52" y="T53"/>
                              </a:cxn>
                              <a:cxn ang="T103">
                                <a:pos x="T54" y="T55"/>
                              </a:cxn>
                              <a:cxn ang="T104">
                                <a:pos x="T56" y="T57"/>
                              </a:cxn>
                              <a:cxn ang="T105">
                                <a:pos x="T58" y="T59"/>
                              </a:cxn>
                              <a:cxn ang="T106">
                                <a:pos x="T60" y="T61"/>
                              </a:cxn>
                              <a:cxn ang="T107">
                                <a:pos x="T62" y="T63"/>
                              </a:cxn>
                              <a:cxn ang="T108">
                                <a:pos x="T64" y="T65"/>
                              </a:cxn>
                              <a:cxn ang="T109">
                                <a:pos x="T66" y="T67"/>
                              </a:cxn>
                              <a:cxn ang="T110">
                                <a:pos x="T68" y="T69"/>
                              </a:cxn>
                              <a:cxn ang="T111">
                                <a:pos x="T70" y="T71"/>
                              </a:cxn>
                              <a:cxn ang="T112">
                                <a:pos x="T72" y="T73"/>
                              </a:cxn>
                              <a:cxn ang="T113">
                                <a:pos x="T74" y="T75"/>
                              </a:cxn>
                            </a:cxnLst>
                            <a:rect l="0" t="0" r="r" b="b"/>
                            <a:pathLst>
                              <a:path w="2325" h="1188">
                                <a:moveTo>
                                  <a:pt x="0" y="75"/>
                                </a:moveTo>
                                <a:lnTo>
                                  <a:pt x="105" y="0"/>
                                </a:lnTo>
                                <a:lnTo>
                                  <a:pt x="135" y="0"/>
                                </a:lnTo>
                                <a:lnTo>
                                  <a:pt x="345" y="136"/>
                                </a:lnTo>
                                <a:lnTo>
                                  <a:pt x="495" y="211"/>
                                </a:lnTo>
                                <a:lnTo>
                                  <a:pt x="630" y="271"/>
                                </a:lnTo>
                                <a:lnTo>
                                  <a:pt x="795" y="316"/>
                                </a:lnTo>
                                <a:lnTo>
                                  <a:pt x="990" y="361"/>
                                </a:lnTo>
                                <a:lnTo>
                                  <a:pt x="1365" y="361"/>
                                </a:lnTo>
                                <a:lnTo>
                                  <a:pt x="1545" y="331"/>
                                </a:lnTo>
                                <a:lnTo>
                                  <a:pt x="1680" y="286"/>
                                </a:lnTo>
                                <a:lnTo>
                                  <a:pt x="1830" y="241"/>
                                </a:lnTo>
                                <a:lnTo>
                                  <a:pt x="2085" y="105"/>
                                </a:lnTo>
                                <a:lnTo>
                                  <a:pt x="2160" y="45"/>
                                </a:lnTo>
                                <a:lnTo>
                                  <a:pt x="2220" y="0"/>
                                </a:lnTo>
                                <a:lnTo>
                                  <a:pt x="2265" y="0"/>
                                </a:lnTo>
                                <a:lnTo>
                                  <a:pt x="2325" y="90"/>
                                </a:lnTo>
                                <a:lnTo>
                                  <a:pt x="2265" y="166"/>
                                </a:lnTo>
                                <a:lnTo>
                                  <a:pt x="2115" y="286"/>
                                </a:lnTo>
                                <a:lnTo>
                                  <a:pt x="1965" y="286"/>
                                </a:lnTo>
                                <a:lnTo>
                                  <a:pt x="2205" y="812"/>
                                </a:lnTo>
                                <a:lnTo>
                                  <a:pt x="2115" y="917"/>
                                </a:lnTo>
                                <a:lnTo>
                                  <a:pt x="2025" y="962"/>
                                </a:lnTo>
                                <a:lnTo>
                                  <a:pt x="1875" y="1053"/>
                                </a:lnTo>
                                <a:lnTo>
                                  <a:pt x="1695" y="1113"/>
                                </a:lnTo>
                                <a:lnTo>
                                  <a:pt x="1500" y="1143"/>
                                </a:lnTo>
                                <a:lnTo>
                                  <a:pt x="1275" y="1173"/>
                                </a:lnTo>
                                <a:lnTo>
                                  <a:pt x="1185" y="1188"/>
                                </a:lnTo>
                                <a:lnTo>
                                  <a:pt x="1080" y="1173"/>
                                </a:lnTo>
                                <a:lnTo>
                                  <a:pt x="795" y="1143"/>
                                </a:lnTo>
                                <a:lnTo>
                                  <a:pt x="630" y="1083"/>
                                </a:lnTo>
                                <a:lnTo>
                                  <a:pt x="465" y="1007"/>
                                </a:lnTo>
                                <a:lnTo>
                                  <a:pt x="300" y="917"/>
                                </a:lnTo>
                                <a:lnTo>
                                  <a:pt x="135" y="797"/>
                                </a:lnTo>
                                <a:lnTo>
                                  <a:pt x="390" y="286"/>
                                </a:lnTo>
                                <a:lnTo>
                                  <a:pt x="240" y="286"/>
                                </a:lnTo>
                                <a:lnTo>
                                  <a:pt x="105" y="196"/>
                                </a:lnTo>
                                <a:lnTo>
                                  <a:pt x="0" y="75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FF0000"/>
                          </a:solidFill>
                          <a:ln w="317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wpg:grpSp>
                      <wpg:cNvPr id="306" name=" 306"/>
                      <wpg:cNvGrpSpPr>
                        <a:grpSpLocks/>
                      </wpg:cNvGrpSpPr>
                      <wpg:grpSpPr bwMode="auto">
                        <a:xfrm>
                          <a:off x="4004" y="4433"/>
                          <a:ext cx="4187" cy="2180"/>
                          <a:chOff x="4004" y="4433"/>
                          <a:chExt cx="4187" cy="2180"/>
                        </a:xfrm>
                      </wpg:grpSpPr>
                      <wpg:grpSp>
                        <wpg:cNvPr id="307" name=" 307"/>
                        <wpg:cNvGrpSpPr>
                          <a:grpSpLocks/>
                        </wpg:cNvGrpSpPr>
                        <wpg:grpSpPr bwMode="auto">
                          <a:xfrm>
                            <a:off x="4004" y="4433"/>
                            <a:ext cx="240" cy="451"/>
                            <a:chOff x="4004" y="4433"/>
                            <a:chExt cx="240" cy="451"/>
                          </a:xfrm>
                        </wpg:grpSpPr>
                        <wps:wsp>
                          <wps:cNvPr id="308" name=" 308"/>
                          <wps:cNvSpPr>
                            <a:spLocks/>
                          </wps:cNvSpPr>
                          <wps:spPr bwMode="auto">
                            <a:xfrm>
                              <a:off x="4139" y="4433"/>
                              <a:ext cx="105" cy="30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30 h 30"/>
                                <a:gd name="T2" fmla="*/ 0 w 105"/>
                                <a:gd name="T3" fmla="*/ 30 h 30"/>
                                <a:gd name="T4" fmla="*/ 15 w 105"/>
                                <a:gd name="T5" fmla="*/ 15 h 30"/>
                                <a:gd name="T6" fmla="*/ 105 w 105"/>
                                <a:gd name="T7" fmla="*/ 0 h 30"/>
                                <a:gd name="T8" fmla="*/ 90 w 10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30">
                                  <a:moveTo>
                                    <a:pt x="9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09" name=" 309"/>
                          <wps:cNvSpPr>
                            <a:spLocks/>
                          </wps:cNvSpPr>
                          <wps:spPr bwMode="auto">
                            <a:xfrm>
                              <a:off x="4094" y="4448"/>
                              <a:ext cx="60" cy="9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91"/>
                                <a:gd name="T2" fmla="*/ 0 w 60"/>
                                <a:gd name="T3" fmla="*/ 91 h 91"/>
                                <a:gd name="T4" fmla="*/ 15 w 60"/>
                                <a:gd name="T5" fmla="*/ 61 h 91"/>
                                <a:gd name="T6" fmla="*/ 60 w 60"/>
                                <a:gd name="T7" fmla="*/ 0 h 91"/>
                                <a:gd name="T8" fmla="*/ 45 w 60"/>
                                <a:gd name="T9" fmla="*/ 15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91">
                                  <a:moveTo>
                                    <a:pt x="45" y="15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61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0" name=" 310"/>
                          <wps:cNvSpPr>
                            <a:spLocks/>
                          </wps:cNvSpPr>
                          <wps:spPr bwMode="auto">
                            <a:xfrm>
                              <a:off x="4004" y="4509"/>
                              <a:ext cx="105" cy="7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30 h 75"/>
                                <a:gd name="T2" fmla="*/ 0 w 105"/>
                                <a:gd name="T3" fmla="*/ 75 h 75"/>
                                <a:gd name="T4" fmla="*/ 15 w 105"/>
                                <a:gd name="T5" fmla="*/ 60 h 75"/>
                                <a:gd name="T6" fmla="*/ 105 w 105"/>
                                <a:gd name="T7" fmla="*/ 0 h 75"/>
                                <a:gd name="T8" fmla="*/ 90 w 105"/>
                                <a:gd name="T9" fmla="*/ 30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75">
                                  <a:moveTo>
                                    <a:pt x="90" y="30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C9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1" name=" 311"/>
                          <wps:cNvSpPr>
                            <a:spLocks/>
                          </wps:cNvSpPr>
                          <wps:spPr bwMode="auto">
                            <a:xfrm>
                              <a:off x="4229" y="4433"/>
                              <a:ext cx="15" cy="451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451 h 451"/>
                                <a:gd name="T2" fmla="*/ 0 w 15"/>
                                <a:gd name="T3" fmla="*/ 30 h 451"/>
                                <a:gd name="T4" fmla="*/ 15 w 15"/>
                                <a:gd name="T5" fmla="*/ 0 h 451"/>
                                <a:gd name="T6" fmla="*/ 15 w 15"/>
                                <a:gd name="T7" fmla="*/ 421 h 451"/>
                                <a:gd name="T8" fmla="*/ 0 w 15"/>
                                <a:gd name="T9" fmla="*/ 451 h 45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1">
                                  <a:moveTo>
                                    <a:pt x="0" y="451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21"/>
                                  </a:lnTo>
                                  <a:lnTo>
                                    <a:pt x="0" y="4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2" name=" 312"/>
                          <wps:cNvSpPr>
                            <a:spLocks/>
                          </wps:cNvSpPr>
                          <wps:spPr bwMode="auto">
                            <a:xfrm>
                              <a:off x="4004" y="4463"/>
                              <a:ext cx="225" cy="421"/>
                            </a:xfrm>
                            <a:custGeom>
                              <a:avLst/>
                              <a:gdLst>
                                <a:gd name="T0" fmla="*/ 225 w 225"/>
                                <a:gd name="T1" fmla="*/ 0 h 421"/>
                                <a:gd name="T2" fmla="*/ 135 w 225"/>
                                <a:gd name="T3" fmla="*/ 0 h 421"/>
                                <a:gd name="T4" fmla="*/ 90 w 225"/>
                                <a:gd name="T5" fmla="*/ 76 h 421"/>
                                <a:gd name="T6" fmla="*/ 0 w 225"/>
                                <a:gd name="T7" fmla="*/ 121 h 421"/>
                                <a:gd name="T8" fmla="*/ 0 w 225"/>
                                <a:gd name="T9" fmla="*/ 211 h 421"/>
                                <a:gd name="T10" fmla="*/ 60 w 225"/>
                                <a:gd name="T11" fmla="*/ 181 h 421"/>
                                <a:gd name="T12" fmla="*/ 120 w 225"/>
                                <a:gd name="T13" fmla="*/ 151 h 421"/>
                                <a:gd name="T14" fmla="*/ 120 w 225"/>
                                <a:gd name="T15" fmla="*/ 421 h 421"/>
                                <a:gd name="T16" fmla="*/ 225 w 225"/>
                                <a:gd name="T17" fmla="*/ 421 h 421"/>
                                <a:gd name="T18" fmla="*/ 225 w 225"/>
                                <a:gd name="T19" fmla="*/ 0 h 421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</a:gdLst>
                              <a:ahLst/>
                              <a:cxnLst>
                                <a:cxn ang="T20">
                                  <a:pos x="T0" y="T1"/>
                                </a:cxn>
                                <a:cxn ang="T21">
                                  <a:pos x="T2" y="T3"/>
                                </a:cxn>
                                <a:cxn ang="T22">
                                  <a:pos x="T4" y="T5"/>
                                </a:cxn>
                                <a:cxn ang="T23">
                                  <a:pos x="T6" y="T7"/>
                                </a:cxn>
                                <a:cxn ang="T24">
                                  <a:pos x="T8" y="T9"/>
                                </a:cxn>
                                <a:cxn ang="T25">
                                  <a:pos x="T10" y="T11"/>
                                </a:cxn>
                                <a:cxn ang="T26">
                                  <a:pos x="T12" y="T13"/>
                                </a:cxn>
                                <a:cxn ang="T27">
                                  <a:pos x="T14" y="T15"/>
                                </a:cxn>
                                <a:cxn ang="T28">
                                  <a:pos x="T16" y="T17"/>
                                </a:cxn>
                                <a:cxn ang="T29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25" h="421">
                                  <a:moveTo>
                                    <a:pt x="225" y="0"/>
                                  </a:moveTo>
                                  <a:lnTo>
                                    <a:pt x="135" y="0"/>
                                  </a:lnTo>
                                  <a:lnTo>
                                    <a:pt x="90" y="76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0" y="211"/>
                                  </a:lnTo>
                                  <a:lnTo>
                                    <a:pt x="60" y="181"/>
                                  </a:lnTo>
                                  <a:lnTo>
                                    <a:pt x="120" y="151"/>
                                  </a:lnTo>
                                  <a:lnTo>
                                    <a:pt x="120" y="421"/>
                                  </a:lnTo>
                                  <a:lnTo>
                                    <a:pt x="225" y="421"/>
                                  </a:lnTo>
                                  <a:lnTo>
                                    <a:pt x="22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13" name=" 313"/>
                        <wpg:cNvGrpSpPr>
                          <a:grpSpLocks/>
                        </wpg:cNvGrpSpPr>
                        <wpg:grpSpPr bwMode="auto">
                          <a:xfrm>
                            <a:off x="4244" y="4884"/>
                            <a:ext cx="270" cy="436"/>
                            <a:chOff x="4244" y="4884"/>
                            <a:chExt cx="270" cy="436"/>
                          </a:xfrm>
                        </wpg:grpSpPr>
                        <wps:wsp>
                          <wps:cNvPr id="314" name=" 314"/>
                          <wps:cNvSpPr>
                            <a:spLocks/>
                          </wps:cNvSpPr>
                          <wps:spPr bwMode="auto">
                            <a:xfrm>
                              <a:off x="4244" y="5080"/>
                              <a:ext cx="60" cy="60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0 h 60"/>
                                <a:gd name="T2" fmla="*/ 0 w 60"/>
                                <a:gd name="T3" fmla="*/ 60 h 60"/>
                                <a:gd name="T4" fmla="*/ 15 w 60"/>
                                <a:gd name="T5" fmla="*/ 45 h 60"/>
                                <a:gd name="T6" fmla="*/ 60 w 60"/>
                                <a:gd name="T7" fmla="*/ 0 h 60"/>
                                <a:gd name="T8" fmla="*/ 45 w 60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5" name=" 315"/>
                          <wps:cNvSpPr>
                            <a:spLocks/>
                          </wps:cNvSpPr>
                          <wps:spPr bwMode="auto">
                            <a:xfrm>
                              <a:off x="4364" y="5215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F9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6" name=" 316"/>
                          <wps:cNvSpPr>
                            <a:spLocks/>
                          </wps:cNvSpPr>
                          <wps:spPr bwMode="auto">
                            <a:xfrm>
                              <a:off x="4334" y="5215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89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7" name=" 317"/>
                          <wps:cNvSpPr>
                            <a:spLocks/>
                          </wps:cNvSpPr>
                          <wps:spPr bwMode="auto">
                            <a:xfrm>
                              <a:off x="4334" y="5170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8" name=" 318"/>
                          <wps:cNvSpPr>
                            <a:spLocks/>
                          </wps:cNvSpPr>
                          <wps:spPr bwMode="auto">
                            <a:xfrm>
                              <a:off x="4484" y="5170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15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19" name=" 319"/>
                          <wps:cNvSpPr>
                            <a:spLocks/>
                          </wps:cNvSpPr>
                          <wps:spPr bwMode="auto">
                            <a:xfrm>
                              <a:off x="4484" y="5110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30 h 75"/>
                                <a:gd name="T4" fmla="*/ 15 w 30"/>
                                <a:gd name="T5" fmla="*/ 0 h 75"/>
                                <a:gd name="T6" fmla="*/ 30 w 30"/>
                                <a:gd name="T7" fmla="*/ 60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0" name=" 320"/>
                          <wps:cNvSpPr>
                            <a:spLocks/>
                          </wps:cNvSpPr>
                          <wps:spPr bwMode="auto">
                            <a:xfrm>
                              <a:off x="4454" y="5080"/>
                              <a:ext cx="45" cy="6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0 h 60"/>
                                <a:gd name="T2" fmla="*/ 0 w 45"/>
                                <a:gd name="T3" fmla="*/ 15 h 60"/>
                                <a:gd name="T4" fmla="*/ 0 w 45"/>
                                <a:gd name="T5" fmla="*/ 0 h 60"/>
                                <a:gd name="T6" fmla="*/ 45 w 45"/>
                                <a:gd name="T7" fmla="*/ 30 h 60"/>
                                <a:gd name="T8" fmla="*/ 30 w 4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3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1" name=" 321"/>
                          <wps:cNvSpPr>
                            <a:spLocks/>
                          </wps:cNvSpPr>
                          <wps:spPr bwMode="auto">
                            <a:xfrm>
                              <a:off x="4334" y="5125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15 w 15"/>
                                <a:gd name="T5" fmla="*/ 0 h 75"/>
                                <a:gd name="T6" fmla="*/ 0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2" name=" 322"/>
                          <wps:cNvSpPr>
                            <a:spLocks/>
                          </wps:cNvSpPr>
                          <wps:spPr bwMode="auto">
                            <a:xfrm>
                              <a:off x="4364" y="5035"/>
                              <a:ext cx="45" cy="3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30"/>
                                <a:gd name="T2" fmla="*/ 0 w 45"/>
                                <a:gd name="T3" fmla="*/ 30 h 30"/>
                                <a:gd name="T4" fmla="*/ 15 w 45"/>
                                <a:gd name="T5" fmla="*/ 15 h 30"/>
                                <a:gd name="T6" fmla="*/ 45 w 45"/>
                                <a:gd name="T7" fmla="*/ 0 h 30"/>
                                <a:gd name="T8" fmla="*/ 30 w 45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30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3" name=" 323"/>
                          <wps:cNvSpPr>
                            <a:spLocks/>
                          </wps:cNvSpPr>
                          <wps:spPr bwMode="auto">
                            <a:xfrm>
                              <a:off x="4349" y="5035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15 h 30"/>
                                <a:gd name="T4" fmla="*/ 0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38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4" name=" 324"/>
                          <wps:cNvSpPr>
                            <a:spLocks/>
                          </wps:cNvSpPr>
                          <wps:spPr bwMode="auto">
                            <a:xfrm>
                              <a:off x="4334" y="5005"/>
                              <a:ext cx="15" cy="4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45 h 45"/>
                                <a:gd name="T2" fmla="*/ 0 w 15"/>
                                <a:gd name="T3" fmla="*/ 15 h 45"/>
                                <a:gd name="T4" fmla="*/ 15 w 15"/>
                                <a:gd name="T5" fmla="*/ 0 h 45"/>
                                <a:gd name="T6" fmla="*/ 15 w 15"/>
                                <a:gd name="T7" fmla="*/ 30 h 45"/>
                                <a:gd name="T8" fmla="*/ 15 w 1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15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15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5" name=" 325"/>
                          <wps:cNvSpPr>
                            <a:spLocks/>
                          </wps:cNvSpPr>
                          <wps:spPr bwMode="auto">
                            <a:xfrm>
                              <a:off x="4334" y="4960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15 w 15"/>
                                <a:gd name="T3" fmla="*/ 30 h 60"/>
                                <a:gd name="T4" fmla="*/ 15 w 15"/>
                                <a:gd name="T5" fmla="*/ 0 h 60"/>
                                <a:gd name="T6" fmla="*/ 15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6" name=" 326"/>
                          <wps:cNvSpPr>
                            <a:spLocks/>
                          </wps:cNvSpPr>
                          <wps:spPr bwMode="auto">
                            <a:xfrm>
                              <a:off x="4484" y="4990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15 w 15"/>
                                <a:gd name="T3" fmla="*/ 15 h 60"/>
                                <a:gd name="T4" fmla="*/ 15 w 15"/>
                                <a:gd name="T5" fmla="*/ 0 h 60"/>
                                <a:gd name="T6" fmla="*/ 0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7" name=" 327"/>
                          <wps:cNvSpPr>
                            <a:spLocks/>
                          </wps:cNvSpPr>
                          <wps:spPr bwMode="auto">
                            <a:xfrm>
                              <a:off x="4484" y="4945"/>
                              <a:ext cx="15" cy="60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60 h 60"/>
                                <a:gd name="T2" fmla="*/ 0 w 15"/>
                                <a:gd name="T3" fmla="*/ 15 h 60"/>
                                <a:gd name="T4" fmla="*/ 15 w 15"/>
                                <a:gd name="T5" fmla="*/ 0 h 60"/>
                                <a:gd name="T6" fmla="*/ 15 w 15"/>
                                <a:gd name="T7" fmla="*/ 45 h 60"/>
                                <a:gd name="T8" fmla="*/ 15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8" name=" 328"/>
                          <wps:cNvSpPr>
                            <a:spLocks/>
                          </wps:cNvSpPr>
                          <wps:spPr bwMode="auto">
                            <a:xfrm>
                              <a:off x="4454" y="4899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46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6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29" name=" 329"/>
                          <wps:cNvSpPr>
                            <a:spLocks/>
                          </wps:cNvSpPr>
                          <wps:spPr bwMode="auto">
                            <a:xfrm>
                              <a:off x="4424" y="4884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15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4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0" name=" 330"/>
                          <wps:cNvSpPr>
                            <a:spLocks/>
                          </wps:cNvSpPr>
                          <wps:spPr bwMode="auto">
                            <a:xfrm>
                              <a:off x="4439" y="4899"/>
                              <a:ext cx="30" cy="31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1 h 31"/>
                                <a:gd name="T2" fmla="*/ 0 w 30"/>
                                <a:gd name="T3" fmla="*/ 16 h 31"/>
                                <a:gd name="T4" fmla="*/ 15 w 30"/>
                                <a:gd name="T5" fmla="*/ 0 h 31"/>
                                <a:gd name="T6" fmla="*/ 30 w 30"/>
                                <a:gd name="T7" fmla="*/ 0 h 31"/>
                                <a:gd name="T8" fmla="*/ 15 w 3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1">
                                  <a:moveTo>
                                    <a:pt x="15" y="31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4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1" name=" 331"/>
                          <wps:cNvSpPr>
                            <a:spLocks/>
                          </wps:cNvSpPr>
                          <wps:spPr bwMode="auto">
                            <a:xfrm>
                              <a:off x="4424" y="4884"/>
                              <a:ext cx="30" cy="31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1 h 31"/>
                                <a:gd name="T2" fmla="*/ 0 w 30"/>
                                <a:gd name="T3" fmla="*/ 15 h 31"/>
                                <a:gd name="T4" fmla="*/ 15 w 30"/>
                                <a:gd name="T5" fmla="*/ 0 h 31"/>
                                <a:gd name="T6" fmla="*/ 30 w 30"/>
                                <a:gd name="T7" fmla="*/ 15 h 31"/>
                                <a:gd name="T8" fmla="*/ 15 w 3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1">
                                  <a:moveTo>
                                    <a:pt x="15" y="3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89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2" name=" 332"/>
                          <wps:cNvSpPr>
                            <a:spLocks/>
                          </wps:cNvSpPr>
                          <wps:spPr bwMode="auto">
                            <a:xfrm>
                              <a:off x="4364" y="4884"/>
                              <a:ext cx="75" cy="1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15"/>
                                <a:gd name="T2" fmla="*/ 0 w 75"/>
                                <a:gd name="T3" fmla="*/ 15 h 15"/>
                                <a:gd name="T4" fmla="*/ 15 w 75"/>
                                <a:gd name="T5" fmla="*/ 0 h 15"/>
                                <a:gd name="T6" fmla="*/ 75 w 75"/>
                                <a:gd name="T7" fmla="*/ 0 h 15"/>
                                <a:gd name="T8" fmla="*/ 60 w 7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15">
                                  <a:moveTo>
                                    <a:pt x="6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D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3" name=" 333"/>
                          <wps:cNvSpPr>
                            <a:spLocks/>
                          </wps:cNvSpPr>
                          <wps:spPr bwMode="auto">
                            <a:xfrm>
                              <a:off x="4394" y="4884"/>
                              <a:ext cx="45" cy="1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15"/>
                                <a:gd name="T2" fmla="*/ 0 w 45"/>
                                <a:gd name="T3" fmla="*/ 15 h 15"/>
                                <a:gd name="T4" fmla="*/ 15 w 45"/>
                                <a:gd name="T5" fmla="*/ 0 h 15"/>
                                <a:gd name="T6" fmla="*/ 45 w 45"/>
                                <a:gd name="T7" fmla="*/ 0 h 15"/>
                                <a:gd name="T8" fmla="*/ 30 w 4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5">
                                  <a:moveTo>
                                    <a:pt x="3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D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4" name=" 334"/>
                          <wps:cNvSpPr>
                            <a:spLocks/>
                          </wps:cNvSpPr>
                          <wps:spPr bwMode="auto">
                            <a:xfrm>
                              <a:off x="4364" y="4884"/>
                              <a:ext cx="45" cy="1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15"/>
                                <a:gd name="T2" fmla="*/ 0 w 45"/>
                                <a:gd name="T3" fmla="*/ 15 h 15"/>
                                <a:gd name="T4" fmla="*/ 15 w 45"/>
                                <a:gd name="T5" fmla="*/ 0 h 15"/>
                                <a:gd name="T6" fmla="*/ 45 w 45"/>
                                <a:gd name="T7" fmla="*/ 0 h 15"/>
                                <a:gd name="T8" fmla="*/ 30 w 45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5">
                                  <a:moveTo>
                                    <a:pt x="30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28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5" name=" 335"/>
                          <wps:cNvSpPr>
                            <a:spLocks/>
                          </wps:cNvSpPr>
                          <wps:spPr bwMode="auto">
                            <a:xfrm>
                              <a:off x="4319" y="4884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6" name=" 336"/>
                          <wps:cNvSpPr>
                            <a:spLocks/>
                          </wps:cNvSpPr>
                          <wps:spPr bwMode="auto">
                            <a:xfrm>
                              <a:off x="4259" y="4884"/>
                              <a:ext cx="75" cy="9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91"/>
                                <a:gd name="T2" fmla="*/ 0 w 75"/>
                                <a:gd name="T3" fmla="*/ 91 h 91"/>
                                <a:gd name="T4" fmla="*/ 15 w 75"/>
                                <a:gd name="T5" fmla="*/ 61 h 91"/>
                                <a:gd name="T6" fmla="*/ 75 w 75"/>
                                <a:gd name="T7" fmla="*/ 0 h 91"/>
                                <a:gd name="T8" fmla="*/ 60 w 75"/>
                                <a:gd name="T9" fmla="*/ 31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91">
                                  <a:moveTo>
                                    <a:pt x="60" y="31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6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F8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37" name=" 337"/>
                          <wps:cNvSpPr>
                            <a:spLocks/>
                          </wps:cNvSpPr>
                          <wps:spPr bwMode="auto">
                            <a:xfrm>
                              <a:off x="4244" y="4899"/>
                              <a:ext cx="255" cy="421"/>
                            </a:xfrm>
                            <a:custGeom>
                              <a:avLst/>
                              <a:gdLst>
                                <a:gd name="T0" fmla="*/ 45 w 255"/>
                                <a:gd name="T1" fmla="*/ 211 h 421"/>
                                <a:gd name="T2" fmla="*/ 0 w 255"/>
                                <a:gd name="T3" fmla="*/ 241 h 421"/>
                                <a:gd name="T4" fmla="*/ 0 w 255"/>
                                <a:gd name="T5" fmla="*/ 301 h 421"/>
                                <a:gd name="T6" fmla="*/ 15 w 255"/>
                                <a:gd name="T7" fmla="*/ 376 h 421"/>
                                <a:gd name="T8" fmla="*/ 45 w 255"/>
                                <a:gd name="T9" fmla="*/ 421 h 421"/>
                                <a:gd name="T10" fmla="*/ 135 w 255"/>
                                <a:gd name="T11" fmla="*/ 421 h 421"/>
                                <a:gd name="T12" fmla="*/ 180 w 255"/>
                                <a:gd name="T13" fmla="*/ 421 h 421"/>
                                <a:gd name="T14" fmla="*/ 225 w 255"/>
                                <a:gd name="T15" fmla="*/ 391 h 421"/>
                                <a:gd name="T16" fmla="*/ 240 w 255"/>
                                <a:gd name="T17" fmla="*/ 346 h 421"/>
                                <a:gd name="T18" fmla="*/ 255 w 255"/>
                                <a:gd name="T19" fmla="*/ 286 h 421"/>
                                <a:gd name="T20" fmla="*/ 240 w 255"/>
                                <a:gd name="T21" fmla="*/ 241 h 421"/>
                                <a:gd name="T22" fmla="*/ 210 w 255"/>
                                <a:gd name="T23" fmla="*/ 196 h 421"/>
                                <a:gd name="T24" fmla="*/ 240 w 255"/>
                                <a:gd name="T25" fmla="*/ 151 h 421"/>
                                <a:gd name="T26" fmla="*/ 255 w 255"/>
                                <a:gd name="T27" fmla="*/ 106 h 421"/>
                                <a:gd name="T28" fmla="*/ 240 w 255"/>
                                <a:gd name="T29" fmla="*/ 61 h 421"/>
                                <a:gd name="T30" fmla="*/ 210 w 255"/>
                                <a:gd name="T31" fmla="*/ 31 h 421"/>
                                <a:gd name="T32" fmla="*/ 180 w 255"/>
                                <a:gd name="T33" fmla="*/ 0 h 421"/>
                                <a:gd name="T34" fmla="*/ 120 w 255"/>
                                <a:gd name="T35" fmla="*/ 0 h 421"/>
                                <a:gd name="T36" fmla="*/ 75 w 255"/>
                                <a:gd name="T37" fmla="*/ 16 h 421"/>
                                <a:gd name="T38" fmla="*/ 45 w 255"/>
                                <a:gd name="T39" fmla="*/ 31 h 421"/>
                                <a:gd name="T40" fmla="*/ 15 w 255"/>
                                <a:gd name="T41" fmla="*/ 76 h 421"/>
                                <a:gd name="T42" fmla="*/ 0 w 255"/>
                                <a:gd name="T43" fmla="*/ 121 h 421"/>
                                <a:gd name="T44" fmla="*/ 15 w 255"/>
                                <a:gd name="T45" fmla="*/ 181 h 421"/>
                                <a:gd name="T46" fmla="*/ 45 w 255"/>
                                <a:gd name="T47" fmla="*/ 211 h 421"/>
                                <a:gd name="T48" fmla="*/ 90 w 255"/>
                                <a:gd name="T49" fmla="*/ 121 h 421"/>
                                <a:gd name="T50" fmla="*/ 105 w 255"/>
                                <a:gd name="T51" fmla="*/ 91 h 421"/>
                                <a:gd name="T52" fmla="*/ 120 w 255"/>
                                <a:gd name="T53" fmla="*/ 76 h 421"/>
                                <a:gd name="T54" fmla="*/ 150 w 255"/>
                                <a:gd name="T55" fmla="*/ 91 h 421"/>
                                <a:gd name="T56" fmla="*/ 165 w 255"/>
                                <a:gd name="T57" fmla="*/ 121 h 421"/>
                                <a:gd name="T58" fmla="*/ 150 w 255"/>
                                <a:gd name="T59" fmla="*/ 151 h 421"/>
                                <a:gd name="T60" fmla="*/ 120 w 255"/>
                                <a:gd name="T61" fmla="*/ 166 h 421"/>
                                <a:gd name="T62" fmla="*/ 105 w 255"/>
                                <a:gd name="T63" fmla="*/ 151 h 421"/>
                                <a:gd name="T64" fmla="*/ 90 w 255"/>
                                <a:gd name="T65" fmla="*/ 121 h 421"/>
                                <a:gd name="T66" fmla="*/ 90 w 255"/>
                                <a:gd name="T67" fmla="*/ 301 h 421"/>
                                <a:gd name="T68" fmla="*/ 90 w 255"/>
                                <a:gd name="T69" fmla="*/ 256 h 421"/>
                                <a:gd name="T70" fmla="*/ 120 w 255"/>
                                <a:gd name="T71" fmla="*/ 226 h 421"/>
                                <a:gd name="T72" fmla="*/ 150 w 255"/>
                                <a:gd name="T73" fmla="*/ 256 h 421"/>
                                <a:gd name="T74" fmla="*/ 165 w 255"/>
                                <a:gd name="T75" fmla="*/ 286 h 421"/>
                                <a:gd name="T76" fmla="*/ 150 w 255"/>
                                <a:gd name="T77" fmla="*/ 331 h 421"/>
                                <a:gd name="T78" fmla="*/ 120 w 255"/>
                                <a:gd name="T79" fmla="*/ 361 h 421"/>
                                <a:gd name="T80" fmla="*/ 90 w 255"/>
                                <a:gd name="T81" fmla="*/ 346 h 421"/>
                                <a:gd name="T82" fmla="*/ 90 w 255"/>
                                <a:gd name="T83" fmla="*/ 301 h 421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  <a:gd name="T114" fmla="*/ 0 60000 65536"/>
                                <a:gd name="T115" fmla="*/ 0 60000 65536"/>
                                <a:gd name="T116" fmla="*/ 0 60000 65536"/>
                                <a:gd name="T117" fmla="*/ 0 60000 65536"/>
                                <a:gd name="T118" fmla="*/ 0 60000 65536"/>
                                <a:gd name="T119" fmla="*/ 0 60000 65536"/>
                                <a:gd name="T120" fmla="*/ 0 60000 65536"/>
                                <a:gd name="T121" fmla="*/ 0 60000 65536"/>
                                <a:gd name="T122" fmla="*/ 0 60000 65536"/>
                                <a:gd name="T123" fmla="*/ 0 60000 65536"/>
                                <a:gd name="T124" fmla="*/ 0 60000 65536"/>
                                <a:gd name="T125" fmla="*/ 0 60000 65536"/>
                              </a:gdLst>
                              <a:ahLst/>
                              <a:cxnLst>
                                <a:cxn ang="T84">
                                  <a:pos x="T0" y="T1"/>
                                </a:cxn>
                                <a:cxn ang="T85">
                                  <a:pos x="T2" y="T3"/>
                                </a:cxn>
                                <a:cxn ang="T86">
                                  <a:pos x="T4" y="T5"/>
                                </a:cxn>
                                <a:cxn ang="T87">
                                  <a:pos x="T6" y="T7"/>
                                </a:cxn>
                                <a:cxn ang="T88">
                                  <a:pos x="T8" y="T9"/>
                                </a:cxn>
                                <a:cxn ang="T89">
                                  <a:pos x="T10" y="T11"/>
                                </a:cxn>
                                <a:cxn ang="T90">
                                  <a:pos x="T12" y="T13"/>
                                </a:cxn>
                                <a:cxn ang="T91">
                                  <a:pos x="T14" y="T15"/>
                                </a:cxn>
                                <a:cxn ang="T92">
                                  <a:pos x="T16" y="T17"/>
                                </a:cxn>
                                <a:cxn ang="T93">
                                  <a:pos x="T18" y="T19"/>
                                </a:cxn>
                                <a:cxn ang="T94">
                                  <a:pos x="T20" y="T21"/>
                                </a:cxn>
                                <a:cxn ang="T95">
                                  <a:pos x="T22" y="T23"/>
                                </a:cxn>
                                <a:cxn ang="T96">
                                  <a:pos x="T24" y="T25"/>
                                </a:cxn>
                                <a:cxn ang="T97">
                                  <a:pos x="T26" y="T27"/>
                                </a:cxn>
                                <a:cxn ang="T98">
                                  <a:pos x="T28" y="T29"/>
                                </a:cxn>
                                <a:cxn ang="T99">
                                  <a:pos x="T30" y="T31"/>
                                </a:cxn>
                                <a:cxn ang="T100">
                                  <a:pos x="T32" y="T33"/>
                                </a:cxn>
                                <a:cxn ang="T101">
                                  <a:pos x="T34" y="T35"/>
                                </a:cxn>
                                <a:cxn ang="T102">
                                  <a:pos x="T36" y="T37"/>
                                </a:cxn>
                                <a:cxn ang="T103">
                                  <a:pos x="T38" y="T39"/>
                                </a:cxn>
                                <a:cxn ang="T104">
                                  <a:pos x="T40" y="T41"/>
                                </a:cxn>
                                <a:cxn ang="T105">
                                  <a:pos x="T42" y="T43"/>
                                </a:cxn>
                                <a:cxn ang="T106">
                                  <a:pos x="T44" y="T45"/>
                                </a:cxn>
                                <a:cxn ang="T107">
                                  <a:pos x="T46" y="T47"/>
                                </a:cxn>
                                <a:cxn ang="T108">
                                  <a:pos x="T48" y="T49"/>
                                </a:cxn>
                                <a:cxn ang="T109">
                                  <a:pos x="T50" y="T51"/>
                                </a:cxn>
                                <a:cxn ang="T110">
                                  <a:pos x="T52" y="T53"/>
                                </a:cxn>
                                <a:cxn ang="T111">
                                  <a:pos x="T54" y="T55"/>
                                </a:cxn>
                                <a:cxn ang="T112">
                                  <a:pos x="T56" y="T57"/>
                                </a:cxn>
                                <a:cxn ang="T113">
                                  <a:pos x="T58" y="T59"/>
                                </a:cxn>
                                <a:cxn ang="T114">
                                  <a:pos x="T60" y="T61"/>
                                </a:cxn>
                                <a:cxn ang="T115">
                                  <a:pos x="T62" y="T63"/>
                                </a:cxn>
                                <a:cxn ang="T116">
                                  <a:pos x="T64" y="T65"/>
                                </a:cxn>
                                <a:cxn ang="T117">
                                  <a:pos x="T66" y="T67"/>
                                </a:cxn>
                                <a:cxn ang="T118">
                                  <a:pos x="T68" y="T69"/>
                                </a:cxn>
                                <a:cxn ang="T119">
                                  <a:pos x="T70" y="T71"/>
                                </a:cxn>
                                <a:cxn ang="T120">
                                  <a:pos x="T72" y="T73"/>
                                </a:cxn>
                                <a:cxn ang="T121">
                                  <a:pos x="T74" y="T75"/>
                                </a:cxn>
                                <a:cxn ang="T122">
                                  <a:pos x="T76" y="T77"/>
                                </a:cxn>
                                <a:cxn ang="T123">
                                  <a:pos x="T78" y="T79"/>
                                </a:cxn>
                                <a:cxn ang="T124">
                                  <a:pos x="T80" y="T81"/>
                                </a:cxn>
                                <a:cxn ang="T125">
                                  <a:pos x="T82" y="T83"/>
                                </a:cxn>
                              </a:cxnLst>
                              <a:rect l="0" t="0" r="r" b="b"/>
                              <a:pathLst>
                                <a:path w="255" h="421">
                                  <a:moveTo>
                                    <a:pt x="45" y="211"/>
                                  </a:moveTo>
                                  <a:lnTo>
                                    <a:pt x="0" y="241"/>
                                  </a:lnTo>
                                  <a:lnTo>
                                    <a:pt x="0" y="301"/>
                                  </a:lnTo>
                                  <a:lnTo>
                                    <a:pt x="15" y="376"/>
                                  </a:lnTo>
                                  <a:lnTo>
                                    <a:pt x="45" y="421"/>
                                  </a:lnTo>
                                  <a:lnTo>
                                    <a:pt x="135" y="421"/>
                                  </a:lnTo>
                                  <a:lnTo>
                                    <a:pt x="180" y="421"/>
                                  </a:lnTo>
                                  <a:lnTo>
                                    <a:pt x="225" y="391"/>
                                  </a:lnTo>
                                  <a:lnTo>
                                    <a:pt x="240" y="346"/>
                                  </a:lnTo>
                                  <a:lnTo>
                                    <a:pt x="255" y="286"/>
                                  </a:lnTo>
                                  <a:lnTo>
                                    <a:pt x="240" y="241"/>
                                  </a:lnTo>
                                  <a:lnTo>
                                    <a:pt x="210" y="196"/>
                                  </a:lnTo>
                                  <a:lnTo>
                                    <a:pt x="240" y="151"/>
                                  </a:lnTo>
                                  <a:lnTo>
                                    <a:pt x="255" y="106"/>
                                  </a:lnTo>
                                  <a:lnTo>
                                    <a:pt x="240" y="61"/>
                                  </a:lnTo>
                                  <a:lnTo>
                                    <a:pt x="210" y="31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75" y="16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15" y="76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15" y="181"/>
                                  </a:lnTo>
                                  <a:lnTo>
                                    <a:pt x="45" y="211"/>
                                  </a:lnTo>
                                  <a:close/>
                                  <a:moveTo>
                                    <a:pt x="90" y="121"/>
                                  </a:moveTo>
                                  <a:lnTo>
                                    <a:pt x="105" y="91"/>
                                  </a:lnTo>
                                  <a:lnTo>
                                    <a:pt x="120" y="76"/>
                                  </a:lnTo>
                                  <a:lnTo>
                                    <a:pt x="150" y="91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150" y="151"/>
                                  </a:lnTo>
                                  <a:lnTo>
                                    <a:pt x="120" y="166"/>
                                  </a:lnTo>
                                  <a:lnTo>
                                    <a:pt x="105" y="151"/>
                                  </a:lnTo>
                                  <a:lnTo>
                                    <a:pt x="90" y="121"/>
                                  </a:lnTo>
                                  <a:close/>
                                  <a:moveTo>
                                    <a:pt x="90" y="301"/>
                                  </a:moveTo>
                                  <a:lnTo>
                                    <a:pt x="90" y="256"/>
                                  </a:lnTo>
                                  <a:lnTo>
                                    <a:pt x="120" y="226"/>
                                  </a:lnTo>
                                  <a:lnTo>
                                    <a:pt x="150" y="256"/>
                                  </a:lnTo>
                                  <a:lnTo>
                                    <a:pt x="165" y="286"/>
                                  </a:lnTo>
                                  <a:lnTo>
                                    <a:pt x="150" y="331"/>
                                  </a:lnTo>
                                  <a:lnTo>
                                    <a:pt x="120" y="361"/>
                                  </a:lnTo>
                                  <a:lnTo>
                                    <a:pt x="90" y="346"/>
                                  </a:lnTo>
                                  <a:lnTo>
                                    <a:pt x="90" y="30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38" name=" 338"/>
                        <wpg:cNvGrpSpPr>
                          <a:grpSpLocks/>
                        </wpg:cNvGrpSpPr>
                        <wpg:grpSpPr bwMode="auto">
                          <a:xfrm>
                            <a:off x="4439" y="5335"/>
                            <a:ext cx="270" cy="451"/>
                            <a:chOff x="4439" y="5335"/>
                            <a:chExt cx="270" cy="451"/>
                          </a:xfrm>
                        </wpg:grpSpPr>
                        <wps:wsp>
                          <wps:cNvPr id="339" name=" 339"/>
                          <wps:cNvSpPr>
                            <a:spLocks/>
                          </wps:cNvSpPr>
                          <wps:spPr bwMode="auto">
                            <a:xfrm>
                              <a:off x="4589" y="5666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45"/>
                                <a:gd name="T2" fmla="*/ 0 w 15"/>
                                <a:gd name="T3" fmla="*/ 45 h 45"/>
                                <a:gd name="T4" fmla="*/ 0 w 15"/>
                                <a:gd name="T5" fmla="*/ 15 h 45"/>
                                <a:gd name="T6" fmla="*/ 15 w 15"/>
                                <a:gd name="T7" fmla="*/ 0 h 45"/>
                                <a:gd name="T8" fmla="*/ 0 w 1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0" name=" 340"/>
                          <wps:cNvSpPr>
                            <a:spLocks/>
                          </wps:cNvSpPr>
                          <wps:spPr bwMode="auto">
                            <a:xfrm>
                              <a:off x="4559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15 h 30"/>
                                <a:gd name="T6" fmla="*/ 30 w 30"/>
                                <a:gd name="T7" fmla="*/ 0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1" name=" 341"/>
                          <wps:cNvSpPr>
                            <a:spLocks/>
                          </wps:cNvSpPr>
                          <wps:spPr bwMode="auto">
                            <a:xfrm>
                              <a:off x="4544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2" name=" 342"/>
                          <wps:cNvSpPr>
                            <a:spLocks/>
                          </wps:cNvSpPr>
                          <wps:spPr bwMode="auto">
                            <a:xfrm>
                              <a:off x="4529" y="565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3" name=" 343"/>
                          <wps:cNvSpPr>
                            <a:spLocks/>
                          </wps:cNvSpPr>
                          <wps:spPr bwMode="auto">
                            <a:xfrm>
                              <a:off x="4439" y="5651"/>
                              <a:ext cx="105" cy="4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15 h 45"/>
                                <a:gd name="T2" fmla="*/ 0 w 105"/>
                                <a:gd name="T3" fmla="*/ 45 h 45"/>
                                <a:gd name="T4" fmla="*/ 15 w 105"/>
                                <a:gd name="T5" fmla="*/ 15 h 45"/>
                                <a:gd name="T6" fmla="*/ 105 w 105"/>
                                <a:gd name="T7" fmla="*/ 0 h 45"/>
                                <a:gd name="T8" fmla="*/ 90 w 10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45">
                                  <a:moveTo>
                                    <a:pt x="9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4" name=" 344"/>
                          <wps:cNvSpPr>
                            <a:spLocks/>
                          </wps:cNvSpPr>
                          <wps:spPr bwMode="auto">
                            <a:xfrm>
                              <a:off x="4559" y="5531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5" name=" 345"/>
                          <wps:cNvSpPr>
                            <a:spLocks/>
                          </wps:cNvSpPr>
                          <wps:spPr bwMode="auto">
                            <a:xfrm>
                              <a:off x="4529" y="5531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6" name=" 346"/>
                          <wps:cNvSpPr>
                            <a:spLocks/>
                          </wps:cNvSpPr>
                          <wps:spPr bwMode="auto">
                            <a:xfrm>
                              <a:off x="4514" y="5486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7" name=" 347"/>
                          <wps:cNvSpPr>
                            <a:spLocks/>
                          </wps:cNvSpPr>
                          <wps:spPr bwMode="auto">
                            <a:xfrm>
                              <a:off x="4514" y="5426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8" name=" 348"/>
                          <wps:cNvSpPr>
                            <a:spLocks/>
                          </wps:cNvSpPr>
                          <wps:spPr bwMode="auto">
                            <a:xfrm>
                              <a:off x="4664" y="5636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30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49" name=" 349"/>
                          <wps:cNvSpPr>
                            <a:spLocks/>
                          </wps:cNvSpPr>
                          <wps:spPr bwMode="auto">
                            <a:xfrm>
                              <a:off x="4694" y="5546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0 w 15"/>
                                <a:gd name="T3" fmla="*/ 15 h 105"/>
                                <a:gd name="T4" fmla="*/ 15 w 15"/>
                                <a:gd name="T5" fmla="*/ 0 h 105"/>
                                <a:gd name="T6" fmla="*/ 0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0" name=" 350"/>
                          <wps:cNvSpPr>
                            <a:spLocks/>
                          </wps:cNvSpPr>
                          <wps:spPr bwMode="auto">
                            <a:xfrm>
                              <a:off x="4679" y="5426"/>
                              <a:ext cx="30" cy="13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35 h 135"/>
                                <a:gd name="T2" fmla="*/ 0 w 30"/>
                                <a:gd name="T3" fmla="*/ 15 h 135"/>
                                <a:gd name="T4" fmla="*/ 15 w 30"/>
                                <a:gd name="T5" fmla="*/ 0 h 135"/>
                                <a:gd name="T6" fmla="*/ 30 w 30"/>
                                <a:gd name="T7" fmla="*/ 120 h 135"/>
                                <a:gd name="T8" fmla="*/ 15 w 30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1" name=" 351"/>
                          <wps:cNvSpPr>
                            <a:spLocks/>
                          </wps:cNvSpPr>
                          <wps:spPr bwMode="auto">
                            <a:xfrm>
                              <a:off x="4664" y="538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2" name=" 352"/>
                          <wps:cNvSpPr>
                            <a:spLocks/>
                          </wps:cNvSpPr>
                          <wps:spPr bwMode="auto">
                            <a:xfrm>
                              <a:off x="4634" y="5350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3" name=" 353"/>
                          <wps:cNvSpPr>
                            <a:spLocks/>
                          </wps:cNvSpPr>
                          <wps:spPr bwMode="auto">
                            <a:xfrm>
                              <a:off x="4604" y="5335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4" name=" 354"/>
                          <wps:cNvSpPr>
                            <a:spLocks/>
                          </wps:cNvSpPr>
                          <wps:spPr bwMode="auto">
                            <a:xfrm>
                              <a:off x="4559" y="5335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5" name=" 355"/>
                          <wps:cNvSpPr>
                            <a:spLocks/>
                          </wps:cNvSpPr>
                          <wps:spPr bwMode="auto">
                            <a:xfrm>
                              <a:off x="4499" y="5335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0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6" name=" 356"/>
                          <wps:cNvSpPr>
                            <a:spLocks/>
                          </wps:cNvSpPr>
                          <wps:spPr bwMode="auto">
                            <a:xfrm>
                              <a:off x="4454" y="5366"/>
                              <a:ext cx="45" cy="7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5 h 75"/>
                                <a:gd name="T2" fmla="*/ 0 w 45"/>
                                <a:gd name="T3" fmla="*/ 75 h 75"/>
                                <a:gd name="T4" fmla="*/ 0 w 45"/>
                                <a:gd name="T5" fmla="*/ 45 h 75"/>
                                <a:gd name="T6" fmla="*/ 45 w 45"/>
                                <a:gd name="T7" fmla="*/ 0 h 75"/>
                                <a:gd name="T8" fmla="*/ 45 w 4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57" name=" 357"/>
                          <wps:cNvSpPr>
                            <a:spLocks/>
                          </wps:cNvSpPr>
                          <wps:spPr bwMode="auto">
                            <a:xfrm>
                              <a:off x="4439" y="5366"/>
                              <a:ext cx="255" cy="420"/>
                            </a:xfrm>
                            <a:custGeom>
                              <a:avLst/>
                              <a:gdLst>
                                <a:gd name="T0" fmla="*/ 0 w 255"/>
                                <a:gd name="T1" fmla="*/ 330 h 420"/>
                                <a:gd name="T2" fmla="*/ 30 w 255"/>
                                <a:gd name="T3" fmla="*/ 375 h 420"/>
                                <a:gd name="T4" fmla="*/ 60 w 255"/>
                                <a:gd name="T5" fmla="*/ 405 h 420"/>
                                <a:gd name="T6" fmla="*/ 120 w 255"/>
                                <a:gd name="T7" fmla="*/ 420 h 420"/>
                                <a:gd name="T8" fmla="*/ 180 w 255"/>
                                <a:gd name="T9" fmla="*/ 405 h 420"/>
                                <a:gd name="T10" fmla="*/ 225 w 255"/>
                                <a:gd name="T11" fmla="*/ 360 h 420"/>
                                <a:gd name="T12" fmla="*/ 255 w 255"/>
                                <a:gd name="T13" fmla="*/ 285 h 420"/>
                                <a:gd name="T14" fmla="*/ 255 w 255"/>
                                <a:gd name="T15" fmla="*/ 195 h 420"/>
                                <a:gd name="T16" fmla="*/ 240 w 255"/>
                                <a:gd name="T17" fmla="*/ 75 h 420"/>
                                <a:gd name="T18" fmla="*/ 225 w 255"/>
                                <a:gd name="T19" fmla="*/ 45 h 420"/>
                                <a:gd name="T20" fmla="*/ 195 w 255"/>
                                <a:gd name="T21" fmla="*/ 15 h 420"/>
                                <a:gd name="T22" fmla="*/ 165 w 255"/>
                                <a:gd name="T23" fmla="*/ 0 h 420"/>
                                <a:gd name="T24" fmla="*/ 120 w 255"/>
                                <a:gd name="T25" fmla="*/ 0 h 420"/>
                                <a:gd name="T26" fmla="*/ 60 w 255"/>
                                <a:gd name="T27" fmla="*/ 15 h 420"/>
                                <a:gd name="T28" fmla="*/ 15 w 255"/>
                                <a:gd name="T29" fmla="*/ 75 h 420"/>
                                <a:gd name="T30" fmla="*/ 0 w 255"/>
                                <a:gd name="T31" fmla="*/ 150 h 420"/>
                                <a:gd name="T32" fmla="*/ 0 w 255"/>
                                <a:gd name="T33" fmla="*/ 195 h 420"/>
                                <a:gd name="T34" fmla="*/ 30 w 255"/>
                                <a:gd name="T35" fmla="*/ 240 h 420"/>
                                <a:gd name="T36" fmla="*/ 60 w 255"/>
                                <a:gd name="T37" fmla="*/ 270 h 420"/>
                                <a:gd name="T38" fmla="*/ 105 w 255"/>
                                <a:gd name="T39" fmla="*/ 270 h 420"/>
                                <a:gd name="T40" fmla="*/ 135 w 255"/>
                                <a:gd name="T41" fmla="*/ 270 h 420"/>
                                <a:gd name="T42" fmla="*/ 165 w 255"/>
                                <a:gd name="T43" fmla="*/ 225 h 420"/>
                                <a:gd name="T44" fmla="*/ 150 w 255"/>
                                <a:gd name="T45" fmla="*/ 315 h 420"/>
                                <a:gd name="T46" fmla="*/ 150 w 255"/>
                                <a:gd name="T47" fmla="*/ 345 h 420"/>
                                <a:gd name="T48" fmla="*/ 120 w 255"/>
                                <a:gd name="T49" fmla="*/ 345 h 420"/>
                                <a:gd name="T50" fmla="*/ 105 w 255"/>
                                <a:gd name="T51" fmla="*/ 345 h 420"/>
                                <a:gd name="T52" fmla="*/ 90 w 255"/>
                                <a:gd name="T53" fmla="*/ 300 h 420"/>
                                <a:gd name="T54" fmla="*/ 0 w 255"/>
                                <a:gd name="T55" fmla="*/ 330 h 420"/>
                                <a:gd name="T56" fmla="*/ 165 w 255"/>
                                <a:gd name="T57" fmla="*/ 135 h 420"/>
                                <a:gd name="T58" fmla="*/ 150 w 255"/>
                                <a:gd name="T59" fmla="*/ 180 h 420"/>
                                <a:gd name="T60" fmla="*/ 120 w 255"/>
                                <a:gd name="T61" fmla="*/ 210 h 420"/>
                                <a:gd name="T62" fmla="*/ 90 w 255"/>
                                <a:gd name="T63" fmla="*/ 195 h 420"/>
                                <a:gd name="T64" fmla="*/ 75 w 255"/>
                                <a:gd name="T65" fmla="*/ 135 h 420"/>
                                <a:gd name="T66" fmla="*/ 90 w 255"/>
                                <a:gd name="T67" fmla="*/ 90 h 420"/>
                                <a:gd name="T68" fmla="*/ 120 w 255"/>
                                <a:gd name="T69" fmla="*/ 60 h 420"/>
                                <a:gd name="T70" fmla="*/ 150 w 255"/>
                                <a:gd name="T71" fmla="*/ 90 h 420"/>
                                <a:gd name="T72" fmla="*/ 165 w 255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55" h="420">
                                  <a:moveTo>
                                    <a:pt x="0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60" y="405"/>
                                  </a:lnTo>
                                  <a:lnTo>
                                    <a:pt x="120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9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35" y="270"/>
                                  </a:lnTo>
                                  <a:lnTo>
                                    <a:pt x="165" y="225"/>
                                  </a:lnTo>
                                  <a:lnTo>
                                    <a:pt x="150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20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0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50" y="180"/>
                                  </a:lnTo>
                                  <a:lnTo>
                                    <a:pt x="120" y="210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75" y="135"/>
                                  </a:lnTo>
                                  <a:lnTo>
                                    <a:pt x="90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50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58" name=" 358"/>
                        <wpg:cNvGrpSpPr>
                          <a:grpSpLocks/>
                        </wpg:cNvGrpSpPr>
                        <wpg:grpSpPr bwMode="auto">
                          <a:xfrm>
                            <a:off x="4679" y="5786"/>
                            <a:ext cx="286" cy="451"/>
                            <a:chOff x="4679" y="5786"/>
                            <a:chExt cx="286" cy="451"/>
                          </a:xfrm>
                        </wpg:grpSpPr>
                        <wps:wsp>
                          <wps:cNvPr id="359" name=" 359"/>
                          <wps:cNvSpPr>
                            <a:spLocks/>
                          </wps:cNvSpPr>
                          <wps:spPr bwMode="auto">
                            <a:xfrm>
                              <a:off x="4830" y="6117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45"/>
                                <a:gd name="T2" fmla="*/ 0 w 30"/>
                                <a:gd name="T3" fmla="*/ 45 h 45"/>
                                <a:gd name="T4" fmla="*/ 0 w 30"/>
                                <a:gd name="T5" fmla="*/ 30 h 45"/>
                                <a:gd name="T6" fmla="*/ 30 w 30"/>
                                <a:gd name="T7" fmla="*/ 0 h 45"/>
                                <a:gd name="T8" fmla="*/ 30 w 30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0" name=" 360"/>
                          <wps:cNvSpPr>
                            <a:spLocks/>
                          </wps:cNvSpPr>
                          <wps:spPr bwMode="auto">
                            <a:xfrm>
                              <a:off x="4784" y="6117"/>
                              <a:ext cx="46" cy="45"/>
                            </a:xfrm>
                            <a:custGeom>
                              <a:avLst/>
                              <a:gdLst>
                                <a:gd name="T0" fmla="*/ 46 w 46"/>
                                <a:gd name="T1" fmla="*/ 45 h 45"/>
                                <a:gd name="T2" fmla="*/ 0 w 46"/>
                                <a:gd name="T3" fmla="*/ 30 h 45"/>
                                <a:gd name="T4" fmla="*/ 15 w 46"/>
                                <a:gd name="T5" fmla="*/ 0 h 45"/>
                                <a:gd name="T6" fmla="*/ 46 w 46"/>
                                <a:gd name="T7" fmla="*/ 30 h 45"/>
                                <a:gd name="T8" fmla="*/ 46 w 46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6" h="45">
                                  <a:moveTo>
                                    <a:pt x="46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6" y="30"/>
                                  </a:lnTo>
                                  <a:lnTo>
                                    <a:pt x="46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1" name=" 361"/>
                          <wps:cNvSpPr>
                            <a:spLocks/>
                          </wps:cNvSpPr>
                          <wps:spPr bwMode="auto">
                            <a:xfrm>
                              <a:off x="4784" y="6072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2" name=" 362"/>
                          <wps:cNvSpPr>
                            <a:spLocks/>
                          </wps:cNvSpPr>
                          <wps:spPr bwMode="auto">
                            <a:xfrm>
                              <a:off x="4784" y="6027"/>
                              <a:ext cx="15" cy="6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60 h 60"/>
                                <a:gd name="T2" fmla="*/ 0 w 15"/>
                                <a:gd name="T3" fmla="*/ 15 h 60"/>
                                <a:gd name="T4" fmla="*/ 15 w 15"/>
                                <a:gd name="T5" fmla="*/ 0 h 60"/>
                                <a:gd name="T6" fmla="*/ 0 w 15"/>
                                <a:gd name="T7" fmla="*/ 45 h 60"/>
                                <a:gd name="T8" fmla="*/ 0 w 1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60">
                                  <a:moveTo>
                                    <a:pt x="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3" name=" 363"/>
                          <wps:cNvSpPr>
                            <a:spLocks/>
                          </wps:cNvSpPr>
                          <wps:spPr bwMode="auto">
                            <a:xfrm>
                              <a:off x="4935" y="6057"/>
                              <a:ext cx="30" cy="10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05 h 105"/>
                                <a:gd name="T2" fmla="*/ 15 w 30"/>
                                <a:gd name="T3" fmla="*/ 30 h 105"/>
                                <a:gd name="T4" fmla="*/ 30 w 30"/>
                                <a:gd name="T5" fmla="*/ 0 h 105"/>
                                <a:gd name="T6" fmla="*/ 15 w 30"/>
                                <a:gd name="T7" fmla="*/ 75 h 105"/>
                                <a:gd name="T8" fmla="*/ 0 w 30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05">
                                  <a:moveTo>
                                    <a:pt x="0" y="10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4" name=" 364"/>
                          <wps:cNvSpPr>
                            <a:spLocks/>
                          </wps:cNvSpPr>
                          <wps:spPr bwMode="auto">
                            <a:xfrm>
                              <a:off x="4950" y="6012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5" name=" 365"/>
                          <wps:cNvSpPr>
                            <a:spLocks/>
                          </wps:cNvSpPr>
                          <wps:spPr bwMode="auto">
                            <a:xfrm>
                              <a:off x="4920" y="5967"/>
                              <a:ext cx="30" cy="6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30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3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6" name=" 366"/>
                          <wps:cNvSpPr>
                            <a:spLocks/>
                          </wps:cNvSpPr>
                          <wps:spPr bwMode="auto">
                            <a:xfrm>
                              <a:off x="4890" y="5937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30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7" name=" 367"/>
                          <wps:cNvSpPr>
                            <a:spLocks/>
                          </wps:cNvSpPr>
                          <wps:spPr bwMode="auto">
                            <a:xfrm>
                              <a:off x="4845" y="5937"/>
                              <a:ext cx="60" cy="15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15"/>
                                <a:gd name="T2" fmla="*/ 0 w 60"/>
                                <a:gd name="T3" fmla="*/ 15 h 15"/>
                                <a:gd name="T4" fmla="*/ 15 w 60"/>
                                <a:gd name="T5" fmla="*/ 0 h 15"/>
                                <a:gd name="T6" fmla="*/ 60 w 60"/>
                                <a:gd name="T7" fmla="*/ 0 h 15"/>
                                <a:gd name="T8" fmla="*/ 45 w 60"/>
                                <a:gd name="T9" fmla="*/ 15 h 1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15">
                                  <a:moveTo>
                                    <a:pt x="45" y="1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8" name=" 368"/>
                          <wps:cNvSpPr>
                            <a:spLocks/>
                          </wps:cNvSpPr>
                          <wps:spPr bwMode="auto">
                            <a:xfrm>
                              <a:off x="4814" y="5937"/>
                              <a:ext cx="46" cy="30"/>
                            </a:xfrm>
                            <a:custGeom>
                              <a:avLst/>
                              <a:gdLst>
                                <a:gd name="T0" fmla="*/ 31 w 46"/>
                                <a:gd name="T1" fmla="*/ 15 h 30"/>
                                <a:gd name="T2" fmla="*/ 0 w 46"/>
                                <a:gd name="T3" fmla="*/ 30 h 30"/>
                                <a:gd name="T4" fmla="*/ 0 w 46"/>
                                <a:gd name="T5" fmla="*/ 0 h 30"/>
                                <a:gd name="T6" fmla="*/ 46 w 46"/>
                                <a:gd name="T7" fmla="*/ 0 h 30"/>
                                <a:gd name="T8" fmla="*/ 31 w 46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6" h="30">
                                  <a:moveTo>
                                    <a:pt x="31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6" y="0"/>
                                  </a:lnTo>
                                  <a:lnTo>
                                    <a:pt x="31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69" name=" 369"/>
                          <wps:cNvSpPr>
                            <a:spLocks/>
                          </wps:cNvSpPr>
                          <wps:spPr bwMode="auto">
                            <a:xfrm>
                              <a:off x="4769" y="5937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60"/>
                                <a:gd name="T2" fmla="*/ 0 w 45"/>
                                <a:gd name="T3" fmla="*/ 60 h 60"/>
                                <a:gd name="T4" fmla="*/ 15 w 45"/>
                                <a:gd name="T5" fmla="*/ 30 h 60"/>
                                <a:gd name="T6" fmla="*/ 45 w 45"/>
                                <a:gd name="T7" fmla="*/ 0 h 60"/>
                                <a:gd name="T8" fmla="*/ 45 w 45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0" name=" 370"/>
                          <wps:cNvSpPr>
                            <a:spLocks/>
                          </wps:cNvSpPr>
                          <wps:spPr bwMode="auto">
                            <a:xfrm>
                              <a:off x="4769" y="5892"/>
                              <a:ext cx="30" cy="10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05 h 105"/>
                                <a:gd name="T2" fmla="*/ 15 w 30"/>
                                <a:gd name="T3" fmla="*/ 15 h 105"/>
                                <a:gd name="T4" fmla="*/ 30 w 30"/>
                                <a:gd name="T5" fmla="*/ 0 h 105"/>
                                <a:gd name="T6" fmla="*/ 15 w 30"/>
                                <a:gd name="T7" fmla="*/ 75 h 105"/>
                                <a:gd name="T8" fmla="*/ 0 w 30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05">
                                  <a:moveTo>
                                    <a:pt x="0" y="10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1" name=" 371"/>
                          <wps:cNvSpPr>
                            <a:spLocks/>
                          </wps:cNvSpPr>
                          <wps:spPr bwMode="auto">
                            <a:xfrm>
                              <a:off x="4920" y="5832"/>
                              <a:ext cx="30" cy="7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3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30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2" name=" 372"/>
                          <wps:cNvSpPr>
                            <a:spLocks/>
                          </wps:cNvSpPr>
                          <wps:spPr bwMode="auto">
                            <a:xfrm>
                              <a:off x="4890" y="5802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0 w 45"/>
                                <a:gd name="T5" fmla="*/ 0 h 45"/>
                                <a:gd name="T6" fmla="*/ 45 w 45"/>
                                <a:gd name="T7" fmla="*/ 30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30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39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3" name=" 373"/>
                          <wps:cNvSpPr>
                            <a:spLocks/>
                          </wps:cNvSpPr>
                          <wps:spPr bwMode="auto">
                            <a:xfrm>
                              <a:off x="4830" y="5786"/>
                              <a:ext cx="60" cy="31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31 h 31"/>
                                <a:gd name="T2" fmla="*/ 0 w 60"/>
                                <a:gd name="T3" fmla="*/ 16 h 31"/>
                                <a:gd name="T4" fmla="*/ 0 w 60"/>
                                <a:gd name="T5" fmla="*/ 0 h 31"/>
                                <a:gd name="T6" fmla="*/ 60 w 60"/>
                                <a:gd name="T7" fmla="*/ 16 h 31"/>
                                <a:gd name="T8" fmla="*/ 60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60" y="31"/>
                                  </a:moveTo>
                                  <a:lnTo>
                                    <a:pt x="0" y="16"/>
                                  </a:lnTo>
                                  <a:lnTo>
                                    <a:pt x="0" y="0"/>
                                  </a:lnTo>
                                  <a:lnTo>
                                    <a:pt x="60" y="16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4" name=" 374"/>
                          <wps:cNvSpPr>
                            <a:spLocks/>
                          </wps:cNvSpPr>
                          <wps:spPr bwMode="auto">
                            <a:xfrm>
                              <a:off x="4769" y="5786"/>
                              <a:ext cx="61" cy="46"/>
                            </a:xfrm>
                            <a:custGeom>
                              <a:avLst/>
                              <a:gdLst>
                                <a:gd name="T0" fmla="*/ 61 w 61"/>
                                <a:gd name="T1" fmla="*/ 16 h 46"/>
                                <a:gd name="T2" fmla="*/ 0 w 61"/>
                                <a:gd name="T3" fmla="*/ 46 h 46"/>
                                <a:gd name="T4" fmla="*/ 0 w 61"/>
                                <a:gd name="T5" fmla="*/ 16 h 46"/>
                                <a:gd name="T6" fmla="*/ 61 w 61"/>
                                <a:gd name="T7" fmla="*/ 0 h 46"/>
                                <a:gd name="T8" fmla="*/ 61 w 61"/>
                                <a:gd name="T9" fmla="*/ 1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1" h="46">
                                  <a:moveTo>
                                    <a:pt x="61" y="16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61" y="0"/>
                                  </a:lnTo>
                                  <a:lnTo>
                                    <a:pt x="61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5" name=" 375"/>
                          <wps:cNvSpPr>
                            <a:spLocks/>
                          </wps:cNvSpPr>
                          <wps:spPr bwMode="auto">
                            <a:xfrm>
                              <a:off x="4799" y="5786"/>
                              <a:ext cx="31" cy="31"/>
                            </a:xfrm>
                            <a:custGeom>
                              <a:avLst/>
                              <a:gdLst>
                                <a:gd name="T0" fmla="*/ 31 w 31"/>
                                <a:gd name="T1" fmla="*/ 16 h 31"/>
                                <a:gd name="T2" fmla="*/ 0 w 31"/>
                                <a:gd name="T3" fmla="*/ 31 h 31"/>
                                <a:gd name="T4" fmla="*/ 0 w 31"/>
                                <a:gd name="T5" fmla="*/ 16 h 31"/>
                                <a:gd name="T6" fmla="*/ 31 w 31"/>
                                <a:gd name="T7" fmla="*/ 0 h 31"/>
                                <a:gd name="T8" fmla="*/ 31 w 31"/>
                                <a:gd name="T9" fmla="*/ 16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1" h="31">
                                  <a:moveTo>
                                    <a:pt x="31" y="1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0" y="16"/>
                                  </a:lnTo>
                                  <a:lnTo>
                                    <a:pt x="31" y="0"/>
                                  </a:lnTo>
                                  <a:lnTo>
                                    <a:pt x="31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6" name=" 376"/>
                          <wps:cNvSpPr>
                            <a:spLocks/>
                          </wps:cNvSpPr>
                          <wps:spPr bwMode="auto">
                            <a:xfrm>
                              <a:off x="4769" y="5802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15 h 30"/>
                                <a:gd name="T2" fmla="*/ 0 w 30"/>
                                <a:gd name="T3" fmla="*/ 30 h 30"/>
                                <a:gd name="T4" fmla="*/ 0 w 30"/>
                                <a:gd name="T5" fmla="*/ 0 h 30"/>
                                <a:gd name="T6" fmla="*/ 30 w 30"/>
                                <a:gd name="T7" fmla="*/ 0 h 30"/>
                                <a:gd name="T8" fmla="*/ 30 w 30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E8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7" name=" 377"/>
                          <wps:cNvSpPr>
                            <a:spLocks/>
                          </wps:cNvSpPr>
                          <wps:spPr bwMode="auto">
                            <a:xfrm>
                              <a:off x="4724" y="5802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60"/>
                                <a:gd name="T2" fmla="*/ 0 w 45"/>
                                <a:gd name="T3" fmla="*/ 60 h 60"/>
                                <a:gd name="T4" fmla="*/ 0 w 45"/>
                                <a:gd name="T5" fmla="*/ 45 h 60"/>
                                <a:gd name="T6" fmla="*/ 45 w 45"/>
                                <a:gd name="T7" fmla="*/ 0 h 60"/>
                                <a:gd name="T8" fmla="*/ 45 w 45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78" name=" 378"/>
                          <wps:cNvSpPr>
                            <a:spLocks/>
                          </wps:cNvSpPr>
                          <wps:spPr bwMode="auto">
                            <a:xfrm>
                              <a:off x="4679" y="5802"/>
                              <a:ext cx="271" cy="435"/>
                            </a:xfrm>
                            <a:custGeom>
                              <a:avLst/>
                              <a:gdLst>
                                <a:gd name="T0" fmla="*/ 271 w 271"/>
                                <a:gd name="T1" fmla="*/ 105 h 435"/>
                                <a:gd name="T2" fmla="*/ 241 w 271"/>
                                <a:gd name="T3" fmla="*/ 45 h 435"/>
                                <a:gd name="T4" fmla="*/ 211 w 271"/>
                                <a:gd name="T5" fmla="*/ 15 h 435"/>
                                <a:gd name="T6" fmla="*/ 151 w 271"/>
                                <a:gd name="T7" fmla="*/ 0 h 435"/>
                                <a:gd name="T8" fmla="*/ 90 w 271"/>
                                <a:gd name="T9" fmla="*/ 30 h 435"/>
                                <a:gd name="T10" fmla="*/ 45 w 271"/>
                                <a:gd name="T11" fmla="*/ 60 h 435"/>
                                <a:gd name="T12" fmla="*/ 15 w 271"/>
                                <a:gd name="T13" fmla="*/ 135 h 435"/>
                                <a:gd name="T14" fmla="*/ 0 w 271"/>
                                <a:gd name="T15" fmla="*/ 225 h 435"/>
                                <a:gd name="T16" fmla="*/ 15 w 271"/>
                                <a:gd name="T17" fmla="*/ 300 h 435"/>
                                <a:gd name="T18" fmla="*/ 15 w 271"/>
                                <a:gd name="T19" fmla="*/ 345 h 435"/>
                                <a:gd name="T20" fmla="*/ 45 w 271"/>
                                <a:gd name="T21" fmla="*/ 390 h 435"/>
                                <a:gd name="T22" fmla="*/ 75 w 271"/>
                                <a:gd name="T23" fmla="*/ 420 h 435"/>
                                <a:gd name="T24" fmla="*/ 105 w 271"/>
                                <a:gd name="T25" fmla="*/ 420 h 435"/>
                                <a:gd name="T26" fmla="*/ 151 w 271"/>
                                <a:gd name="T27" fmla="*/ 435 h 435"/>
                                <a:gd name="T28" fmla="*/ 211 w 271"/>
                                <a:gd name="T29" fmla="*/ 405 h 435"/>
                                <a:gd name="T30" fmla="*/ 256 w 271"/>
                                <a:gd name="T31" fmla="*/ 360 h 435"/>
                                <a:gd name="T32" fmla="*/ 271 w 271"/>
                                <a:gd name="T33" fmla="*/ 285 h 435"/>
                                <a:gd name="T34" fmla="*/ 271 w 271"/>
                                <a:gd name="T35" fmla="*/ 225 h 435"/>
                                <a:gd name="T36" fmla="*/ 241 w 271"/>
                                <a:gd name="T37" fmla="*/ 180 h 435"/>
                                <a:gd name="T38" fmla="*/ 211 w 271"/>
                                <a:gd name="T39" fmla="*/ 150 h 435"/>
                                <a:gd name="T40" fmla="*/ 166 w 271"/>
                                <a:gd name="T41" fmla="*/ 150 h 435"/>
                                <a:gd name="T42" fmla="*/ 135 w 271"/>
                                <a:gd name="T43" fmla="*/ 165 h 435"/>
                                <a:gd name="T44" fmla="*/ 90 w 271"/>
                                <a:gd name="T45" fmla="*/ 195 h 435"/>
                                <a:gd name="T46" fmla="*/ 105 w 271"/>
                                <a:gd name="T47" fmla="*/ 105 h 435"/>
                                <a:gd name="T48" fmla="*/ 120 w 271"/>
                                <a:gd name="T49" fmla="*/ 90 h 435"/>
                                <a:gd name="T50" fmla="*/ 135 w 271"/>
                                <a:gd name="T51" fmla="*/ 75 h 435"/>
                                <a:gd name="T52" fmla="*/ 166 w 271"/>
                                <a:gd name="T53" fmla="*/ 90 h 435"/>
                                <a:gd name="T54" fmla="*/ 181 w 271"/>
                                <a:gd name="T55" fmla="*/ 120 h 435"/>
                                <a:gd name="T56" fmla="*/ 271 w 271"/>
                                <a:gd name="T57" fmla="*/ 105 h 435"/>
                                <a:gd name="T58" fmla="*/ 105 w 271"/>
                                <a:gd name="T59" fmla="*/ 285 h 435"/>
                                <a:gd name="T60" fmla="*/ 105 w 271"/>
                                <a:gd name="T61" fmla="*/ 240 h 435"/>
                                <a:gd name="T62" fmla="*/ 135 w 271"/>
                                <a:gd name="T63" fmla="*/ 225 h 435"/>
                                <a:gd name="T64" fmla="*/ 181 w 271"/>
                                <a:gd name="T65" fmla="*/ 240 h 435"/>
                                <a:gd name="T66" fmla="*/ 181 w 271"/>
                                <a:gd name="T67" fmla="*/ 285 h 435"/>
                                <a:gd name="T68" fmla="*/ 181 w 271"/>
                                <a:gd name="T69" fmla="*/ 345 h 435"/>
                                <a:gd name="T70" fmla="*/ 151 w 271"/>
                                <a:gd name="T71" fmla="*/ 360 h 435"/>
                                <a:gd name="T72" fmla="*/ 105 w 271"/>
                                <a:gd name="T73" fmla="*/ 345 h 435"/>
                                <a:gd name="T74" fmla="*/ 105 w 271"/>
                                <a:gd name="T75" fmla="*/ 285 h 435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</a:gdLst>
                              <a:ahLst/>
                              <a:cxnLst>
                                <a:cxn ang="T76">
                                  <a:pos x="T0" y="T1"/>
                                </a:cxn>
                                <a:cxn ang="T77">
                                  <a:pos x="T2" y="T3"/>
                                </a:cxn>
                                <a:cxn ang="T78">
                                  <a:pos x="T4" y="T5"/>
                                </a:cxn>
                                <a:cxn ang="T79">
                                  <a:pos x="T6" y="T7"/>
                                </a:cxn>
                                <a:cxn ang="T80">
                                  <a:pos x="T8" y="T9"/>
                                </a:cxn>
                                <a:cxn ang="T81">
                                  <a:pos x="T10" y="T11"/>
                                </a:cxn>
                                <a:cxn ang="T82">
                                  <a:pos x="T12" y="T13"/>
                                </a:cxn>
                                <a:cxn ang="T83">
                                  <a:pos x="T14" y="T15"/>
                                </a:cxn>
                                <a:cxn ang="T84">
                                  <a:pos x="T16" y="T17"/>
                                </a:cxn>
                                <a:cxn ang="T85">
                                  <a:pos x="T18" y="T19"/>
                                </a:cxn>
                                <a:cxn ang="T86">
                                  <a:pos x="T20" y="T21"/>
                                </a:cxn>
                                <a:cxn ang="T87">
                                  <a:pos x="T22" y="T23"/>
                                </a:cxn>
                                <a:cxn ang="T88">
                                  <a:pos x="T24" y="T25"/>
                                </a:cxn>
                                <a:cxn ang="T89">
                                  <a:pos x="T26" y="T27"/>
                                </a:cxn>
                                <a:cxn ang="T90">
                                  <a:pos x="T28" y="T29"/>
                                </a:cxn>
                                <a:cxn ang="T91">
                                  <a:pos x="T30" y="T31"/>
                                </a:cxn>
                                <a:cxn ang="T92">
                                  <a:pos x="T32" y="T33"/>
                                </a:cxn>
                                <a:cxn ang="T93">
                                  <a:pos x="T34" y="T35"/>
                                </a:cxn>
                                <a:cxn ang="T94">
                                  <a:pos x="T36" y="T37"/>
                                </a:cxn>
                                <a:cxn ang="T95">
                                  <a:pos x="T38" y="T39"/>
                                </a:cxn>
                                <a:cxn ang="T96">
                                  <a:pos x="T40" y="T41"/>
                                </a:cxn>
                                <a:cxn ang="T97">
                                  <a:pos x="T42" y="T43"/>
                                </a:cxn>
                                <a:cxn ang="T98">
                                  <a:pos x="T44" y="T45"/>
                                </a:cxn>
                                <a:cxn ang="T99">
                                  <a:pos x="T46" y="T47"/>
                                </a:cxn>
                                <a:cxn ang="T100">
                                  <a:pos x="T48" y="T49"/>
                                </a:cxn>
                                <a:cxn ang="T101">
                                  <a:pos x="T50" y="T51"/>
                                </a:cxn>
                                <a:cxn ang="T102">
                                  <a:pos x="T52" y="T53"/>
                                </a:cxn>
                                <a:cxn ang="T103">
                                  <a:pos x="T54" y="T55"/>
                                </a:cxn>
                                <a:cxn ang="T104">
                                  <a:pos x="T56" y="T57"/>
                                </a:cxn>
                                <a:cxn ang="T105">
                                  <a:pos x="T58" y="T59"/>
                                </a:cxn>
                                <a:cxn ang="T106">
                                  <a:pos x="T60" y="T61"/>
                                </a:cxn>
                                <a:cxn ang="T107">
                                  <a:pos x="T62" y="T63"/>
                                </a:cxn>
                                <a:cxn ang="T108">
                                  <a:pos x="T64" y="T65"/>
                                </a:cxn>
                                <a:cxn ang="T109">
                                  <a:pos x="T66" y="T67"/>
                                </a:cxn>
                                <a:cxn ang="T110">
                                  <a:pos x="T68" y="T69"/>
                                </a:cxn>
                                <a:cxn ang="T111">
                                  <a:pos x="T70" y="T71"/>
                                </a:cxn>
                                <a:cxn ang="T112">
                                  <a:pos x="T72" y="T73"/>
                                </a:cxn>
                                <a:cxn ang="T113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271" h="435">
                                  <a:moveTo>
                                    <a:pt x="271" y="105"/>
                                  </a:moveTo>
                                  <a:lnTo>
                                    <a:pt x="241" y="45"/>
                                  </a:lnTo>
                                  <a:lnTo>
                                    <a:pt x="211" y="15"/>
                                  </a:lnTo>
                                  <a:lnTo>
                                    <a:pt x="151" y="0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45" y="60"/>
                                  </a:lnTo>
                                  <a:lnTo>
                                    <a:pt x="15" y="135"/>
                                  </a:lnTo>
                                  <a:lnTo>
                                    <a:pt x="0" y="225"/>
                                  </a:lnTo>
                                  <a:lnTo>
                                    <a:pt x="15" y="300"/>
                                  </a:lnTo>
                                  <a:lnTo>
                                    <a:pt x="15" y="345"/>
                                  </a:lnTo>
                                  <a:lnTo>
                                    <a:pt x="45" y="390"/>
                                  </a:lnTo>
                                  <a:lnTo>
                                    <a:pt x="75" y="420"/>
                                  </a:lnTo>
                                  <a:lnTo>
                                    <a:pt x="105" y="420"/>
                                  </a:lnTo>
                                  <a:lnTo>
                                    <a:pt x="151" y="435"/>
                                  </a:lnTo>
                                  <a:lnTo>
                                    <a:pt x="211" y="405"/>
                                  </a:lnTo>
                                  <a:lnTo>
                                    <a:pt x="256" y="360"/>
                                  </a:lnTo>
                                  <a:lnTo>
                                    <a:pt x="271" y="285"/>
                                  </a:lnTo>
                                  <a:lnTo>
                                    <a:pt x="271" y="225"/>
                                  </a:lnTo>
                                  <a:lnTo>
                                    <a:pt x="241" y="180"/>
                                  </a:lnTo>
                                  <a:lnTo>
                                    <a:pt x="211" y="150"/>
                                  </a:lnTo>
                                  <a:lnTo>
                                    <a:pt x="166" y="150"/>
                                  </a:lnTo>
                                  <a:lnTo>
                                    <a:pt x="135" y="165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105" y="105"/>
                                  </a:lnTo>
                                  <a:lnTo>
                                    <a:pt x="120" y="90"/>
                                  </a:lnTo>
                                  <a:lnTo>
                                    <a:pt x="135" y="75"/>
                                  </a:lnTo>
                                  <a:lnTo>
                                    <a:pt x="166" y="90"/>
                                  </a:lnTo>
                                  <a:lnTo>
                                    <a:pt x="181" y="120"/>
                                  </a:lnTo>
                                  <a:lnTo>
                                    <a:pt x="271" y="105"/>
                                  </a:lnTo>
                                  <a:close/>
                                  <a:moveTo>
                                    <a:pt x="105" y="285"/>
                                  </a:moveTo>
                                  <a:lnTo>
                                    <a:pt x="105" y="240"/>
                                  </a:lnTo>
                                  <a:lnTo>
                                    <a:pt x="135" y="225"/>
                                  </a:lnTo>
                                  <a:lnTo>
                                    <a:pt x="181" y="240"/>
                                  </a:lnTo>
                                  <a:lnTo>
                                    <a:pt x="181" y="285"/>
                                  </a:lnTo>
                                  <a:lnTo>
                                    <a:pt x="181" y="345"/>
                                  </a:lnTo>
                                  <a:lnTo>
                                    <a:pt x="151" y="360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105" y="2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79" name=" 379"/>
                        <wpg:cNvGrpSpPr>
                          <a:grpSpLocks/>
                        </wpg:cNvGrpSpPr>
                        <wpg:grpSpPr bwMode="auto">
                          <a:xfrm>
                            <a:off x="7546" y="5335"/>
                            <a:ext cx="270" cy="451"/>
                            <a:chOff x="7546" y="5335"/>
                            <a:chExt cx="270" cy="451"/>
                          </a:xfrm>
                        </wpg:grpSpPr>
                        <wps:wsp>
                          <wps:cNvPr id="380" name=" 380"/>
                          <wps:cNvSpPr>
                            <a:spLocks/>
                          </wps:cNvSpPr>
                          <wps:spPr bwMode="auto">
                            <a:xfrm>
                              <a:off x="7696" y="5666"/>
                              <a:ext cx="30" cy="4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 h 45"/>
                                <a:gd name="T2" fmla="*/ 0 w 30"/>
                                <a:gd name="T3" fmla="*/ 45 h 45"/>
                                <a:gd name="T4" fmla="*/ 15 w 30"/>
                                <a:gd name="T5" fmla="*/ 15 h 45"/>
                                <a:gd name="T6" fmla="*/ 30 w 30"/>
                                <a:gd name="T7" fmla="*/ 0 h 45"/>
                                <a:gd name="T8" fmla="*/ 15 w 3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15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1" name=" 381"/>
                          <wps:cNvSpPr>
                            <a:spLocks/>
                          </wps:cNvSpPr>
                          <wps:spPr bwMode="auto">
                            <a:xfrm>
                              <a:off x="7681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0 w 30"/>
                                <a:gd name="T5" fmla="*/ 15 h 30"/>
                                <a:gd name="T6" fmla="*/ 30 w 30"/>
                                <a:gd name="T7" fmla="*/ 0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2" name=" 382"/>
                          <wps:cNvSpPr>
                            <a:spLocks/>
                          </wps:cNvSpPr>
                          <wps:spPr bwMode="auto">
                            <a:xfrm>
                              <a:off x="7651" y="5681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3" name=" 383"/>
                          <wps:cNvSpPr>
                            <a:spLocks/>
                          </wps:cNvSpPr>
                          <wps:spPr bwMode="auto">
                            <a:xfrm>
                              <a:off x="7636" y="5651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4" name=" 384"/>
                          <wps:cNvSpPr>
                            <a:spLocks/>
                          </wps:cNvSpPr>
                          <wps:spPr bwMode="auto">
                            <a:xfrm>
                              <a:off x="7561" y="5651"/>
                              <a:ext cx="90" cy="4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15 h 45"/>
                                <a:gd name="T2" fmla="*/ 0 w 90"/>
                                <a:gd name="T3" fmla="*/ 45 h 45"/>
                                <a:gd name="T4" fmla="*/ 0 w 90"/>
                                <a:gd name="T5" fmla="*/ 15 h 45"/>
                                <a:gd name="T6" fmla="*/ 90 w 90"/>
                                <a:gd name="T7" fmla="*/ 0 h 45"/>
                                <a:gd name="T8" fmla="*/ 75 w 9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45">
                                  <a:moveTo>
                                    <a:pt x="75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5" name=" 385"/>
                          <wps:cNvSpPr>
                            <a:spLocks/>
                          </wps:cNvSpPr>
                          <wps:spPr bwMode="auto">
                            <a:xfrm>
                              <a:off x="7681" y="5531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15 h 45"/>
                                <a:gd name="T2" fmla="*/ 0 w 30"/>
                                <a:gd name="T3" fmla="*/ 45 h 45"/>
                                <a:gd name="T4" fmla="*/ 0 w 30"/>
                                <a:gd name="T5" fmla="*/ 15 h 45"/>
                                <a:gd name="T6" fmla="*/ 30 w 30"/>
                                <a:gd name="T7" fmla="*/ 0 h 45"/>
                                <a:gd name="T8" fmla="*/ 30 w 30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6" name=" 386"/>
                          <wps:cNvSpPr>
                            <a:spLocks/>
                          </wps:cNvSpPr>
                          <wps:spPr bwMode="auto">
                            <a:xfrm>
                              <a:off x="7651" y="5531"/>
                              <a:ext cx="30" cy="45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45 h 45"/>
                                <a:gd name="T2" fmla="*/ 0 w 30"/>
                                <a:gd name="T3" fmla="*/ 30 h 45"/>
                                <a:gd name="T4" fmla="*/ 0 w 30"/>
                                <a:gd name="T5" fmla="*/ 0 h 45"/>
                                <a:gd name="T6" fmla="*/ 30 w 30"/>
                                <a:gd name="T7" fmla="*/ 15 h 45"/>
                                <a:gd name="T8" fmla="*/ 30 w 3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7" name=" 387"/>
                          <wps:cNvSpPr>
                            <a:spLocks/>
                          </wps:cNvSpPr>
                          <wps:spPr bwMode="auto">
                            <a:xfrm>
                              <a:off x="7636" y="5486"/>
                              <a:ext cx="15" cy="7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75 h 75"/>
                                <a:gd name="T2" fmla="*/ 0 w 15"/>
                                <a:gd name="T3" fmla="*/ 15 h 75"/>
                                <a:gd name="T4" fmla="*/ 0 w 15"/>
                                <a:gd name="T5" fmla="*/ 0 h 75"/>
                                <a:gd name="T6" fmla="*/ 15 w 15"/>
                                <a:gd name="T7" fmla="*/ 45 h 75"/>
                                <a:gd name="T8" fmla="*/ 15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8" name=" 388"/>
                          <wps:cNvSpPr>
                            <a:spLocks/>
                          </wps:cNvSpPr>
                          <wps:spPr bwMode="auto">
                            <a:xfrm>
                              <a:off x="7636" y="5426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15 w 15"/>
                                <a:gd name="T3" fmla="*/ 30 h 75"/>
                                <a:gd name="T4" fmla="*/ 15 w 15"/>
                                <a:gd name="T5" fmla="*/ 0 h 75"/>
                                <a:gd name="T6" fmla="*/ 0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89" name=" 389"/>
                          <wps:cNvSpPr>
                            <a:spLocks/>
                          </wps:cNvSpPr>
                          <wps:spPr bwMode="auto">
                            <a:xfrm>
                              <a:off x="7771" y="5636"/>
                              <a:ext cx="45" cy="90"/>
                            </a:xfrm>
                            <a:custGeom>
                              <a:avLst/>
                              <a:gdLst>
                                <a:gd name="T0" fmla="*/ 0 w 45"/>
                                <a:gd name="T1" fmla="*/ 90 h 90"/>
                                <a:gd name="T2" fmla="*/ 30 w 45"/>
                                <a:gd name="T3" fmla="*/ 15 h 90"/>
                                <a:gd name="T4" fmla="*/ 45 w 45"/>
                                <a:gd name="T5" fmla="*/ 0 h 90"/>
                                <a:gd name="T6" fmla="*/ 15 w 45"/>
                                <a:gd name="T7" fmla="*/ 75 h 90"/>
                                <a:gd name="T8" fmla="*/ 0 w 45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0" name=" 390"/>
                          <wps:cNvSpPr>
                            <a:spLocks/>
                          </wps:cNvSpPr>
                          <wps:spPr bwMode="auto">
                            <a:xfrm>
                              <a:off x="7801" y="5546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15 w 15"/>
                                <a:gd name="T3" fmla="*/ 15 h 105"/>
                                <a:gd name="T4" fmla="*/ 15 w 15"/>
                                <a:gd name="T5" fmla="*/ 0 h 105"/>
                                <a:gd name="T6" fmla="*/ 15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1" name=" 391"/>
                          <wps:cNvSpPr>
                            <a:spLocks/>
                          </wps:cNvSpPr>
                          <wps:spPr bwMode="auto">
                            <a:xfrm>
                              <a:off x="7801" y="5426"/>
                              <a:ext cx="15" cy="135"/>
                            </a:xfrm>
                            <a:custGeom>
                              <a:avLst/>
                              <a:gdLst>
                                <a:gd name="T0" fmla="*/ 15 w 15"/>
                                <a:gd name="T1" fmla="*/ 135 h 135"/>
                                <a:gd name="T2" fmla="*/ 0 w 15"/>
                                <a:gd name="T3" fmla="*/ 15 h 135"/>
                                <a:gd name="T4" fmla="*/ 0 w 15"/>
                                <a:gd name="T5" fmla="*/ 0 h 135"/>
                                <a:gd name="T6" fmla="*/ 15 w 15"/>
                                <a:gd name="T7" fmla="*/ 120 h 135"/>
                                <a:gd name="T8" fmla="*/ 15 w 1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2" name=" 392"/>
                          <wps:cNvSpPr>
                            <a:spLocks/>
                          </wps:cNvSpPr>
                          <wps:spPr bwMode="auto">
                            <a:xfrm>
                              <a:off x="7771" y="5381"/>
                              <a:ext cx="30" cy="6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30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30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3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3" name=" 393"/>
                          <wps:cNvSpPr>
                            <a:spLocks/>
                          </wps:cNvSpPr>
                          <wps:spPr bwMode="auto">
                            <a:xfrm>
                              <a:off x="7741" y="5350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4" name=" 394"/>
                          <wps:cNvSpPr>
                            <a:spLocks/>
                          </wps:cNvSpPr>
                          <wps:spPr bwMode="auto">
                            <a:xfrm>
                              <a:off x="7711" y="5335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5" name=" 395"/>
                          <wps:cNvSpPr>
                            <a:spLocks/>
                          </wps:cNvSpPr>
                          <wps:spPr bwMode="auto">
                            <a:xfrm>
                              <a:off x="7666" y="5335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6" name=" 396"/>
                          <wps:cNvSpPr>
                            <a:spLocks/>
                          </wps:cNvSpPr>
                          <wps:spPr bwMode="auto">
                            <a:xfrm>
                              <a:off x="7606" y="5335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15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15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7" name=" 397"/>
                          <wps:cNvSpPr>
                            <a:spLocks/>
                          </wps:cNvSpPr>
                          <wps:spPr bwMode="auto">
                            <a:xfrm>
                              <a:off x="7561" y="5366"/>
                              <a:ext cx="60" cy="75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5 h 75"/>
                                <a:gd name="T2" fmla="*/ 0 w 60"/>
                                <a:gd name="T3" fmla="*/ 75 h 75"/>
                                <a:gd name="T4" fmla="*/ 15 w 60"/>
                                <a:gd name="T5" fmla="*/ 45 h 75"/>
                                <a:gd name="T6" fmla="*/ 60 w 60"/>
                                <a:gd name="T7" fmla="*/ 0 h 75"/>
                                <a:gd name="T8" fmla="*/ 45 w 6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398" name=" 398"/>
                          <wps:cNvSpPr>
                            <a:spLocks/>
                          </wps:cNvSpPr>
                          <wps:spPr bwMode="auto">
                            <a:xfrm>
                              <a:off x="7546" y="5366"/>
                              <a:ext cx="270" cy="420"/>
                            </a:xfrm>
                            <a:custGeom>
                              <a:avLst/>
                              <a:gdLst>
                                <a:gd name="T0" fmla="*/ 15 w 270"/>
                                <a:gd name="T1" fmla="*/ 330 h 420"/>
                                <a:gd name="T2" fmla="*/ 30 w 270"/>
                                <a:gd name="T3" fmla="*/ 375 h 420"/>
                                <a:gd name="T4" fmla="*/ 75 w 270"/>
                                <a:gd name="T5" fmla="*/ 405 h 420"/>
                                <a:gd name="T6" fmla="*/ 135 w 270"/>
                                <a:gd name="T7" fmla="*/ 420 h 420"/>
                                <a:gd name="T8" fmla="*/ 180 w 270"/>
                                <a:gd name="T9" fmla="*/ 405 h 420"/>
                                <a:gd name="T10" fmla="*/ 225 w 270"/>
                                <a:gd name="T11" fmla="*/ 360 h 420"/>
                                <a:gd name="T12" fmla="*/ 255 w 270"/>
                                <a:gd name="T13" fmla="*/ 285 h 420"/>
                                <a:gd name="T14" fmla="*/ 270 w 270"/>
                                <a:gd name="T15" fmla="*/ 195 h 420"/>
                                <a:gd name="T16" fmla="*/ 255 w 270"/>
                                <a:gd name="T17" fmla="*/ 75 h 420"/>
                                <a:gd name="T18" fmla="*/ 225 w 270"/>
                                <a:gd name="T19" fmla="*/ 45 h 420"/>
                                <a:gd name="T20" fmla="*/ 195 w 270"/>
                                <a:gd name="T21" fmla="*/ 15 h 420"/>
                                <a:gd name="T22" fmla="*/ 165 w 270"/>
                                <a:gd name="T23" fmla="*/ 0 h 420"/>
                                <a:gd name="T24" fmla="*/ 120 w 270"/>
                                <a:gd name="T25" fmla="*/ 0 h 420"/>
                                <a:gd name="T26" fmla="*/ 60 w 270"/>
                                <a:gd name="T27" fmla="*/ 15 h 420"/>
                                <a:gd name="T28" fmla="*/ 15 w 270"/>
                                <a:gd name="T29" fmla="*/ 75 h 420"/>
                                <a:gd name="T30" fmla="*/ 0 w 270"/>
                                <a:gd name="T31" fmla="*/ 150 h 420"/>
                                <a:gd name="T32" fmla="*/ 15 w 270"/>
                                <a:gd name="T33" fmla="*/ 195 h 420"/>
                                <a:gd name="T34" fmla="*/ 30 w 270"/>
                                <a:gd name="T35" fmla="*/ 240 h 420"/>
                                <a:gd name="T36" fmla="*/ 60 w 270"/>
                                <a:gd name="T37" fmla="*/ 270 h 420"/>
                                <a:gd name="T38" fmla="*/ 105 w 270"/>
                                <a:gd name="T39" fmla="*/ 270 h 420"/>
                                <a:gd name="T40" fmla="*/ 150 w 270"/>
                                <a:gd name="T41" fmla="*/ 270 h 420"/>
                                <a:gd name="T42" fmla="*/ 180 w 270"/>
                                <a:gd name="T43" fmla="*/ 225 h 420"/>
                                <a:gd name="T44" fmla="*/ 165 w 270"/>
                                <a:gd name="T45" fmla="*/ 315 h 420"/>
                                <a:gd name="T46" fmla="*/ 150 w 270"/>
                                <a:gd name="T47" fmla="*/ 345 h 420"/>
                                <a:gd name="T48" fmla="*/ 135 w 270"/>
                                <a:gd name="T49" fmla="*/ 345 h 420"/>
                                <a:gd name="T50" fmla="*/ 105 w 270"/>
                                <a:gd name="T51" fmla="*/ 345 h 420"/>
                                <a:gd name="T52" fmla="*/ 90 w 270"/>
                                <a:gd name="T53" fmla="*/ 300 h 420"/>
                                <a:gd name="T54" fmla="*/ 15 w 270"/>
                                <a:gd name="T55" fmla="*/ 330 h 420"/>
                                <a:gd name="T56" fmla="*/ 165 w 270"/>
                                <a:gd name="T57" fmla="*/ 135 h 420"/>
                                <a:gd name="T58" fmla="*/ 165 w 270"/>
                                <a:gd name="T59" fmla="*/ 180 h 420"/>
                                <a:gd name="T60" fmla="*/ 135 w 270"/>
                                <a:gd name="T61" fmla="*/ 210 h 420"/>
                                <a:gd name="T62" fmla="*/ 105 w 270"/>
                                <a:gd name="T63" fmla="*/ 195 h 420"/>
                                <a:gd name="T64" fmla="*/ 90 w 270"/>
                                <a:gd name="T65" fmla="*/ 135 h 420"/>
                                <a:gd name="T66" fmla="*/ 105 w 270"/>
                                <a:gd name="T67" fmla="*/ 90 h 420"/>
                                <a:gd name="T68" fmla="*/ 120 w 270"/>
                                <a:gd name="T69" fmla="*/ 60 h 420"/>
                                <a:gd name="T70" fmla="*/ 165 w 270"/>
                                <a:gd name="T71" fmla="*/ 90 h 420"/>
                                <a:gd name="T72" fmla="*/ 165 w 270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70" h="420">
                                  <a:moveTo>
                                    <a:pt x="15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75" y="405"/>
                                  </a:lnTo>
                                  <a:lnTo>
                                    <a:pt x="135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70" y="195"/>
                                  </a:lnTo>
                                  <a:lnTo>
                                    <a:pt x="255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15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50" y="270"/>
                                  </a:lnTo>
                                  <a:lnTo>
                                    <a:pt x="180" y="225"/>
                                  </a:lnTo>
                                  <a:lnTo>
                                    <a:pt x="165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35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15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65" y="180"/>
                                  </a:lnTo>
                                  <a:lnTo>
                                    <a:pt x="135" y="210"/>
                                  </a:lnTo>
                                  <a:lnTo>
                                    <a:pt x="105" y="195"/>
                                  </a:lnTo>
                                  <a:lnTo>
                                    <a:pt x="90" y="135"/>
                                  </a:lnTo>
                                  <a:lnTo>
                                    <a:pt x="105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65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399" name=" 399"/>
                        <wpg:cNvGrpSpPr>
                          <a:grpSpLocks/>
                        </wpg:cNvGrpSpPr>
                        <wpg:grpSpPr bwMode="auto">
                          <a:xfrm>
                            <a:off x="7726" y="4884"/>
                            <a:ext cx="270" cy="451"/>
                            <a:chOff x="7726" y="4884"/>
                            <a:chExt cx="270" cy="451"/>
                          </a:xfrm>
                        </wpg:grpSpPr>
                        <wps:wsp>
                          <wps:cNvPr id="400" name=" 400"/>
                          <wps:cNvSpPr>
                            <a:spLocks/>
                          </wps:cNvSpPr>
                          <wps:spPr bwMode="auto">
                            <a:xfrm>
                              <a:off x="7876" y="5215"/>
                              <a:ext cx="15" cy="4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5 h 45"/>
                                <a:gd name="T2" fmla="*/ 0 w 15"/>
                                <a:gd name="T3" fmla="*/ 45 h 45"/>
                                <a:gd name="T4" fmla="*/ 0 w 15"/>
                                <a:gd name="T5" fmla="*/ 15 h 45"/>
                                <a:gd name="T6" fmla="*/ 15 w 15"/>
                                <a:gd name="T7" fmla="*/ 0 h 45"/>
                                <a:gd name="T8" fmla="*/ 0 w 1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">
                                  <a:moveTo>
                                    <a:pt x="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1" name=" 401"/>
                          <wps:cNvSpPr>
                            <a:spLocks/>
                          </wps:cNvSpPr>
                          <wps:spPr bwMode="auto">
                            <a:xfrm>
                              <a:off x="7846" y="5230"/>
                              <a:ext cx="30" cy="30"/>
                            </a:xfrm>
                            <a:custGeom>
                              <a:avLst/>
                              <a:gdLst>
                                <a:gd name="T0" fmla="*/ 30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15 h 30"/>
                                <a:gd name="T6" fmla="*/ 30 w 30"/>
                                <a:gd name="T7" fmla="*/ 0 h 30"/>
                                <a:gd name="T8" fmla="*/ 30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2" name=" 402"/>
                          <wps:cNvSpPr>
                            <a:spLocks/>
                          </wps:cNvSpPr>
                          <wps:spPr bwMode="auto">
                            <a:xfrm>
                              <a:off x="7831" y="5230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30"/>
                                <a:gd name="T2" fmla="*/ 0 w 30"/>
                                <a:gd name="T3" fmla="*/ 30 h 30"/>
                                <a:gd name="T4" fmla="*/ 15 w 30"/>
                                <a:gd name="T5" fmla="*/ 0 h 30"/>
                                <a:gd name="T6" fmla="*/ 30 w 30"/>
                                <a:gd name="T7" fmla="*/ 15 h 30"/>
                                <a:gd name="T8" fmla="*/ 15 w 3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5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4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3" name=" 403"/>
                          <wps:cNvSpPr>
                            <a:spLocks/>
                          </wps:cNvSpPr>
                          <wps:spPr bwMode="auto">
                            <a:xfrm>
                              <a:off x="7816" y="5200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30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30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4" name=" 404"/>
                          <wps:cNvSpPr>
                            <a:spLocks/>
                          </wps:cNvSpPr>
                          <wps:spPr bwMode="auto">
                            <a:xfrm>
                              <a:off x="7726" y="5200"/>
                              <a:ext cx="105" cy="45"/>
                            </a:xfrm>
                            <a:custGeom>
                              <a:avLst/>
                              <a:gdLst>
                                <a:gd name="T0" fmla="*/ 90 w 105"/>
                                <a:gd name="T1" fmla="*/ 15 h 45"/>
                                <a:gd name="T2" fmla="*/ 0 w 105"/>
                                <a:gd name="T3" fmla="*/ 45 h 45"/>
                                <a:gd name="T4" fmla="*/ 15 w 105"/>
                                <a:gd name="T5" fmla="*/ 15 h 45"/>
                                <a:gd name="T6" fmla="*/ 105 w 105"/>
                                <a:gd name="T7" fmla="*/ 0 h 45"/>
                                <a:gd name="T8" fmla="*/ 90 w 10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45">
                                  <a:moveTo>
                                    <a:pt x="9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9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5" name=" 405"/>
                          <wps:cNvSpPr>
                            <a:spLocks/>
                          </wps:cNvSpPr>
                          <wps:spPr bwMode="auto">
                            <a:xfrm>
                              <a:off x="7846" y="5080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6" name=" 406"/>
                          <wps:cNvSpPr>
                            <a:spLocks/>
                          </wps:cNvSpPr>
                          <wps:spPr bwMode="auto">
                            <a:xfrm>
                              <a:off x="7816" y="5080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30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7" name=" 407"/>
                          <wps:cNvSpPr>
                            <a:spLocks/>
                          </wps:cNvSpPr>
                          <wps:spPr bwMode="auto">
                            <a:xfrm>
                              <a:off x="7801" y="5035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15 h 75"/>
                                <a:gd name="T4" fmla="*/ 15 w 30"/>
                                <a:gd name="T5" fmla="*/ 0 h 75"/>
                                <a:gd name="T6" fmla="*/ 30 w 30"/>
                                <a:gd name="T7" fmla="*/ 45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8" name=" 408"/>
                          <wps:cNvSpPr>
                            <a:spLocks/>
                          </wps:cNvSpPr>
                          <wps:spPr bwMode="auto">
                            <a:xfrm>
                              <a:off x="7801" y="4975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09" name=" 409"/>
                          <wps:cNvSpPr>
                            <a:spLocks/>
                          </wps:cNvSpPr>
                          <wps:spPr bwMode="auto">
                            <a:xfrm>
                              <a:off x="7951" y="5185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30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0" name=" 410"/>
                          <wps:cNvSpPr>
                            <a:spLocks/>
                          </wps:cNvSpPr>
                          <wps:spPr bwMode="auto">
                            <a:xfrm>
                              <a:off x="7981" y="5095"/>
                              <a:ext cx="15" cy="10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05 h 105"/>
                                <a:gd name="T2" fmla="*/ 0 w 15"/>
                                <a:gd name="T3" fmla="*/ 15 h 105"/>
                                <a:gd name="T4" fmla="*/ 15 w 15"/>
                                <a:gd name="T5" fmla="*/ 0 h 105"/>
                                <a:gd name="T6" fmla="*/ 0 w 15"/>
                                <a:gd name="T7" fmla="*/ 90 h 105"/>
                                <a:gd name="T8" fmla="*/ 0 w 1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05">
                                  <a:moveTo>
                                    <a:pt x="0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1" name=" 411"/>
                          <wps:cNvSpPr>
                            <a:spLocks/>
                          </wps:cNvSpPr>
                          <wps:spPr bwMode="auto">
                            <a:xfrm>
                              <a:off x="7966" y="4975"/>
                              <a:ext cx="30" cy="13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35 h 135"/>
                                <a:gd name="T2" fmla="*/ 0 w 30"/>
                                <a:gd name="T3" fmla="*/ 15 h 135"/>
                                <a:gd name="T4" fmla="*/ 15 w 30"/>
                                <a:gd name="T5" fmla="*/ 0 h 135"/>
                                <a:gd name="T6" fmla="*/ 30 w 30"/>
                                <a:gd name="T7" fmla="*/ 120 h 135"/>
                                <a:gd name="T8" fmla="*/ 15 w 30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35">
                                  <a:moveTo>
                                    <a:pt x="15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2" name=" 412"/>
                          <wps:cNvSpPr>
                            <a:spLocks/>
                          </wps:cNvSpPr>
                          <wps:spPr bwMode="auto">
                            <a:xfrm>
                              <a:off x="7951" y="4930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3" name=" 413"/>
                          <wps:cNvSpPr>
                            <a:spLocks/>
                          </wps:cNvSpPr>
                          <wps:spPr bwMode="auto">
                            <a:xfrm>
                              <a:off x="7921" y="4899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C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4" name=" 414"/>
                          <wps:cNvSpPr>
                            <a:spLocks/>
                          </wps:cNvSpPr>
                          <wps:spPr bwMode="auto">
                            <a:xfrm>
                              <a:off x="7891" y="4884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31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D9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5" name=" 415"/>
                          <wps:cNvSpPr>
                            <a:spLocks/>
                          </wps:cNvSpPr>
                          <wps:spPr bwMode="auto">
                            <a:xfrm>
                              <a:off x="7846" y="4884"/>
                              <a:ext cx="60" cy="3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31"/>
                                <a:gd name="T2" fmla="*/ 0 w 60"/>
                                <a:gd name="T3" fmla="*/ 31 h 31"/>
                                <a:gd name="T4" fmla="*/ 15 w 60"/>
                                <a:gd name="T5" fmla="*/ 0 h 31"/>
                                <a:gd name="T6" fmla="*/ 60 w 60"/>
                                <a:gd name="T7" fmla="*/ 0 h 31"/>
                                <a:gd name="T8" fmla="*/ 45 w 60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1">
                                  <a:moveTo>
                                    <a:pt x="45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98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6" name=" 416"/>
                          <wps:cNvSpPr>
                            <a:spLocks/>
                          </wps:cNvSpPr>
                          <wps:spPr bwMode="auto">
                            <a:xfrm>
                              <a:off x="7786" y="4884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46"/>
                                <a:gd name="T2" fmla="*/ 0 w 75"/>
                                <a:gd name="T3" fmla="*/ 46 h 46"/>
                                <a:gd name="T4" fmla="*/ 0 w 75"/>
                                <a:gd name="T5" fmla="*/ 31 h 46"/>
                                <a:gd name="T6" fmla="*/ 75 w 75"/>
                                <a:gd name="T7" fmla="*/ 0 h 46"/>
                                <a:gd name="T8" fmla="*/ 60 w 75"/>
                                <a:gd name="T9" fmla="*/ 31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1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0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7" name=" 417"/>
                          <wps:cNvSpPr>
                            <a:spLocks/>
                          </wps:cNvSpPr>
                          <wps:spPr bwMode="auto">
                            <a:xfrm>
                              <a:off x="7741" y="4915"/>
                              <a:ext cx="45" cy="7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5 h 75"/>
                                <a:gd name="T2" fmla="*/ 0 w 45"/>
                                <a:gd name="T3" fmla="*/ 75 h 75"/>
                                <a:gd name="T4" fmla="*/ 0 w 45"/>
                                <a:gd name="T5" fmla="*/ 45 h 75"/>
                                <a:gd name="T6" fmla="*/ 45 w 45"/>
                                <a:gd name="T7" fmla="*/ 0 h 75"/>
                                <a:gd name="T8" fmla="*/ 45 w 4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4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1A7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18" name=" 418"/>
                          <wps:cNvSpPr>
                            <a:spLocks/>
                          </wps:cNvSpPr>
                          <wps:spPr bwMode="auto">
                            <a:xfrm>
                              <a:off x="7726" y="4915"/>
                              <a:ext cx="255" cy="420"/>
                            </a:xfrm>
                            <a:custGeom>
                              <a:avLst/>
                              <a:gdLst>
                                <a:gd name="T0" fmla="*/ 0 w 255"/>
                                <a:gd name="T1" fmla="*/ 330 h 420"/>
                                <a:gd name="T2" fmla="*/ 30 w 255"/>
                                <a:gd name="T3" fmla="*/ 375 h 420"/>
                                <a:gd name="T4" fmla="*/ 60 w 255"/>
                                <a:gd name="T5" fmla="*/ 405 h 420"/>
                                <a:gd name="T6" fmla="*/ 120 w 255"/>
                                <a:gd name="T7" fmla="*/ 420 h 420"/>
                                <a:gd name="T8" fmla="*/ 180 w 255"/>
                                <a:gd name="T9" fmla="*/ 405 h 420"/>
                                <a:gd name="T10" fmla="*/ 225 w 255"/>
                                <a:gd name="T11" fmla="*/ 360 h 420"/>
                                <a:gd name="T12" fmla="*/ 255 w 255"/>
                                <a:gd name="T13" fmla="*/ 285 h 420"/>
                                <a:gd name="T14" fmla="*/ 255 w 255"/>
                                <a:gd name="T15" fmla="*/ 195 h 420"/>
                                <a:gd name="T16" fmla="*/ 240 w 255"/>
                                <a:gd name="T17" fmla="*/ 75 h 420"/>
                                <a:gd name="T18" fmla="*/ 225 w 255"/>
                                <a:gd name="T19" fmla="*/ 45 h 420"/>
                                <a:gd name="T20" fmla="*/ 195 w 255"/>
                                <a:gd name="T21" fmla="*/ 15 h 420"/>
                                <a:gd name="T22" fmla="*/ 165 w 255"/>
                                <a:gd name="T23" fmla="*/ 0 h 420"/>
                                <a:gd name="T24" fmla="*/ 120 w 255"/>
                                <a:gd name="T25" fmla="*/ 0 h 420"/>
                                <a:gd name="T26" fmla="*/ 60 w 255"/>
                                <a:gd name="T27" fmla="*/ 15 h 420"/>
                                <a:gd name="T28" fmla="*/ 15 w 255"/>
                                <a:gd name="T29" fmla="*/ 75 h 420"/>
                                <a:gd name="T30" fmla="*/ 0 w 255"/>
                                <a:gd name="T31" fmla="*/ 150 h 420"/>
                                <a:gd name="T32" fmla="*/ 0 w 255"/>
                                <a:gd name="T33" fmla="*/ 195 h 420"/>
                                <a:gd name="T34" fmla="*/ 30 w 255"/>
                                <a:gd name="T35" fmla="*/ 240 h 420"/>
                                <a:gd name="T36" fmla="*/ 60 w 255"/>
                                <a:gd name="T37" fmla="*/ 270 h 420"/>
                                <a:gd name="T38" fmla="*/ 105 w 255"/>
                                <a:gd name="T39" fmla="*/ 270 h 420"/>
                                <a:gd name="T40" fmla="*/ 135 w 255"/>
                                <a:gd name="T41" fmla="*/ 270 h 420"/>
                                <a:gd name="T42" fmla="*/ 165 w 255"/>
                                <a:gd name="T43" fmla="*/ 225 h 420"/>
                                <a:gd name="T44" fmla="*/ 150 w 255"/>
                                <a:gd name="T45" fmla="*/ 315 h 420"/>
                                <a:gd name="T46" fmla="*/ 150 w 255"/>
                                <a:gd name="T47" fmla="*/ 345 h 420"/>
                                <a:gd name="T48" fmla="*/ 120 w 255"/>
                                <a:gd name="T49" fmla="*/ 345 h 420"/>
                                <a:gd name="T50" fmla="*/ 105 w 255"/>
                                <a:gd name="T51" fmla="*/ 345 h 420"/>
                                <a:gd name="T52" fmla="*/ 90 w 255"/>
                                <a:gd name="T53" fmla="*/ 300 h 420"/>
                                <a:gd name="T54" fmla="*/ 0 w 255"/>
                                <a:gd name="T55" fmla="*/ 330 h 420"/>
                                <a:gd name="T56" fmla="*/ 165 w 255"/>
                                <a:gd name="T57" fmla="*/ 135 h 420"/>
                                <a:gd name="T58" fmla="*/ 150 w 255"/>
                                <a:gd name="T59" fmla="*/ 180 h 420"/>
                                <a:gd name="T60" fmla="*/ 120 w 255"/>
                                <a:gd name="T61" fmla="*/ 210 h 420"/>
                                <a:gd name="T62" fmla="*/ 90 w 255"/>
                                <a:gd name="T63" fmla="*/ 195 h 420"/>
                                <a:gd name="T64" fmla="*/ 75 w 255"/>
                                <a:gd name="T65" fmla="*/ 135 h 420"/>
                                <a:gd name="T66" fmla="*/ 90 w 255"/>
                                <a:gd name="T67" fmla="*/ 90 h 420"/>
                                <a:gd name="T68" fmla="*/ 120 w 255"/>
                                <a:gd name="T69" fmla="*/ 60 h 420"/>
                                <a:gd name="T70" fmla="*/ 150 w 255"/>
                                <a:gd name="T71" fmla="*/ 90 h 420"/>
                                <a:gd name="T72" fmla="*/ 165 w 255"/>
                                <a:gd name="T73" fmla="*/ 135 h 420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</a:gdLst>
                              <a:ahLst/>
                              <a:cxnLst>
                                <a:cxn ang="T74">
                                  <a:pos x="T0" y="T1"/>
                                </a:cxn>
                                <a:cxn ang="T75">
                                  <a:pos x="T2" y="T3"/>
                                </a:cxn>
                                <a:cxn ang="T76">
                                  <a:pos x="T4" y="T5"/>
                                </a:cxn>
                                <a:cxn ang="T77">
                                  <a:pos x="T6" y="T7"/>
                                </a:cxn>
                                <a:cxn ang="T78">
                                  <a:pos x="T8" y="T9"/>
                                </a:cxn>
                                <a:cxn ang="T79">
                                  <a:pos x="T10" y="T11"/>
                                </a:cxn>
                                <a:cxn ang="T80">
                                  <a:pos x="T12" y="T13"/>
                                </a:cxn>
                                <a:cxn ang="T81">
                                  <a:pos x="T14" y="T15"/>
                                </a:cxn>
                                <a:cxn ang="T82">
                                  <a:pos x="T16" y="T17"/>
                                </a:cxn>
                                <a:cxn ang="T83">
                                  <a:pos x="T18" y="T19"/>
                                </a:cxn>
                                <a:cxn ang="T84">
                                  <a:pos x="T20" y="T21"/>
                                </a:cxn>
                                <a:cxn ang="T85">
                                  <a:pos x="T22" y="T23"/>
                                </a:cxn>
                                <a:cxn ang="T86">
                                  <a:pos x="T24" y="T25"/>
                                </a:cxn>
                                <a:cxn ang="T87">
                                  <a:pos x="T26" y="T27"/>
                                </a:cxn>
                                <a:cxn ang="T88">
                                  <a:pos x="T28" y="T29"/>
                                </a:cxn>
                                <a:cxn ang="T89">
                                  <a:pos x="T30" y="T31"/>
                                </a:cxn>
                                <a:cxn ang="T90">
                                  <a:pos x="T32" y="T33"/>
                                </a:cxn>
                                <a:cxn ang="T91">
                                  <a:pos x="T34" y="T35"/>
                                </a:cxn>
                                <a:cxn ang="T92">
                                  <a:pos x="T36" y="T37"/>
                                </a:cxn>
                                <a:cxn ang="T93">
                                  <a:pos x="T38" y="T39"/>
                                </a:cxn>
                                <a:cxn ang="T94">
                                  <a:pos x="T40" y="T41"/>
                                </a:cxn>
                                <a:cxn ang="T95">
                                  <a:pos x="T42" y="T43"/>
                                </a:cxn>
                                <a:cxn ang="T96">
                                  <a:pos x="T44" y="T45"/>
                                </a:cxn>
                                <a:cxn ang="T97">
                                  <a:pos x="T46" y="T47"/>
                                </a:cxn>
                                <a:cxn ang="T98">
                                  <a:pos x="T48" y="T49"/>
                                </a:cxn>
                                <a:cxn ang="T99">
                                  <a:pos x="T50" y="T51"/>
                                </a:cxn>
                                <a:cxn ang="T100">
                                  <a:pos x="T52" y="T53"/>
                                </a:cxn>
                                <a:cxn ang="T101">
                                  <a:pos x="T54" y="T55"/>
                                </a:cxn>
                                <a:cxn ang="T102">
                                  <a:pos x="T56" y="T57"/>
                                </a:cxn>
                                <a:cxn ang="T103">
                                  <a:pos x="T58" y="T59"/>
                                </a:cxn>
                                <a:cxn ang="T104">
                                  <a:pos x="T60" y="T61"/>
                                </a:cxn>
                                <a:cxn ang="T105">
                                  <a:pos x="T62" y="T63"/>
                                </a:cxn>
                                <a:cxn ang="T106">
                                  <a:pos x="T64" y="T65"/>
                                </a:cxn>
                                <a:cxn ang="T107">
                                  <a:pos x="T66" y="T67"/>
                                </a:cxn>
                                <a:cxn ang="T108">
                                  <a:pos x="T68" y="T69"/>
                                </a:cxn>
                                <a:cxn ang="T109">
                                  <a:pos x="T70" y="T71"/>
                                </a:cxn>
                                <a:cxn ang="T110">
                                  <a:pos x="T72" y="T73"/>
                                </a:cxn>
                              </a:cxnLst>
                              <a:rect l="0" t="0" r="r" b="b"/>
                              <a:pathLst>
                                <a:path w="255" h="420">
                                  <a:moveTo>
                                    <a:pt x="0" y="330"/>
                                  </a:moveTo>
                                  <a:lnTo>
                                    <a:pt x="30" y="375"/>
                                  </a:lnTo>
                                  <a:lnTo>
                                    <a:pt x="60" y="405"/>
                                  </a:lnTo>
                                  <a:lnTo>
                                    <a:pt x="120" y="420"/>
                                  </a:lnTo>
                                  <a:lnTo>
                                    <a:pt x="180" y="405"/>
                                  </a:lnTo>
                                  <a:lnTo>
                                    <a:pt x="225" y="360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9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25" y="45"/>
                                  </a:lnTo>
                                  <a:lnTo>
                                    <a:pt x="195" y="15"/>
                                  </a:lnTo>
                                  <a:lnTo>
                                    <a:pt x="165" y="0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150"/>
                                  </a:lnTo>
                                  <a:lnTo>
                                    <a:pt x="0" y="195"/>
                                  </a:lnTo>
                                  <a:lnTo>
                                    <a:pt x="30" y="240"/>
                                  </a:lnTo>
                                  <a:lnTo>
                                    <a:pt x="60" y="270"/>
                                  </a:lnTo>
                                  <a:lnTo>
                                    <a:pt x="105" y="270"/>
                                  </a:lnTo>
                                  <a:lnTo>
                                    <a:pt x="135" y="270"/>
                                  </a:lnTo>
                                  <a:lnTo>
                                    <a:pt x="165" y="225"/>
                                  </a:lnTo>
                                  <a:lnTo>
                                    <a:pt x="150" y="315"/>
                                  </a:lnTo>
                                  <a:lnTo>
                                    <a:pt x="150" y="345"/>
                                  </a:lnTo>
                                  <a:lnTo>
                                    <a:pt x="120" y="345"/>
                                  </a:lnTo>
                                  <a:lnTo>
                                    <a:pt x="105" y="345"/>
                                  </a:lnTo>
                                  <a:lnTo>
                                    <a:pt x="90" y="300"/>
                                  </a:lnTo>
                                  <a:lnTo>
                                    <a:pt x="0" y="330"/>
                                  </a:lnTo>
                                  <a:close/>
                                  <a:moveTo>
                                    <a:pt x="165" y="135"/>
                                  </a:moveTo>
                                  <a:lnTo>
                                    <a:pt x="150" y="180"/>
                                  </a:lnTo>
                                  <a:lnTo>
                                    <a:pt x="120" y="210"/>
                                  </a:lnTo>
                                  <a:lnTo>
                                    <a:pt x="90" y="195"/>
                                  </a:lnTo>
                                  <a:lnTo>
                                    <a:pt x="75" y="135"/>
                                  </a:lnTo>
                                  <a:lnTo>
                                    <a:pt x="90" y="90"/>
                                  </a:lnTo>
                                  <a:lnTo>
                                    <a:pt x="120" y="60"/>
                                  </a:lnTo>
                                  <a:lnTo>
                                    <a:pt x="150" y="90"/>
                                  </a:lnTo>
                                  <a:lnTo>
                                    <a:pt x="165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19" name=" 419"/>
                        <wpg:cNvGrpSpPr>
                          <a:grpSpLocks/>
                        </wpg:cNvGrpSpPr>
                        <wpg:grpSpPr bwMode="auto">
                          <a:xfrm>
                            <a:off x="7275" y="5771"/>
                            <a:ext cx="226" cy="451"/>
                            <a:chOff x="7275" y="5771"/>
                            <a:chExt cx="226" cy="451"/>
                          </a:xfrm>
                        </wpg:grpSpPr>
                        <wps:wsp>
                          <wps:cNvPr id="420" name=" 420"/>
                          <wps:cNvSpPr>
                            <a:spLocks/>
                          </wps:cNvSpPr>
                          <wps:spPr bwMode="auto">
                            <a:xfrm>
                              <a:off x="7395" y="5771"/>
                              <a:ext cx="106" cy="31"/>
                            </a:xfrm>
                            <a:custGeom>
                              <a:avLst/>
                              <a:gdLst>
                                <a:gd name="T0" fmla="*/ 91 w 106"/>
                                <a:gd name="T1" fmla="*/ 15 h 31"/>
                                <a:gd name="T2" fmla="*/ 0 w 106"/>
                                <a:gd name="T3" fmla="*/ 31 h 31"/>
                                <a:gd name="T4" fmla="*/ 15 w 106"/>
                                <a:gd name="T5" fmla="*/ 0 h 31"/>
                                <a:gd name="T6" fmla="*/ 106 w 106"/>
                                <a:gd name="T7" fmla="*/ 0 h 31"/>
                                <a:gd name="T8" fmla="*/ 91 w 106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6" h="31">
                                  <a:moveTo>
                                    <a:pt x="91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06" y="0"/>
                                  </a:lnTo>
                                  <a:lnTo>
                                    <a:pt x="91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7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1" name=" 421"/>
                          <wps:cNvSpPr>
                            <a:spLocks/>
                          </wps:cNvSpPr>
                          <wps:spPr bwMode="auto">
                            <a:xfrm>
                              <a:off x="7350" y="5771"/>
                              <a:ext cx="60" cy="9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1 h 91"/>
                                <a:gd name="T2" fmla="*/ 0 w 60"/>
                                <a:gd name="T3" fmla="*/ 91 h 91"/>
                                <a:gd name="T4" fmla="*/ 15 w 60"/>
                                <a:gd name="T5" fmla="*/ 76 h 91"/>
                                <a:gd name="T6" fmla="*/ 60 w 60"/>
                                <a:gd name="T7" fmla="*/ 0 h 91"/>
                                <a:gd name="T8" fmla="*/ 45 w 60"/>
                                <a:gd name="T9" fmla="*/ 31 h 9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91">
                                  <a:moveTo>
                                    <a:pt x="45" y="31"/>
                                  </a:moveTo>
                                  <a:lnTo>
                                    <a:pt x="0" y="91"/>
                                  </a:lnTo>
                                  <a:lnTo>
                                    <a:pt x="15" y="76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2" name=" 422"/>
                          <wps:cNvSpPr>
                            <a:spLocks/>
                          </wps:cNvSpPr>
                          <wps:spPr bwMode="auto">
                            <a:xfrm>
                              <a:off x="7275" y="5847"/>
                              <a:ext cx="90" cy="7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15 h 75"/>
                                <a:gd name="T2" fmla="*/ 0 w 90"/>
                                <a:gd name="T3" fmla="*/ 75 h 75"/>
                                <a:gd name="T4" fmla="*/ 0 w 90"/>
                                <a:gd name="T5" fmla="*/ 45 h 75"/>
                                <a:gd name="T6" fmla="*/ 90 w 90"/>
                                <a:gd name="T7" fmla="*/ 0 h 75"/>
                                <a:gd name="T8" fmla="*/ 75 w 9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75">
                                  <a:moveTo>
                                    <a:pt x="75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0" y="4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C9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3" name=" 423"/>
                          <wps:cNvSpPr>
                            <a:spLocks/>
                          </wps:cNvSpPr>
                          <wps:spPr bwMode="auto">
                            <a:xfrm>
                              <a:off x="7486" y="5771"/>
                              <a:ext cx="15" cy="451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451 h 451"/>
                                <a:gd name="T2" fmla="*/ 0 w 15"/>
                                <a:gd name="T3" fmla="*/ 15 h 451"/>
                                <a:gd name="T4" fmla="*/ 15 w 15"/>
                                <a:gd name="T5" fmla="*/ 0 h 451"/>
                                <a:gd name="T6" fmla="*/ 15 w 15"/>
                                <a:gd name="T7" fmla="*/ 421 h 451"/>
                                <a:gd name="T8" fmla="*/ 0 w 15"/>
                                <a:gd name="T9" fmla="*/ 451 h 45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451">
                                  <a:moveTo>
                                    <a:pt x="0" y="45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421"/>
                                  </a:lnTo>
                                  <a:lnTo>
                                    <a:pt x="0" y="45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4" name=" 424"/>
                          <wps:cNvSpPr>
                            <a:spLocks/>
                          </wps:cNvSpPr>
                          <wps:spPr bwMode="auto">
                            <a:xfrm>
                              <a:off x="7275" y="5786"/>
                              <a:ext cx="211" cy="436"/>
                            </a:xfrm>
                            <a:custGeom>
                              <a:avLst/>
                              <a:gdLst>
                                <a:gd name="T0" fmla="*/ 211 w 211"/>
                                <a:gd name="T1" fmla="*/ 0 h 436"/>
                                <a:gd name="T2" fmla="*/ 120 w 211"/>
                                <a:gd name="T3" fmla="*/ 16 h 436"/>
                                <a:gd name="T4" fmla="*/ 75 w 211"/>
                                <a:gd name="T5" fmla="*/ 76 h 436"/>
                                <a:gd name="T6" fmla="*/ 0 w 211"/>
                                <a:gd name="T7" fmla="*/ 136 h 436"/>
                                <a:gd name="T8" fmla="*/ 0 w 211"/>
                                <a:gd name="T9" fmla="*/ 226 h 436"/>
                                <a:gd name="T10" fmla="*/ 60 w 211"/>
                                <a:gd name="T11" fmla="*/ 196 h 436"/>
                                <a:gd name="T12" fmla="*/ 105 w 211"/>
                                <a:gd name="T13" fmla="*/ 166 h 436"/>
                                <a:gd name="T14" fmla="*/ 105 w 211"/>
                                <a:gd name="T15" fmla="*/ 436 h 436"/>
                                <a:gd name="T16" fmla="*/ 211 w 211"/>
                                <a:gd name="T17" fmla="*/ 436 h 436"/>
                                <a:gd name="T18" fmla="*/ 211 w 211"/>
                                <a:gd name="T19" fmla="*/ 0 h 4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</a:gdLst>
                              <a:ahLst/>
                              <a:cxnLst>
                                <a:cxn ang="T20">
                                  <a:pos x="T0" y="T1"/>
                                </a:cxn>
                                <a:cxn ang="T21">
                                  <a:pos x="T2" y="T3"/>
                                </a:cxn>
                                <a:cxn ang="T22">
                                  <a:pos x="T4" y="T5"/>
                                </a:cxn>
                                <a:cxn ang="T23">
                                  <a:pos x="T6" y="T7"/>
                                </a:cxn>
                                <a:cxn ang="T24">
                                  <a:pos x="T8" y="T9"/>
                                </a:cxn>
                                <a:cxn ang="T25">
                                  <a:pos x="T10" y="T11"/>
                                </a:cxn>
                                <a:cxn ang="T26">
                                  <a:pos x="T12" y="T13"/>
                                </a:cxn>
                                <a:cxn ang="T27">
                                  <a:pos x="T14" y="T15"/>
                                </a:cxn>
                                <a:cxn ang="T28">
                                  <a:pos x="T16" y="T17"/>
                                </a:cxn>
                                <a:cxn ang="T29">
                                  <a:pos x="T18" y="T19"/>
                                </a:cxn>
                              </a:cxnLst>
                              <a:rect l="0" t="0" r="r" b="b"/>
                              <a:pathLst>
                                <a:path w="211" h="436">
                                  <a:moveTo>
                                    <a:pt x="211" y="0"/>
                                  </a:moveTo>
                                  <a:lnTo>
                                    <a:pt x="120" y="16"/>
                                  </a:lnTo>
                                  <a:lnTo>
                                    <a:pt x="75" y="76"/>
                                  </a:lnTo>
                                  <a:lnTo>
                                    <a:pt x="0" y="136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60" y="196"/>
                                  </a:lnTo>
                                  <a:lnTo>
                                    <a:pt x="105" y="166"/>
                                  </a:lnTo>
                                  <a:lnTo>
                                    <a:pt x="105" y="436"/>
                                  </a:lnTo>
                                  <a:lnTo>
                                    <a:pt x="211" y="436"/>
                                  </a:lnTo>
                                  <a:lnTo>
                                    <a:pt x="211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25" name=" 425"/>
                        <wpg:cNvGrpSpPr>
                          <a:grpSpLocks/>
                        </wpg:cNvGrpSpPr>
                        <wpg:grpSpPr bwMode="auto">
                          <a:xfrm>
                            <a:off x="7921" y="4448"/>
                            <a:ext cx="270" cy="436"/>
                            <a:chOff x="7921" y="4448"/>
                            <a:chExt cx="270" cy="436"/>
                          </a:xfrm>
                        </wpg:grpSpPr>
                        <wps:wsp>
                          <wps:cNvPr id="426" name=" 426"/>
                          <wps:cNvSpPr>
                            <a:spLocks/>
                          </wps:cNvSpPr>
                          <wps:spPr bwMode="auto">
                            <a:xfrm>
                              <a:off x="8056" y="477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45"/>
                                <a:gd name="T2" fmla="*/ 0 w 45"/>
                                <a:gd name="T3" fmla="*/ 45 h 45"/>
                                <a:gd name="T4" fmla="*/ 15 w 45"/>
                                <a:gd name="T5" fmla="*/ 15 h 45"/>
                                <a:gd name="T6" fmla="*/ 45 w 45"/>
                                <a:gd name="T7" fmla="*/ 0 h 45"/>
                                <a:gd name="T8" fmla="*/ 30 w 45"/>
                                <a:gd name="T9" fmla="*/ 1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15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E9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7" name=" 427"/>
                          <wps:cNvSpPr>
                            <a:spLocks/>
                          </wps:cNvSpPr>
                          <wps:spPr bwMode="auto">
                            <a:xfrm>
                              <a:off x="8026" y="477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8" name=" 428"/>
                          <wps:cNvSpPr>
                            <a:spLocks/>
                          </wps:cNvSpPr>
                          <wps:spPr bwMode="auto">
                            <a:xfrm>
                              <a:off x="8011" y="4734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15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29" name=" 429"/>
                          <wps:cNvSpPr>
                            <a:spLocks/>
                          </wps:cNvSpPr>
                          <wps:spPr bwMode="auto">
                            <a:xfrm>
                              <a:off x="8011" y="4674"/>
                              <a:ext cx="30" cy="7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75 h 75"/>
                                <a:gd name="T2" fmla="*/ 15 w 30"/>
                                <a:gd name="T3" fmla="*/ 30 h 75"/>
                                <a:gd name="T4" fmla="*/ 30 w 30"/>
                                <a:gd name="T5" fmla="*/ 0 h 75"/>
                                <a:gd name="T6" fmla="*/ 15 w 30"/>
                                <a:gd name="T7" fmla="*/ 60 h 75"/>
                                <a:gd name="T8" fmla="*/ 0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0" y="75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5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0" name=" 430"/>
                          <wps:cNvSpPr>
                            <a:spLocks/>
                          </wps:cNvSpPr>
                          <wps:spPr bwMode="auto">
                            <a:xfrm>
                              <a:off x="8161" y="4719"/>
                              <a:ext cx="30" cy="90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90 h 90"/>
                                <a:gd name="T2" fmla="*/ 15 w 30"/>
                                <a:gd name="T3" fmla="*/ 15 h 90"/>
                                <a:gd name="T4" fmla="*/ 30 w 30"/>
                                <a:gd name="T5" fmla="*/ 0 h 90"/>
                                <a:gd name="T6" fmla="*/ 15 w 30"/>
                                <a:gd name="T7" fmla="*/ 75 h 90"/>
                                <a:gd name="T8" fmla="*/ 0 w 30"/>
                                <a:gd name="T9" fmla="*/ 90 h 9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90">
                                  <a:moveTo>
                                    <a:pt x="0" y="90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75"/>
                                  </a:lnTo>
                                  <a:lnTo>
                                    <a:pt x="0" y="9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1" name=" 431"/>
                          <wps:cNvSpPr>
                            <a:spLocks/>
                          </wps:cNvSpPr>
                          <wps:spPr bwMode="auto">
                            <a:xfrm>
                              <a:off x="8176" y="4659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0 w 15"/>
                                <a:gd name="T3" fmla="*/ 30 h 75"/>
                                <a:gd name="T4" fmla="*/ 15 w 15"/>
                                <a:gd name="T5" fmla="*/ 0 h 75"/>
                                <a:gd name="T6" fmla="*/ 15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2" name=" 432"/>
                          <wps:cNvSpPr>
                            <a:spLocks/>
                          </wps:cNvSpPr>
                          <wps:spPr bwMode="auto">
                            <a:xfrm>
                              <a:off x="8146" y="4614"/>
                              <a:ext cx="45" cy="7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75 h 75"/>
                                <a:gd name="T2" fmla="*/ 0 w 45"/>
                                <a:gd name="T3" fmla="*/ 30 h 75"/>
                                <a:gd name="T4" fmla="*/ 15 w 45"/>
                                <a:gd name="T5" fmla="*/ 0 h 75"/>
                                <a:gd name="T6" fmla="*/ 45 w 45"/>
                                <a:gd name="T7" fmla="*/ 45 h 75"/>
                                <a:gd name="T8" fmla="*/ 30 w 4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3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5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4A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3" name=" 433"/>
                          <wps:cNvSpPr>
                            <a:spLocks/>
                          </wps:cNvSpPr>
                          <wps:spPr bwMode="auto">
                            <a:xfrm>
                              <a:off x="8116" y="4599"/>
                              <a:ext cx="45" cy="4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5 h 45"/>
                                <a:gd name="T2" fmla="*/ 0 w 45"/>
                                <a:gd name="T3" fmla="*/ 15 h 45"/>
                                <a:gd name="T4" fmla="*/ 15 w 45"/>
                                <a:gd name="T5" fmla="*/ 0 h 45"/>
                                <a:gd name="T6" fmla="*/ 45 w 45"/>
                                <a:gd name="T7" fmla="*/ 15 h 45"/>
                                <a:gd name="T8" fmla="*/ 30 w 45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5">
                                  <a:moveTo>
                                    <a:pt x="30" y="4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4" name=" 434"/>
                          <wps:cNvSpPr>
                            <a:spLocks/>
                          </wps:cNvSpPr>
                          <wps:spPr bwMode="auto">
                            <a:xfrm>
                              <a:off x="8086" y="4584"/>
                              <a:ext cx="45" cy="3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0 h 30"/>
                                <a:gd name="T2" fmla="*/ 0 w 45"/>
                                <a:gd name="T3" fmla="*/ 30 h 30"/>
                                <a:gd name="T4" fmla="*/ 0 w 45"/>
                                <a:gd name="T5" fmla="*/ 0 h 30"/>
                                <a:gd name="T6" fmla="*/ 45 w 45"/>
                                <a:gd name="T7" fmla="*/ 15 h 30"/>
                                <a:gd name="T8" fmla="*/ 30 w 4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3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5" name=" 435"/>
                          <wps:cNvSpPr>
                            <a:spLocks/>
                          </wps:cNvSpPr>
                          <wps:spPr bwMode="auto">
                            <a:xfrm>
                              <a:off x="8041" y="4584"/>
                              <a:ext cx="45" cy="3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30 h 30"/>
                                <a:gd name="T2" fmla="*/ 0 w 45"/>
                                <a:gd name="T3" fmla="*/ 30 h 30"/>
                                <a:gd name="T4" fmla="*/ 15 w 45"/>
                                <a:gd name="T5" fmla="*/ 15 h 30"/>
                                <a:gd name="T6" fmla="*/ 45 w 45"/>
                                <a:gd name="T7" fmla="*/ 0 h 30"/>
                                <a:gd name="T8" fmla="*/ 45 w 45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0">
                                  <a:moveTo>
                                    <a:pt x="4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A8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6" name=" 436"/>
                          <wps:cNvSpPr>
                            <a:spLocks/>
                          </wps:cNvSpPr>
                          <wps:spPr bwMode="auto">
                            <a:xfrm>
                              <a:off x="8011" y="4599"/>
                              <a:ext cx="45" cy="60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60"/>
                                <a:gd name="T2" fmla="*/ 0 w 45"/>
                                <a:gd name="T3" fmla="*/ 60 h 60"/>
                                <a:gd name="T4" fmla="*/ 0 w 45"/>
                                <a:gd name="T5" fmla="*/ 30 h 60"/>
                                <a:gd name="T6" fmla="*/ 45 w 45"/>
                                <a:gd name="T7" fmla="*/ 0 h 60"/>
                                <a:gd name="T8" fmla="*/ 30 w 45"/>
                                <a:gd name="T9" fmla="*/ 15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30" y="15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7" name=" 437"/>
                          <wps:cNvSpPr>
                            <a:spLocks/>
                          </wps:cNvSpPr>
                          <wps:spPr bwMode="auto">
                            <a:xfrm>
                              <a:off x="8011" y="4539"/>
                              <a:ext cx="15" cy="12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120 h 120"/>
                                <a:gd name="T2" fmla="*/ 15 w 15"/>
                                <a:gd name="T3" fmla="*/ 30 h 120"/>
                                <a:gd name="T4" fmla="*/ 15 w 15"/>
                                <a:gd name="T5" fmla="*/ 0 h 120"/>
                                <a:gd name="T6" fmla="*/ 0 w 15"/>
                                <a:gd name="T7" fmla="*/ 90 h 120"/>
                                <a:gd name="T8" fmla="*/ 0 w 15"/>
                                <a:gd name="T9" fmla="*/ 120 h 12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120">
                                  <a:moveTo>
                                    <a:pt x="0" y="120"/>
                                  </a:moveTo>
                                  <a:lnTo>
                                    <a:pt x="15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0" y="90"/>
                                  </a:lnTo>
                                  <a:lnTo>
                                    <a:pt x="0" y="1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8" name=" 438"/>
                          <wps:cNvSpPr>
                            <a:spLocks/>
                          </wps:cNvSpPr>
                          <wps:spPr bwMode="auto">
                            <a:xfrm>
                              <a:off x="8146" y="4479"/>
                              <a:ext cx="45" cy="75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75 h 75"/>
                                <a:gd name="T2" fmla="*/ 0 w 45"/>
                                <a:gd name="T3" fmla="*/ 30 h 75"/>
                                <a:gd name="T4" fmla="*/ 15 w 45"/>
                                <a:gd name="T5" fmla="*/ 0 h 75"/>
                                <a:gd name="T6" fmla="*/ 45 w 45"/>
                                <a:gd name="T7" fmla="*/ 60 h 75"/>
                                <a:gd name="T8" fmla="*/ 30 w 4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5">
                                  <a:moveTo>
                                    <a:pt x="30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60"/>
                                  </a:lnTo>
                                  <a:lnTo>
                                    <a:pt x="3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3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39" name=" 439"/>
                          <wps:cNvSpPr>
                            <a:spLocks/>
                          </wps:cNvSpPr>
                          <wps:spPr bwMode="auto">
                            <a:xfrm>
                              <a:off x="8116" y="4448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61 h 61"/>
                                <a:gd name="T2" fmla="*/ 0 w 45"/>
                                <a:gd name="T3" fmla="*/ 31 h 61"/>
                                <a:gd name="T4" fmla="*/ 15 w 45"/>
                                <a:gd name="T5" fmla="*/ 0 h 61"/>
                                <a:gd name="T6" fmla="*/ 45 w 45"/>
                                <a:gd name="T7" fmla="*/ 31 h 61"/>
                                <a:gd name="T8" fmla="*/ 30 w 45"/>
                                <a:gd name="T9" fmla="*/ 61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6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31"/>
                                  </a:lnTo>
                                  <a:lnTo>
                                    <a:pt x="30" y="6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39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0" name=" 440"/>
                          <wps:cNvSpPr>
                            <a:spLocks/>
                          </wps:cNvSpPr>
                          <wps:spPr bwMode="auto">
                            <a:xfrm>
                              <a:off x="8056" y="4448"/>
                              <a:ext cx="75" cy="3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1 h 31"/>
                                <a:gd name="T2" fmla="*/ 0 w 75"/>
                                <a:gd name="T3" fmla="*/ 15 h 31"/>
                                <a:gd name="T4" fmla="*/ 15 w 75"/>
                                <a:gd name="T5" fmla="*/ 0 h 31"/>
                                <a:gd name="T6" fmla="*/ 75 w 75"/>
                                <a:gd name="T7" fmla="*/ 0 h 31"/>
                                <a:gd name="T8" fmla="*/ 60 w 75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1">
                                  <a:moveTo>
                                    <a:pt x="60" y="31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1" name=" 441"/>
                          <wps:cNvSpPr>
                            <a:spLocks/>
                          </wps:cNvSpPr>
                          <wps:spPr bwMode="auto">
                            <a:xfrm>
                              <a:off x="7996" y="4448"/>
                              <a:ext cx="75" cy="3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31"/>
                                <a:gd name="T2" fmla="*/ 0 w 75"/>
                                <a:gd name="T3" fmla="*/ 31 h 31"/>
                                <a:gd name="T4" fmla="*/ 15 w 75"/>
                                <a:gd name="T5" fmla="*/ 15 h 31"/>
                                <a:gd name="T6" fmla="*/ 75 w 75"/>
                                <a:gd name="T7" fmla="*/ 0 h 31"/>
                                <a:gd name="T8" fmla="*/ 60 w 75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1">
                                  <a:moveTo>
                                    <a:pt x="60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2" name=" 442"/>
                          <wps:cNvSpPr>
                            <a:spLocks/>
                          </wps:cNvSpPr>
                          <wps:spPr bwMode="auto">
                            <a:xfrm>
                              <a:off x="8026" y="4448"/>
                              <a:ext cx="45" cy="3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31"/>
                                <a:gd name="T2" fmla="*/ 0 w 45"/>
                                <a:gd name="T3" fmla="*/ 31 h 31"/>
                                <a:gd name="T4" fmla="*/ 15 w 45"/>
                                <a:gd name="T5" fmla="*/ 0 h 31"/>
                                <a:gd name="T6" fmla="*/ 45 w 45"/>
                                <a:gd name="T7" fmla="*/ 0 h 31"/>
                                <a:gd name="T8" fmla="*/ 30 w 45"/>
                                <a:gd name="T9" fmla="*/ 15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1">
                                  <a:moveTo>
                                    <a:pt x="30" y="15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3" name=" 443"/>
                          <wps:cNvSpPr>
                            <a:spLocks/>
                          </wps:cNvSpPr>
                          <wps:spPr bwMode="auto">
                            <a:xfrm>
                              <a:off x="7996" y="4448"/>
                              <a:ext cx="45" cy="3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1 h 31"/>
                                <a:gd name="T2" fmla="*/ 0 w 45"/>
                                <a:gd name="T3" fmla="*/ 31 h 31"/>
                                <a:gd name="T4" fmla="*/ 15 w 45"/>
                                <a:gd name="T5" fmla="*/ 15 h 31"/>
                                <a:gd name="T6" fmla="*/ 45 w 45"/>
                                <a:gd name="T7" fmla="*/ 0 h 31"/>
                                <a:gd name="T8" fmla="*/ 30 w 45"/>
                                <a:gd name="T9" fmla="*/ 31 h 3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31">
                                  <a:moveTo>
                                    <a:pt x="30" y="31"/>
                                  </a:moveTo>
                                  <a:lnTo>
                                    <a:pt x="0" y="31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31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E8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4" name=" 444"/>
                          <wps:cNvSpPr>
                            <a:spLocks/>
                          </wps:cNvSpPr>
                          <wps:spPr bwMode="auto">
                            <a:xfrm>
                              <a:off x="7951" y="4463"/>
                              <a:ext cx="60" cy="61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16 h 61"/>
                                <a:gd name="T2" fmla="*/ 0 w 60"/>
                                <a:gd name="T3" fmla="*/ 61 h 61"/>
                                <a:gd name="T4" fmla="*/ 15 w 60"/>
                                <a:gd name="T5" fmla="*/ 46 h 61"/>
                                <a:gd name="T6" fmla="*/ 60 w 60"/>
                                <a:gd name="T7" fmla="*/ 0 h 61"/>
                                <a:gd name="T8" fmla="*/ 45 w 60"/>
                                <a:gd name="T9" fmla="*/ 16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1">
                                  <a:moveTo>
                                    <a:pt x="45" y="16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15" y="46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45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A9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5" name=" 445"/>
                          <wps:cNvSpPr>
                            <a:spLocks/>
                          </wps:cNvSpPr>
                          <wps:spPr bwMode="auto">
                            <a:xfrm>
                              <a:off x="7921" y="4463"/>
                              <a:ext cx="255" cy="421"/>
                            </a:xfrm>
                            <a:custGeom>
                              <a:avLst/>
                              <a:gdLst>
                                <a:gd name="T0" fmla="*/ 255 w 255"/>
                                <a:gd name="T1" fmla="*/ 91 h 421"/>
                                <a:gd name="T2" fmla="*/ 225 w 255"/>
                                <a:gd name="T3" fmla="*/ 46 h 421"/>
                                <a:gd name="T4" fmla="*/ 195 w 255"/>
                                <a:gd name="T5" fmla="*/ 16 h 421"/>
                                <a:gd name="T6" fmla="*/ 135 w 255"/>
                                <a:gd name="T7" fmla="*/ 0 h 421"/>
                                <a:gd name="T8" fmla="*/ 75 w 255"/>
                                <a:gd name="T9" fmla="*/ 16 h 421"/>
                                <a:gd name="T10" fmla="*/ 30 w 255"/>
                                <a:gd name="T11" fmla="*/ 61 h 421"/>
                                <a:gd name="T12" fmla="*/ 0 w 255"/>
                                <a:gd name="T13" fmla="*/ 121 h 421"/>
                                <a:gd name="T14" fmla="*/ 0 w 255"/>
                                <a:gd name="T15" fmla="*/ 226 h 421"/>
                                <a:gd name="T16" fmla="*/ 0 w 255"/>
                                <a:gd name="T17" fmla="*/ 286 h 421"/>
                                <a:gd name="T18" fmla="*/ 15 w 255"/>
                                <a:gd name="T19" fmla="*/ 346 h 421"/>
                                <a:gd name="T20" fmla="*/ 30 w 255"/>
                                <a:gd name="T21" fmla="*/ 376 h 421"/>
                                <a:gd name="T22" fmla="*/ 60 w 255"/>
                                <a:gd name="T23" fmla="*/ 406 h 421"/>
                                <a:gd name="T24" fmla="*/ 90 w 255"/>
                                <a:gd name="T25" fmla="*/ 421 h 421"/>
                                <a:gd name="T26" fmla="*/ 135 w 255"/>
                                <a:gd name="T27" fmla="*/ 421 h 421"/>
                                <a:gd name="T28" fmla="*/ 210 w 255"/>
                                <a:gd name="T29" fmla="*/ 406 h 421"/>
                                <a:gd name="T30" fmla="*/ 240 w 255"/>
                                <a:gd name="T31" fmla="*/ 346 h 421"/>
                                <a:gd name="T32" fmla="*/ 255 w 255"/>
                                <a:gd name="T33" fmla="*/ 271 h 421"/>
                                <a:gd name="T34" fmla="*/ 255 w 255"/>
                                <a:gd name="T35" fmla="*/ 226 h 421"/>
                                <a:gd name="T36" fmla="*/ 225 w 255"/>
                                <a:gd name="T37" fmla="*/ 181 h 421"/>
                                <a:gd name="T38" fmla="*/ 195 w 255"/>
                                <a:gd name="T39" fmla="*/ 151 h 421"/>
                                <a:gd name="T40" fmla="*/ 165 w 255"/>
                                <a:gd name="T41" fmla="*/ 151 h 421"/>
                                <a:gd name="T42" fmla="*/ 120 w 255"/>
                                <a:gd name="T43" fmla="*/ 151 h 421"/>
                                <a:gd name="T44" fmla="*/ 90 w 255"/>
                                <a:gd name="T45" fmla="*/ 196 h 421"/>
                                <a:gd name="T46" fmla="*/ 105 w 255"/>
                                <a:gd name="T47" fmla="*/ 106 h 421"/>
                                <a:gd name="T48" fmla="*/ 120 w 255"/>
                                <a:gd name="T49" fmla="*/ 76 h 421"/>
                                <a:gd name="T50" fmla="*/ 135 w 255"/>
                                <a:gd name="T51" fmla="*/ 76 h 421"/>
                                <a:gd name="T52" fmla="*/ 150 w 255"/>
                                <a:gd name="T53" fmla="*/ 76 h 421"/>
                                <a:gd name="T54" fmla="*/ 165 w 255"/>
                                <a:gd name="T55" fmla="*/ 121 h 421"/>
                                <a:gd name="T56" fmla="*/ 255 w 255"/>
                                <a:gd name="T57" fmla="*/ 91 h 421"/>
                                <a:gd name="T58" fmla="*/ 90 w 255"/>
                                <a:gd name="T59" fmla="*/ 286 h 421"/>
                                <a:gd name="T60" fmla="*/ 105 w 255"/>
                                <a:gd name="T61" fmla="*/ 241 h 421"/>
                                <a:gd name="T62" fmla="*/ 135 w 255"/>
                                <a:gd name="T63" fmla="*/ 211 h 421"/>
                                <a:gd name="T64" fmla="*/ 165 w 255"/>
                                <a:gd name="T65" fmla="*/ 226 h 421"/>
                                <a:gd name="T66" fmla="*/ 180 w 255"/>
                                <a:gd name="T67" fmla="*/ 286 h 421"/>
                                <a:gd name="T68" fmla="*/ 165 w 255"/>
                                <a:gd name="T69" fmla="*/ 331 h 421"/>
                                <a:gd name="T70" fmla="*/ 135 w 255"/>
                                <a:gd name="T71" fmla="*/ 361 h 421"/>
                                <a:gd name="T72" fmla="*/ 105 w 255"/>
                                <a:gd name="T73" fmla="*/ 331 h 421"/>
                                <a:gd name="T74" fmla="*/ 90 w 255"/>
                                <a:gd name="T75" fmla="*/ 286 h 421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  <a:gd name="T81" fmla="*/ 0 60000 65536"/>
                                <a:gd name="T82" fmla="*/ 0 60000 65536"/>
                                <a:gd name="T83" fmla="*/ 0 60000 65536"/>
                                <a:gd name="T84" fmla="*/ 0 60000 65536"/>
                                <a:gd name="T85" fmla="*/ 0 60000 65536"/>
                                <a:gd name="T86" fmla="*/ 0 60000 65536"/>
                                <a:gd name="T87" fmla="*/ 0 60000 65536"/>
                                <a:gd name="T88" fmla="*/ 0 60000 65536"/>
                                <a:gd name="T89" fmla="*/ 0 60000 65536"/>
                                <a:gd name="T90" fmla="*/ 0 60000 65536"/>
                                <a:gd name="T91" fmla="*/ 0 60000 65536"/>
                                <a:gd name="T92" fmla="*/ 0 60000 65536"/>
                                <a:gd name="T93" fmla="*/ 0 60000 65536"/>
                                <a:gd name="T94" fmla="*/ 0 60000 65536"/>
                                <a:gd name="T95" fmla="*/ 0 60000 65536"/>
                                <a:gd name="T96" fmla="*/ 0 60000 65536"/>
                                <a:gd name="T97" fmla="*/ 0 60000 65536"/>
                                <a:gd name="T98" fmla="*/ 0 60000 65536"/>
                                <a:gd name="T99" fmla="*/ 0 60000 65536"/>
                                <a:gd name="T100" fmla="*/ 0 60000 65536"/>
                                <a:gd name="T101" fmla="*/ 0 60000 65536"/>
                                <a:gd name="T102" fmla="*/ 0 60000 65536"/>
                                <a:gd name="T103" fmla="*/ 0 60000 65536"/>
                                <a:gd name="T104" fmla="*/ 0 60000 65536"/>
                                <a:gd name="T105" fmla="*/ 0 60000 65536"/>
                                <a:gd name="T106" fmla="*/ 0 60000 65536"/>
                                <a:gd name="T107" fmla="*/ 0 60000 65536"/>
                                <a:gd name="T108" fmla="*/ 0 60000 65536"/>
                                <a:gd name="T109" fmla="*/ 0 60000 65536"/>
                                <a:gd name="T110" fmla="*/ 0 60000 65536"/>
                                <a:gd name="T111" fmla="*/ 0 60000 65536"/>
                                <a:gd name="T112" fmla="*/ 0 60000 65536"/>
                                <a:gd name="T113" fmla="*/ 0 60000 65536"/>
                              </a:gdLst>
                              <a:ahLst/>
                              <a:cxnLst>
                                <a:cxn ang="T76">
                                  <a:pos x="T0" y="T1"/>
                                </a:cxn>
                                <a:cxn ang="T77">
                                  <a:pos x="T2" y="T3"/>
                                </a:cxn>
                                <a:cxn ang="T78">
                                  <a:pos x="T4" y="T5"/>
                                </a:cxn>
                                <a:cxn ang="T79">
                                  <a:pos x="T6" y="T7"/>
                                </a:cxn>
                                <a:cxn ang="T80">
                                  <a:pos x="T8" y="T9"/>
                                </a:cxn>
                                <a:cxn ang="T81">
                                  <a:pos x="T10" y="T11"/>
                                </a:cxn>
                                <a:cxn ang="T82">
                                  <a:pos x="T12" y="T13"/>
                                </a:cxn>
                                <a:cxn ang="T83">
                                  <a:pos x="T14" y="T15"/>
                                </a:cxn>
                                <a:cxn ang="T84">
                                  <a:pos x="T16" y="T17"/>
                                </a:cxn>
                                <a:cxn ang="T85">
                                  <a:pos x="T18" y="T19"/>
                                </a:cxn>
                                <a:cxn ang="T86">
                                  <a:pos x="T20" y="T21"/>
                                </a:cxn>
                                <a:cxn ang="T87">
                                  <a:pos x="T22" y="T23"/>
                                </a:cxn>
                                <a:cxn ang="T88">
                                  <a:pos x="T24" y="T25"/>
                                </a:cxn>
                                <a:cxn ang="T89">
                                  <a:pos x="T26" y="T27"/>
                                </a:cxn>
                                <a:cxn ang="T90">
                                  <a:pos x="T28" y="T29"/>
                                </a:cxn>
                                <a:cxn ang="T91">
                                  <a:pos x="T30" y="T31"/>
                                </a:cxn>
                                <a:cxn ang="T92">
                                  <a:pos x="T32" y="T33"/>
                                </a:cxn>
                                <a:cxn ang="T93">
                                  <a:pos x="T34" y="T35"/>
                                </a:cxn>
                                <a:cxn ang="T94">
                                  <a:pos x="T36" y="T37"/>
                                </a:cxn>
                                <a:cxn ang="T95">
                                  <a:pos x="T38" y="T39"/>
                                </a:cxn>
                                <a:cxn ang="T96">
                                  <a:pos x="T40" y="T41"/>
                                </a:cxn>
                                <a:cxn ang="T97">
                                  <a:pos x="T42" y="T43"/>
                                </a:cxn>
                                <a:cxn ang="T98">
                                  <a:pos x="T44" y="T45"/>
                                </a:cxn>
                                <a:cxn ang="T99">
                                  <a:pos x="T46" y="T47"/>
                                </a:cxn>
                                <a:cxn ang="T100">
                                  <a:pos x="T48" y="T49"/>
                                </a:cxn>
                                <a:cxn ang="T101">
                                  <a:pos x="T50" y="T51"/>
                                </a:cxn>
                                <a:cxn ang="T102">
                                  <a:pos x="T52" y="T53"/>
                                </a:cxn>
                                <a:cxn ang="T103">
                                  <a:pos x="T54" y="T55"/>
                                </a:cxn>
                                <a:cxn ang="T104">
                                  <a:pos x="T56" y="T57"/>
                                </a:cxn>
                                <a:cxn ang="T105">
                                  <a:pos x="T58" y="T59"/>
                                </a:cxn>
                                <a:cxn ang="T106">
                                  <a:pos x="T60" y="T61"/>
                                </a:cxn>
                                <a:cxn ang="T107">
                                  <a:pos x="T62" y="T63"/>
                                </a:cxn>
                                <a:cxn ang="T108">
                                  <a:pos x="T64" y="T65"/>
                                </a:cxn>
                                <a:cxn ang="T109">
                                  <a:pos x="T66" y="T67"/>
                                </a:cxn>
                                <a:cxn ang="T110">
                                  <a:pos x="T68" y="T69"/>
                                </a:cxn>
                                <a:cxn ang="T111">
                                  <a:pos x="T70" y="T71"/>
                                </a:cxn>
                                <a:cxn ang="T112">
                                  <a:pos x="T72" y="T73"/>
                                </a:cxn>
                                <a:cxn ang="T113">
                                  <a:pos x="T74" y="T75"/>
                                </a:cxn>
                              </a:cxnLst>
                              <a:rect l="0" t="0" r="r" b="b"/>
                              <a:pathLst>
                                <a:path w="255" h="421">
                                  <a:moveTo>
                                    <a:pt x="255" y="91"/>
                                  </a:moveTo>
                                  <a:lnTo>
                                    <a:pt x="225" y="46"/>
                                  </a:lnTo>
                                  <a:lnTo>
                                    <a:pt x="195" y="16"/>
                                  </a:lnTo>
                                  <a:lnTo>
                                    <a:pt x="135" y="0"/>
                                  </a:lnTo>
                                  <a:lnTo>
                                    <a:pt x="75" y="16"/>
                                  </a:lnTo>
                                  <a:lnTo>
                                    <a:pt x="30" y="61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0" y="226"/>
                                  </a:lnTo>
                                  <a:lnTo>
                                    <a:pt x="0" y="286"/>
                                  </a:lnTo>
                                  <a:lnTo>
                                    <a:pt x="15" y="346"/>
                                  </a:lnTo>
                                  <a:lnTo>
                                    <a:pt x="30" y="376"/>
                                  </a:lnTo>
                                  <a:lnTo>
                                    <a:pt x="60" y="406"/>
                                  </a:lnTo>
                                  <a:lnTo>
                                    <a:pt x="90" y="421"/>
                                  </a:lnTo>
                                  <a:lnTo>
                                    <a:pt x="135" y="421"/>
                                  </a:lnTo>
                                  <a:lnTo>
                                    <a:pt x="210" y="406"/>
                                  </a:lnTo>
                                  <a:lnTo>
                                    <a:pt x="240" y="346"/>
                                  </a:lnTo>
                                  <a:lnTo>
                                    <a:pt x="255" y="271"/>
                                  </a:lnTo>
                                  <a:lnTo>
                                    <a:pt x="255" y="226"/>
                                  </a:lnTo>
                                  <a:lnTo>
                                    <a:pt x="225" y="181"/>
                                  </a:lnTo>
                                  <a:lnTo>
                                    <a:pt x="195" y="151"/>
                                  </a:lnTo>
                                  <a:lnTo>
                                    <a:pt x="165" y="151"/>
                                  </a:lnTo>
                                  <a:lnTo>
                                    <a:pt x="120" y="151"/>
                                  </a:lnTo>
                                  <a:lnTo>
                                    <a:pt x="90" y="196"/>
                                  </a:lnTo>
                                  <a:lnTo>
                                    <a:pt x="105" y="106"/>
                                  </a:lnTo>
                                  <a:lnTo>
                                    <a:pt x="120" y="76"/>
                                  </a:lnTo>
                                  <a:lnTo>
                                    <a:pt x="135" y="76"/>
                                  </a:lnTo>
                                  <a:lnTo>
                                    <a:pt x="150" y="76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255" y="91"/>
                                  </a:lnTo>
                                  <a:close/>
                                  <a:moveTo>
                                    <a:pt x="90" y="286"/>
                                  </a:moveTo>
                                  <a:lnTo>
                                    <a:pt x="105" y="241"/>
                                  </a:lnTo>
                                  <a:lnTo>
                                    <a:pt x="135" y="211"/>
                                  </a:lnTo>
                                  <a:lnTo>
                                    <a:pt x="165" y="226"/>
                                  </a:lnTo>
                                  <a:lnTo>
                                    <a:pt x="180" y="286"/>
                                  </a:lnTo>
                                  <a:lnTo>
                                    <a:pt x="165" y="331"/>
                                  </a:lnTo>
                                  <a:lnTo>
                                    <a:pt x="135" y="361"/>
                                  </a:lnTo>
                                  <a:lnTo>
                                    <a:pt x="105" y="331"/>
                                  </a:lnTo>
                                  <a:lnTo>
                                    <a:pt x="90" y="28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  <wpg:grpSp>
                        <wpg:cNvPr id="446" name=" 446"/>
                        <wpg:cNvGrpSpPr>
                          <a:grpSpLocks/>
                        </wpg:cNvGrpSpPr>
                        <wpg:grpSpPr bwMode="auto">
                          <a:xfrm>
                            <a:off x="5205" y="6087"/>
                            <a:ext cx="1800" cy="526"/>
                            <a:chOff x="5205" y="6087"/>
                            <a:chExt cx="1800" cy="526"/>
                          </a:xfrm>
                        </wpg:grpSpPr>
                        <wps:wsp>
                          <wps:cNvPr id="447" name=" 447"/>
                          <wps:cNvSpPr>
                            <a:spLocks/>
                          </wps:cNvSpPr>
                          <wps:spPr bwMode="auto">
                            <a:xfrm>
                              <a:off x="5400" y="6177"/>
                              <a:ext cx="45" cy="7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30 h 76"/>
                                <a:gd name="T2" fmla="*/ 0 w 45"/>
                                <a:gd name="T3" fmla="*/ 76 h 76"/>
                                <a:gd name="T4" fmla="*/ 15 w 45"/>
                                <a:gd name="T5" fmla="*/ 60 h 76"/>
                                <a:gd name="T6" fmla="*/ 45 w 45"/>
                                <a:gd name="T7" fmla="*/ 0 h 76"/>
                                <a:gd name="T8" fmla="*/ 30 w 45"/>
                                <a:gd name="T9" fmla="*/ 30 h 7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76">
                                  <a:moveTo>
                                    <a:pt x="30" y="30"/>
                                  </a:moveTo>
                                  <a:lnTo>
                                    <a:pt x="0" y="76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8" name=" 448"/>
                          <wps:cNvSpPr>
                            <a:spLocks/>
                          </wps:cNvSpPr>
                          <wps:spPr bwMode="auto">
                            <a:xfrm>
                              <a:off x="5370" y="6268"/>
                              <a:ext cx="105" cy="195"/>
                            </a:xfrm>
                            <a:custGeom>
                              <a:avLst/>
                              <a:gdLst>
                                <a:gd name="T0" fmla="*/ 105 w 105"/>
                                <a:gd name="T1" fmla="*/ 30 h 195"/>
                                <a:gd name="T2" fmla="*/ 0 w 105"/>
                                <a:gd name="T3" fmla="*/ 195 h 195"/>
                                <a:gd name="T4" fmla="*/ 0 w 105"/>
                                <a:gd name="T5" fmla="*/ 165 h 195"/>
                                <a:gd name="T6" fmla="*/ 105 w 105"/>
                                <a:gd name="T7" fmla="*/ 0 h 195"/>
                                <a:gd name="T8" fmla="*/ 105 w 105"/>
                                <a:gd name="T9" fmla="*/ 30 h 19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05" h="195">
                                  <a:moveTo>
                                    <a:pt x="105" y="30"/>
                                  </a:moveTo>
                                  <a:lnTo>
                                    <a:pt x="0" y="195"/>
                                  </a:lnTo>
                                  <a:lnTo>
                                    <a:pt x="0" y="165"/>
                                  </a:lnTo>
                                  <a:lnTo>
                                    <a:pt x="105" y="0"/>
                                  </a:lnTo>
                                  <a:lnTo>
                                    <a:pt x="10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49" name=" 449"/>
                          <wps:cNvSpPr>
                            <a:spLocks/>
                          </wps:cNvSpPr>
                          <wps:spPr bwMode="auto">
                            <a:xfrm>
                              <a:off x="5430" y="6177"/>
                              <a:ext cx="225" cy="136"/>
                            </a:xfrm>
                            <a:custGeom>
                              <a:avLst/>
                              <a:gdLst>
                                <a:gd name="T0" fmla="*/ 210 w 225"/>
                                <a:gd name="T1" fmla="*/ 136 h 136"/>
                                <a:gd name="T2" fmla="*/ 0 w 225"/>
                                <a:gd name="T3" fmla="*/ 30 h 136"/>
                                <a:gd name="T4" fmla="*/ 15 w 225"/>
                                <a:gd name="T5" fmla="*/ 0 h 136"/>
                                <a:gd name="T6" fmla="*/ 225 w 225"/>
                                <a:gd name="T7" fmla="*/ 121 h 136"/>
                                <a:gd name="T8" fmla="*/ 210 w 225"/>
                                <a:gd name="T9" fmla="*/ 136 h 13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25" h="136">
                                  <a:moveTo>
                                    <a:pt x="210" y="136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25" y="121"/>
                                  </a:lnTo>
                                  <a:lnTo>
                                    <a:pt x="210" y="13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994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0" name=" 450"/>
                          <wps:cNvSpPr>
                            <a:spLocks/>
                          </wps:cNvSpPr>
                          <wps:spPr bwMode="auto">
                            <a:xfrm>
                              <a:off x="5370" y="6207"/>
                              <a:ext cx="270" cy="286"/>
                            </a:xfrm>
                            <a:custGeom>
                              <a:avLst/>
                              <a:gdLst>
                                <a:gd name="T0" fmla="*/ 60 w 270"/>
                                <a:gd name="T1" fmla="*/ 0 h 286"/>
                                <a:gd name="T2" fmla="*/ 30 w 270"/>
                                <a:gd name="T3" fmla="*/ 46 h 286"/>
                                <a:gd name="T4" fmla="*/ 105 w 270"/>
                                <a:gd name="T5" fmla="*/ 91 h 286"/>
                                <a:gd name="T6" fmla="*/ 0 w 270"/>
                                <a:gd name="T7" fmla="*/ 256 h 286"/>
                                <a:gd name="T8" fmla="*/ 60 w 270"/>
                                <a:gd name="T9" fmla="*/ 286 h 286"/>
                                <a:gd name="T10" fmla="*/ 165 w 270"/>
                                <a:gd name="T11" fmla="*/ 121 h 286"/>
                                <a:gd name="T12" fmla="*/ 240 w 270"/>
                                <a:gd name="T13" fmla="*/ 166 h 286"/>
                                <a:gd name="T14" fmla="*/ 270 w 270"/>
                                <a:gd name="T15" fmla="*/ 106 h 286"/>
                                <a:gd name="T16" fmla="*/ 60 w 270"/>
                                <a:gd name="T17" fmla="*/ 0 h 286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70" h="286">
                                  <a:moveTo>
                                    <a:pt x="60" y="0"/>
                                  </a:moveTo>
                                  <a:lnTo>
                                    <a:pt x="30" y="46"/>
                                  </a:lnTo>
                                  <a:lnTo>
                                    <a:pt x="105" y="91"/>
                                  </a:lnTo>
                                  <a:lnTo>
                                    <a:pt x="0" y="256"/>
                                  </a:lnTo>
                                  <a:lnTo>
                                    <a:pt x="60" y="286"/>
                                  </a:lnTo>
                                  <a:lnTo>
                                    <a:pt x="165" y="121"/>
                                  </a:lnTo>
                                  <a:lnTo>
                                    <a:pt x="240" y="166"/>
                                  </a:lnTo>
                                  <a:lnTo>
                                    <a:pt x="270" y="106"/>
                                  </a:lnTo>
                                  <a:lnTo>
                                    <a:pt x="6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1" name=" 451"/>
                          <wps:cNvSpPr>
                            <a:spLocks/>
                          </wps:cNvSpPr>
                          <wps:spPr bwMode="auto">
                            <a:xfrm>
                              <a:off x="5205" y="6132"/>
                              <a:ext cx="195" cy="196"/>
                            </a:xfrm>
                            <a:custGeom>
                              <a:avLst/>
                              <a:gdLst>
                                <a:gd name="T0" fmla="*/ 180 w 195"/>
                                <a:gd name="T1" fmla="*/ 15 h 196"/>
                                <a:gd name="T2" fmla="*/ 0 w 195"/>
                                <a:gd name="T3" fmla="*/ 196 h 196"/>
                                <a:gd name="T4" fmla="*/ 15 w 195"/>
                                <a:gd name="T5" fmla="*/ 181 h 196"/>
                                <a:gd name="T6" fmla="*/ 195 w 195"/>
                                <a:gd name="T7" fmla="*/ 0 h 196"/>
                                <a:gd name="T8" fmla="*/ 180 w 195"/>
                                <a:gd name="T9" fmla="*/ 15 h 19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95" h="196">
                                  <a:moveTo>
                                    <a:pt x="180" y="15"/>
                                  </a:moveTo>
                                  <a:lnTo>
                                    <a:pt x="0" y="196"/>
                                  </a:lnTo>
                                  <a:lnTo>
                                    <a:pt x="15" y="181"/>
                                  </a:lnTo>
                                  <a:lnTo>
                                    <a:pt x="195" y="0"/>
                                  </a:lnTo>
                                  <a:lnTo>
                                    <a:pt x="18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BA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2" name=" 452"/>
                          <wps:cNvSpPr>
                            <a:spLocks/>
                          </wps:cNvSpPr>
                          <wps:spPr bwMode="auto">
                            <a:xfrm>
                              <a:off x="5385" y="6132"/>
                              <a:ext cx="60" cy="60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60 h 60"/>
                                <a:gd name="T2" fmla="*/ 0 w 60"/>
                                <a:gd name="T3" fmla="*/ 15 h 60"/>
                                <a:gd name="T4" fmla="*/ 15 w 60"/>
                                <a:gd name="T5" fmla="*/ 0 h 60"/>
                                <a:gd name="T6" fmla="*/ 60 w 60"/>
                                <a:gd name="T7" fmla="*/ 45 h 60"/>
                                <a:gd name="T8" fmla="*/ 60 w 6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60">
                                  <a:moveTo>
                                    <a:pt x="60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6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D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3" name=" 453"/>
                          <wps:cNvSpPr>
                            <a:spLocks/>
                          </wps:cNvSpPr>
                          <wps:spPr bwMode="auto">
                            <a:xfrm>
                              <a:off x="5205" y="6147"/>
                              <a:ext cx="240" cy="241"/>
                            </a:xfrm>
                            <a:custGeom>
                              <a:avLst/>
                              <a:gdLst>
                                <a:gd name="T0" fmla="*/ 180 w 240"/>
                                <a:gd name="T1" fmla="*/ 0 h 241"/>
                                <a:gd name="T2" fmla="*/ 0 w 240"/>
                                <a:gd name="T3" fmla="*/ 181 h 241"/>
                                <a:gd name="T4" fmla="*/ 60 w 240"/>
                                <a:gd name="T5" fmla="*/ 241 h 241"/>
                                <a:gd name="T6" fmla="*/ 240 w 240"/>
                                <a:gd name="T7" fmla="*/ 45 h 241"/>
                                <a:gd name="T8" fmla="*/ 180 w 240"/>
                                <a:gd name="T9" fmla="*/ 0 h 24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0" h="241">
                                  <a:moveTo>
                                    <a:pt x="180" y="0"/>
                                  </a:moveTo>
                                  <a:lnTo>
                                    <a:pt x="0" y="181"/>
                                  </a:lnTo>
                                  <a:lnTo>
                                    <a:pt x="60" y="241"/>
                                  </a:lnTo>
                                  <a:lnTo>
                                    <a:pt x="240" y="45"/>
                                  </a:lnTo>
                                  <a:lnTo>
                                    <a:pt x="18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4" name=" 454"/>
                          <wps:cNvSpPr>
                            <a:spLocks/>
                          </wps:cNvSpPr>
                          <wps:spPr bwMode="auto">
                            <a:xfrm>
                              <a:off x="5640" y="6448"/>
                              <a:ext cx="60" cy="45"/>
                            </a:xfrm>
                            <a:custGeom>
                              <a:avLst/>
                              <a:gdLst>
                                <a:gd name="T0" fmla="*/ 60 w 60"/>
                                <a:gd name="T1" fmla="*/ 45 h 45"/>
                                <a:gd name="T2" fmla="*/ 0 w 60"/>
                                <a:gd name="T3" fmla="*/ 30 h 45"/>
                                <a:gd name="T4" fmla="*/ 15 w 60"/>
                                <a:gd name="T5" fmla="*/ 0 h 45"/>
                                <a:gd name="T6" fmla="*/ 60 w 60"/>
                                <a:gd name="T7" fmla="*/ 15 h 45"/>
                                <a:gd name="T8" fmla="*/ 60 w 6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45">
                                  <a:moveTo>
                                    <a:pt x="60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60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5" name=" 455"/>
                          <wps:cNvSpPr>
                            <a:spLocks/>
                          </wps:cNvSpPr>
                          <wps:spPr bwMode="auto">
                            <a:xfrm>
                              <a:off x="5760" y="6328"/>
                              <a:ext cx="15" cy="28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285 h 285"/>
                                <a:gd name="T2" fmla="*/ 0 w 15"/>
                                <a:gd name="T3" fmla="*/ 15 h 285"/>
                                <a:gd name="T4" fmla="*/ 15 w 15"/>
                                <a:gd name="T5" fmla="*/ 0 h 285"/>
                                <a:gd name="T6" fmla="*/ 15 w 15"/>
                                <a:gd name="T7" fmla="*/ 255 h 285"/>
                                <a:gd name="T8" fmla="*/ 0 w 15"/>
                                <a:gd name="T9" fmla="*/ 285 h 28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285">
                                  <a:moveTo>
                                    <a:pt x="0" y="28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255"/>
                                  </a:lnTo>
                                  <a:lnTo>
                                    <a:pt x="0" y="28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6" name=" 456"/>
                          <wps:cNvSpPr>
                            <a:spLocks/>
                          </wps:cNvSpPr>
                          <wps:spPr bwMode="auto">
                            <a:xfrm>
                              <a:off x="5685" y="6298"/>
                              <a:ext cx="90" cy="45"/>
                            </a:xfrm>
                            <a:custGeom>
                              <a:avLst/>
                              <a:gdLst>
                                <a:gd name="T0" fmla="*/ 75 w 90"/>
                                <a:gd name="T1" fmla="*/ 45 h 45"/>
                                <a:gd name="T2" fmla="*/ 0 w 90"/>
                                <a:gd name="T3" fmla="*/ 30 h 45"/>
                                <a:gd name="T4" fmla="*/ 0 w 90"/>
                                <a:gd name="T5" fmla="*/ 0 h 45"/>
                                <a:gd name="T6" fmla="*/ 90 w 90"/>
                                <a:gd name="T7" fmla="*/ 30 h 45"/>
                                <a:gd name="T8" fmla="*/ 75 w 90"/>
                                <a:gd name="T9" fmla="*/ 45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45">
                                  <a:moveTo>
                                    <a:pt x="75" y="4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90" y="30"/>
                                  </a:lnTo>
                                  <a:lnTo>
                                    <a:pt x="75" y="4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7" name=" 457"/>
                          <wps:cNvSpPr>
                            <a:spLocks/>
                          </wps:cNvSpPr>
                          <wps:spPr bwMode="auto">
                            <a:xfrm>
                              <a:off x="5505" y="6298"/>
                              <a:ext cx="180" cy="240"/>
                            </a:xfrm>
                            <a:custGeom>
                              <a:avLst/>
                              <a:gdLst>
                                <a:gd name="T0" fmla="*/ 180 w 180"/>
                                <a:gd name="T1" fmla="*/ 30 h 240"/>
                                <a:gd name="T2" fmla="*/ 0 w 180"/>
                                <a:gd name="T3" fmla="*/ 240 h 240"/>
                                <a:gd name="T4" fmla="*/ 15 w 180"/>
                                <a:gd name="T5" fmla="*/ 210 h 240"/>
                                <a:gd name="T6" fmla="*/ 180 w 180"/>
                                <a:gd name="T7" fmla="*/ 0 h 240"/>
                                <a:gd name="T8" fmla="*/ 180 w 180"/>
                                <a:gd name="T9" fmla="*/ 30 h 24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80" h="240">
                                  <a:moveTo>
                                    <a:pt x="180" y="30"/>
                                  </a:moveTo>
                                  <a:lnTo>
                                    <a:pt x="0" y="240"/>
                                  </a:lnTo>
                                  <a:lnTo>
                                    <a:pt x="15" y="210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18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0A6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8" name=" 458"/>
                          <wps:cNvSpPr>
                            <a:spLocks/>
                          </wps:cNvSpPr>
                          <wps:spPr bwMode="auto">
                            <a:xfrm>
                              <a:off x="5505" y="6328"/>
                              <a:ext cx="255" cy="285"/>
                            </a:xfrm>
                            <a:custGeom>
                              <a:avLst/>
                              <a:gdLst>
                                <a:gd name="T0" fmla="*/ 180 w 255"/>
                                <a:gd name="T1" fmla="*/ 210 h 285"/>
                                <a:gd name="T2" fmla="*/ 180 w 255"/>
                                <a:gd name="T3" fmla="*/ 255 h 285"/>
                                <a:gd name="T4" fmla="*/ 255 w 255"/>
                                <a:gd name="T5" fmla="*/ 285 h 285"/>
                                <a:gd name="T6" fmla="*/ 255 w 255"/>
                                <a:gd name="T7" fmla="*/ 15 h 285"/>
                                <a:gd name="T8" fmla="*/ 180 w 255"/>
                                <a:gd name="T9" fmla="*/ 0 h 285"/>
                                <a:gd name="T10" fmla="*/ 0 w 255"/>
                                <a:gd name="T11" fmla="*/ 210 h 285"/>
                                <a:gd name="T12" fmla="*/ 75 w 255"/>
                                <a:gd name="T13" fmla="*/ 225 h 285"/>
                                <a:gd name="T14" fmla="*/ 105 w 255"/>
                                <a:gd name="T15" fmla="*/ 195 h 285"/>
                                <a:gd name="T16" fmla="*/ 180 w 255"/>
                                <a:gd name="T17" fmla="*/ 210 h 285"/>
                                <a:gd name="T18" fmla="*/ 195 w 255"/>
                                <a:gd name="T19" fmla="*/ 165 h 285"/>
                                <a:gd name="T20" fmla="*/ 135 w 255"/>
                                <a:gd name="T21" fmla="*/ 150 h 285"/>
                                <a:gd name="T22" fmla="*/ 195 w 255"/>
                                <a:gd name="T23" fmla="*/ 60 h 285"/>
                                <a:gd name="T24" fmla="*/ 195 w 255"/>
                                <a:gd name="T25" fmla="*/ 165 h 285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255" h="285">
                                  <a:moveTo>
                                    <a:pt x="180" y="210"/>
                                  </a:moveTo>
                                  <a:lnTo>
                                    <a:pt x="180" y="255"/>
                                  </a:lnTo>
                                  <a:lnTo>
                                    <a:pt x="255" y="285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180" y="0"/>
                                  </a:lnTo>
                                  <a:lnTo>
                                    <a:pt x="0" y="210"/>
                                  </a:lnTo>
                                  <a:lnTo>
                                    <a:pt x="75" y="225"/>
                                  </a:lnTo>
                                  <a:lnTo>
                                    <a:pt x="105" y="195"/>
                                  </a:lnTo>
                                  <a:lnTo>
                                    <a:pt x="180" y="210"/>
                                  </a:lnTo>
                                  <a:close/>
                                  <a:moveTo>
                                    <a:pt x="195" y="165"/>
                                  </a:moveTo>
                                  <a:lnTo>
                                    <a:pt x="135" y="150"/>
                                  </a:lnTo>
                                  <a:lnTo>
                                    <a:pt x="195" y="60"/>
                                  </a:lnTo>
                                  <a:lnTo>
                                    <a:pt x="195" y="16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59" name=" 459"/>
                          <wps:cNvSpPr>
                            <a:spLocks/>
                          </wps:cNvSpPr>
                          <wps:spPr bwMode="auto">
                            <a:xfrm>
                              <a:off x="5925" y="6418"/>
                              <a:ext cx="30" cy="195"/>
                            </a:xfrm>
                            <a:custGeom>
                              <a:avLst/>
                              <a:gdLst>
                                <a:gd name="T0" fmla="*/ 0 w 30"/>
                                <a:gd name="T1" fmla="*/ 195 h 195"/>
                                <a:gd name="T2" fmla="*/ 30 w 30"/>
                                <a:gd name="T3" fmla="*/ 15 h 195"/>
                                <a:gd name="T4" fmla="*/ 30 w 30"/>
                                <a:gd name="T5" fmla="*/ 0 h 195"/>
                                <a:gd name="T6" fmla="*/ 15 w 30"/>
                                <a:gd name="T7" fmla="*/ 180 h 195"/>
                                <a:gd name="T8" fmla="*/ 0 w 30"/>
                                <a:gd name="T9" fmla="*/ 195 h 19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95">
                                  <a:moveTo>
                                    <a:pt x="0" y="195"/>
                                  </a:moveTo>
                                  <a:lnTo>
                                    <a:pt x="3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80"/>
                                  </a:lnTo>
                                  <a:lnTo>
                                    <a:pt x="0" y="19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0" name=" 460"/>
                          <wps:cNvSpPr>
                            <a:spLocks/>
                          </wps:cNvSpPr>
                          <wps:spPr bwMode="auto">
                            <a:xfrm>
                              <a:off x="6030" y="6358"/>
                              <a:ext cx="15" cy="75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75 h 75"/>
                                <a:gd name="T2" fmla="*/ 15 w 15"/>
                                <a:gd name="T3" fmla="*/ 15 h 75"/>
                                <a:gd name="T4" fmla="*/ 15 w 15"/>
                                <a:gd name="T5" fmla="*/ 0 h 75"/>
                                <a:gd name="T6" fmla="*/ 15 w 15"/>
                                <a:gd name="T7" fmla="*/ 60 h 75"/>
                                <a:gd name="T8" fmla="*/ 0 w 15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75">
                                  <a:moveTo>
                                    <a:pt x="0" y="75"/>
                                  </a:moveTo>
                                  <a:lnTo>
                                    <a:pt x="15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5" y="60"/>
                                  </a:lnTo>
                                  <a:lnTo>
                                    <a:pt x="0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1" name=" 461"/>
                          <wps:cNvSpPr>
                            <a:spLocks/>
                          </wps:cNvSpPr>
                          <wps:spPr bwMode="auto">
                            <a:xfrm>
                              <a:off x="5805" y="6343"/>
                              <a:ext cx="240" cy="30"/>
                            </a:xfrm>
                            <a:custGeom>
                              <a:avLst/>
                              <a:gdLst>
                                <a:gd name="T0" fmla="*/ 240 w 240"/>
                                <a:gd name="T1" fmla="*/ 30 h 30"/>
                                <a:gd name="T2" fmla="*/ 0 w 240"/>
                                <a:gd name="T3" fmla="*/ 15 h 30"/>
                                <a:gd name="T4" fmla="*/ 0 w 240"/>
                                <a:gd name="T5" fmla="*/ 0 h 30"/>
                                <a:gd name="T6" fmla="*/ 240 w 240"/>
                                <a:gd name="T7" fmla="*/ 15 h 30"/>
                                <a:gd name="T8" fmla="*/ 240 w 24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40" h="30">
                                  <a:moveTo>
                                    <a:pt x="240" y="3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240" y="15"/>
                                  </a:lnTo>
                                  <a:lnTo>
                                    <a:pt x="24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08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2" name=" 462"/>
                          <wps:cNvSpPr>
                            <a:spLocks/>
                          </wps:cNvSpPr>
                          <wps:spPr bwMode="auto">
                            <a:xfrm>
                              <a:off x="5790" y="6358"/>
                              <a:ext cx="255" cy="255"/>
                            </a:xfrm>
                            <a:custGeom>
                              <a:avLst/>
                              <a:gdLst>
                                <a:gd name="T0" fmla="*/ 15 w 255"/>
                                <a:gd name="T1" fmla="*/ 0 h 255"/>
                                <a:gd name="T2" fmla="*/ 0 w 255"/>
                                <a:gd name="T3" fmla="*/ 60 h 255"/>
                                <a:gd name="T4" fmla="*/ 75 w 255"/>
                                <a:gd name="T5" fmla="*/ 75 h 255"/>
                                <a:gd name="T6" fmla="*/ 60 w 255"/>
                                <a:gd name="T7" fmla="*/ 255 h 255"/>
                                <a:gd name="T8" fmla="*/ 135 w 255"/>
                                <a:gd name="T9" fmla="*/ 255 h 255"/>
                                <a:gd name="T10" fmla="*/ 165 w 255"/>
                                <a:gd name="T11" fmla="*/ 75 h 255"/>
                                <a:gd name="T12" fmla="*/ 240 w 255"/>
                                <a:gd name="T13" fmla="*/ 75 h 255"/>
                                <a:gd name="T14" fmla="*/ 255 w 255"/>
                                <a:gd name="T15" fmla="*/ 15 h 255"/>
                                <a:gd name="T16" fmla="*/ 15 w 255"/>
                                <a:gd name="T17" fmla="*/ 0 h 255"/>
                                <a:gd name="T18" fmla="*/ 0 60000 65536"/>
                                <a:gd name="T19" fmla="*/ 0 60000 65536"/>
                                <a:gd name="T20" fmla="*/ 0 60000 65536"/>
                                <a:gd name="T21" fmla="*/ 0 60000 65536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</a:gdLst>
                              <a:ahLst/>
                              <a:cxnLst>
                                <a:cxn ang="T18">
                                  <a:pos x="T0" y="T1"/>
                                </a:cxn>
                                <a:cxn ang="T19">
                                  <a:pos x="T2" y="T3"/>
                                </a:cxn>
                                <a:cxn ang="T20">
                                  <a:pos x="T4" y="T5"/>
                                </a:cxn>
                                <a:cxn ang="T21">
                                  <a:pos x="T6" y="T7"/>
                                </a:cxn>
                                <a:cxn ang="T22">
                                  <a:pos x="T8" y="T9"/>
                                </a:cxn>
                                <a:cxn ang="T23">
                                  <a:pos x="T10" y="T11"/>
                                </a:cxn>
                                <a:cxn ang="T24">
                                  <a:pos x="T12" y="T13"/>
                                </a:cxn>
                                <a:cxn ang="T25">
                                  <a:pos x="T14" y="T15"/>
                                </a:cxn>
                                <a:cxn ang="T26">
                                  <a:pos x="T16" y="T17"/>
                                </a:cxn>
                              </a:cxnLst>
                              <a:rect l="0" t="0" r="r" b="b"/>
                              <a:pathLst>
                                <a:path w="255" h="255">
                                  <a:moveTo>
                                    <a:pt x="15" y="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60" y="255"/>
                                  </a:lnTo>
                                  <a:lnTo>
                                    <a:pt x="135" y="255"/>
                                  </a:lnTo>
                                  <a:lnTo>
                                    <a:pt x="165" y="75"/>
                                  </a:lnTo>
                                  <a:lnTo>
                                    <a:pt x="240" y="75"/>
                                  </a:lnTo>
                                  <a:lnTo>
                                    <a:pt x="255" y="15"/>
                                  </a:lnTo>
                                  <a:lnTo>
                                    <a:pt x="15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3" name=" 463"/>
                          <wps:cNvSpPr>
                            <a:spLocks/>
                          </wps:cNvSpPr>
                          <wps:spPr bwMode="auto">
                            <a:xfrm>
                              <a:off x="6135" y="6343"/>
                              <a:ext cx="15" cy="270"/>
                            </a:xfrm>
                            <a:custGeom>
                              <a:avLst/>
                              <a:gdLst>
                                <a:gd name="T0" fmla="*/ 0 w 15"/>
                                <a:gd name="T1" fmla="*/ 270 h 270"/>
                                <a:gd name="T2" fmla="*/ 0 w 15"/>
                                <a:gd name="T3" fmla="*/ 30 h 270"/>
                                <a:gd name="T4" fmla="*/ 0 w 15"/>
                                <a:gd name="T5" fmla="*/ 0 h 270"/>
                                <a:gd name="T6" fmla="*/ 15 w 15"/>
                                <a:gd name="T7" fmla="*/ 255 h 270"/>
                                <a:gd name="T8" fmla="*/ 0 w 15"/>
                                <a:gd name="T9" fmla="*/ 270 h 27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5" h="270">
                                  <a:moveTo>
                                    <a:pt x="0" y="27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0"/>
                                  </a:lnTo>
                                  <a:lnTo>
                                    <a:pt x="15" y="255"/>
                                  </a:lnTo>
                                  <a:lnTo>
                                    <a:pt x="0" y="27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7AC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4" name=" 464"/>
                          <wps:cNvSpPr>
                            <a:spLocks/>
                          </wps:cNvSpPr>
                          <wps:spPr bwMode="auto">
                            <a:xfrm>
                              <a:off x="6045" y="6343"/>
                              <a:ext cx="90" cy="30"/>
                            </a:xfrm>
                            <a:custGeom>
                              <a:avLst/>
                              <a:gdLst>
                                <a:gd name="T0" fmla="*/ 90 w 90"/>
                                <a:gd name="T1" fmla="*/ 30 h 30"/>
                                <a:gd name="T2" fmla="*/ 0 w 90"/>
                                <a:gd name="T3" fmla="*/ 30 h 30"/>
                                <a:gd name="T4" fmla="*/ 15 w 90"/>
                                <a:gd name="T5" fmla="*/ 15 h 30"/>
                                <a:gd name="T6" fmla="*/ 90 w 90"/>
                                <a:gd name="T7" fmla="*/ 0 h 30"/>
                                <a:gd name="T8" fmla="*/ 90 w 9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30">
                                  <a:moveTo>
                                    <a:pt x="90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9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9879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5" name=" 465"/>
                          <wps:cNvSpPr>
                            <a:spLocks/>
                          </wps:cNvSpPr>
                          <wps:spPr bwMode="auto">
                            <a:xfrm>
                              <a:off x="6045" y="6373"/>
                              <a:ext cx="90" cy="240"/>
                            </a:xfrm>
                            <a:custGeom>
                              <a:avLst/>
                              <a:gdLst>
                                <a:gd name="T0" fmla="*/ 0 w 90"/>
                                <a:gd name="T1" fmla="*/ 0 h 240"/>
                                <a:gd name="T2" fmla="*/ 15 w 90"/>
                                <a:gd name="T3" fmla="*/ 240 h 240"/>
                                <a:gd name="T4" fmla="*/ 90 w 90"/>
                                <a:gd name="T5" fmla="*/ 240 h 240"/>
                                <a:gd name="T6" fmla="*/ 90 w 90"/>
                                <a:gd name="T7" fmla="*/ 0 h 240"/>
                                <a:gd name="T8" fmla="*/ 0 w 90"/>
                                <a:gd name="T9" fmla="*/ 0 h 24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90" h="240">
                                  <a:moveTo>
                                    <a:pt x="0" y="0"/>
                                  </a:moveTo>
                                  <a:lnTo>
                                    <a:pt x="15" y="240"/>
                                  </a:lnTo>
                                  <a:lnTo>
                                    <a:pt x="90" y="240"/>
                                  </a:lnTo>
                                  <a:lnTo>
                                    <a:pt x="90" y="0"/>
                                  </a:lnTo>
                                  <a:lnTo>
                                    <a:pt x="0" y="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6" name=" 466"/>
                          <wps:cNvSpPr>
                            <a:spLocks/>
                          </wps:cNvSpPr>
                          <wps:spPr bwMode="auto">
                            <a:xfrm>
                              <a:off x="6255" y="6448"/>
                              <a:ext cx="30" cy="15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0 h 150"/>
                                <a:gd name="T2" fmla="*/ 0 w 30"/>
                                <a:gd name="T3" fmla="*/ 15 h 150"/>
                                <a:gd name="T4" fmla="*/ 15 w 30"/>
                                <a:gd name="T5" fmla="*/ 0 h 150"/>
                                <a:gd name="T6" fmla="*/ 30 w 30"/>
                                <a:gd name="T7" fmla="*/ 120 h 150"/>
                                <a:gd name="T8" fmla="*/ 15 w 30"/>
                                <a:gd name="T9" fmla="*/ 150 h 15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150">
                                  <a:moveTo>
                                    <a:pt x="15" y="15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120"/>
                                  </a:lnTo>
                                  <a:lnTo>
                                    <a:pt x="15" y="15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7" name=" 467"/>
                          <wps:cNvSpPr>
                            <a:spLocks/>
                          </wps:cNvSpPr>
                          <wps:spPr bwMode="auto">
                            <a:xfrm>
                              <a:off x="6225" y="6328"/>
                              <a:ext cx="135" cy="135"/>
                            </a:xfrm>
                            <a:custGeom>
                              <a:avLst/>
                              <a:gdLst>
                                <a:gd name="T0" fmla="*/ 120 w 135"/>
                                <a:gd name="T1" fmla="*/ 135 h 135"/>
                                <a:gd name="T2" fmla="*/ 0 w 135"/>
                                <a:gd name="T3" fmla="*/ 30 h 135"/>
                                <a:gd name="T4" fmla="*/ 15 w 135"/>
                                <a:gd name="T5" fmla="*/ 0 h 135"/>
                                <a:gd name="T6" fmla="*/ 135 w 135"/>
                                <a:gd name="T7" fmla="*/ 120 h 135"/>
                                <a:gd name="T8" fmla="*/ 120 w 13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35" h="135">
                                  <a:moveTo>
                                    <a:pt x="120" y="13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135" y="120"/>
                                  </a:lnTo>
                                  <a:lnTo>
                                    <a:pt x="120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59E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8" name=" 468"/>
                          <wps:cNvSpPr>
                            <a:spLocks/>
                          </wps:cNvSpPr>
                          <wps:spPr bwMode="auto">
                            <a:xfrm>
                              <a:off x="6165" y="6328"/>
                              <a:ext cx="75" cy="4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0 h 45"/>
                                <a:gd name="T2" fmla="*/ 0 w 75"/>
                                <a:gd name="T3" fmla="*/ 45 h 45"/>
                                <a:gd name="T4" fmla="*/ 0 w 75"/>
                                <a:gd name="T5" fmla="*/ 15 h 45"/>
                                <a:gd name="T6" fmla="*/ 75 w 75"/>
                                <a:gd name="T7" fmla="*/ 0 h 45"/>
                                <a:gd name="T8" fmla="*/ 60 w 75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5">
                                  <a:moveTo>
                                    <a:pt x="60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4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69" name=" 469"/>
                          <wps:cNvSpPr>
                            <a:spLocks/>
                          </wps:cNvSpPr>
                          <wps:spPr bwMode="auto">
                            <a:xfrm>
                              <a:off x="6405" y="6298"/>
                              <a:ext cx="45" cy="25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255 h 255"/>
                                <a:gd name="T2" fmla="*/ 0 w 45"/>
                                <a:gd name="T3" fmla="*/ 15 h 255"/>
                                <a:gd name="T4" fmla="*/ 0 w 45"/>
                                <a:gd name="T5" fmla="*/ 0 h 255"/>
                                <a:gd name="T6" fmla="*/ 45 w 45"/>
                                <a:gd name="T7" fmla="*/ 240 h 255"/>
                                <a:gd name="T8" fmla="*/ 45 w 45"/>
                                <a:gd name="T9" fmla="*/ 255 h 25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255">
                                  <a:moveTo>
                                    <a:pt x="45" y="25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240"/>
                                  </a:lnTo>
                                  <a:lnTo>
                                    <a:pt x="45" y="25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0" name=" 470"/>
                          <wps:cNvSpPr>
                            <a:spLocks/>
                          </wps:cNvSpPr>
                          <wps:spPr bwMode="auto">
                            <a:xfrm>
                              <a:off x="6330" y="6298"/>
                              <a:ext cx="75" cy="30"/>
                            </a:xfrm>
                            <a:custGeom>
                              <a:avLst/>
                              <a:gdLst>
                                <a:gd name="T0" fmla="*/ 75 w 75"/>
                                <a:gd name="T1" fmla="*/ 15 h 30"/>
                                <a:gd name="T2" fmla="*/ 0 w 75"/>
                                <a:gd name="T3" fmla="*/ 30 h 30"/>
                                <a:gd name="T4" fmla="*/ 15 w 75"/>
                                <a:gd name="T5" fmla="*/ 15 h 30"/>
                                <a:gd name="T6" fmla="*/ 75 w 75"/>
                                <a:gd name="T7" fmla="*/ 0 h 30"/>
                                <a:gd name="T8" fmla="*/ 75 w 75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30">
                                  <a:moveTo>
                                    <a:pt x="75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1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7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483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1" name=" 471"/>
                          <wps:cNvSpPr>
                            <a:spLocks/>
                          </wps:cNvSpPr>
                          <wps:spPr bwMode="auto">
                            <a:xfrm>
                              <a:off x="6165" y="6313"/>
                              <a:ext cx="285" cy="300"/>
                            </a:xfrm>
                            <a:custGeom>
                              <a:avLst/>
                              <a:gdLst>
                                <a:gd name="T0" fmla="*/ 0 w 285"/>
                                <a:gd name="T1" fmla="*/ 60 h 300"/>
                                <a:gd name="T2" fmla="*/ 30 w 285"/>
                                <a:gd name="T3" fmla="*/ 300 h 300"/>
                                <a:gd name="T4" fmla="*/ 105 w 285"/>
                                <a:gd name="T5" fmla="*/ 285 h 300"/>
                                <a:gd name="T6" fmla="*/ 90 w 285"/>
                                <a:gd name="T7" fmla="*/ 150 h 300"/>
                                <a:gd name="T8" fmla="*/ 210 w 285"/>
                                <a:gd name="T9" fmla="*/ 255 h 300"/>
                                <a:gd name="T10" fmla="*/ 285 w 285"/>
                                <a:gd name="T11" fmla="*/ 240 h 300"/>
                                <a:gd name="T12" fmla="*/ 240 w 285"/>
                                <a:gd name="T13" fmla="*/ 0 h 300"/>
                                <a:gd name="T14" fmla="*/ 165 w 285"/>
                                <a:gd name="T15" fmla="*/ 15 h 300"/>
                                <a:gd name="T16" fmla="*/ 180 w 285"/>
                                <a:gd name="T17" fmla="*/ 150 h 300"/>
                                <a:gd name="T18" fmla="*/ 60 w 285"/>
                                <a:gd name="T19" fmla="*/ 45 h 300"/>
                                <a:gd name="T20" fmla="*/ 0 w 285"/>
                                <a:gd name="T21" fmla="*/ 60 h 300"/>
                                <a:gd name="T22" fmla="*/ 0 60000 65536"/>
                                <a:gd name="T23" fmla="*/ 0 60000 65536"/>
                                <a:gd name="T24" fmla="*/ 0 60000 65536"/>
                                <a:gd name="T25" fmla="*/ 0 60000 65536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</a:gdLst>
                              <a:ahLst/>
                              <a:cxnLst>
                                <a:cxn ang="T22">
                                  <a:pos x="T0" y="T1"/>
                                </a:cxn>
                                <a:cxn ang="T23">
                                  <a:pos x="T2" y="T3"/>
                                </a:cxn>
                                <a:cxn ang="T24">
                                  <a:pos x="T4" y="T5"/>
                                </a:cxn>
                                <a:cxn ang="T25">
                                  <a:pos x="T6" y="T7"/>
                                </a:cxn>
                                <a:cxn ang="T26">
                                  <a:pos x="T8" y="T9"/>
                                </a:cxn>
                                <a:cxn ang="T27">
                                  <a:pos x="T10" y="T11"/>
                                </a:cxn>
                                <a:cxn ang="T28">
                                  <a:pos x="T12" y="T13"/>
                                </a:cxn>
                                <a:cxn ang="T29">
                                  <a:pos x="T14" y="T15"/>
                                </a:cxn>
                                <a:cxn ang="T30">
                                  <a:pos x="T16" y="T17"/>
                                </a:cxn>
                                <a:cxn ang="T31">
                                  <a:pos x="T18" y="T19"/>
                                </a:cxn>
                                <a:cxn ang="T32">
                                  <a:pos x="T20" y="T21"/>
                                </a:cxn>
                              </a:cxnLst>
                              <a:rect l="0" t="0" r="r" b="b"/>
                              <a:pathLst>
                                <a:path w="285" h="300">
                                  <a:moveTo>
                                    <a:pt x="0" y="60"/>
                                  </a:moveTo>
                                  <a:lnTo>
                                    <a:pt x="30" y="300"/>
                                  </a:lnTo>
                                  <a:lnTo>
                                    <a:pt x="105" y="285"/>
                                  </a:lnTo>
                                  <a:lnTo>
                                    <a:pt x="90" y="150"/>
                                  </a:lnTo>
                                  <a:lnTo>
                                    <a:pt x="210" y="255"/>
                                  </a:lnTo>
                                  <a:lnTo>
                                    <a:pt x="285" y="240"/>
                                  </a:lnTo>
                                  <a:lnTo>
                                    <a:pt x="240" y="0"/>
                                  </a:lnTo>
                                  <a:lnTo>
                                    <a:pt x="165" y="15"/>
                                  </a:lnTo>
                                  <a:lnTo>
                                    <a:pt x="180" y="150"/>
                                  </a:lnTo>
                                  <a:lnTo>
                                    <a:pt x="60" y="45"/>
                                  </a:lnTo>
                                  <a:lnTo>
                                    <a:pt x="0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2" name=" 472"/>
                          <wps:cNvSpPr>
                            <a:spLocks/>
                          </wps:cNvSpPr>
                          <wps:spPr bwMode="auto">
                            <a:xfrm>
                              <a:off x="6630" y="6373"/>
                              <a:ext cx="30" cy="4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45"/>
                                <a:gd name="T2" fmla="*/ 0 w 30"/>
                                <a:gd name="T3" fmla="*/ 45 h 45"/>
                                <a:gd name="T4" fmla="*/ 15 w 30"/>
                                <a:gd name="T5" fmla="*/ 30 h 45"/>
                                <a:gd name="T6" fmla="*/ 30 w 30"/>
                                <a:gd name="T7" fmla="*/ 0 h 45"/>
                                <a:gd name="T8" fmla="*/ 15 w 30"/>
                                <a:gd name="T9" fmla="*/ 30 h 4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45">
                                  <a:moveTo>
                                    <a:pt x="15" y="30"/>
                                  </a:moveTo>
                                  <a:lnTo>
                                    <a:pt x="0" y="45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3" name=" 473"/>
                          <wps:cNvSpPr>
                            <a:spLocks/>
                          </wps:cNvSpPr>
                          <wps:spPr bwMode="auto">
                            <a:xfrm>
                              <a:off x="6615" y="6403"/>
                              <a:ext cx="30" cy="3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15 h 30"/>
                                <a:gd name="T2" fmla="*/ 0 w 30"/>
                                <a:gd name="T3" fmla="*/ 30 h 30"/>
                                <a:gd name="T4" fmla="*/ 0 w 30"/>
                                <a:gd name="T5" fmla="*/ 15 h 30"/>
                                <a:gd name="T6" fmla="*/ 30 w 30"/>
                                <a:gd name="T7" fmla="*/ 0 h 30"/>
                                <a:gd name="T8" fmla="*/ 15 w 30"/>
                                <a:gd name="T9" fmla="*/ 15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30">
                                  <a:moveTo>
                                    <a:pt x="15" y="1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0" y="15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F9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4" name=" 474"/>
                          <wps:cNvSpPr>
                            <a:spLocks/>
                          </wps:cNvSpPr>
                          <wps:spPr bwMode="auto">
                            <a:xfrm>
                              <a:off x="6570" y="6418"/>
                              <a:ext cx="45" cy="15"/>
                            </a:xfrm>
                            <a:prstGeom prst="rect">
                              <a:avLst/>
                            </a:prstGeom>
                            <a:solidFill>
                              <a:srgbClr val="997A00"/>
                            </a:solidFill>
                            <a:ln w="317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5" name=" 475"/>
                          <wps:cNvSpPr>
                            <a:spLocks/>
                          </wps:cNvSpPr>
                          <wps:spPr bwMode="auto">
                            <a:xfrm>
                              <a:off x="6525" y="6373"/>
                              <a:ext cx="45" cy="60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60 h 60"/>
                                <a:gd name="T2" fmla="*/ 0 w 45"/>
                                <a:gd name="T3" fmla="*/ 15 h 60"/>
                                <a:gd name="T4" fmla="*/ 15 w 45"/>
                                <a:gd name="T5" fmla="*/ 0 h 60"/>
                                <a:gd name="T6" fmla="*/ 45 w 45"/>
                                <a:gd name="T7" fmla="*/ 45 h 60"/>
                                <a:gd name="T8" fmla="*/ 45 w 45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0">
                                  <a:moveTo>
                                    <a:pt x="45" y="60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45"/>
                                  </a:lnTo>
                                  <a:lnTo>
                                    <a:pt x="4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9A1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6" name=" 476"/>
                          <wps:cNvSpPr>
                            <a:spLocks/>
                          </wps:cNvSpPr>
                          <wps:spPr bwMode="auto">
                            <a:xfrm>
                              <a:off x="6510" y="6313"/>
                              <a:ext cx="30" cy="75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75 h 75"/>
                                <a:gd name="T2" fmla="*/ 0 w 30"/>
                                <a:gd name="T3" fmla="*/ 30 h 75"/>
                                <a:gd name="T4" fmla="*/ 15 w 30"/>
                                <a:gd name="T5" fmla="*/ 0 h 75"/>
                                <a:gd name="T6" fmla="*/ 30 w 30"/>
                                <a:gd name="T7" fmla="*/ 60 h 75"/>
                                <a:gd name="T8" fmla="*/ 15 w 30"/>
                                <a:gd name="T9" fmla="*/ 7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75">
                                  <a:moveTo>
                                    <a:pt x="15" y="75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60"/>
                                  </a:lnTo>
                                  <a:lnTo>
                                    <a:pt x="15" y="7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6AB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7" name=" 477"/>
                          <wps:cNvSpPr>
                            <a:spLocks/>
                          </wps:cNvSpPr>
                          <wps:spPr bwMode="auto">
                            <a:xfrm>
                              <a:off x="6690" y="6283"/>
                              <a:ext cx="45" cy="105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05 h 105"/>
                                <a:gd name="T2" fmla="*/ 0 w 45"/>
                                <a:gd name="T3" fmla="*/ 15 h 105"/>
                                <a:gd name="T4" fmla="*/ 0 w 45"/>
                                <a:gd name="T5" fmla="*/ 0 h 105"/>
                                <a:gd name="T6" fmla="*/ 45 w 45"/>
                                <a:gd name="T7" fmla="*/ 90 h 105"/>
                                <a:gd name="T8" fmla="*/ 45 w 45"/>
                                <a:gd name="T9" fmla="*/ 105 h 10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05">
                                  <a:moveTo>
                                    <a:pt x="45" y="10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0" y="0"/>
                                  </a:lnTo>
                                  <a:lnTo>
                                    <a:pt x="45" y="90"/>
                                  </a:lnTo>
                                  <a:lnTo>
                                    <a:pt x="45" y="10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8" name=" 478"/>
                          <wps:cNvSpPr>
                            <a:spLocks/>
                          </wps:cNvSpPr>
                          <wps:spPr bwMode="auto">
                            <a:xfrm>
                              <a:off x="6570" y="6283"/>
                              <a:ext cx="120" cy="75"/>
                            </a:xfrm>
                            <a:custGeom>
                              <a:avLst/>
                              <a:gdLst>
                                <a:gd name="T0" fmla="*/ 120 w 120"/>
                                <a:gd name="T1" fmla="*/ 15 h 75"/>
                                <a:gd name="T2" fmla="*/ 0 w 120"/>
                                <a:gd name="T3" fmla="*/ 75 h 75"/>
                                <a:gd name="T4" fmla="*/ 15 w 120"/>
                                <a:gd name="T5" fmla="*/ 45 h 75"/>
                                <a:gd name="T6" fmla="*/ 120 w 120"/>
                                <a:gd name="T7" fmla="*/ 0 h 75"/>
                                <a:gd name="T8" fmla="*/ 120 w 120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120" h="75">
                                  <a:moveTo>
                                    <a:pt x="120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120" y="0"/>
                                  </a:lnTo>
                                  <a:lnTo>
                                    <a:pt x="12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590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79" name=" 479"/>
                          <wps:cNvSpPr>
                            <a:spLocks/>
                          </wps:cNvSpPr>
                          <wps:spPr bwMode="auto">
                            <a:xfrm>
                              <a:off x="6630" y="6222"/>
                              <a:ext cx="45" cy="46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46 h 46"/>
                                <a:gd name="T2" fmla="*/ 0 w 45"/>
                                <a:gd name="T3" fmla="*/ 15 h 46"/>
                                <a:gd name="T4" fmla="*/ 15 w 45"/>
                                <a:gd name="T5" fmla="*/ 0 h 46"/>
                                <a:gd name="T6" fmla="*/ 45 w 45"/>
                                <a:gd name="T7" fmla="*/ 15 h 46"/>
                                <a:gd name="T8" fmla="*/ 30 w 45"/>
                                <a:gd name="T9" fmla="*/ 46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46">
                                  <a:moveTo>
                                    <a:pt x="30" y="4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15"/>
                                  </a:lnTo>
                                  <a:lnTo>
                                    <a:pt x="30" y="4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0" name=" 480"/>
                          <wps:cNvSpPr>
                            <a:spLocks/>
                          </wps:cNvSpPr>
                          <wps:spPr bwMode="auto">
                            <a:xfrm>
                              <a:off x="6585" y="6207"/>
                              <a:ext cx="60" cy="30"/>
                            </a:xfrm>
                            <a:custGeom>
                              <a:avLst/>
                              <a:gdLst>
                                <a:gd name="T0" fmla="*/ 45 w 60"/>
                                <a:gd name="T1" fmla="*/ 30 h 30"/>
                                <a:gd name="T2" fmla="*/ 0 w 60"/>
                                <a:gd name="T3" fmla="*/ 30 h 30"/>
                                <a:gd name="T4" fmla="*/ 15 w 60"/>
                                <a:gd name="T5" fmla="*/ 0 h 30"/>
                                <a:gd name="T6" fmla="*/ 60 w 60"/>
                                <a:gd name="T7" fmla="*/ 15 h 30"/>
                                <a:gd name="T8" fmla="*/ 45 w 60"/>
                                <a:gd name="T9" fmla="*/ 30 h 3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60" h="30">
                                  <a:moveTo>
                                    <a:pt x="45" y="3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60" y="15"/>
                                  </a:lnTo>
                                  <a:lnTo>
                                    <a:pt x="4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38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1" name=" 481"/>
                          <wps:cNvSpPr>
                            <a:spLocks/>
                          </wps:cNvSpPr>
                          <wps:spPr bwMode="auto">
                            <a:xfrm>
                              <a:off x="6525" y="6207"/>
                              <a:ext cx="75" cy="46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30 h 46"/>
                                <a:gd name="T2" fmla="*/ 0 w 75"/>
                                <a:gd name="T3" fmla="*/ 46 h 46"/>
                                <a:gd name="T4" fmla="*/ 15 w 75"/>
                                <a:gd name="T5" fmla="*/ 30 h 46"/>
                                <a:gd name="T6" fmla="*/ 75 w 75"/>
                                <a:gd name="T7" fmla="*/ 0 h 46"/>
                                <a:gd name="T8" fmla="*/ 60 w 75"/>
                                <a:gd name="T9" fmla="*/ 30 h 4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46">
                                  <a:moveTo>
                                    <a:pt x="60" y="30"/>
                                  </a:moveTo>
                                  <a:lnTo>
                                    <a:pt x="0" y="46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AC8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2" name=" 482"/>
                          <wps:cNvSpPr>
                            <a:spLocks/>
                          </wps:cNvSpPr>
                          <wps:spPr bwMode="auto">
                            <a:xfrm>
                              <a:off x="6465" y="6237"/>
                              <a:ext cx="75" cy="61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6 h 61"/>
                                <a:gd name="T2" fmla="*/ 0 w 75"/>
                                <a:gd name="T3" fmla="*/ 61 h 61"/>
                                <a:gd name="T4" fmla="*/ 15 w 75"/>
                                <a:gd name="T5" fmla="*/ 31 h 61"/>
                                <a:gd name="T6" fmla="*/ 75 w 75"/>
                                <a:gd name="T7" fmla="*/ 0 h 61"/>
                                <a:gd name="T8" fmla="*/ 60 w 75"/>
                                <a:gd name="T9" fmla="*/ 16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61">
                                  <a:moveTo>
                                    <a:pt x="60" y="16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15" y="31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3" name=" 483"/>
                          <wps:cNvSpPr>
                            <a:spLocks/>
                          </wps:cNvSpPr>
                          <wps:spPr bwMode="auto">
                            <a:xfrm>
                              <a:off x="6450" y="6268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30 h 60"/>
                                <a:gd name="T2" fmla="*/ 0 w 30"/>
                                <a:gd name="T3" fmla="*/ 60 h 60"/>
                                <a:gd name="T4" fmla="*/ 15 w 30"/>
                                <a:gd name="T5" fmla="*/ 30 h 60"/>
                                <a:gd name="T6" fmla="*/ 30 w 30"/>
                                <a:gd name="T7" fmla="*/ 0 h 60"/>
                                <a:gd name="T8" fmla="*/ 15 w 30"/>
                                <a:gd name="T9" fmla="*/ 3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30"/>
                                  </a:moveTo>
                                  <a:lnTo>
                                    <a:pt x="0" y="60"/>
                                  </a:lnTo>
                                  <a:lnTo>
                                    <a:pt x="15" y="30"/>
                                  </a:lnTo>
                                  <a:lnTo>
                                    <a:pt x="30" y="0"/>
                                  </a:lnTo>
                                  <a:lnTo>
                                    <a:pt x="15" y="3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09A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4" name=" 484"/>
                          <wps:cNvSpPr>
                            <a:spLocks/>
                          </wps:cNvSpPr>
                          <wps:spPr bwMode="auto">
                            <a:xfrm>
                              <a:off x="6435" y="6237"/>
                              <a:ext cx="300" cy="271"/>
                            </a:xfrm>
                            <a:custGeom>
                              <a:avLst/>
                              <a:gdLst>
                                <a:gd name="T0" fmla="*/ 165 w 300"/>
                                <a:gd name="T1" fmla="*/ 166 h 271"/>
                                <a:gd name="T2" fmla="*/ 210 w 300"/>
                                <a:gd name="T3" fmla="*/ 136 h 271"/>
                                <a:gd name="T4" fmla="*/ 210 w 300"/>
                                <a:gd name="T5" fmla="*/ 166 h 271"/>
                                <a:gd name="T6" fmla="*/ 195 w 300"/>
                                <a:gd name="T7" fmla="*/ 181 h 271"/>
                                <a:gd name="T8" fmla="*/ 180 w 300"/>
                                <a:gd name="T9" fmla="*/ 196 h 271"/>
                                <a:gd name="T10" fmla="*/ 135 w 300"/>
                                <a:gd name="T11" fmla="*/ 196 h 271"/>
                                <a:gd name="T12" fmla="*/ 90 w 300"/>
                                <a:gd name="T13" fmla="*/ 151 h 271"/>
                                <a:gd name="T14" fmla="*/ 75 w 300"/>
                                <a:gd name="T15" fmla="*/ 106 h 271"/>
                                <a:gd name="T16" fmla="*/ 105 w 300"/>
                                <a:gd name="T17" fmla="*/ 61 h 271"/>
                                <a:gd name="T18" fmla="*/ 135 w 300"/>
                                <a:gd name="T19" fmla="*/ 61 h 271"/>
                                <a:gd name="T20" fmla="*/ 165 w 300"/>
                                <a:gd name="T21" fmla="*/ 76 h 271"/>
                                <a:gd name="T22" fmla="*/ 225 w 300"/>
                                <a:gd name="T23" fmla="*/ 31 h 271"/>
                                <a:gd name="T24" fmla="*/ 195 w 300"/>
                                <a:gd name="T25" fmla="*/ 0 h 271"/>
                                <a:gd name="T26" fmla="*/ 150 w 300"/>
                                <a:gd name="T27" fmla="*/ 0 h 271"/>
                                <a:gd name="T28" fmla="*/ 90 w 300"/>
                                <a:gd name="T29" fmla="*/ 16 h 271"/>
                                <a:gd name="T30" fmla="*/ 30 w 300"/>
                                <a:gd name="T31" fmla="*/ 61 h 271"/>
                                <a:gd name="T32" fmla="*/ 15 w 300"/>
                                <a:gd name="T33" fmla="*/ 91 h 271"/>
                                <a:gd name="T34" fmla="*/ 0 w 300"/>
                                <a:gd name="T35" fmla="*/ 121 h 271"/>
                                <a:gd name="T36" fmla="*/ 15 w 300"/>
                                <a:gd name="T37" fmla="*/ 196 h 271"/>
                                <a:gd name="T38" fmla="*/ 60 w 300"/>
                                <a:gd name="T39" fmla="*/ 241 h 271"/>
                                <a:gd name="T40" fmla="*/ 120 w 300"/>
                                <a:gd name="T41" fmla="*/ 271 h 271"/>
                                <a:gd name="T42" fmla="*/ 195 w 300"/>
                                <a:gd name="T43" fmla="*/ 241 h 271"/>
                                <a:gd name="T44" fmla="*/ 255 w 300"/>
                                <a:gd name="T45" fmla="*/ 211 h 271"/>
                                <a:gd name="T46" fmla="*/ 300 w 300"/>
                                <a:gd name="T47" fmla="*/ 151 h 271"/>
                                <a:gd name="T48" fmla="*/ 255 w 300"/>
                                <a:gd name="T49" fmla="*/ 61 h 271"/>
                                <a:gd name="T50" fmla="*/ 135 w 300"/>
                                <a:gd name="T51" fmla="*/ 121 h 271"/>
                                <a:gd name="T52" fmla="*/ 165 w 300"/>
                                <a:gd name="T53" fmla="*/ 166 h 271"/>
                                <a:gd name="T54" fmla="*/ 0 60000 65536"/>
                                <a:gd name="T55" fmla="*/ 0 60000 65536"/>
                                <a:gd name="T56" fmla="*/ 0 60000 65536"/>
                                <a:gd name="T57" fmla="*/ 0 60000 65536"/>
                                <a:gd name="T58" fmla="*/ 0 60000 65536"/>
                                <a:gd name="T59" fmla="*/ 0 60000 65536"/>
                                <a:gd name="T60" fmla="*/ 0 60000 65536"/>
                                <a:gd name="T61" fmla="*/ 0 60000 65536"/>
                                <a:gd name="T62" fmla="*/ 0 60000 65536"/>
                                <a:gd name="T63" fmla="*/ 0 60000 65536"/>
                                <a:gd name="T64" fmla="*/ 0 60000 65536"/>
                                <a:gd name="T65" fmla="*/ 0 60000 65536"/>
                                <a:gd name="T66" fmla="*/ 0 60000 65536"/>
                                <a:gd name="T67" fmla="*/ 0 60000 65536"/>
                                <a:gd name="T68" fmla="*/ 0 60000 65536"/>
                                <a:gd name="T69" fmla="*/ 0 60000 65536"/>
                                <a:gd name="T70" fmla="*/ 0 60000 65536"/>
                                <a:gd name="T71" fmla="*/ 0 60000 65536"/>
                                <a:gd name="T72" fmla="*/ 0 60000 65536"/>
                                <a:gd name="T73" fmla="*/ 0 60000 65536"/>
                                <a:gd name="T74" fmla="*/ 0 60000 65536"/>
                                <a:gd name="T75" fmla="*/ 0 60000 65536"/>
                                <a:gd name="T76" fmla="*/ 0 60000 65536"/>
                                <a:gd name="T77" fmla="*/ 0 60000 65536"/>
                                <a:gd name="T78" fmla="*/ 0 60000 65536"/>
                                <a:gd name="T79" fmla="*/ 0 60000 65536"/>
                                <a:gd name="T80" fmla="*/ 0 60000 65536"/>
                              </a:gdLst>
                              <a:ahLst/>
                              <a:cxnLst>
                                <a:cxn ang="T54">
                                  <a:pos x="T0" y="T1"/>
                                </a:cxn>
                                <a:cxn ang="T55">
                                  <a:pos x="T2" y="T3"/>
                                </a:cxn>
                                <a:cxn ang="T56">
                                  <a:pos x="T4" y="T5"/>
                                </a:cxn>
                                <a:cxn ang="T57">
                                  <a:pos x="T6" y="T7"/>
                                </a:cxn>
                                <a:cxn ang="T58">
                                  <a:pos x="T8" y="T9"/>
                                </a:cxn>
                                <a:cxn ang="T59">
                                  <a:pos x="T10" y="T11"/>
                                </a:cxn>
                                <a:cxn ang="T60">
                                  <a:pos x="T12" y="T13"/>
                                </a:cxn>
                                <a:cxn ang="T61">
                                  <a:pos x="T14" y="T15"/>
                                </a:cxn>
                                <a:cxn ang="T62">
                                  <a:pos x="T16" y="T17"/>
                                </a:cxn>
                                <a:cxn ang="T63">
                                  <a:pos x="T18" y="T19"/>
                                </a:cxn>
                                <a:cxn ang="T64">
                                  <a:pos x="T20" y="T21"/>
                                </a:cxn>
                                <a:cxn ang="T65">
                                  <a:pos x="T22" y="T23"/>
                                </a:cxn>
                                <a:cxn ang="T66">
                                  <a:pos x="T24" y="T25"/>
                                </a:cxn>
                                <a:cxn ang="T67">
                                  <a:pos x="T26" y="T27"/>
                                </a:cxn>
                                <a:cxn ang="T68">
                                  <a:pos x="T28" y="T29"/>
                                </a:cxn>
                                <a:cxn ang="T69">
                                  <a:pos x="T30" y="T31"/>
                                </a:cxn>
                                <a:cxn ang="T70">
                                  <a:pos x="T32" y="T33"/>
                                </a:cxn>
                                <a:cxn ang="T71">
                                  <a:pos x="T34" y="T35"/>
                                </a:cxn>
                                <a:cxn ang="T72">
                                  <a:pos x="T36" y="T37"/>
                                </a:cxn>
                                <a:cxn ang="T73">
                                  <a:pos x="T38" y="T39"/>
                                </a:cxn>
                                <a:cxn ang="T74">
                                  <a:pos x="T40" y="T41"/>
                                </a:cxn>
                                <a:cxn ang="T75">
                                  <a:pos x="T42" y="T43"/>
                                </a:cxn>
                                <a:cxn ang="T76">
                                  <a:pos x="T44" y="T45"/>
                                </a:cxn>
                                <a:cxn ang="T77">
                                  <a:pos x="T46" y="T47"/>
                                </a:cxn>
                                <a:cxn ang="T78">
                                  <a:pos x="T48" y="T49"/>
                                </a:cxn>
                                <a:cxn ang="T79">
                                  <a:pos x="T50" y="T51"/>
                                </a:cxn>
                                <a:cxn ang="T80">
                                  <a:pos x="T52" y="T53"/>
                                </a:cxn>
                              </a:cxnLst>
                              <a:rect l="0" t="0" r="r" b="b"/>
                              <a:pathLst>
                                <a:path w="300" h="271">
                                  <a:moveTo>
                                    <a:pt x="165" y="166"/>
                                  </a:moveTo>
                                  <a:lnTo>
                                    <a:pt x="210" y="136"/>
                                  </a:lnTo>
                                  <a:lnTo>
                                    <a:pt x="210" y="166"/>
                                  </a:lnTo>
                                  <a:lnTo>
                                    <a:pt x="195" y="181"/>
                                  </a:lnTo>
                                  <a:lnTo>
                                    <a:pt x="180" y="196"/>
                                  </a:lnTo>
                                  <a:lnTo>
                                    <a:pt x="135" y="196"/>
                                  </a:lnTo>
                                  <a:lnTo>
                                    <a:pt x="90" y="151"/>
                                  </a:lnTo>
                                  <a:lnTo>
                                    <a:pt x="75" y="106"/>
                                  </a:lnTo>
                                  <a:lnTo>
                                    <a:pt x="105" y="61"/>
                                  </a:lnTo>
                                  <a:lnTo>
                                    <a:pt x="135" y="61"/>
                                  </a:lnTo>
                                  <a:lnTo>
                                    <a:pt x="165" y="76"/>
                                  </a:lnTo>
                                  <a:lnTo>
                                    <a:pt x="225" y="31"/>
                                  </a:lnTo>
                                  <a:lnTo>
                                    <a:pt x="195" y="0"/>
                                  </a:lnTo>
                                  <a:lnTo>
                                    <a:pt x="150" y="0"/>
                                  </a:lnTo>
                                  <a:lnTo>
                                    <a:pt x="90" y="16"/>
                                  </a:lnTo>
                                  <a:lnTo>
                                    <a:pt x="30" y="61"/>
                                  </a:lnTo>
                                  <a:lnTo>
                                    <a:pt x="15" y="91"/>
                                  </a:lnTo>
                                  <a:lnTo>
                                    <a:pt x="0" y="121"/>
                                  </a:lnTo>
                                  <a:lnTo>
                                    <a:pt x="15" y="196"/>
                                  </a:lnTo>
                                  <a:lnTo>
                                    <a:pt x="60" y="241"/>
                                  </a:lnTo>
                                  <a:lnTo>
                                    <a:pt x="120" y="271"/>
                                  </a:lnTo>
                                  <a:lnTo>
                                    <a:pt x="195" y="241"/>
                                  </a:lnTo>
                                  <a:lnTo>
                                    <a:pt x="255" y="211"/>
                                  </a:lnTo>
                                  <a:lnTo>
                                    <a:pt x="300" y="151"/>
                                  </a:lnTo>
                                  <a:lnTo>
                                    <a:pt x="255" y="61"/>
                                  </a:lnTo>
                                  <a:lnTo>
                                    <a:pt x="135" y="121"/>
                                  </a:lnTo>
                                  <a:lnTo>
                                    <a:pt x="165" y="16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5" name=" 485"/>
                          <wps:cNvSpPr>
                            <a:spLocks/>
                          </wps:cNvSpPr>
                          <wps:spPr bwMode="auto">
                            <a:xfrm>
                              <a:off x="6825" y="6283"/>
                              <a:ext cx="30" cy="60"/>
                            </a:xfrm>
                            <a:custGeom>
                              <a:avLst/>
                              <a:gdLst>
                                <a:gd name="T0" fmla="*/ 15 w 30"/>
                                <a:gd name="T1" fmla="*/ 60 h 60"/>
                                <a:gd name="T2" fmla="*/ 0 w 30"/>
                                <a:gd name="T3" fmla="*/ 30 h 60"/>
                                <a:gd name="T4" fmla="*/ 15 w 30"/>
                                <a:gd name="T5" fmla="*/ 0 h 60"/>
                                <a:gd name="T6" fmla="*/ 30 w 30"/>
                                <a:gd name="T7" fmla="*/ 45 h 60"/>
                                <a:gd name="T8" fmla="*/ 15 w 30"/>
                                <a:gd name="T9" fmla="*/ 60 h 60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30" h="60">
                                  <a:moveTo>
                                    <a:pt x="15" y="60"/>
                                  </a:moveTo>
                                  <a:lnTo>
                                    <a:pt x="0" y="30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30" y="45"/>
                                  </a:lnTo>
                                  <a:lnTo>
                                    <a:pt x="15" y="6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6" name=" 486"/>
                          <wps:cNvSpPr>
                            <a:spLocks/>
                          </wps:cNvSpPr>
                          <wps:spPr bwMode="auto">
                            <a:xfrm>
                              <a:off x="6810" y="6207"/>
                              <a:ext cx="45" cy="61"/>
                            </a:xfrm>
                            <a:custGeom>
                              <a:avLst/>
                              <a:gdLst>
                                <a:gd name="T0" fmla="*/ 30 w 45"/>
                                <a:gd name="T1" fmla="*/ 15 h 61"/>
                                <a:gd name="T2" fmla="*/ 0 w 45"/>
                                <a:gd name="T3" fmla="*/ 61 h 61"/>
                                <a:gd name="T4" fmla="*/ 0 w 45"/>
                                <a:gd name="T5" fmla="*/ 30 h 61"/>
                                <a:gd name="T6" fmla="*/ 45 w 45"/>
                                <a:gd name="T7" fmla="*/ 0 h 61"/>
                                <a:gd name="T8" fmla="*/ 30 w 45"/>
                                <a:gd name="T9" fmla="*/ 15 h 61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61">
                                  <a:moveTo>
                                    <a:pt x="30" y="15"/>
                                  </a:moveTo>
                                  <a:lnTo>
                                    <a:pt x="0" y="61"/>
                                  </a:lnTo>
                                  <a:lnTo>
                                    <a:pt x="0" y="30"/>
                                  </a:lnTo>
                                  <a:lnTo>
                                    <a:pt x="45" y="0"/>
                                  </a:lnTo>
                                  <a:lnTo>
                                    <a:pt x="3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7" name=" 487"/>
                          <wps:cNvSpPr>
                            <a:spLocks/>
                          </wps:cNvSpPr>
                          <wps:spPr bwMode="auto">
                            <a:xfrm>
                              <a:off x="6765" y="6162"/>
                              <a:ext cx="45" cy="106"/>
                            </a:xfrm>
                            <a:custGeom>
                              <a:avLst/>
                              <a:gdLst>
                                <a:gd name="T0" fmla="*/ 45 w 45"/>
                                <a:gd name="T1" fmla="*/ 106 h 106"/>
                                <a:gd name="T2" fmla="*/ 0 w 45"/>
                                <a:gd name="T3" fmla="*/ 15 h 106"/>
                                <a:gd name="T4" fmla="*/ 15 w 45"/>
                                <a:gd name="T5" fmla="*/ 0 h 106"/>
                                <a:gd name="T6" fmla="*/ 45 w 45"/>
                                <a:gd name="T7" fmla="*/ 75 h 106"/>
                                <a:gd name="T8" fmla="*/ 45 w 45"/>
                                <a:gd name="T9" fmla="*/ 106 h 106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45" h="106">
                                  <a:moveTo>
                                    <a:pt x="45" y="106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45" y="75"/>
                                  </a:lnTo>
                                  <a:lnTo>
                                    <a:pt x="45" y="106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D2A8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8" name=" 488"/>
                          <wps:cNvSpPr>
                            <a:spLocks/>
                          </wps:cNvSpPr>
                          <wps:spPr bwMode="auto">
                            <a:xfrm>
                              <a:off x="6750" y="6087"/>
                              <a:ext cx="255" cy="135"/>
                            </a:xfrm>
                            <a:custGeom>
                              <a:avLst/>
                              <a:gdLst>
                                <a:gd name="T0" fmla="*/ 240 w 255"/>
                                <a:gd name="T1" fmla="*/ 135 h 135"/>
                                <a:gd name="T2" fmla="*/ 0 w 255"/>
                                <a:gd name="T3" fmla="*/ 15 h 135"/>
                                <a:gd name="T4" fmla="*/ 15 w 255"/>
                                <a:gd name="T5" fmla="*/ 0 h 135"/>
                                <a:gd name="T6" fmla="*/ 255 w 255"/>
                                <a:gd name="T7" fmla="*/ 105 h 135"/>
                                <a:gd name="T8" fmla="*/ 240 w 255"/>
                                <a:gd name="T9" fmla="*/ 135 h 13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255" h="135">
                                  <a:moveTo>
                                    <a:pt x="240" y="135"/>
                                  </a:moveTo>
                                  <a:lnTo>
                                    <a:pt x="0" y="15"/>
                                  </a:lnTo>
                                  <a:lnTo>
                                    <a:pt x="15" y="0"/>
                                  </a:lnTo>
                                  <a:lnTo>
                                    <a:pt x="255" y="105"/>
                                  </a:lnTo>
                                  <a:lnTo>
                                    <a:pt x="240" y="13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B692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89" name=" 489"/>
                          <wps:cNvSpPr>
                            <a:spLocks/>
                          </wps:cNvSpPr>
                          <wps:spPr bwMode="auto">
                            <a:xfrm>
                              <a:off x="6690" y="6087"/>
                              <a:ext cx="75" cy="75"/>
                            </a:xfrm>
                            <a:custGeom>
                              <a:avLst/>
                              <a:gdLst>
                                <a:gd name="T0" fmla="*/ 60 w 75"/>
                                <a:gd name="T1" fmla="*/ 15 h 75"/>
                                <a:gd name="T2" fmla="*/ 0 w 75"/>
                                <a:gd name="T3" fmla="*/ 75 h 75"/>
                                <a:gd name="T4" fmla="*/ 15 w 75"/>
                                <a:gd name="T5" fmla="*/ 45 h 75"/>
                                <a:gd name="T6" fmla="*/ 75 w 75"/>
                                <a:gd name="T7" fmla="*/ 0 h 75"/>
                                <a:gd name="T8" fmla="*/ 60 w 75"/>
                                <a:gd name="T9" fmla="*/ 15 h 75"/>
                                <a:gd name="T10" fmla="*/ 0 60000 65536"/>
                                <a:gd name="T11" fmla="*/ 0 60000 65536"/>
                                <a:gd name="T12" fmla="*/ 0 60000 65536"/>
                                <a:gd name="T13" fmla="*/ 0 60000 65536"/>
                                <a:gd name="T14" fmla="*/ 0 60000 65536"/>
                              </a:gdLst>
                              <a:ahLst/>
                              <a:cxnLst>
                                <a:cxn ang="T10">
                                  <a:pos x="T0" y="T1"/>
                                </a:cxn>
                                <a:cxn ang="T11">
                                  <a:pos x="T2" y="T3"/>
                                </a:cxn>
                                <a:cxn ang="T12">
                                  <a:pos x="T4" y="T5"/>
                                </a:cxn>
                                <a:cxn ang="T13">
                                  <a:pos x="T6" y="T7"/>
                                </a:cxn>
                                <a:cxn ang="T14">
                                  <a:pos x="T8" y="T9"/>
                                </a:cxn>
                              </a:cxnLst>
                              <a:rect l="0" t="0" r="r" b="b"/>
                              <a:pathLst>
                                <a:path w="75" h="75">
                                  <a:moveTo>
                                    <a:pt x="60" y="15"/>
                                  </a:moveTo>
                                  <a:lnTo>
                                    <a:pt x="0" y="75"/>
                                  </a:lnTo>
                                  <a:lnTo>
                                    <a:pt x="15" y="45"/>
                                  </a:lnTo>
                                  <a:lnTo>
                                    <a:pt x="75" y="0"/>
                                  </a:lnTo>
                                  <a:lnTo>
                                    <a:pt x="60" y="15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79F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  <wps:wsp>
                          <wps:cNvPr id="490" name=" 490"/>
                          <wps:cNvSpPr>
                            <a:spLocks/>
                          </wps:cNvSpPr>
                          <wps:spPr bwMode="auto">
                            <a:xfrm>
                              <a:off x="6690" y="6102"/>
                              <a:ext cx="300" cy="301"/>
                            </a:xfrm>
                            <a:custGeom>
                              <a:avLst/>
                              <a:gdLst>
                                <a:gd name="T0" fmla="*/ 210 w 300"/>
                                <a:gd name="T1" fmla="*/ 151 h 301"/>
                                <a:gd name="T2" fmla="*/ 240 w 300"/>
                                <a:gd name="T3" fmla="*/ 166 h 301"/>
                                <a:gd name="T4" fmla="*/ 300 w 300"/>
                                <a:gd name="T5" fmla="*/ 120 h 301"/>
                                <a:gd name="T6" fmla="*/ 60 w 300"/>
                                <a:gd name="T7" fmla="*/ 0 h 301"/>
                                <a:gd name="T8" fmla="*/ 0 w 300"/>
                                <a:gd name="T9" fmla="*/ 60 h 301"/>
                                <a:gd name="T10" fmla="*/ 90 w 300"/>
                                <a:gd name="T11" fmla="*/ 301 h 301"/>
                                <a:gd name="T12" fmla="*/ 150 w 300"/>
                                <a:gd name="T13" fmla="*/ 241 h 301"/>
                                <a:gd name="T14" fmla="*/ 135 w 300"/>
                                <a:gd name="T15" fmla="*/ 211 h 301"/>
                                <a:gd name="T16" fmla="*/ 210 w 300"/>
                                <a:gd name="T17" fmla="*/ 151 h 301"/>
                                <a:gd name="T18" fmla="*/ 150 w 300"/>
                                <a:gd name="T19" fmla="*/ 120 h 301"/>
                                <a:gd name="T20" fmla="*/ 120 w 300"/>
                                <a:gd name="T21" fmla="*/ 166 h 301"/>
                                <a:gd name="T22" fmla="*/ 75 w 300"/>
                                <a:gd name="T23" fmla="*/ 75 h 301"/>
                                <a:gd name="T24" fmla="*/ 150 w 300"/>
                                <a:gd name="T25" fmla="*/ 120 h 301"/>
                                <a:gd name="T26" fmla="*/ 0 60000 65536"/>
                                <a:gd name="T27" fmla="*/ 0 60000 65536"/>
                                <a:gd name="T28" fmla="*/ 0 60000 65536"/>
                                <a:gd name="T29" fmla="*/ 0 60000 65536"/>
                                <a:gd name="T30" fmla="*/ 0 60000 65536"/>
                                <a:gd name="T31" fmla="*/ 0 60000 65536"/>
                                <a:gd name="T32" fmla="*/ 0 60000 65536"/>
                                <a:gd name="T33" fmla="*/ 0 60000 65536"/>
                                <a:gd name="T34" fmla="*/ 0 60000 65536"/>
                                <a:gd name="T35" fmla="*/ 0 60000 65536"/>
                                <a:gd name="T36" fmla="*/ 0 60000 65536"/>
                                <a:gd name="T37" fmla="*/ 0 60000 65536"/>
                                <a:gd name="T38" fmla="*/ 0 60000 65536"/>
                              </a:gdLst>
                              <a:ahLst/>
                              <a:cxnLst>
                                <a:cxn ang="T26">
                                  <a:pos x="T0" y="T1"/>
                                </a:cxn>
                                <a:cxn ang="T27">
                                  <a:pos x="T2" y="T3"/>
                                </a:cxn>
                                <a:cxn ang="T28">
                                  <a:pos x="T4" y="T5"/>
                                </a:cxn>
                                <a:cxn ang="T29">
                                  <a:pos x="T6" y="T7"/>
                                </a:cxn>
                                <a:cxn ang="T30">
                                  <a:pos x="T8" y="T9"/>
                                </a:cxn>
                                <a:cxn ang="T31">
                                  <a:pos x="T10" y="T11"/>
                                </a:cxn>
                                <a:cxn ang="T32">
                                  <a:pos x="T12" y="T13"/>
                                </a:cxn>
                                <a:cxn ang="T33">
                                  <a:pos x="T14" y="T15"/>
                                </a:cxn>
                                <a:cxn ang="T34">
                                  <a:pos x="T16" y="T17"/>
                                </a:cxn>
                                <a:cxn ang="T35">
                                  <a:pos x="T18" y="T19"/>
                                </a:cxn>
                                <a:cxn ang="T36">
                                  <a:pos x="T20" y="T21"/>
                                </a:cxn>
                                <a:cxn ang="T37">
                                  <a:pos x="T22" y="T23"/>
                                </a:cxn>
                                <a:cxn ang="T38">
                                  <a:pos x="T24" y="T25"/>
                                </a:cxn>
                              </a:cxnLst>
                              <a:rect l="0" t="0" r="r" b="b"/>
                              <a:pathLst>
                                <a:path w="300" h="301">
                                  <a:moveTo>
                                    <a:pt x="210" y="151"/>
                                  </a:moveTo>
                                  <a:lnTo>
                                    <a:pt x="240" y="166"/>
                                  </a:lnTo>
                                  <a:lnTo>
                                    <a:pt x="300" y="120"/>
                                  </a:lnTo>
                                  <a:lnTo>
                                    <a:pt x="60" y="0"/>
                                  </a:lnTo>
                                  <a:lnTo>
                                    <a:pt x="0" y="60"/>
                                  </a:lnTo>
                                  <a:lnTo>
                                    <a:pt x="90" y="301"/>
                                  </a:lnTo>
                                  <a:lnTo>
                                    <a:pt x="150" y="241"/>
                                  </a:lnTo>
                                  <a:lnTo>
                                    <a:pt x="135" y="211"/>
                                  </a:lnTo>
                                  <a:lnTo>
                                    <a:pt x="210" y="151"/>
                                  </a:lnTo>
                                  <a:close/>
                                  <a:moveTo>
                                    <a:pt x="150" y="120"/>
                                  </a:moveTo>
                                  <a:lnTo>
                                    <a:pt x="120" y="166"/>
                                  </a:lnTo>
                                  <a:lnTo>
                                    <a:pt x="75" y="75"/>
                                  </a:lnTo>
                                  <a:lnTo>
                                    <a:pt x="150" y="120"/>
                                  </a:lnTo>
                                  <a:close/>
                                </a:path>
                              </a:pathLst>
                            </a:custGeom>
                            <a:solidFill>
                              <a:srgbClr val="CFA500"/>
                            </a:solidFill>
                            <a:ln w="317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:ln>
                          </wps:spPr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grp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18BD1D39" id=" 1" o:spid="_x0000_s1026" style="position:absolute;margin-left:-18pt;margin-top:0;width:67.75pt;height:73.45pt;z-index:-251596800" coordorigin="3569,1171" coordsize="5087,56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">
              <v:shape id=" 2" o:spid="_x0000_s1027" style="position:absolute;left:4529;top:2738;width:3137;height:3124;visibility:visible;mso-wrap-style:square;v-text-anchor:top" coordsize="3137,312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" path="m1,l3136,r1,1741c3062,2192,2897,2447,2657,2688v-240,226,-631,406,-976,421c1351,3124,886,3004,615,2778,330,2553,105,2207,,1741l1,xe" fillcolor="red" strokeweight=".25pt">
                <v:path arrowok="t" o:connecttype="custom" o:connectlocs="1,0;3136,0;3137,1741;2657,2688;1681,3109;615,2778;0,1741;1,0" o:connectangles="0,0,0,0,0,0,0,0"/>
              </v:shape>
              <v:shape id=" 3" o:spid="_x0000_s1028" style="position:absolute;left:4890;top:3110;width:2505;height:1910;visibility:visible;mso-wrap-style:square;v-text-anchor:top" coordsize="2505,19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" path="m1245,l,948r1245,962l2505,948,1245,xe" fillcolor="#0cf" strokeweight=".25pt">
                <v:path arrowok="t" o:connecttype="custom" o:connectlocs="1245,0;0,948;1245,1910;2505,948;1245,0" o:connectangles="0,0,0,0,0"/>
              </v:shape>
              <v:shape id=" 4" o:spid="_x0000_s1029" style="position:absolute;left:5760;top:3411;width:750;height:1263;visibility:visible;mso-wrap-style:square;v-text-anchor:top" coordsize="50,8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" path="m24,c11,,,11,,24l,59c,73,11,84,24,84r1,c39,84,50,73,50,59r,-35c50,11,39,,25,l24,xe" strokeweight=".25pt">
                <v:path arrowok="t" o:connecttype="custom" o:connectlocs="81000,0;0,81614;0,200531;81000,285528;84375,285528;168750,200531;168750,81614;84375,0;81000,0" o:connectangles="0,0,0,0,0,0,0,0,0"/>
              </v:shape>
              <v:group id=" 5" o:spid="_x0000_s1030" style="position:absolute;left:4394;top:1171;width:3392;height:1564" coordorigin="4394,1171" coordsize="3392,156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<v:shape id=" 6" o:spid="_x0000_s1031" style="position:absolute;left:4394;top:1171;width:3392;height:1564;visibility:visible;mso-wrap-style:square;v-text-anchor:top" coordsize="226,10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" path="m,22l24,13r3,10l43,19,42,9,70,3r3,31l85,33,84,2,98,r1,10l106,10,107,r17,l124,10r9,l133,1r15,1l146,34r13,2l162,5r25,4l187,20r15,4l204,15r22,7c226,22,211,63,196,104,117,82,84,93,32,104,16,63,,22,,22xe" fillcolor="silver" strokeweight=".25pt">
                  <v:path arrowok="t" o:connecttype="custom" o:connectlocs="0,74861;81093,44333;91239,78245;145301,64680;141924,30528;236750,10181;246896,115571;287434,112172;284057,6782;331365,0;334742,33927;358396,33927;361773,0;419212,0;419212,33927;449635,33927;449635,3399;500320,6782;493551,115571;537482,122353;547628,16963;632323,30528;632323,68079;683008,81644;689762,51116;764101,74861;662731,353705;108124,353705;0,74861" o:connectangles="0,0,0,0,0,0,0,0,0,0,0,0,0,0,0,0,0,0,0,0,0,0,0,0,0,0,0,0,0"/>
                </v:shape>
                <v:shape id=" 7" o:spid="_x0000_s1032" style="position:absolute;left:5805;top:1532;width:615;height:767;visibility:visible;mso-wrap-style:square;v-text-anchor:top" coordsize="41,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" path="m,51r40,l41,16c38,7,27,,20,,13,,3,7,,16l,51xe" filled="f" strokeweight=".25pt">
                  <v:path arrowok="t" o:connecttype="custom" o:connectlocs="0,173477;135000,173477;138375,54502;67500,0;0,54502;0,173477" o:connectangles="0,0,0,0,0,0"/>
                </v:shape>
                <v:shape id=" 8" o:spid="_x0000_s1033" style="position:absolute;left:5910;top:1652;width:390;height:662;visibility:visible;mso-wrap-style:square;v-text-anchor:top" coordsize="26,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" path="m,44r25,l26,12c24,4,18,,14,,10,,3,5,1,12l,44xe" fillcolor="red" strokeweight=".25pt">
                  <v:path arrowok="t" o:connecttype="custom" o:connectlocs="0,149853;84375,149853;87750,40969;47250,0;3375,40969;0,149853" o:connectangles="0,0,0,0,0,0"/>
                </v:shape>
                <v:line id=" 9" o:spid="_x0000_s1034" style="position:absolute;visibility:visible;mso-wrap-style:square" from="5790,2193" to="5910,219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" strokeweight=".25pt">
                  <o:lock v:ext="edit" shapetype="f"/>
                </v:line>
                <v:line id=" 10" o:spid="_x0000_s1035" style="position:absolute;visibility:visible;mso-wrap-style:square" from="5790,2088" to="5910,208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" strokeweight=".25pt">
                  <o:lock v:ext="edit" shapetype="f"/>
                </v:line>
                <v:line id=" 11" o:spid="_x0000_s1036" style="position:absolute;visibility:visible;mso-wrap-style:square" from="5790,1953" to="5910,196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" strokeweight=".25pt">
                  <o:lock v:ext="edit" shapetype="f"/>
                </v:line>
                <v:line id=" 12" o:spid="_x0000_s1037" style="position:absolute;visibility:visible;mso-wrap-style:square" from="5790,1833" to="591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" strokeweight=".25pt">
                  <o:lock v:ext="edit" shapetype="f"/>
                </v:line>
                <v:line id=" 13" o:spid="_x0000_s1038" style="position:absolute;visibility:visible;mso-wrap-style:square" from="6300,1833" to="6420,183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" strokeweight=".25pt">
                  <o:lock v:ext="edit" shapetype="f"/>
                </v:line>
                <v:line id=" 14" o:spid="_x0000_s1039" style="position:absolute;visibility:visible;mso-wrap-style:square" from="6300,1938" to="6420,193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" strokeweight=".25pt">
                  <o:lock v:ext="edit" shapetype="f"/>
                </v:line>
                <v:line id=" 15" o:spid="_x0000_s1040" style="position:absolute;visibility:visible;mso-wrap-style:square" from="6285,2058" to="6405,205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" strokeweight=".25pt">
                  <o:lock v:ext="edit" shapetype="f"/>
                </v:line>
                <v:line id=" 16" o:spid="_x0000_s1041" style="position:absolute;visibility:visible;mso-wrap-style:square" from="6285,2178" to="6405,2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" strokeweight=".25pt">
                  <o:lock v:ext="edit" shapetype="f"/>
                </v:line>
                <v:line id=" 17" o:spid="_x0000_s1042" style="position:absolute;flip:y;visibility:visible;mso-wrap-style:square" from="6270,1682" to="637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" strokeweight=".25pt">
                  <o:lock v:ext="edit" shapetype="f"/>
                </v:line>
                <v:line id=" 18" o:spid="_x0000_s1043" style="position:absolute;flip:x y;visibility:visible;mso-wrap-style:square" from="5850,1682" to="595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" strokeweight=".25pt">
                  <o:lock v:ext="edit" shapetype="f"/>
                </v:line>
                <v:line id=" 19" o:spid="_x0000_s1044" style="position:absolute;visibility:visible;mso-wrap-style:square" from="5955,1577" to="6015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" strokeweight=".25pt">
                  <o:lock v:ext="edit" shapetype="f"/>
                </v:line>
                <v:line id=" 20" o:spid="_x0000_s1045" style="position:absolute;flip:x;visibility:visible;mso-wrap-style:square" from="6210,1577" to="6270,168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3uW8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rGXXwQAev0LAAD//wMAUEsBAi0AFAAGAAgAAAAhANvh9svuAAAAhQEAABMAAAAAAAAAAAAA&#10;AAAAAAAAAFtDb250ZW50X1R5cGVzXS54bWxQSwECLQAUAAYACAAAACEAWvQsW78AAAAVAQAACwAA&#10;AAAAAAAAAAAAAAAfAQAAX3JlbHMvLnJlbHNQSwECLQAUAAYACAAAACEAaN7lvMMAAADbAAAADwAA&#10;AAAAAAAAAAAAAAAHAgAAZHJzL2Rvd25yZXYueG1sUEsFBgAAAAADAAMAtwAAAPcCAAAAAA==&#10;" strokeweight=".25pt">
                  <o:lock v:ext="edit" shapetype="f"/>
                </v:line>
                <v:line id=" 21" o:spid="_x0000_s1046" style="position:absolute;visibility:visible;mso-wrap-style:square" from="6075,1532" to="6090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" strokeweight=".25pt">
                  <o:lock v:ext="edit" shapetype="f"/>
                </v:line>
                <v:line id=" 22" o:spid="_x0000_s1047" style="position:absolute;visibility:visible;mso-wrap-style:square" from="6150,1532" to="616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" strokeweight=".25pt">
                  <o:lock v:ext="edit" shapetype="f"/>
                </v:line>
                <v:shape id=" 23" o:spid="_x0000_s1048" style="position:absolute;left:4484;top:1622;width:631;height:902;visibility:visible;mso-wrap-style:square;v-text-anchor:top" coordsize="42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" path="m,10c4,9,29,,42,54,31,57,21,60,21,60l,10xe" filled="f" strokeweight=".25pt">
                  <v:path arrowok="t" o:connecttype="custom" o:connectlocs="0,33900;142426,183512;71333,203852;0,33900" o:connectangles="0,0,0,0"/>
                </v:shape>
                <v:shape id=" 24" o:spid="_x0000_s1049" style="position:absolute;left:4544;top:1727;width:466;height:797;visibility:visible;mso-wrap-style:square;v-text-anchor:top" coordsize="31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" path="m,9c2,9,16,,31,48v-7,2,-14,5,-14,5l,9xe" fillcolor="red" strokeweight=".25pt">
                  <v:path arrowok="t" o:connecttype="custom" o:connectlocs="0,30527;105301,163265;57844,180227;0,30527" o:connectangles="0,0,0,0"/>
                </v:shape>
                <v:line id=" 25" o:spid="_x0000_s1050" style="position:absolute;flip:x;visibility:visible;mso-wrap-style:square" from="4980,2389" to="5100,239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" strokeweight=".25pt">
                  <o:lock v:ext="edit" shapetype="f"/>
                </v:line>
                <v:line id=" 26" o:spid="_x0000_s1051" style="position:absolute;flip:x;visibility:visible;mso-wrap-style:square" from="4935,2269" to="5055,22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e9hT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fAn3LQkAcv0HAAD//wMAUEsBAi0AFAAGAAgAAAAhANvh9svuAAAAhQEAABMAAAAAAAAAAAAA&#10;AAAAAAAAAFtDb250ZW50X1R5cGVzXS54bWxQSwECLQAUAAYACAAAACEAWvQsW78AAAAVAQAACwAA&#10;AAAAAAAAAAAAAAAfAQAAX3JlbHMvLnJlbHNQSwECLQAUAAYACAAAACEAiHvYU8MAAADbAAAADwAA&#10;AAAAAAAAAAAAAAAHAgAAZHJzL2Rvd25yZXYueG1sUEsFBgAAAAADAAMAtwAAAPcCAAAAAA==&#10;" strokeweight=".25pt">
                  <o:lock v:ext="edit" shapetype="f"/>
                </v:line>
                <v:line id=" 27" o:spid="_x0000_s1052" style="position:absolute;flip:x;visibility:visible;mso-wrap-style:square" from="4905,2148" to="5025,21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" strokeweight=".25pt">
                  <o:lock v:ext="edit" shapetype="f"/>
                </v:line>
                <v:line id=" 28" o:spid="_x0000_s1053" style="position:absolute;flip:x;visibility:visible;mso-wrap-style:square" from="4845,2028" to="4965,202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" strokeweight=".25pt">
                  <o:lock v:ext="edit" shapetype="f"/>
                </v:line>
                <v:line id=" 29" o:spid="_x0000_s1054" style="position:absolute;flip:x;visibility:visible;mso-wrap-style:square" from="4799,1863" to="48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" strokeweight=".25pt">
                  <o:lock v:ext="edit" shapetype="f"/>
                </v:line>
                <v:line id=" 30" o:spid="_x0000_s1055" style="position:absolute;flip:x;visibility:visible;mso-wrap-style:square" from="4694,1772" to="4739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" strokeweight=".25pt">
                  <o:lock v:ext="edit" shapetype="f"/>
                </v:line>
                <v:line id=" 31" o:spid="_x0000_s1056" style="position:absolute;visibility:visible;mso-wrap-style:square" from="4604,1742" to="4605,18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" strokeweight=".25pt">
                  <o:lock v:ext="edit" shapetype="f"/>
                </v:line>
                <v:shape id=" 32" o:spid="_x0000_s1057" style="position:absolute;left:7110;top:1622;width:586;height:902;visibility:visible;mso-wrap-style:square;v-text-anchor:top" coordsize="39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" path="m39,9c36,8,10,,,55v10,2,20,5,20,5l39,9xe" filled="f" strokeweight=".25pt">
                  <v:path arrowok="t" o:connecttype="custom" o:connectlocs="132301,30518;0,186909;67961,203852;132301,30518" o:connectangles="0,0,0,0"/>
                </v:shape>
                <v:shape id=" 33" o:spid="_x0000_s1058" style="position:absolute;left:7200;top:1727;width:451;height:797;visibility:visible;mso-wrap-style:square;v-text-anchor:top" coordsize="30,5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" path="m30,8c27,8,13,,,48v7,2,14,5,14,5l30,8xe" fillcolor="red" strokeweight=".25pt">
                  <v:path arrowok="t" o:connecttype="custom" o:connectlocs="101926,27143;0,163265;47460,180227;101926,27143" o:connectangles="0,0,0,0"/>
                </v:shape>
                <v:line id=" 34" o:spid="_x0000_s1059" style="position:absolute;flip:y;visibility:visible;mso-wrap-style:square" from="7110,2389" to="7230,240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" strokeweight=".25pt">
                  <o:lock v:ext="edit" shapetype="f"/>
                </v:line>
                <v:line id=" 35" o:spid="_x0000_s1060" style="position:absolute;flip:y;visibility:visible;mso-wrap-style:square" from="7155,2269" to="7260,22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" strokeweight=".25pt">
                  <o:lock v:ext="edit" shapetype="f"/>
                </v:line>
                <v:line id=" 36" o:spid="_x0000_s1061" style="position:absolute;flip:y;visibility:visible;mso-wrap-style:square" from="7185,2148" to="7305,216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" strokeweight=".25pt">
                  <o:lock v:ext="edit" shapetype="f"/>
                </v:line>
                <v:line id=" 37" o:spid="_x0000_s1062" style="position:absolute;flip:y;visibility:visible;mso-wrap-style:square" from="7245,2028" to="7350,2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7usV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eIJzlsSAOTqHwAA//8DAFBLAQItABQABgAIAAAAIQDb4fbL7gAAAIUBAAATAAAAAAAAAAAA&#10;AAAAAAAAAABbQ29udGVudF9UeXBlc10ueG1sUEsBAi0AFAAGAAgAAAAhAFr0LFu/AAAAFQEAAAsA&#10;AAAAAAAAAAAAAAAAHwEAAF9yZWxzLy5yZWxzUEsBAi0AFAAGAAgAAAAhAGLu6xXEAAAA2wAAAA8A&#10;AAAAAAAAAAAAAAAABwIAAGRycy9kb3ducmV2LnhtbFBLBQYAAAAAAwADALcAAAD4AgAAAAA=&#10;" strokeweight=".25pt">
                  <o:lock v:ext="edit" shapetype="f"/>
                </v:line>
                <v:line id=" 38" o:spid="_x0000_s1063" style="position:absolute;visibility:visible;mso-wrap-style:square" from="7320,1863" to="73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" strokeweight=".25pt">
                  <o:lock v:ext="edit" shapetype="f"/>
                </v:line>
                <v:line id=" 39" o:spid="_x0000_s1064" style="position:absolute;visibility:visible;mso-wrap-style:square" from="7456,1772" to="7501,18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" strokeweight=".25pt">
                  <o:lock v:ext="edit" shapetype="f"/>
                </v:line>
                <v:line id=" 40" o:spid="_x0000_s1065" style="position:absolute;visibility:visible;mso-wrap-style:square" from="7576,1727" to="7577,18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" strokeweight=".25pt">
                  <o:lock v:ext="edit" shapetype="f"/>
                </v:line>
                <v:shape id=" 41" o:spid="_x0000_s1066" style="position:absolute;left:4845;top:2464;width:2490;height:226;visibility:visible;mso-wrap-style:square;v-text-anchor:top" coordsize="166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" path="m,14c35,3,58,,86,v27,,45,3,80,15e" filled="f" strokeweight=".25pt">
                  <v:path arrowok="t" o:connecttype="custom" o:connectlocs="0,47897;290250,0;560250,51302" o:connectangles="0,0,0"/>
                </v:shape>
                <v:line id=" 42" o:spid="_x0000_s1067" style="position:absolute;visibility:visible;mso-wrap-style:square" from="6000,1336" to="6255,133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" strokeweight=".25pt">
                  <o:lock v:ext="edit" shapetype="f"/>
                </v:line>
                <v:shape id=" 43" o:spid="_x0000_s1068" style="position:absolute;left:5115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" path="m,9c10,5,22,4,22,4,29,2,35,,47,1e" filled="f" strokeweight=".25pt">
                  <v:path arrowok="t" o:connecttype="custom" o:connectlocs="0,30375;74250,13500;158625,3375" o:connectangles="0,0,0"/>
                </v:shape>
                <v:shape id=" 44" o:spid="_x0000_s1069" style="position:absolute;left:5055;top:2148;width:765;height:151;visibility:visible;mso-wrap-style:square;v-text-anchor:top" coordsize="51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" path="m,10c11,5,25,3,34,2,42,,50,,51,e" filled="f" strokeweight=".25pt">
                  <v:path arrowok="t" o:connecttype="custom" o:connectlocs="0,34428;114750,6840;172125,0" o:connectangles="0,0,0"/>
                </v:shape>
                <v:shape id=" 45" o:spid="_x0000_s1070" style="position:absolute;left:5010;top:1983;width:810;height:165;visibility:visible;mso-wrap-style:square;v-text-anchor:top" coordsize="54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" path="m,11c10,6,25,4,33,3,42,1,52,,54,1e" filled="f" strokeweight=".25pt">
                  <v:path arrowok="t" o:connecttype="custom" o:connectlocs="0,37125;111375,10125;182250,3375" o:connectangles="0,0,0"/>
                </v:shape>
                <v:shape id=" 46" o:spid="_x0000_s1071" style="position:absolute;left:4950;top:1818;width:900;height:180;visibility:visible;mso-wrap-style:square;v-text-anchor:top" coordsize="60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" path="m,12c10,7,25,6,33,4,42,2,60,,57,1e" filled="f" strokeweight=".25pt">
                  <v:path arrowok="t" o:connecttype="custom" o:connectlocs="0,40500;111375,13500;192375,3375" o:connectangles="0,0,0"/>
                </v:shape>
                <v:shape id=" 47" o:spid="_x0000_s1072" style="position:absolute;left:4830;top:1667;width:1035;height:181;visibility:visible;mso-wrap-style:square;v-text-anchor:top" coordsize="6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" path="m,12c11,7,25,5,33,4,45,2,69,,69,e" filled="f" strokeweight=".25pt">
                  <v:path arrowok="t" o:connecttype="custom" o:connectlocs="0,41178;111375,13650;232875,0" o:connectangles="0,0,0"/>
                </v:shape>
                <v:shape id=" 48" o:spid="_x0000_s1073" style="position:absolute;left:4679;top:1532;width:796;height:225;visibility:visible;mso-wrap-style:square;v-text-anchor:top" coordsize="53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" path="m,15c11,8,26,6,34,4,42,2,53,,53,1e" filled="f" strokeweight=".25pt">
                  <v:path arrowok="t" o:connecttype="custom" o:connectlocs="0,50625;115270,13500;179551,3375" o:connectangles="0,0,0"/>
                </v:shape>
                <v:shape id=" 49" o:spid="_x0000_s1074" style="position:absolute;left:4454;top:1502;width:345;height:150;visibility:visible;mso-wrap-style:square;v-text-anchor:top" coordsize="23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" path="m,10c9,6,18,2,23,e" filled="f" strokeweight=".25pt">
                  <v:path arrowok="t" o:connecttype="custom" o:connectlocs="0,33750;77625,0" o:connectangles="0,0"/>
                </v:shape>
                <v:shape id=" 50" o:spid="_x0000_s1075" style="position:absolute;left:5040;top:1382;width:405;height:75;visibility:visible;mso-wrap-style:square;v-text-anchor:top" coordsize="27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" path="m,5c10,1,22,1,27,e" filled="f" strokeweight=".25pt">
                  <v:path arrowok="t" o:connecttype="custom" o:connectlocs="0,16875;91125,0" o:connectangles="0,0"/>
                </v:shape>
                <v:shape id=" 51" o:spid="_x0000_s1076" style="position:absolute;left:5655;top:1306;width:225;height:46;visibility:visible;mso-wrap-style:square;v-text-anchor:top" coordsize="15,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" path="m,3c12,,12,2,15,2e" filled="f" strokeweight=".25pt">
                  <v:path arrowok="t" o:connecttype="custom" o:connectlocs="0,10810;50625,7283" o:connectangles="0,0"/>
                </v:shape>
                <v:line id=" 52" o:spid="_x0000_s1077" style="position:absolute;flip:x y;visibility:visible;mso-wrap-style:square" from="5115,2434" to="516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" strokeweight=".25pt">
                  <o:lock v:ext="edit" shapetype="f"/>
                </v:line>
                <v:line id=" 53" o:spid="_x0000_s1078" style="position:absolute;flip:x y;visibility:visible;mso-wrap-style:square" from="4965,1803" to="499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x1X0xAAAANsAAAAPAAAAZHJzL2Rvd25yZXYueG1sRI9Ba8JA&#10;FITvgv9heYKXUjcq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A7HVfTEAAAA2wAAAA8A&#10;AAAAAAAAAAAAAAAABwIAAGRycy9kb3ducmV2LnhtbFBLBQYAAAAAAwADALcAAAD4AgAAAAA=&#10;" strokeweight=".25pt">
                  <o:lock v:ext="edit" shapetype="f"/>
                </v:line>
                <v:line id=" 54" o:spid="_x0000_s1079" style="position:absolute;flip:x y;visibility:visible;mso-wrap-style:square" from="5310,2223" to="5355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" strokeweight=".25pt">
                  <o:lock v:ext="edit" shapetype="f"/>
                </v:line>
                <v:line id=" 55" o:spid="_x0000_s1080" style="position:absolute;flip:x y;visibility:visible;mso-wrap-style:square" from="5250,1908" to="528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" strokeweight=".25pt">
                  <o:lock v:ext="edit" shapetype="f"/>
                </v:line>
                <v:line id=" 56" o:spid="_x0000_s1081" style="position:absolute;flip:x y;visibility:visible;mso-wrap-style:square" from="5190,1592" to="5235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" strokeweight=".25pt">
                  <o:lock v:ext="edit" shapetype="f"/>
                </v:line>
                <v:line id=" 57" o:spid="_x0000_s1082" style="position:absolute;flip:x y;visibility:visible;mso-wrap-style:square" from="4890,1502" to="49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" strokeweight=".25pt">
                  <o:lock v:ext="edit" shapetype="f"/>
                </v:line>
                <v:line id=" 58" o:spid="_x0000_s1083" style="position:absolute;flip:x y;visibility:visible;mso-wrap-style:square" from="5610,2344" to="5625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" strokeweight=".25pt">
                  <o:lock v:ext="edit" shapetype="f"/>
                </v:line>
                <v:line id=" 59" o:spid="_x0000_s1084" style="position:absolute;flip:x y;visibility:visible;mso-wrap-style:square" from="5580,2013" to="5595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" strokeweight=".25pt">
                  <o:lock v:ext="edit" shapetype="f"/>
                </v:line>
                <v:line id=" 60" o:spid="_x0000_s1085" style="position:absolute;flip:x y;visibility:visible;mso-wrap-style:square" from="5535,1697" to="5550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" strokeweight=".25pt">
                  <o:lock v:ext="edit" shapetype="f"/>
                </v:line>
                <v:line id=" 61" o:spid="_x0000_s1086" style="position:absolute;flip:y;visibility:visible;mso-wrap-style:square" from="5790,1517" to="579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" strokeweight=".25pt">
                  <o:lock v:ext="edit" shapetype="f"/>
                </v:line>
                <v:line id=" 62" o:spid="_x0000_s1087" style="position:absolute;flip:y;visibility:visible;mso-wrap-style:square" from="5970,1336" to="5971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" strokeweight=".25pt">
                  <o:lock v:ext="edit" shapetype="f"/>
                </v:line>
                <v:shape id=" 63" o:spid="_x0000_s1088" style="position:absolute;left:5670;top:1472;width:930;height:60;visibility:visible;mso-wrap-style:square;v-text-anchor:top" coordsize="62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" path="m,4l29,,62,4e" filled="f" strokeweight=".25pt">
                  <v:path arrowok="t" o:connecttype="custom" o:connectlocs="0,13500;97875,0;209250,13500" o:connectangles="0,0,0"/>
                </v:shape>
                <v:shape id=" 64" o:spid="_x0000_s1089" style="position:absolute;left:6420;top:2299;width:705;height:135;visibility:visible;mso-wrap-style:square;v-text-anchor:top" coordsize="47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" path="m47,9c37,5,26,4,26,4,18,2,12,,,1e" filled="f" strokeweight=".25pt">
                  <v:path arrowok="t" o:connecttype="custom" o:connectlocs="158625,30375;87750,13500;0,3375" o:connectangles="0,0,0"/>
                </v:shape>
                <v:shape id=" 65" o:spid="_x0000_s1090" style="position:absolute;left:6420;top:2133;width:750;height:166;visibility:visible;mso-wrap-style:square;v-text-anchor:top" coordsize="50,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" path="m50,11c40,6,26,4,18,3,9,1,1,,,e" filled="f" strokeweight=".25pt">
                  <v:path arrowok="t" o:connecttype="custom" o:connectlocs="168750,37803;60750,10247;0,0" o:connectangles="0,0,0"/>
                </v:shape>
                <v:shape id=" 66" o:spid="_x0000_s1091" style="position:absolute;left:6405;top:1968;width:825;height:180;visibility:visible;mso-wrap-style:square;v-text-anchor:top" coordsize="55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" path="m55,12c44,7,30,5,22,4,13,2,2,,,1e" filled="f" strokeweight=".25pt">
                  <v:path arrowok="t" o:connecttype="custom" o:connectlocs="185625,40500;74250,13500;0,3375" o:connectangles="0,0,0"/>
                </v:shape>
                <v:shape id=" 67" o:spid="_x0000_s1092" style="position:absolute;left:6405;top:1818;width:885;height:180;visibility:visible;mso-wrap-style:square;v-text-anchor:top" coordsize="59,1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" path="m59,12c48,7,34,6,26,4,17,2,,,2,1e" filled="f" strokeweight=".25pt">
                  <v:path arrowok="t" o:connecttype="custom" o:connectlocs="199125,40500;87750,13500;6750,3375" o:connectangles="0,0,0"/>
                </v:shape>
                <v:shape id=" 68" o:spid="_x0000_s1093" style="position:absolute;left:6375;top:1667;width:1005;height:151;visibility:visible;mso-wrap-style:square;v-text-anchor:top" coordsize="67,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" path="m67,10c57,7,47,5,36,4,25,2,,,1,e" filled="f" strokeweight=".25pt">
                  <v:path arrowok="t" o:connecttype="custom" o:connectlocs="226125,34428;121500,13681;3375,0" o:connectangles="0,0,0"/>
                </v:shape>
                <v:shape id=" 69" o:spid="_x0000_s1094" style="position:absolute;left:6795;top:1532;width:706;height:210;visibility:visible;mso-wrap-style:square;v-text-anchor:top" coordsize="47,1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" path="m47,14c36,8,25,6,17,4,9,2,,,,1e" filled="f" strokeweight=".25pt">
                  <v:path arrowok="t" o:connecttype="custom" o:connectlocs="159301,47250;57531,13500;0,3375" o:connectangles="0,0,0"/>
                </v:shape>
                <v:shape id=" 70" o:spid="_x0000_s1095" style="position:absolute;left:7426;top:1532;width:315;height:120;visibility:visible;mso-wrap-style:square;v-text-anchor:top" coordsize="21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" path="m21,8c12,4,5,2,,e" filled="f" strokeweight=".25pt">
                  <v:path arrowok="t" o:connecttype="custom" o:connectlocs="70875,27000;0,0" o:connectangles="0,0"/>
                </v:shape>
                <v:shape id=" 71" o:spid="_x0000_s1096" style="position:absolute;left:6810;top:1382;width:375;height:90;visibility:visible;mso-wrap-style:square;v-text-anchor:top" coordsize="2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" path="m25,6c16,2,5,1,,e" filled="f" strokeweight=".25pt">
                  <v:path arrowok="t" o:connecttype="custom" o:connectlocs="84375,20250;0,0" o:connectangles="0,0"/>
                </v:shape>
                <v:shape id=" 72" o:spid="_x0000_s1097" style="position:absolute;left:6360;top:1306;width:255;height:61;visibility:visible;mso-wrap-style:square;v-text-anchor:top" coordsize="17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" path="m17,4c7,,4,2,,2e" filled="f" strokeweight=".25pt">
                  <v:path arrowok="t" o:connecttype="custom" o:connectlocs="57375,14183;0,7213" o:connectangles="0,0"/>
                </v:shape>
                <v:line id=" 73" o:spid="_x0000_s1098" style="position:absolute;flip:y;visibility:visible;mso-wrap-style:square" from="7080,2434" to="7110,258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" strokeweight=".25pt">
                  <o:lock v:ext="edit" shapetype="f"/>
                </v:line>
                <v:line id=" 74" o:spid="_x0000_s1099" style="position:absolute;flip:y;visibility:visible;mso-wrap-style:square" from="7230,1803" to="7275,19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" strokeweight=".25pt">
                  <o:lock v:ext="edit" shapetype="f"/>
                </v:line>
                <v:line id=" 75" o:spid="_x0000_s1100" style="position:absolute;flip:y;visibility:visible;mso-wrap-style:square" from="6885,2223" to="6930,237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" strokeweight=".25pt">
                  <o:lock v:ext="edit" shapetype="f"/>
                </v:line>
                <v:line id=" 76" o:spid="_x0000_s1101" style="position:absolute;flip:y;visibility:visible;mso-wrap-style:square" from="6960,1908" to="6990,20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" strokeweight=".25pt">
                  <o:lock v:ext="edit" shapetype="f"/>
                </v:line>
                <v:line id=" 77" o:spid="_x0000_s1102" style="position:absolute;flip:y;visibility:visible;mso-wrap-style:square" from="7005,1592" to="7050,174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" strokeweight=".25pt">
                  <o:lock v:ext="edit" shapetype="f"/>
                </v:line>
                <v:line id=" 78" o:spid="_x0000_s1103" style="position:absolute;flip:y;visibility:visible;mso-wrap-style:square" from="7305,1502" to="7335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" strokeweight=".25pt">
                  <o:lock v:ext="edit" shapetype="f"/>
                </v:line>
                <v:line id=" 79" o:spid="_x0000_s1104" style="position:absolute;flip:y;visibility:visible;mso-wrap-style:square" from="6615,2344" to="6630,247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" strokeweight=".25pt">
                  <o:lock v:ext="edit" shapetype="f"/>
                </v:line>
                <v:line id=" 80" o:spid="_x0000_s1105" style="position:absolute;flip:y;visibility:visible;mso-wrap-style:square" from="6645,2013" to="6660,214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" strokeweight=".25pt">
                  <o:lock v:ext="edit" shapetype="f"/>
                </v:line>
                <v:line id=" 81" o:spid="_x0000_s1106" style="position:absolute;flip:y;visibility:visible;mso-wrap-style:square" from="6690,1697" to="6705,183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" strokeweight=".25pt">
                  <o:lock v:ext="edit" shapetype="f"/>
                </v:line>
                <v:line id=" 82" o:spid="_x0000_s1107" style="position:absolute;flip:y;visibility:visible;mso-wrap-style:square" from="6450,1517" to="6451,165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" strokeweight=".25pt">
                  <o:lock v:ext="edit" shapetype="f"/>
                </v:line>
                <v:line id=" 83" o:spid="_x0000_s1108" style="position:absolute;flip:y;visibility:visible;mso-wrap-style:square" from="6285,1336" to="6286,147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" strokeweight=".25pt">
                  <o:lock v:ext="edit" shapetype="f"/>
                </v:line>
              </v:group>
              <v:group id=" 84" o:spid="_x0000_s1109" style="position:absolute;left:5985;top:3441;width:285;height:376" coordorigin="5985,3441" coordsize="28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">
                <v:line id=" 85" o:spid="_x0000_s1110" style="position:absolute;visibility:visible;mso-wrap-style:square" from="5985,3531" to="6270,35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" strokeweight=".25pt">
                  <o:lock v:ext="edit" shapetype="f"/>
                </v:line>
                <v:line id=" 86" o:spid="_x0000_s1111" style="position:absolute;visibility:visible;mso-wrap-style:square" from="6090,3802" to="6165,381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" strokeweight=".25pt">
                  <o:lock v:ext="edit" shapetype="f"/>
                </v:line>
                <v:line id=" 87" o:spid="_x0000_s1112" style="position:absolute;visibility:visible;mso-wrap-style:square" from="6120,3441" to="6135,38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" strokeweight=".25pt">
                  <o:lock v:ext="edit" shapetype="f"/>
                </v:line>
              </v:group>
              <v:group id=" 88" o:spid="_x0000_s1113" style="position:absolute;left:5820;top:3652;width:630;height:421" coordorigin="5820,3652" coordsize="63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">
                <v:shape id=" 89" o:spid="_x0000_s1114" style="position:absolute;left:627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" path="m15,60l15,,45,30r,-15l75,15,90,r,15l75,45,60,60r,30l75,75r45,l135,60r,15l120,105r-15,15l105,135r-15,l105,165r15,-15l165,150r-15,30l120,195r,15l105,240r45,-15l165,225r-15,30l120,270r,15l105,300r,45l135,315r30,l180,300r,60l150,376r-30,l120,421r-30,l90,391r-45,l45,376r-30,l15,315r15,15l75,345r,-30l45,315r,-15l30,285r,-45l45,255r15,l90,270r,-45l60,225,45,210r-15,l30,195,15,165r30,15l75,195,60,150r-15,l15,135r,-15l,105,15,90r15,15l30,60r-15,xe" fillcolor="#9c0" strokeweight=".25pt">
                  <v:path arrowok="t" o:connecttype="custom" o:connectlocs="15,0;45,15;90,0;75,45;60,90;120,75;135,75;105,120;90,135;120,150;150,180;120,210;150,225;150,255;120,285;105,345;165,315;180,360;120,376;90,421;45,391;15,376;30,330;75,315;45,315;30,285;45,255;90,270;60,225;30,210;15,165;75,195;45,150;15,120;15,90;30,60" o:connectangles="0,0,0,0,0,0,0,0,0,0,0,0,0,0,0,0,0,0,0,0,0,0,0,0,0,0,0,0,0,0,0,0,0,0,0,0"/>
                </v:shape>
                <v:shape id=" 90" o:spid="_x0000_s1115" style="position:absolute;left:5820;top:3652;width:180;height:421;visibility:visible;mso-wrap-style:square;v-text-anchor:top" coordsize="180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" path="m165,60l165,,135,30,120,15r-15,l90,,75,30r30,15l105,75r,15l105,75r-45,l30,60r,15l45,105r30,15l75,135r15,l75,165,45,150,15,165r15,15l45,195r15,15l60,255,30,225r-15,l30,270r15,l45,285r15,15l60,345,30,315r-15,l,300r,60l15,391r45,l45,421r45,l90,391r45,l165,376r,-61l150,330,90,345r,-30l105,315r15,l120,300r30,-15l150,240r-15,15l105,255,90,270r,-30l120,225r,-15l150,210r,-15l165,165r-45,15l105,195r,-30l135,150r30,-15l165,120r15,-15l165,90r-15,15l150,60r15,xe" fillcolor="#9c0" strokeweight=".25pt">
                  <v:path arrowok="t" o:connecttype="custom" o:connectlocs="165,0;120,15;90,0;105,45;105,90;60,75;30,75;75,120;90,135;45,150;30,180;60,210;30,225;30,270;45,285;60,345;15,315;0,360;60,391;90,421;135,391;165,376;150,330;90,315;120,315;150,285;135,255;90,270;120,225;150,210;165,165;105,195;135,150;165,120;165,90;150,60" o:connectangles="0,0,0,0,0,0,0,0,0,0,0,0,0,0,0,0,0,0,0,0,0,0,0,0,0,0,0,0,0,0,0,0,0,0,0,0"/>
                </v:shape>
              </v:group>
              <v:group id=" 91" o:spid="_x0000_s1116" style="position:absolute;left:6000;top:3892;width:255;height:376" coordorigin="6000,3892" coordsize="255,3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">
                <v:shape id=" 92" o:spid="_x0000_s1117" style="position:absolute;left:6030;top:3892;width:225;height:196;visibility:visible;mso-wrap-style:square;v-text-anchor:top" coordsize="22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" path="m150,196r75,-60l225,15,210,,165,,150,30r,15l165,60r-15,l120,90,105,75r-15,l60,105,45,90r-15,l,120r30,76l150,196xe" filled="f" strokeweight=".25pt">
                  <v:path arrowok="t" o:connecttype="custom" o:connectlocs="150,196;225,136;225,15;210,0;165,0;150,30;150,45;165,60;150,60;120,90;120,90;105,75;90,75;60,105;45,90;30,90;0,120;30,196;150,196" o:connectangles="0,0,0,0,0,0,0,0,0,0,0,0,0,0,0,0,0,0,0"/>
                </v:shape>
                <v:shape id=" 93" o:spid="_x0000_s1118" style="position:absolute;left:6000;top:3982;width:165;height:286;visibility:visible;mso-wrap-style:square;v-text-anchor:top" coordsize="165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" path="m30,30r90,l120,r45,46l120,91,105,76r-15,l75,91,60,106,45,121r,75l30,211r,75l15,286r,-75l,211,,61,30,30xe" fillcolor="aqua" strokeweight=".25pt">
                  <v:path arrowok="t" o:connecttype="custom" o:connectlocs="30,30;120,30;120,0;165,46;120,91;105,76;90,76;75,91;60,106;45,121;45,196;30,211;30,286;15,286;15,211;0,211;0,61;30,30" o:connectangles="0,0,0,0,0,0,0,0,0,0,0,0,0,0,0,0,0,0"/>
                </v:shape>
                <v:line id=" 94" o:spid="_x0000_s1119" style="position:absolute;visibility:visible;mso-wrap-style:square" from="6135,4058" to="6150,408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" strokeweight=".25pt">
                  <o:lock v:ext="edit" shapetype="f"/>
                </v:line>
                <v:line id=" 95" o:spid="_x0000_s1120" style="position:absolute;visibility:visible;mso-wrap-style:square" from="6165,4043" to="6195,407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" strokeweight=".25pt">
                  <o:lock v:ext="edit" shapetype="f"/>
                </v:line>
                <v:line id=" 96" o:spid="_x0000_s1121" style="position:absolute;visibility:visible;mso-wrap-style:square" from="6195,3997" to="6240,40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" strokeweight=".25pt">
                  <o:lock v:ext="edit" shapetype="f"/>
                </v:line>
              </v:group>
              <v:shape id=" 97" o:spid="_x0000_s1122" style="position:absolute;left:6150;top:3952;width:60;height:76;visibility:visible;mso-wrap-style:square;v-text-anchor:top" coordsize="60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" path="m45,l60,15r,30l30,76,,76e" filled="f" strokeweight=".25pt">
                <v:path arrowok="t" o:connecttype="custom" o:connectlocs="45,0;60,15;60,45;30,76;0,76" o:connectangles="0,0,0,0,0"/>
              </v:shape>
              <v:shape id=" 98" o:spid="_x0000_s1123" style="position:absolute;left:4905;top:3907;width:840;height:331;visibility:visible;mso-wrap-style:square;v-text-anchor:top" coordsize="840,3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" path="m840,75r-45,61l765,136r-30,30l705,151r-15,30l705,151r30,15l765,121r30,15l840,75,705,60,675,30,495,45,465,75r-30,l420,105r-45,l360,136r15,-31l405,105,435,75r30,l495,45,465,15,255,,225,15r-90,90l90,105,60,136,,166,210,331r15,-30l270,271r60,-15l405,256r60,-15l480,226r45,l570,211r105,15l690,241r60,-15l765,241r30,l840,256r,-181xe" fillcolor="#a43700" strokeweight=".25pt">
                <v:path arrowok="t" o:connecttype="custom" o:connectlocs="840,75;795,136;765,136;735,166;705,151;690,181;705,151;735,166;765,121;795,136;840,75;705,60;675,30;495,45;465,75;435,75;420,105;375,105;360,136;375,105;405,105;435,75;465,75;495,45;465,15;255,0;225,15;135,105;90,105;60,136;0,166;210,331;225,301;270,271;330,256;405,256;465,241;480,226;525,226;570,211;675,226;690,241;750,226;765,241;795,241;840,256;840,75" o:connectangles="0,0,0,0,0,0,0,0,0,0,0,0,0,0,0,0,0,0,0,0,0,0,0,0,0,0,0,0,0,0,0,0,0,0,0,0,0,0,0,0,0,0,0,0,0,0,0"/>
              </v:shape>
              <v:group id=" 99" o:spid="_x0000_s1124" style="position:absolute;left:5445;top:3592;width:210;height:526" coordorigin="5445,3592" coordsize="21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">
                <v:group id=" 100" o:spid="_x0000_s1125" style="position:absolute;left:5535;top:3877;width:45;height:241" coordorigin="5535,3877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xJpc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E8GXZ2QCnf8CAAD//wMAUEsBAi0AFAAGAAgAAAAhANvh9svuAAAAhQEAABMAAAAAAAAA&#10;AAAAAAAAAAAAAFtDb250ZW50X1R5cGVzXS54bWxQSwECLQAUAAYACAAAACEAWvQsW78AAAAVAQAA&#10;CwAAAAAAAAAAAAAAAAAfAQAAX3JlbHMvLnJlbHNQSwECLQAUAAYACAAAACEAS8SaXMYAAADcAAAA&#10;DwAAAAAAAAAAAAAAAAAHAgAAZHJzL2Rvd25yZXYueG1sUEsFBgAAAAADAAMAtwAAAPoCAAAAAA==&#10;">
                  <v:shape id=" 101" o:spid="_x0000_s1126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" path="m,l,241r45,l45,15,,xe" fillcolor="#9c0" strokeweight=".25pt">
                    <v:path arrowok="t" o:connecttype="custom" o:connectlocs="0,0;0,241;45,241;45,15;0,0" o:connectangles="0,0,0,0,0"/>
                  </v:shape>
                  <v:shape id=" 102" o:spid="_x0000_s1127" style="position:absolute;left:5535;top:3877;width:45;height:241;visibility:visible;mso-wrap-style:square;v-text-anchor:top" coordsize="45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" path="m,l,241r45,l45,15e" filled="f" strokeweight=".25pt">
                    <v:path arrowok="t" o:connecttype="custom" o:connectlocs="0,0;0,241;45,241;45,15" o:connectangles="0,0,0,0"/>
                  </v:shape>
                </v:group>
                <v:group id=" 103" o:spid="_x0000_s1128" style="position:absolute;left:5445;top:3592;width:210;height:375" coordorigin="5445,3592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">
                  <v:shape id=" 104" o:spid="_x0000_s1129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" path="m90,360l30,300,,255,,150,30,75,105,r75,75l210,135r,135l195,330r-60,45l90,360xe" fillcolor="#9c0" strokeweight=".25pt">
                    <v:path arrowok="t" o:connecttype="custom" o:connectlocs="90,360;30,300;0,255;0,150;30,75;105,0;180,75;210,135;210,270;195,330;135,375;90,360" o:connectangles="0,0,0,0,0,0,0,0,0,0,0,0"/>
                  </v:shape>
                  <v:shape id=" 105" o:spid="_x0000_s1130" style="position:absolute;left:5445;top:3592;width:210;height:375;visibility:visible;mso-wrap-style:square;v-text-anchor:top" coordsize="210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" path="m90,360l30,300,,255,,150,30,75,105,r75,75l210,135r,135l195,330r-60,45e" filled="f" strokeweight=".25pt">
                    <v:path arrowok="t" o:connecttype="custom" o:connectlocs="90,360;30,300;0,255;0,150;30,75;105,0;180,75;210,135;210,270;195,330;135,375" o:connectangles="0,0,0,0,0,0,0,0,0,0,0"/>
                  </v:shape>
                </v:group>
                <v:group id=" 106" o:spid="_x0000_s1131" style="position:absolute;left:5490;top:3727;width:45;height:165" coordorigin="5490,3727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">
                  <v:shape id=" 107" o:spid="_x0000_s1132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" path="m45,165r,-30l15,120r,-15l,90,15,75,,75,,60,15,45,,30,15,15,,,45,165xe" fillcolor="#9c0" strokeweight=".25pt">
                    <v:path arrowok="t" o:connecttype="custom" o:connectlocs="45,165;45,135;15,120;15,105;0,90;15,75;0,75;0,60;15,45;0,30;15,15;0,0;45,165" o:connectangles="0,0,0,0,0,0,0,0,0,0,0,0,0"/>
                  </v:shape>
                  <v:shape id=" 108" o:spid="_x0000_s1133" style="position:absolute;left:5490;top:3727;width:45;height:165;visibility:visible;mso-wrap-style:square;v-text-anchor:top" coordsize="45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" path="m45,165r,-30l15,120r,-15l,90,15,75,,75,,60,15,45,,30,15,15,,e" filled="f" strokeweight=".25pt">
                    <v:path arrowok="t" o:connecttype="custom" o:connectlocs="45,165;45,135;15,120;15,105;0,90;15,75;0,75;0,60;15,45;0,30;15,15;0,0" o:connectangles="0,0,0,0,0,0,0,0,0,0,0,0"/>
                  </v:shape>
                </v:group>
                <v:group id=" 109" o:spid="_x0000_s1134" style="position:absolute;left:5535;top:3622;width:45;height:285" coordorigin="5535,3622" coordsize="4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">
                  <v:shape id=" 110" o:spid="_x0000_s1135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" path="m1,18v,-1,1,1,1,-1c2,17,1,16,1,16v,,1,-1,1,-1c2,15,1,14,,14v,,2,,2,-1c2,13,1,13,1,13v,-1,1,-1,1,-1c2,11,1,11,1,11,1,10,2,10,2,9,2,9,1,8,1,7,1,7,,6,1,6,1,6,3,5,3,5,3,5,1,5,1,4v,,1,,1,-1c2,3,1,3,1,3,1,2,2,2,2,1,2,1,2,,1,e" fillcolor="#9c0" strokeweight=".25pt">
    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    </v:shape>
                  <v:shape id=" 111" o:spid="_x0000_s1136" style="position:absolute;left:5535;top:3622;width:45;height:285;visibility:visible;mso-wrap-style:square;v-text-anchor:top" coordsize="3,1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" path="m1,18v,-1,1,1,1,-1c2,17,1,16,1,16v,,1,-1,1,-1c2,15,1,14,,14v,,2,,2,-1c2,13,1,13,1,13v,-1,1,-1,1,-1c2,11,1,11,1,11,1,10,2,10,2,9,2,9,1,8,1,7,1,7,,6,1,6,1,6,3,5,3,5,3,5,1,5,1,4v,,1,,1,-1c2,3,1,3,1,3,1,2,2,2,2,1,2,1,2,,1,e" filled="f" strokeweight=".25pt">
                    <v:path arrowok="t" o:connecttype="custom" o:connectlocs="3375,60750;6750,57375;3375,54000;6750,50625;0,47250;6750,43875;3375,43875;6750,40500;3375,37125;6750,30375;3375,23625;3375,20250;10125,16875;3375,13500;6750,10125;3375,10125;6750,3375;3375,0" o:connectangles="0,0,0,0,0,0,0,0,0,0,0,0,0,0,0,0,0,0"/>
                  </v:shape>
                </v:group>
                <v:group id=" 112" o:spid="_x0000_s1137" style="position:absolute;left:5535;top:3682;width:1;height:30" coordorigin="5535,3682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gzdt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8QZ+nwkXyOMPAAAA//8DAFBLAQItABQABgAIAAAAIQDb4fbL7gAAAIUBAAATAAAAAAAAAAAA&#10;AAAAAAAAAABbQ29udGVudF9UeXBlc10ueG1sUEsBAi0AFAAGAAgAAAAhAFr0LFu/AAAAFQEAAAsA&#10;AAAAAAAAAAAAAAAAHwEAAF9yZWxzLy5yZWxzUEsBAi0AFAAGAAgAAAAhAFGDN23EAAAA3AAAAA8A&#10;AAAAAAAAAAAAAAAABwIAAGRycy9kb3ducmV2LnhtbFBLBQYAAAAAAwADALcAAAD4AgAAAAA=&#10;">
                  <v:shape id=" 113" o:spid="_x0000_s1138" style="position:absolute;left:5535;top:3682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" path="m,30l,,,30xe" fillcolor="#9c0" strokeweight=".25pt">
                    <v:path arrowok="t" o:connecttype="custom" o:connectlocs="0,30;0,0;0,30" o:connectangles="0,0,0"/>
                  </v:shape>
                  <v:line id=" 114" o:spid="_x0000_s1139" style="position:absolute;flip:y;visibility:visible;mso-wrap-style:square" from="5535,3682" to="5536,371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" strokeweight=".25pt">
                    <o:lock v:ext="edit" shapetype="f"/>
                  </v:line>
                </v:group>
                <v:group id=" 115" o:spid="_x0000_s1140" style="position:absolute;left:5535;top:3727;width:1;height:30" coordorigin="5535,3727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aq8Z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+MJvJ4JF8j5EwAA//8DAFBLAQItABQABgAIAAAAIQDb4fbL7gAAAIUBAAATAAAAAAAAAAAAAAAA&#10;AAAAAABbQ29udGVudF9UeXBlc10ueG1sUEsBAi0AFAAGAAgAAAAhAFr0LFu/AAAAFQEAAAsAAAAA&#10;AAAAAAAAAAAAHwEAAF9yZWxzLy5yZWxzUEsBAi0AFAAGAAgAAAAhAN5qrxnBAAAA3AAAAA8AAAAA&#10;AAAAAAAAAAAABwIAAGRycy9kb3ducmV2LnhtbFBLBQYAAAAAAwADALcAAAD1AgAAAAA=&#10;">
                  <v:shape id=" 116" o:spid="_x0000_s1141" style="position:absolute;left:5535;top:3727;width:1;height:30;visibility:visible;mso-wrap-style:square;v-text-anchor:top" coordsize="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" path="m,30l,,,30xe" fillcolor="#9c0" strokeweight=".25pt">
                    <v:path arrowok="t" o:connecttype="custom" o:connectlocs="0,30;0,0;0,30" o:connectangles="0,0,0"/>
                  </v:shape>
                  <v:line id=" 117" o:spid="_x0000_s1142" style="position:absolute;flip:y;visibility:visible;mso-wrap-style:square" from="5535,3727" to="5536,375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" strokeweight=".25pt">
                    <o:lock v:ext="edit" shapetype="f"/>
                  </v:line>
                </v:group>
                <v:group id=" 118" o:spid="_x0000_s1143" style="position:absolute;left:5550;top:3817;width:45;height:1" coordorigin="5550,3817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">
                  <v:shape id=" 119" o:spid="_x0000_s1144" style="position:absolute;left:5550;top:3817;width:45;height:1;visibility:visible;mso-wrap-style:square;v-text-anchor:top" coordsize="45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" path="m45,l,,45,xe" fillcolor="#9c0" strokeweight=".25pt">
                    <v:path arrowok="t" o:connecttype="custom" o:connectlocs="45,0;0,0;45,0" o:connectangles="0,0,0"/>
                  </v:shape>
                  <v:line id=" 120" o:spid="_x0000_s1145" style="position:absolute;flip:x;visibility:visible;mso-wrap-style:square" from="5550,3817" to="5595,381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" strokeweight=".25pt">
                    <o:lock v:ext="edit" shapetype="f"/>
                  </v:line>
                </v:group>
                <v:group id=" 121" o:spid="_x0000_s1146" style="position:absolute;left:5535;top:3757;width:30;height:1" coordorigin="5535,3757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">
                  <v:shape id=" 122" o:spid="_x0000_s1147" style="position:absolute;left:5535;top:3757;width:30;height:1;visibility:visible;mso-wrap-style:square;v-text-anchor:top" coordsize="30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" path="m30,l,,30,xe" fillcolor="#9c0" strokeweight=".25pt">
                    <v:path arrowok="t" o:connecttype="custom" o:connectlocs="30,0;0,0;30,0" o:connectangles="0,0,0"/>
                  </v:shape>
                  <v:line id=" 123" o:spid="_x0000_s1148" style="position:absolute;flip:x;visibility:visible;mso-wrap-style:square" from="5535,3757" to="5565,375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" strokeweight=".25pt">
                    <o:lock v:ext="edit" shapetype="f"/>
                  </v:line>
                </v:group>
                <v:shape id=" 124" o:spid="_x0000_s1149" style="position:absolute;left:5505;top:371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5" o:spid="_x0000_s1150" style="position:absolute;left:552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26" o:spid="_x0000_s1151" style="position:absolute;left:5595;top:365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7" o:spid="_x0000_s1152" style="position:absolute;left:5610;top:366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28" o:spid="_x0000_s1153" style="position:absolute;left:5610;top:369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" path="m,l,xe" fillcolor="#9c0" strokeweight=".25pt">
                  <v:path arrowok="t" o:connecttype="custom" o:connectlocs="0,0;0,0;0,0" o:connectangles="0,0,0"/>
                </v:shape>
                <v:shape id=" 129" o:spid="_x0000_s1154" style="position:absolute;left:5565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0" o:spid="_x0000_s1155" style="position:absolute;left:5565;top:374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" path="m,l,xe" fillcolor="#9c0" strokeweight=".25pt">
                  <v:path arrowok="t" o:connecttype="custom" o:connectlocs="0,0;0,0;0,0" o:connectangles="0,0,0"/>
                </v:shape>
                <v:shape id=" 131" o:spid="_x0000_s1156" style="position:absolute;left:5580;top:372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2" o:spid="_x0000_s1157" style="position:absolute;left:5595;top:374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3" o:spid="_x0000_s1158" style="position:absolute;left:5610;top:371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4" o:spid="_x0000_s1159" style="position:absolute;left:5610;top:372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35" o:spid="_x0000_s1160" style="position:absolute;left:5625;top:375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6" o:spid="_x0000_s1161" style="position:absolute;left:553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7" o:spid="_x0000_s1162" style="position:absolute;left:553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38" o:spid="_x0000_s1163" style="position:absolute;left:5580;top:3772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" path="m,15l,,,15xe" fillcolor="#9c0" strokeweight=".25pt">
                  <v:path arrowok="t" o:connecttype="custom" o:connectlocs="0,15;0,0;0,15" o:connectangles="0,0,0"/>
                </v:shape>
                <v:shape id=" 139" o:spid="_x0000_s1164" style="position:absolute;left:5595;top:377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" path="m,l,xe" fillcolor="#9c0" strokeweight=".25pt">
                  <v:path arrowok="t" o:connecttype="custom" o:connectlocs="0,0;0,0;0,0" o:connectangles="0,0,0"/>
                </v:shape>
                <v:shape id=" 140" o:spid="_x0000_s1165" style="position:absolute;left:5595;top:378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" path="m,l,xe" fillcolor="#9c0" strokeweight=".25pt">
                  <v:path arrowok="t" o:connecttype="custom" o:connectlocs="0,0;0,0;0,0" o:connectangles="0,0,0"/>
                </v:shape>
                <v:shape id=" 141" o:spid="_x0000_s1166" style="position:absolute;left:5595;top:380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" path="m,l,xe" fillcolor="#9c0" strokeweight=".25pt">
                  <v:path arrowok="t" o:connecttype="custom" o:connectlocs="0,0;0,0;0,0" o:connectangles="0,0,0"/>
                </v:shape>
                <v:shape id=" 142" o:spid="_x0000_s1167" style="position:absolute;left:5625;top:378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  <v:shape id=" 143" o:spid="_x0000_s1168" style="position:absolute;left:5610;top:383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44" o:spid="_x0000_s1169" style="position:absolute;left:5550;top:3907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" path="m,l,xe" fillcolor="#9c0" strokeweight=".25pt">
                  <v:path arrowok="t" o:connecttype="custom" o:connectlocs="0,0;0,0;0,0" o:connectangles="0,0,0"/>
                </v:shape>
                <v:shape id=" 145" o:spid="_x0000_s1170" style="position:absolute;left:5565;top:392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" path="m,l,xe" fillcolor="#9c0" strokeweight=".25pt">
                  <v:path arrowok="t" o:connecttype="custom" o:connectlocs="0,0;0,0;0,0" o:connectangles="0,0,0"/>
                </v:shape>
                <v:shape id=" 146" o:spid="_x0000_s1171" style="position:absolute;left:5565;top:3982;width:1;height:1;visibility:visible;mso-wrap-style:square;v-text-anchor:top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" path="m,l,xe" fillcolor="#9c0" strokeweight=".25pt">
                  <v:path arrowok="t" o:connecttype="custom" o:connectlocs="0,0;0,0;0,0" o:connectangles="0,0,0"/>
                </v:shape>
                <v:shape id=" 147" o:spid="_x0000_s1172" style="position:absolute;left:5550;top:3997;width:1;height:15;visibility:visible;mso-wrap-style:square;v-text-anchor:top" coordsize="1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" path="m,15l,,,15xe" fillcolor="#9c0" strokeweight=".25pt">
                  <v:path arrowok="t" o:connecttype="custom" o:connectlocs="0,15;0,0;0,15" o:connectangles="0,0,0"/>
                </v:shape>
              </v:group>
              <v:shape id=" 148" o:spid="_x0000_s1173" style="position:absolute;left:5115;top:3952;width:2265;height:1068;visibility:visible;mso-wrap-style:square;v-text-anchor:top" coordsize="2265,106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" path="m105,211r105,l255,196r15,-15l315,181r30,-15l465,166r15,15l525,181r15,15l585,196r60,30l645,376r15,75l690,527r45,60l780,632r75,45l930,707r45,l1050,722r90,-15l1215,662r75,-60l1350,511r30,-90l1395,361r,-316l1440,60r45,l1530,60r15,-15l1590,45r,-15l1620,30r15,15l1665,60r45,l1740,76r120,l1875,60r30,l1920,45r45,l1980,30r30,l2040,r60,l2115,15r30,l2265,121,1020,1068,,286,,256,60,226r45,-15xe" fillcolor="#396" strokeweight=".25pt">
                <v:path arrowok="t" o:connecttype="custom" o:connectlocs="105,211;210,211;255,196;270,181;315,181;345,166;465,166;480,181;525,181;540,196;585,196;645,226;645,376;660,451;690,527;735,587;780,632;855,677;930,707;975,707;1050,722;1140,707;1215,662;1290,602;1350,511;1380,421;1395,361;1395,45;1440,60;1485,60;1530,60;1545,45;1590,45;1590,30;1620,30;1635,45;1665,60;1710,60;1740,76;1860,76;1875,60;1905,60;1920,45;1965,45;1980,30;2010,30;2040,0;2100,0;2115,15;2145,15;2265,121;1020,1068;0,286;0,256;60,226;105,211" o:connectangles="0,0,0,0,0,0,0,0,0,0,0,0,0,0,0,0,0,0,0,0,0,0,0,0,0,0,0,0,0,0,0,0,0,0,0,0,0,0,0,0,0,0,0,0,0,0,0,0,0,0,0,0,0,0,0,0"/>
              </v:shape>
              <v:group id=" 149" o:spid="_x0000_s1174" style="position:absolute;left:5805;top:4073;width:1260;height:556" coordorigin="5805,4073" coordsize="1260,55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">
                <v:shape id=" 150" o:spid="_x0000_s1175" style="position:absolute;left:6150;top:4313;width:240;height:316;visibility:visible;mso-wrap-style:square;v-text-anchor:top" coordsize="16,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" path="m10,l1,7,2,8r,1l1,10r,6l2,16v,1,-2,5,1,3c5,17,15,8,16,5l10,xe" fillcolor="blue" strokeweight=".25pt">
                  <v:path arrowok="t" o:connecttype="custom" o:connectlocs="33750,0;3375,23775;6750,27176;6750,30562;3375,33962;3375,54563;6750,54563;10125,64765;54000,16989;33750,0" o:connectangles="0,0,0,0,0,0,0,0,0,0"/>
                </v:shape>
                <v:group id=" 151" o:spid="_x0000_s1176" style="position:absolute;left:6360;top:4088;width:76;height:120" coordorigin="6360,4088" coordsize="76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">
                  <v:line id=" 152" o:spid="_x0000_s1177" style="position:absolute;flip:y;visibility:visible;mso-wrap-style:square" from="6435,4103" to="6436,420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" strokeweight=".25pt">
                    <o:lock v:ext="edit" shapetype="f"/>
                  </v:line>
                  <v:line id=" 153" o:spid="_x0000_s1178" style="position:absolute;flip:y;visibility:visible;mso-wrap-style:square" from="6405,4103" to="640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" strokeweight=".25pt">
                    <o:lock v:ext="edit" shapetype="f"/>
                  </v:line>
                  <v:line id=" 154" o:spid="_x0000_s1179" style="position:absolute;flip:y;visibility:visible;mso-wrap-style:square" from="6390,4088" to="639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" strokeweight=".25pt">
                    <o:lock v:ext="edit" shapetype="f"/>
                  </v:line>
                  <v:line id=" 155" o:spid="_x0000_s1180" style="position:absolute;flip:y;visibility:visible;mso-wrap-style:square" from="6360,4088" to="636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" strokeweight=".25pt">
                    <o:lock v:ext="edit" shapetype="f"/>
                  </v:line>
                </v:group>
                <v:group id=" 156" o:spid="_x0000_s1181" style="position:absolute;left:5805;top:4073;width:660;height:541" coordorigin="5805,4073" coordsize="66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0oiu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">
                  <v:group id=" 157" o:spid="_x0000_s1182" style="position:absolute;left:5805;top:4073;width:300;height:541" coordorigin="5805,4073" coordsize="300,5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">
                    <v:shape id=" 158" o:spid="_x0000_s1183" style="position:absolute;left:5805;top:4073;width:300;height:541;visibility:visible;mso-wrap-style:square;v-text-anchor:top" coordsize="20,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" path="m,2r1,l3,1r,1l4,,5,1,6,,7,1r,1l8,3r,2l9,6r,2l9,9r,4c9,14,12,16,14,18r6,5l19,24r,1l20,26r,6l19,32v,,,2,,4c4,23,4,17,,11l,2xe" filled="f" strokeweight=".25pt">
                      <v:path arrowok="t" o:connecttype="custom" o:connectlocs="0,6778;3375,6778;3375,6778;10125,3381;10125,6778;13500,0;16875,3381;20250,0;23625,3381;23625,6778;27000,10159;27000,16936;30375,20333;30375,27095;30375,30491;30375,44031;47250,61208;67500,78144;64125,81526;64125,84907;67500,88303;67500,108621;64125,108621;64125,122176;0,37269;0,6778" o:connectangles="0,0,0,0,0,0,0,0,0,0,0,0,0,0,0,0,0,0,0,0,0,0,0,0,0,0"/>
                    </v:shape>
                    <v:group id=" 159" o:spid="_x0000_s1184" style="position:absolute;left:5835;top:4088;width:76;height:105" coordorigin="5835,4088" coordsize="76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      <v:line id=" 160" o:spid="_x0000_s1185" style="position:absolute;flip:y;visibility:visible;mso-wrap-style:square" from="5835,4103" to="5836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" strokeweight=".25pt">
                        <o:lock v:ext="edit" shapetype="f"/>
                      </v:line>
                      <v:line id=" 161" o:spid="_x0000_s1186" style="position:absolute;flip:y;visibility:visible;mso-wrap-style:square" from="5850,4103" to="5865,419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" strokeweight=".25pt">
                        <o:lock v:ext="edit" shapetype="f"/>
                      </v:line>
                      <v:line id=" 162" o:spid="_x0000_s1187" style="position:absolute;flip:y;visibility:visible;mso-wrap-style:square" from="5880,4088" to="588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" strokeweight=".25pt">
                        <o:lock v:ext="edit" shapetype="f"/>
                      </v:line>
                      <v:line id=" 163" o:spid="_x0000_s1188" style="position:absolute;flip:y;visibility:visible;mso-wrap-style:square" from="5910,4088" to="5911,417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" strokeweight=".25pt">
                        <o:lock v:ext="edit" shapetype="f"/>
                      </v:line>
                    </v:group>
                  </v:group>
                  <v:shape id=" 164" o:spid="_x0000_s1189" style="position:absolute;left:6285;top:4073;width:180;height:300;visibility:visible;mso-wrap-style:square;v-text-anchor:top" coordsize="12,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" path="m12,3l11,2r-1,l9,1r,1l8,1,7,1,6,,5,1r,2l3,3r,2l2,7r,2l3,10r,3c3,14,,16,1,17r5,3c7,19,11,14,12,12r,-9xe" filled="f" strokeweight=".25pt">
                    <v:path arrowok="t" o:connecttype="custom" o:connectlocs="40500,10125;37125,6750;33750,6750;30375,3375;30375,6750;27000,3375;23625,3375;20250,0;16875,3375;16875,10125;10125,10125;10125,16875;6750,23625;6750,30375;10125,33750;10125,43875;3375,57375;20250,67500;40500,40500;40500,10125" o:connectangles="0,0,0,0,0,0,0,0,0,0,0,0,0,0,0,0,0,0,0,0"/>
                  </v:shape>
                  <v:group id=" 165" o:spid="_x0000_s1190" style="position:absolute;left:6075;top:4403;width:105;height:211" coordorigin="6075,4403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">
                    <v:shape id=" 166" o:spid="_x0000_s1191" style="position:absolute;left:6075;top:4403;width:105;height:211;visibility:visible;mso-wrap-style:square;v-text-anchor:top" coordsize="105,21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" path="m30,l75,r30,30l105,60,75,76r,75l90,166r,45l,211,15,151r15,l30,60r-15,l15,30,30,xe" strokeweight=".25pt">
                      <v:path arrowok="t" o:connecttype="custom" o:connectlocs="30,0;75,0;105,30;105,60;75,76;75,151;90,166;90,211;0,211;15,151;30,151;30,60;15,60;15,30;30,0" o:connectangles="0,0,0,0,0,0,0,0,0,0,0,0,0,0,0"/>
                    </v:shape>
                    <v:group id=" 167" o:spid="_x0000_s1192" style="position:absolute;left:6105;top:4479;width:45;height:15" coordorigin="6105,4479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">
                      <v:shape id=" 168" o:spid="_x0000_s1193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" path="m,15l30,,45,15,,15xe" strokeweight=".25pt">
                        <v:path arrowok="t" o:connecttype="custom" o:connectlocs="0,15;30,0;45,15;0,15" o:connectangles="0,0,0,0"/>
                      </v:shape>
                      <v:shape id=" 169" o:spid="_x0000_s1194" style="position:absolute;left:6105;top:4479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" path="m,15l30,,45,15e" filled="f" strokeweight=".25pt">
                        <v:path arrowok="t" o:connecttype="custom" o:connectlocs="0,15;30,0;45,15" o:connectangles="0,0,0"/>
                      </v:shape>
                    </v:group>
                    <v:group id=" 170" o:spid="_x0000_s1195" style="position:absolute;left:6105;top:4524;width:45;height:15" coordorigin="6105,4524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">
                      <v:shape id=" 171" o:spid="_x0000_s1196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" path="m,l30,15,45,,,xe" strokeweight=".25pt">
                        <v:path arrowok="t" o:connecttype="custom" o:connectlocs="0,0;30,15;45,0;0,0" o:connectangles="0,0,0,0"/>
                      </v:shape>
                      <v:shape id=" 172" o:spid="_x0000_s1197" style="position:absolute;left:6105;top:452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" path="m,l30,15,45,e" filled="f" strokeweight=".25pt">
                        <v:path arrowok="t" o:connecttype="custom" o:connectlocs="0,0;30,15;45,0" o:connectangles="0,0,0"/>
                      </v:shape>
                    </v:group>
                    <v:line id=" 173" o:spid="_x0000_s1198" style="position:absolute;visibility:visible;mso-wrap-style:square" from="6120,4418" to="6135,441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" strokeweight=".25pt">
                      <o:lock v:ext="edit" shapetype="f"/>
                    </v:line>
                    <v:line id=" 174" o:spid="_x0000_s1199" style="position:absolute;visibility:visible;mso-wrap-style:square" from="6120,4569" to="6135,457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" strokeweight=".25pt">
                      <o:lock v:ext="edit" shapetype="f"/>
                    </v:line>
                    <v:line id=" 175" o:spid="_x0000_s1200" style="position:absolute;visibility:visible;mso-wrap-style:square" from="6120,4599" to="6135,460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" strokeweight=".25pt">
                      <o:lock v:ext="edit" shapetype="f"/>
                    </v:line>
                    <v:line id=" 176" o:spid="_x0000_s1201" style="position:absolute;visibility:visible;mso-wrap-style:square" from="6135,4584" to="615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" strokeweight=".25pt">
                      <o:lock v:ext="edit" shapetype="f"/>
                    </v:line>
                    <v:line id=" 177" o:spid="_x0000_s1202" style="position:absolute;visibility:visible;mso-wrap-style:square" from="6105,4584" to="6120,4585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" strokeweight=".25pt">
                      <o:lock v:ext="edit" shapetype="f"/>
                    </v:line>
                    <v:line id=" 178" o:spid="_x0000_s1203" style="position:absolute;visibility:visible;mso-wrap-style:square" from="6105,4509" to="6150,4510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" strokeweight=".25pt">
                      <o:lock v:ext="edit" shapetype="f"/>
                    </v:line>
                    <v:line id=" 179" o:spid="_x0000_s1204" style="position:absolute;visibility:visible;mso-wrap-style:square" from="6105,4448" to="6150,444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" strokeweight=".25pt">
                      <o:lock v:ext="edit" shapetype="f"/>
                    </v:line>
                  </v:group>
                </v:group>
                <v:group id=" 180" o:spid="_x0000_s1205" style="position:absolute;left:6600;top:4133;width:465;height:300" coordorigin="6600,4133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F5kG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">
                  <v:shape id=" 181" o:spid="_x0000_s1206" style="position:absolute;left:6600;top:4133;width:465;height:300;visibility:visible;mso-wrap-style:square;v-text-anchor:top" coordsize="46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" path="m330,l300,15r-15,l240,30r-15,l180,45,135,75r,15l105,105r-30,l45,135r,30l30,180r,30l,255r,30l15,300r210,l225,285r45,-30l300,255r15,-15l330,240r30,-30l375,210r15,-15l420,150r15,15l465,135r,-90l450,15,435,,330,xe" fillcolor="silver" strokeweight=".25pt">
                    <v:path arrowok="t" o:connecttype="custom" o:connectlocs="330,0;300,15;285,15;240,30;225,30;180,45;135,75;135,90;105,105;75,105;45,135;45,165;30,180;30,210;0,255;0,285;15,300;225,300;225,285;270,255;300,255;315,240;330,240;360,210;375,210;390,195;420,150;435,165;465,135;465,45;450,15;435,0;330,0" o:connectangles="0,0,0,0,0,0,0,0,0,0,0,0,0,0,0,0,0,0,0,0,0,0,0,0,0,0,0,0,0,0,0,0,0"/>
                  </v:shape>
                  <v:group id=" 182" o:spid="_x0000_s1207" style="position:absolute;left:6915;top:4133;width:135;height:150" coordorigin="6915,4133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">
                    <v:shape id=" 183" o:spid="_x0000_s1208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" path="m90,l75,15r,30l135,30,60,45,45,60r,90l30,120,15,105r,-45l,60,,15,90,xe" fillcolor="silver" strokeweight=".25pt">
                      <v:path arrowok="t" o:connecttype="custom" o:connectlocs="90,0;75,15;75,45;135,30;60,45;45,60;45,150;30,120;15,105;15,60;0,60;0,15;90,0" o:connectangles="0,0,0,0,0,0,0,0,0,0,0,0,0"/>
                    </v:shape>
                    <v:shape id=" 184" o:spid="_x0000_s1209" style="position:absolute;left:6915;top:4133;width:135;height:150;visibility:visible;mso-wrap-style:square;v-text-anchor:top" coordsize="135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" path="m90,l75,15r,30l135,30,60,45,45,60r,90l30,120,15,105r,-45l,60,,15e" filled="f" strokeweight=".25pt">
                      <v:path arrowok="t" o:connecttype="custom" o:connectlocs="90,0;75,15;75,45;135,30;60,45;45,60;45,150;30,120;15,105;15,60;0,60;0,15" o:connectangles="0,0,0,0,0,0,0,0,0,0,0,0"/>
                    </v:shape>
                  </v:group>
                  <v:group id=" 185" o:spid="_x0000_s1210" style="position:absolute;left:6810;top:4163;width:90;height:225" coordorigin="6810,4163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">
                    <v:shape id=" 186" o:spid="_x0000_s1211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" path="m60,225r,-90l75,150r15,15l75,165,60,135r-15,l45,105,,75,,45r45,l90,75,60,45,,45,15,,60,225xe" fillcolor="silver" strokeweight=".25pt">
                      <v:path arrowok="t" o:connecttype="custom" o:connectlocs="60,225;60,135;75,150;90,165;75,165;60,135;45,135;45,105;0,75;0,45;45,45;90,75;60,45;0,45;15,0;60,225" o:connectangles="0,0,0,0,0,0,0,0,0,0,0,0,0,0,0,0"/>
                    </v:shape>
                    <v:shape id=" 187" o:spid="_x0000_s1212" style="position:absolute;left:6810;top:4163;width:90;height:225;visibility:visible;mso-wrap-style:square;v-text-anchor:top" coordsize="9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" path="m60,225r,-90l75,150r15,15l75,165,60,135r-15,l45,105,,75,,45r45,l90,75,60,45,,45,15,e" filled="f" strokeweight=".25pt">
                      <v:path arrowok="t" o:connecttype="custom" o:connectlocs="60,225;60,135;75,150;90,165;75,165;60,135;45,135;45,105;0,75;0,45;45,45;90,75;60,45;0,45;15,0" o:connectangles="0,0,0,0,0,0,0,0,0,0,0,0,0,0,0"/>
                    </v:shape>
                  </v:group>
                  <v:group id=" 188" o:spid="_x0000_s1213" style="position:absolute;left:6630;top:4253;width:150;height:165" coordorigin="6630,4253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">
                    <v:shape id=" 189" o:spid="_x0000_s1214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" path="m150,l120,15,105,30r15,l105,60,75,90,45,105r,-15l15,75r30,l45,90,30,105r,30l30,150,15,165,,165,150,xe" fillcolor="silver" strokeweight=".25pt">
                      <v:path arrowok="t" o:connecttype="custom" o:connectlocs="150,0;120,15;105,30;120,30;105,60;75,90;45,105;45,90;45,90;15,75;45,75;45,90;30,105;30,135;30,150;15,165;0,165;150,0" o:connectangles="0,0,0,0,0,0,0,0,0,0,0,0,0,0,0,0,0,0"/>
                    </v:shape>
                    <v:shape id=" 190" o:spid="_x0000_s1215" style="position:absolute;left:6630;top:4253;width:150;height:165;visibility:visible;mso-wrap-style:square;v-text-anchor:top" coordsize="15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" path="m150,l120,15,105,30r15,l105,60,75,90,45,105r,-15l15,75r30,l45,90,30,105r,30l30,150,15,165,,165e" filled="f" strokeweight=".25pt">
                      <v:path arrowok="t" o:connecttype="custom" o:connectlocs="150,0;120,15;105,30;120,30;105,60;75,90;45,105;45,90;45,90;15,75;45,75;45,90;30,105;30,135;30,150;15,165;0,165" o:connectangles="0,0,0,0,0,0,0,0,0,0,0,0,0,0,0,0,0"/>
                    </v:shape>
                  </v:group>
                  <v:group id=" 191" o:spid="_x0000_s1216" style="position:absolute;left:6735;top:4268;width:90;height:150" coordorigin="6735,4268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">
                    <v:shape id=" 192" o:spid="_x0000_s1217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" path="m75,l90,15r,30l75,60r-15,l45,75r,15l30,105,,120,30,105r,30l15,150,75,xe" fillcolor="silver" strokeweight=".25pt">
                      <v:path arrowok="t" o:connecttype="custom" o:connectlocs="75,0;90,15;90,45;75,60;60,60;45,75;45,90;30,105;0,120;30,105;30,135;15,150;75,0" o:connectangles="0,0,0,0,0,0,0,0,0,0,0,0,0"/>
                    </v:shape>
                    <v:shape id=" 193" o:spid="_x0000_s1218" style="position:absolute;left:6735;top:4268;width:90;height:150;visibility:visible;mso-wrap-style:square;v-text-anchor:top" coordsize="9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" path="m75,l90,15r,30l75,60r-15,l45,75r,15l30,105,,120,30,105r,30l15,150e" filled="f" strokeweight=".25pt">
                      <v:path arrowok="t" o:connecttype="custom" o:connectlocs="75,0;90,15;90,45;75,60;60,60;45,75;45,90;30,105;0,120;30,105;30,135;15,150" o:connectangles="0,0,0,0,0,0,0,0,0,0,0,0"/>
                    </v:shape>
                  </v:group>
                  <v:line id=" 194" o:spid="_x0000_s1219" style="position:absolute;visibility:visible;mso-wrap-style:square" from="6735,4238" to="6765,425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" strokeweight=".25pt">
                    <o:lock v:ext="edit" shapetype="f"/>
                  </v:line>
                  <v:line id=" 195" o:spid="_x0000_s1220" style="position:absolute;visibility:visible;mso-wrap-style:square" from="6765,4208" to="6780,4209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" strokeweight=".25pt">
                    <o:lock v:ext="edit" shapetype="f"/>
                  </v:line>
                  <v:group id=" 196" o:spid="_x0000_s1221" style="position:absolute;left:6930;top:4298;width:30;height:30" coordorigin="6930,4298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">
                    <v:shape id=" 197" o:spid="_x0000_s1222" style="position:absolute;left:6930;top:4298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" path="m,30l30,,,30xe" fillcolor="silver" strokeweight=".25pt">
                      <v:path arrowok="t" o:connecttype="custom" o:connectlocs="0,30;30,0;0,30" o:connectangles="0,0,0"/>
                    </v:shape>
                    <v:line id=" 198" o:spid="_x0000_s1223" style="position:absolute;flip:y;visibility:visible;mso-wrap-style:square" from="6930,4298" to="6960,4328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" strokeweight=".25pt">
                      <o:lock v:ext="edit" shapetype="f"/>
                    </v:line>
                  </v:group>
                  <v:shape id=" 199" o:spid="_x0000_s1224" style="position:absolute;left:6720;top:4298;width:45;height:135;visibility:visible;mso-wrap-style:square;v-text-anchor:top" coordsize="4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" path="m,135l,90,,60,15,45,30,30r,-15l45,e" filled="f" strokeweight=".25pt">
                    <v:path arrowok="t" o:connecttype="custom" o:connectlocs="0,135;0,90;0,60;15,45;30,30;30,15;45,0" o:connectangles="0,0,0,0,0,0,0"/>
                  </v:shape>
                  <v:shape id=" 200" o:spid="_x0000_s1225" style="position:absolute;left:6735;top:4373;width:75;height:60;visibility:visible;mso-wrap-style:square;v-text-anchor:top" coordsize="7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" path="m30,l,60r75,l75,,30,xe" fillcolor="black" strokeweight=".25pt">
                    <v:path arrowok="t" o:connecttype="custom" o:connectlocs="30,0;0,60;75,60;75,0;30,0" o:connectangles="0,0,0,0,0"/>
                  </v:shape>
                </v:group>
                <v:group id=" 201" o:spid="_x0000_s1226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rV67xgAAANw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asoht8z4QjI3Q8AAAD//wMAUEsBAi0AFAAGAAgAAAAhANvh9svuAAAAhQEAABMAAAAAAAAA&#10;AAAAAAAAAAAAAFtDb250ZW50X1R5cGVzXS54bWxQSwECLQAUAAYACAAAACEAWvQsW78AAAAVAQAA&#10;CwAAAAAAAAAAAAAAAAAfAQAAX3JlbHMvLnJlbHNQSwECLQAUAAYACAAAACEA/61eu8YAAADcAAAA&#10;DwAAAAAAAAAAAAAAAAAHAgAAZHJzL2Rvd25yZXYueG1sUEsFBgAAAAADAAMAtwAAAPoCAAAAAA==&#10;">
                  <v:group id=" 202" o:spid="_x0000_s1227" style="position:absolute;left:6585;top:4103;width:465;height:315" coordorigin="6585,4103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">
                    <v:shape id=" 203" o:spid="_x0000_s1228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,,300xe" fillcolor="silver" strokeweight=".25pt">
    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;0,300" o:connectangles="0,0,0,0,0,0,0,0,0,0,0,0,0,0,0,0,0,0,0,0,0,0,0,0,0,0,0,0,0,0,0,0,0,0,0,0,0,0,0,0,0,0,0,0,0,0,0,0,0,0,0,0"/>
                    </v:shape>
                    <v:shape id=" 204" o:spid="_x0000_s1229" style="position:absolute;left:6585;top:4103;width:465;height:315;visibility:visible;mso-wrap-style:square;v-text-anchor:top" coordsize="465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" path="m,300l,285,,270r15,l15,240r15,l30,210r15,l45,195r,-30l60,165,45,135r30,l75,120r15,l105,105r15,l150,105r,-30l150,60r15,l180,45r30,l240,30r45,l285,15r30,l330,,435,r,15l465,30r,15l465,150r-15,l450,165r-45,l405,180r-15,15l375,195r,30l345,225r-15,15l315,240r-15,15l270,255r-15,15l240,300,225,285r,30l15,315e" filled="f" strokeweight=".25pt">
                      <v:path arrowok="t" o:connecttype="custom" o:connectlocs="0,300;0,285;0,270;15,270;15,240;30,240;30,210;45,210;45,195;45,165;60,165;45,135;75,135;75,120;90,120;105,105;120,105;150,105;150,75;150,60;165,60;180,45;180,45;210,45;240,30;285,30;285,15;315,15;330,0;435,0;435,15;465,30;465,45;465,150;450,150;450,165;405,165;405,180;390,195;375,195;375,225;345,225;330,240;315,240;300,255;270,255;255,270;240,300;225,285;225,315;15,315" o:connectangles="0,0,0,0,0,0,0,0,0,0,0,0,0,0,0,0,0,0,0,0,0,0,0,0,0,0,0,0,0,0,0,0,0,0,0,0,0,0,0,0,0,0,0,0,0,0,0,0,0,0,0"/>
                    </v:shape>
                  </v:group>
                  <v:group id=" 205" o:spid="_x0000_s1230" style="position:absolute;left:6795;top:4148;width:90;height:210" coordorigin="6795,4148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">
                    <v:shape id=" 206" o:spid="_x0000_s1231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" path="m15,l,45,15,90r30,15l60,120r,15l75,150r15,15l60,150r,15l60,210,15,xe" fillcolor="silver" strokeweight=".25pt">
                      <v:path arrowok="t" o:connecttype="custom" o:connectlocs="15,0;0,45;15,90;45,105;45,105;60,120;60,135;75,150;90,165;60,150;60,165;60,210;15,0" o:connectangles="0,0,0,0,0,0,0,0,0,0,0,0,0"/>
                    </v:shape>
                    <v:shape id=" 207" o:spid="_x0000_s1232" style="position:absolute;left:6795;top:4148;width:90;height:210;visibility:visible;mso-wrap-style:square;v-text-anchor:top" coordsize="90,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" path="m15,l,45,15,90r30,15l60,120r,15l75,150r15,15l60,150r,15l60,210e" filled="f" strokeweight=".25pt">
                      <v:path arrowok="t" o:connecttype="custom" o:connectlocs="15,0;0,45;15,90;45,105;45,105;60,120;60,135;75,150;90,165;60,150;60,165;60,210" o:connectangles="0,0,0,0,0,0,0,0,0,0,0,0"/>
                    </v:shape>
                  </v:group>
                  <v:group id=" 208" o:spid="_x0000_s1233" style="position:absolute;left:6615;top:4223;width:150;height:180" coordorigin="6615,4223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">
                    <v:shape id=" 209" o:spid="_x0000_s1234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" path="m150,l135,15r-15,l105,30r-15,l120,45r,15l105,75,75,90,60,105r-15,l30,75r15,30l30,120r,15l30,150,,180,150,xe" fillcolor="silver" strokeweight=".25pt">
                      <v:path arrowok="t" o:connecttype="custom" o:connectlocs="150,0;135,15;120,15;105,30;90,30;120,45;120,60;105,75;75,90;60,105;45,105;30,75;45,105;30,120;30,135;30,150;0,180;150,0" o:connectangles="0,0,0,0,0,0,0,0,0,0,0,0,0,0,0,0,0,0"/>
                    </v:shape>
                    <v:shape id=" 210" o:spid="_x0000_s1235" style="position:absolute;left:6615;top:4223;width:150;height:180;visibility:visible;mso-wrap-style:square;v-text-anchor:top" coordsize="150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" path="m150,l135,15r-15,l105,30r-15,l120,45r,15l105,75,75,90,60,105r-15,l30,75r15,30l30,120r,15l30,150,,180e" filled="f" strokeweight=".25pt">
                      <v:path arrowok="t" o:connecttype="custom" o:connectlocs="150,0;135,15;120,15;105,30;90,30;120,45;120,60;105,75;75,90;60,105;45,105;30,75;45,105;30,120;30,135;30,150;0,180" o:connectangles="0,0,0,0,0,0,0,0,0,0,0,0,0,0,0,0,0"/>
                    </v:shape>
                  </v:group>
                  <v:group id=" 211" o:spid="_x0000_s1236" style="position:absolute;left:6900;top:4118;width:135;height:195" coordorigin="6900,4118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">
                    <v:shape id=" 212" o:spid="_x0000_s1237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" path="m90,l75,15,90,45,105,30,135,15,75,45r,-15l60,45r-15,l45,75r15,45l45,150,30,135,15,120r,-15l15,90r,-45l,45,,15,15,75r15,30l45,165,15,195r15,l60,180,90,xe" fillcolor="silver" strokeweight=".25pt">
                      <v:path arrowok="t" o:connecttype="custom" o:connectlocs="90,0;75,15;90,45;105,30;135,15;75,45;75,30;60,45;45,45;45,75;60,120;45,150;30,135;15,120;15,105;15,90;15,45;0,45;0,15;15,75;30,105;45,165;15,195;30,195;60,180;90,0" o:connectangles="0,0,0,0,0,0,0,0,0,0,0,0,0,0,0,0,0,0,0,0,0,0,0,0,0,0"/>
                    </v:shape>
                    <v:shape id=" 213" o:spid="_x0000_s1238" style="position:absolute;left:6900;top:4118;width:135;height:195;visibility:visible;mso-wrap-style:square;v-text-anchor:top" coordsize="13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" path="m90,l75,15,90,45,105,30,135,15,75,45r,-15l60,45r-15,l45,75r15,45l45,150,30,135,15,120r,-15l15,90r,-45l,45,,15,15,75r15,30l45,165,15,195r15,l60,180e" filled="f" strokeweight=".25pt">
                      <v:path arrowok="t" o:connecttype="custom" o:connectlocs="90,0;75,15;90,45;105,30;135,15;75,45;75,30;60,45;45,45;45,75;60,120;45,150;30,135;15,120;15,105;15,90;15,45;0,45;0,15;15,75;30,105;45,165;15,195;30,195;60,180" o:connectangles="0,0,0,0,0,0,0,0,0,0,0,0,0,0,0,0,0,0,0,0,0,0,0,0,0"/>
                    </v:shape>
                  </v:group>
                  <v:group id=" 214" o:spid="_x0000_s1239" style="position:absolute;left:6810;top:4193;width:60;height:15" coordorigin="6810,4193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">
                    <v:shape id=" 215" o:spid="_x0000_s1240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" path="m,l45,r,15l60,15,,xe" fillcolor="silver" strokeweight=".25pt">
                      <v:path arrowok="t" o:connecttype="custom" o:connectlocs="0,0;45,0;45,15;60,15;0,0" o:connectangles="0,0,0,0,0"/>
                    </v:shape>
                    <v:shape id=" 216" o:spid="_x0000_s1241" style="position:absolute;left:6810;top:4193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" path="m,l45,r,15l60,15e" filled="f" strokeweight=".25pt">
                      <v:path arrowok="t" o:connecttype="custom" o:connectlocs="0,0;45,0;45,15;60,15" o:connectangles="0,0,0,0"/>
                    </v:shape>
                  </v:group>
                  <v:shape id=" 217" o:spid="_x0000_s1242" style="position:absolute;left:6735;top:435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" path="m,15r30,l45,,60,r,45l,45,,15xe" fillcolor="silver" strokeweight=".25pt">
                    <v:path arrowok="t" o:connecttype="custom" o:connectlocs="0,15;30,15;45,0;60,0;60,45;0,45;0,45;0,15" o:connectangles="0,0,0,0,0,0,0,0"/>
                  </v:shape>
                  <v:group id=" 218" o:spid="_x0000_s1243" style="position:absolute;left:6690;top:4238;width:120;height:165" coordorigin="6690,4238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">
                    <v:shape id=" 219" o:spid="_x0000_s1244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" path="m90,r30,30l120,45,105,75,90,60,75,75r,15l60,105r,30l45,105,30,135,15,165,,135,,120r30,l30,105,60,75r,-30l90,xe" fillcolor="silver" strokeweight=".25pt">
                      <v:path arrowok="t" o:connecttype="custom" o:connectlocs="90,0;120,30;120,45;105,75;90,60;75,75;75,90;60,105;60,135;45,105;30,135;15,165;0,135;0,120;30,120;30,105;60,75;60,45;90,0" o:connectangles="0,0,0,0,0,0,0,0,0,0,0,0,0,0,0,0,0,0,0"/>
                    </v:shape>
                    <v:shape id=" 220" o:spid="_x0000_s1245" style="position:absolute;left:6690;top:4238;width:120;height:165;visibility:visible;mso-wrap-style:square;v-text-anchor:top" coordsize="120,1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" path="m90,r30,30l120,45,105,75,90,60,75,75r,15l60,105r,30l45,105,30,135,15,165,,135,,120r30,l30,105,60,75r,-30e" filled="f" strokeweight=".25pt">
                      <v:path arrowok="t" o:connecttype="custom" o:connectlocs="90,0;120,30;120,45;105,75;90,60;75,75;75,90;60,105;60,135;45,105;30,135;15,165;0,135;0,120;30,120;30,105;60,75;60,45" o:connectangles="0,0,0,0,0,0,0,0,0,0,0,0,0,0,0,0,0,0"/>
                    </v:shape>
                  </v:group>
                  <v:group id=" 221" o:spid="_x0000_s1246" style="position:absolute;left:6750;top:4178;width:30;height:15" coordorigin="6750,4178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">
                    <v:shape id=" 222" o:spid="_x0000_s1247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" path="m,l,15r30,l,xe" fillcolor="silver" strokeweight=".25pt">
                      <v:path arrowok="t" o:connecttype="custom" o:connectlocs="0,0;0,15;30,15;0,0" o:connectangles="0,0,0,0"/>
                    </v:shape>
                    <v:shape id=" 223" o:spid="_x0000_s1248" style="position:absolute;left:6750;top:4178;width:30;height:15;visibility:visible;mso-wrap-style:square;v-text-anchor:top" coordsize="3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" path="m,l,15r30,e" filled="f" strokeweight=".25pt">
                      <v:path arrowok="t" o:connecttype="custom" o:connectlocs="0,0;0,15;30,15" o:connectangles="0,0,0"/>
                    </v:shape>
                  </v:group>
                  <v:group id=" 224" o:spid="_x0000_s1249" style="position:absolute;left:6735;top:4223;width:1;height:1" coordorigin="6735,4223" coordsize="1,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">
                    <v:line id=" 225" o:spid="_x0000_s1250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" strokecolor="white" strokeweight=".25pt">
                      <o:lock v:ext="edit" shapetype="f"/>
                    </v:line>
                    <v:line id=" 226" o:spid="_x0000_s1251" style="position:absolute;visibility:visible;mso-wrap-style:square" from="6735,4223" to="6736,4224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" strokeweight=".25pt">
                      <o:lock v:ext="edit" shapetype="f"/>
                    </v:line>
                  </v:group>
                </v:group>
              </v:group>
              <v:shape id=" 227" o:spid="_x0000_s1252" style="position:absolute;left:6390;top:3426;width:870;height:602;visibility:visible;mso-wrap-style:square;v-text-anchor:top" coordsize="870,60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" path="m120,586r30,l255,586r15,-15l300,571r30,-15l360,571r105,31l585,602r15,-31l615,586r30,-15l690,571r15,-15l735,556r30,-15l825,541r15,l870,541,165,,,90r60,76l90,226r15,60l120,346r,240xe" fillcolor="yellow" strokeweight=".25pt">
                <v:path arrowok="t" o:connecttype="custom" o:connectlocs="120,586;150,586;255,586;270,571;300,571;330,556;330,556;360,571;465,602;585,602;600,571;615,586;645,571;690,571;705,556;735,556;765,541;825,541;840,541;870,541;165,0;0,90;60,166;90,226;105,286;120,346;120,586" o:connectangles="0,0,0,0,0,0,0,0,0,0,0,0,0,0,0,0,0,0,0,0,0,0,0,0,0,0,0"/>
              </v:shape>
              <v:group id=" 228" o:spid="_x0000_s1253" style="position:absolute;left:4604;top:2870;width:3032;height:737" coordorigin="4604,2870" coordsize="3032,73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">
                <v:shape id=" 229" o:spid="_x0000_s1254" style="position:absolute;left:6390;top:3005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" path="m,34l68,r4,20c73,25,74,30,71,33v-3,3,-13,5,-17,6c50,39,47,37,47,36r6,-2l53,29r-7,7l53,29r,-5l50,19,49,9,,34xe" fillcolor="#0cf" strokeweight=".25pt">
                  <v:path arrowok="t" o:connecttype="custom" o:connectlocs="0,115985;230142,0;243669,68182;240276,112584;182805,132978;159143,122788;179427,115985;179427,98767;155750,122788;179427,98767;179427,81789;169277,64796;165899,30584;0,115985" o:connectangles="0,0,0,0,0,0,0,0,0,0,0,0,0,0"/>
                </v:shape>
                <v:group id=" 230" o:spid="_x0000_s1255" style="position:absolute;left:4739;top:3020;width:1111;height:587" coordorigin="4739,3020" coordsize="1111,58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jTGd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zA9nwhGQ+38AAAD//wMAUEsBAi0AFAAGAAgAAAAhANvh9svuAAAAhQEAABMAAAAAAAAAAAAA&#10;AAAAAAAAAFtDb250ZW50X1R5cGVzXS54bWxQSwECLQAUAAYACAAAACEAWvQsW78AAAAVAQAACwAA&#10;AAAAAAAAAAAAAAAfAQAAX3JlbHMvLnJlbHNQSwECLQAUAAYACAAAACEAXo0xncMAAADcAAAADwAA&#10;AAAAAAAAAAAAAAAHAgAAZHJzL2Rvd25yZXYueG1sUEsFBgAAAAADAAMAtwAAAPcCAAAAAA==&#10;">
                  <v:shape id=" 231" o:spid="_x0000_s1256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" path="m74,34l7,,2,21c2,26,,31,3,34r18,5l28,37,21,34r,-4l28,36,21,29r1,-4l24,20,25,10e" fillcolor="#0cf" strokeweight=".25pt">
    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    </v:shape>
                  <v:shape id=" 232" o:spid="_x0000_s1257" style="position:absolute;left:4739;top:3020;width:1111;height:587;visibility:visible;mso-wrap-style:square;v-text-anchor:top" coordsize="74,3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" path="m74,34l7,,2,21c2,26,,31,3,34r18,5l28,37,21,34r,-4l28,36,21,29r1,-4l24,20,25,10e" filled="f" strokeweight=".25pt">
                    <v:path arrowok="t" o:connecttype="custom" o:connectlocs="250425,115985;23661,0;6756,71584;10149,115985;70999,132978;94675,126190;70999,115985;70999,102394;94675,122788;70999,98767;74377,85175;81148,68182;84526,34212" o:connectangles="0,0,0,0,0,0,0,0,0,0,0,0,0"/>
                  </v:shape>
                </v:group>
                <v:shape id=" 233" o:spid="_x0000_s1258" style="position:absolute;left:7426;top:287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" path="m45,135r30,l210,,,30,,75r45,60xe" strokeweight=".25pt">
                  <v:path arrowok="t" o:connecttype="custom" o:connectlocs="45,135;75,135;210,0;0,30;0,75;45,135" o:connectangles="0,0,0,0,0,0"/>
                </v:shape>
                <v:oval id=" 234" o:spid="_x0000_s1259" style="position:absolute;left:7410;top:2975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T9jbwwAAANwAAAAPAAAAZHJzL2Rvd25yZXYueG1sRI9Ra8Iw&#10;FIXfB/6HcIW9zdQ4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ak/Y28MAAADcAAAADwAA&#10;AAAAAAAAAAAAAAAHAgAAZHJzL2Rvd25yZXYueG1sUEsFBgAAAAADAAMAtwAAAPcCAAAAAA==&#10;" strokeweight=".25pt">
                  <v:path arrowok="t"/>
                </v:oval>
                <v:oval id=" 235" o:spid="_x0000_s1260" style="position:absolute;left:4784;top:2990;width:46;height:4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" strokeweight=".25pt">
                  <v:path arrowok="t"/>
                </v:oval>
                <v:shape id=" 236" o:spid="_x0000_s1261" style="position:absolute;left:4604;top:2900;width:210;height:135;visibility:visible;mso-wrap-style:square;v-text-anchor:top" coordsize="21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" path="m165,135r-30,l,,210,45r,30l165,135xe" strokeweight=".25pt">
                  <v:path arrowok="t" o:connecttype="custom" o:connectlocs="165,135;135,135;0,0;210,45;210,75;165,135" o:connectangles="0,0,0,0,0,0"/>
                </v:shape>
                <v:shape id=" 237" o:spid="_x0000_s1262" style="position:absolute;left:7185;top:3141;width:256;height:375;visibility:visible;mso-wrap-style:square;v-text-anchor:top" coordsize="256,3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" path="m90,90l75,75,60,60,75,45r30,l105,30r30,l165,45,150,75r,30l165,75r,-30l135,30r,-15l180,r30,45l210,90r-15,30l180,135r,15l195,165r15,30l225,225r,105l256,330r,-30l256,330r-31,15l210,285r-30,30l195,315r,30l180,345r-30,30l120,375,105,360r15,-15l135,345r30,-30l150,315r,-30l105,330r-15,l75,345,60,330,45,315,60,300r30,l120,270r15,l135,240r15,15l135,240,105,210r15,-15l90,195,75,225r-15,l30,240,15,225r,-15l30,195,60,180,75,165,45,150r-15,l30,135r-15,l,120r30,l45,120r45,l105,120,90,105r,-15xe" fillcolor="#fc0" strokeweight=".25pt">
                  <v:path arrowok="t" o:connecttype="custom" o:connectlocs="75,75;75,45;105,30;165,45;150,105;165,45;135,15;210,45;195,120;180,150;210,195;225,330;256,300;225,345;180,315;195,345;150,375;105,360;135,345;150,315;105,330;75,345;45,315;90,300;135,270;150,255;105,210;90,195;60,225;15,225;30,195;75,165;30,150;15,135;0,120;45,120;105,120;90,90" o:connectangles="0,0,0,0,0,0,0,0,0,0,0,0,0,0,0,0,0,0,0,0,0,0,0,0,0,0,0,0,0,0,0,0,0,0,0,0,0,0"/>
                </v:shape>
                <v:group id=" 238" o:spid="_x0000_s1263" style="position:absolute;left:4799;top:3171;width:226;height:315" coordorigin="4799,3171" coordsize="226,3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">
                  <v:shape id=" 239" o:spid="_x0000_s1264" style="position:absolute;left:4830;top:3261;width:180;height:225;visibility:visible;mso-wrap-style:square;v-text-anchor:top" coordsize="18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" path="m75,l45,30,30,60,15,75r,30l,120r,45l15,180r,15l45,210r30,l90,225r30,l150,195r15,-15l180,150r,-45l165,60,150,30,120,,75,xe" fillcolor="#fc0" strokeweight=".25pt">
                    <v:path arrowok="t" o:connecttype="custom" o:connectlocs="75,0;45,30;30,60;15,75;15,105;0,120;0,165;15,180;15,195;45,210;75,210;90,225;120,225;150,195;165,180;180,150;180,105;165,60;150,30;120,0;75,0" o:connectangles="0,0,0,0,0,0,0,0,0,0,0,0,0,0,0,0,0,0,0,0,0"/>
                  </v:shape>
                  <v:group id=" 240" o:spid="_x0000_s1265" style="position:absolute;left:4875;top:3261;width:60;height:225" coordorigin="4875,3261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">
                    <v:shape id=" 241" o:spid="_x0000_s1266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" path="m45,r,15l60,15,45,45r15,l45,60,60,75,45,90r15,l45,120r,15l30,150,,180r,15l45,225,60,195r,-30l45,135,45,xe" fillcolor="black" strokeweight=".25pt">
                      <v:path arrowok="t" o:connecttype="custom" o:connectlocs="45,0;45,15;60,15;45,45;60,45;45,60;60,75;45,90;60,90;45,120;45,135;30,150;0,180;0,195;45,225;60,195;60,165;45,135;45,0" o:connectangles="0,0,0,0,0,0,0,0,0,0,0,0,0,0,0,0,0,0,0"/>
                    </v:shape>
                    <v:shape id=" 242" o:spid="_x0000_s1267" style="position:absolute;left:4875;top:3261;width:60;height:225;visibility:visible;mso-wrap-style:square;v-text-anchor:top" coordsize="60,2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" path="m45,r,15l60,15,45,45r15,l45,60,60,75,45,90r15,l45,120r,15l30,150,,180r,15l45,225,60,195r,-30l45,135e" filled="f" strokeweight=".25pt">
                      <v:path arrowok="t" o:connecttype="custom" o:connectlocs="45,0;45,15;60,15;45,45;60,45;45,60;60,75;45,90;60,90;45,120;45,135;30,150;0,180;0,195;45,225;60,195;60,165;45,135" o:connectangles="0,0,0,0,0,0,0,0,0,0,0,0,0,0,0,0,0,0"/>
                    </v:shape>
                  </v:group>
                  <v:shape id=" 243" o:spid="_x0000_s1268" style="position:absolute;left:4875;top:3186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" path="m60,l30,,,30,,60,30,75r45,l90,45r,-15l60,xe" fillcolor="#fc0" strokeweight=".25pt">
                    <v:path arrowok="t" o:connecttype="custom" o:connectlocs="60,0;30,0;0,30;0,60;30,75;75,75;90,45;90,30;60,0" o:connectangles="0,0,0,0,0,0,0,0,0"/>
                  </v:shape>
                  <v:shape id=" 244" o:spid="_x0000_s1269" style="position:absolute;left:4830;top:3261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" path="m,30l15,r,15l45,30e" filled="f" strokeweight=".25pt">
                    <v:path arrowok="t" o:connecttype="custom" o:connectlocs="0,30;15,0;15,15;45,30" o:connectangles="0,0,0,0"/>
                  </v:shape>
                  <v:shape id=" 245" o:spid="_x0000_s1270" style="position:absolute;left:4814;top:3321;width:31;height:30;visibility:visible;mso-wrap-style:square;v-text-anchor:top" coordsize="31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" path="m,30l,15,16,,31,15e" filled="f" strokeweight=".25pt">
                    <v:path arrowok="t" o:connecttype="custom" o:connectlocs="0,30;0,15;16,0;31,15" o:connectangles="0,0,0,0"/>
                  </v:shape>
                  <v:shape id=" 246" o:spid="_x0000_s1271" style="position:absolute;left:4980;top:3276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" path="m,30l15,,30,,45,15e" filled="f" strokeweight=".25pt">
                    <v:path arrowok="t" o:connecttype="custom" o:connectlocs="0,30;15,0;30,0;45,15" o:connectangles="0,0,0,0"/>
                  </v:shape>
                  <v:shape id=" 247" o:spid="_x0000_s1272" style="position:absolute;left:5010;top:335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" path="m,l15,15r,15l15,45e" filled="f" strokeweight=".25pt">
                    <v:path arrowok="t" o:connecttype="custom" o:connectlocs="0,0;15,15;15,30;15,45" o:connectangles="0,0,0,0"/>
                  </v:shape>
                  <v:shape id=" 248" o:spid="_x0000_s1273" style="position:absolute;left:4995;top:3441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" path="m,l,15,15,30r,15e" filled="f" strokeweight=".25pt">
                    <v:path arrowok="t" o:connecttype="custom" o:connectlocs="0,0;0,15;15,30;15,45" o:connectangles="0,0,0,0"/>
                  </v:shape>
                  <v:shape id=" 249" o:spid="_x0000_s1274" style="position:absolute;left:4799;top:3411;width:31;height:45;visibility:visible;mso-wrap-style:square;v-text-anchor:top" coordsize="31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" path="m31,r,15l15,30,,45e" filled="f" strokeweight=".25pt">
                    <v:path arrowok="t" o:connecttype="custom" o:connectlocs="31,0;31,15;15,30;0,45" o:connectangles="0,0,0,0"/>
                  </v:shape>
                  <v:shape id=" 250" o:spid="_x0000_s1275" style="position:absolute;left:4860;top:317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" path="m30,30l,15,,e" filled="f" strokeweight=".25pt">
                    <v:path arrowok="t" o:connecttype="custom" o:connectlocs="30,30;0,15;0,0" o:connectangles="0,0,0"/>
                  </v:shape>
                  <v:shape id=" 251" o:spid="_x0000_s1276" style="position:absolute;left:4965;top:3186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" path="m,30r15,l15,e" filled="f" strokeweight=".25pt">
                    <v:path arrowok="t" o:connecttype="custom" o:connectlocs="0,30;15,30;15,0" o:connectangles="0,0,0"/>
                  </v:shape>
                  <v:shape id=" 252" o:spid="_x0000_s1277" style="position:absolute;left:4860;top:3336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" path="m,30r30,l30,e" filled="f" strokeweight=".25pt">
                    <v:path arrowok="t" o:connecttype="custom" o:connectlocs="0,30;30,30;30,0" o:connectangles="0,0,0"/>
                  </v:shape>
                  <v:shape id=" 253" o:spid="_x0000_s1278" style="position:absolute;left:4950;top:3351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" path="m,15r15,l15,e" filled="f" strokeweight=".25pt">
                    <v:path arrowok="t" o:connecttype="custom" o:connectlocs="0,15;15,15;15,0" o:connectangles="0,0,0"/>
                  </v:shape>
                  <v:shape id=" 254" o:spid="_x0000_s1279" style="position:absolute;left:4950;top:3411;width:15;height:30;visibility:visible;mso-wrap-style:square;v-text-anchor:top" coordsize="1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" path="m,30r15,l15,e" filled="f" strokeweight=".25pt">
                    <v:path arrowok="t" o:connecttype="custom" o:connectlocs="0,30;15,30;15,0" o:connectangles="0,0,0"/>
                  </v:shape>
                  <v:shape id=" 255" o:spid="_x0000_s1280" style="position:absolute;left:4860;top:3396;width:15;height:15;visibility:visible;mso-wrap-style:square;v-text-anchor:top" coordsize="1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" path="m,15r15,l15,e" filled="f" strokeweight=".25pt">
                    <v:path arrowok="t" o:connecttype="custom" o:connectlocs="0,15;15,15;15,0" o:connectangles="0,0,0"/>
                  </v:shape>
                  <v:line id=" 256" o:spid="_x0000_s1281" style="position:absolute;visibility:visible;mso-wrap-style:square" from="4890,3306" to="4891,3307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" strokeweight=".25pt">
                    <o:lock v:ext="edit" shapetype="f"/>
                  </v:line>
                  <v:line id=" 257" o:spid="_x0000_s1282" style="position:absolute;visibility:visible;mso-wrap-style:square" from="4950,3321" to="4951,332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" strokeweight=".25pt">
                    <o:lock v:ext="edit" shapetype="f"/>
                  </v:line>
                  <v:line id=" 258" o:spid="_x0000_s1283" style="position:absolute;visibility:visible;mso-wrap-style:square" from="4905,3231" to="490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" strokeweight=".25pt">
                    <o:lock v:ext="edit" shapetype="f"/>
                  </v:line>
                  <v:line id=" 259" o:spid="_x0000_s1284" style="position:absolute;visibility:visible;mso-wrap-style:square" from="4935,3231" to="4936,323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" strokeweight=".25pt">
                    <o:lock v:ext="edit" shapetype="f"/>
                  </v:line>
                  <v:line id=" 260" o:spid="_x0000_s1285" style="position:absolute;visibility:visible;mso-wrap-style:square" from="4920,3201" to="4935,320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" strokeweight=".25pt">
                    <o:lock v:ext="edit" shapetype="f"/>
                  </v:line>
                </v:group>
                <v:shape id=" 261" o:spid="_x0000_s1286" style="position:absolute;left:5700;top:3125;width:855;height:406;visibility:visible;mso-wrap-style:square;v-text-anchor:top" coordsize="57,2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" path="m,22r10,5l13,24r4,-2c18,21,21,20,22,19v2,,3,,4,c28,19,30,19,31,19v2,,3,,5,1c37,20,39,21,41,22r5,3l57,20,29,,,22xe" strokeweight=".25pt">
                  <v:path arrowok="t" o:connecttype="custom" o:connectlocs="0,74839;33750,91801;43875,81621;57375,74839;74250,64674;87750,64674;104625,64674;121500,68058;138375,74839;155250,85019;192375,68058;97875,0;0,74839" o:connectangles="0,0,0,0,0,0,0,0,0,0,0,0,0"/>
                </v:shape>
              </v:group>
              <v:group id=" 262" o:spid="_x0000_s1287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">
                <v:group id=" 263" o:spid="_x0000_s1288" style="position:absolute;left:5130;top:4689;width:1995;height:917" coordorigin="5130,4689" coordsize="1995,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">
                  <v:shape id=" 264" o:spid="_x0000_s1289" style="position:absolute;left:5130;top:4930;width:435;height:676;visibility:visible;mso-wrap-style:square;v-text-anchor:top" coordsize="435,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" path="m60,15l120,r60,l210,r45,15l225,30,180,60,165,90r,45l210,180r45,45l300,270r15,45l345,345r,30l345,405r15,46l375,511r30,60l435,616r,15l420,646,375,631r-30,l315,601r-15,l285,631r-30,30l210,676r,-45l225,571r30,-45l255,496r,-30l240,436,210,390,165,345,105,285,60,240,30,180,15,135,,105,15,60,60,15xe" fillcolor="red" strokeweight=".25pt">
                    <v:path arrowok="t" o:connecttype="custom" o:connectlocs="60,15;120,0;180,0;210,0;255,15;225,30;180,60;165,90;165,135;210,180;255,225;300,270;315,315;345,345;345,375;345,405;360,451;375,511;405,571;435,616;435,631;420,646;375,631;345,631;315,601;300,601;285,631;255,661;210,676;210,631;225,571;255,526;255,496;255,466;240,436;210,390;165,345;105,285;60,240;30,180;15,135;0,105;15,60;60,15" o:connectangles="0,0,0,0,0,0,0,0,0,0,0,0,0,0,0,0,0,0,0,0,0,0,0,0,0,0,0,0,0,0,0,0,0,0,0,0,0,0,0,0,0,0,0,0"/>
                  </v:shape>
                  <v:shape id=" 265" o:spid="_x0000_s1290" style="position:absolute;left:6690;top:4915;width:435;height:691;visibility:visible;mso-wrap-style:square;v-text-anchor:top" coordsize="435,6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" path="m375,30l330,,270,,240,15,180,30r30,15l255,75r15,30l270,150r-45,45l180,240r-30,45l120,330r-15,30l90,390r,30l75,466,60,526,45,571,,616r,30l15,661,60,646r30,l120,601r15,15l165,646r30,30l225,691r,-45l210,586,195,541,180,511r15,-30l195,451r45,-46l285,360r60,-75l375,240r30,-45l420,150r15,-30l420,75,375,30xe" fillcolor="red" strokeweight=".25pt">
                    <v:path arrowok="t" o:connecttype="custom" o:connectlocs="375,30;330,0;270,0;240,15;180,30;210,45;255,75;270,105;270,150;225,195;180,240;150,285;120,330;105,360;90,390;90,420;75,466;60,526;45,571;0,616;0,646;15,661;60,646;90,646;120,601;135,616;165,646;195,676;225,691;225,646;210,586;195,541;180,511;195,481;195,451;240,405;285,360;345,285;375,240;405,195;420,150;435,120;420,75;375,30" o:connectangles="0,0,0,0,0,0,0,0,0,0,0,0,0,0,0,0,0,0,0,0,0,0,0,0,0,0,0,0,0,0,0,0,0,0,0,0,0,0,0,0,0,0,0,0"/>
                  </v:shape>
                  <v:shape id=" 266" o:spid="_x0000_s1291" style="position:absolute;left:5295;top:4689;width:1665;height:436;visibility:visible;mso-wrap-style:square;v-text-anchor:top" coordsize="1665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" path="m90,256l15,301,,331r,45l60,436,165,421r90,-30l375,361r90,-75l555,226r75,-46l690,150r90,l885,150r105,l1050,195r75,31l1185,271r60,45l1320,346r75,45l1500,421r105,15l1665,376r,-45l1650,301r-60,-45l1440,195r-75,-30l1290,135,1185,75,1095,30,960,,840,,735,,645,15,555,30,480,75r-60,45l330,165r-90,45l90,256xe" fillcolor="red" strokeweight=".25pt">
                    <v:path arrowok="t" o:connecttype="custom" o:connectlocs="90,256;15,301;0,331;0,376;60,436;165,421;255,391;375,361;465,286;555,226;630,180;690,150;780,150;885,150;990,150;1050,195;1125,226;1185,271;1245,316;1320,346;1395,391;1500,421;1605,436;1665,376;1665,331;1650,301;1590,256;1440,195;1365,165;1290,135;1185,75;1095,30;960,0;840,0;735,0;645,15;555,30;480,75;420,120;330,165;240,210;90,256" o:connectangles="0,0,0,0,0,0,0,0,0,0,0,0,0,0,0,0,0,0,0,0,0,0,0,0,0,0,0,0,0,0,0,0,0,0,0,0,0,0,0,0,0,0"/>
                  </v:shape>
                </v:group>
                <v:group id=" 267" o:spid="_x0000_s1292" style="position:absolute;left:5505;top:4719;width:1290;height:316" coordorigin="5505,4719" coordsize="1290,31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">
                  <v:group id=" 268" o:spid="_x0000_s1293" style="position:absolute;left:5505;top:4899;width:165;height:136" coordorigin="5505,4899" coordsize="16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">
                    <v:shape id=" 269" o:spid="_x0000_s1294" style="position:absolute;left:5505;top:4930;width:75;height:105;visibility:visible;mso-wrap-style:square;v-text-anchor:top" coordsize="5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" path="m5,5c4,6,2,6,1,7v,,,,,c2,5,2,4,3,4,3,3,3,3,3,2,2,2,2,2,2,2v,,-1,,-1,c,2,,2,,3v,,,,,c,2,,2,,1v,,1,,1,c2,,2,,2,,3,,3,,3,1v1,,1,,1,c4,1,4,2,4,2,4,3,3,4,2,5v1,,1,,2,c4,5,4,4,5,4v,,,,,c5,4,5,4,5,4v,,,,,c5,4,5,5,5,5xe" fillcolor="#fc0" strokecolor="#fc0" strokeweight=".25pt">
                      <v:path arrowok="t" o:connecttype="custom" o:connectlocs="16875,16875;3375,23625;3375,23625;10125,13500;10125,6750;6750,6750;3375,6750;0,10125;0,10125;0,3375;3375,3375;6750,0;10125,3375;13500,3375;13500,6750;6750,16875;13500,16875;16875,13500;16875,13500;16875,13500;16875,13500;16875,16875" o:connectangles="0,0,0,0,0,0,0,0,0,0,0,0,0,0,0,0,0,0,0,0,0,0"/>
                    </v:shape>
                    <v:shape id=" 270" o:spid="_x0000_s1295" style="position:absolute;left:5595;top:489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" path="m,5c1,3,1,2,2,v,,,,1,c3,1,4,2,4,3v,,,,1,c5,3,5,4,5,4v,,-1,,-1,c4,5,5,5,5,5,4,6,4,6,3,6,3,5,3,5,3,5,2,5,1,5,,6,,5,,5,,5xm,5c1,4,2,4,2,4,2,3,2,2,2,2,1,3,1,4,,5xe" fillcolor="#fc0" strokecolor="#fc0" strokeweight=".25pt">
                      <v:path arrowok="t" o:connecttype="custom" o:connectlocs="0,17487;6750,0;10125,0;13500,10586;16875,10586;16875,14029;13500,14029;16875,17487;10125,20930;10125,17487;0,20930;0,17487;0,17487;6750,14029;6750,6901;0,17487" o:connectangles="0,0,0,0,0,0,0,0,0,0,0,0,0,0,0,0"/>
                    </v:shape>
                  </v:group>
                  <v:group id=" 271" o:spid="_x0000_s1296" style="position:absolute;left:5685;top:4824;width:165;height:121" coordorigin="5685,4824" coordsize="165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">
                    <v:shape id=" 272" o:spid="_x0000_s1297" style="position:absolute;left:5685;top:4839;width:90;height:106;visibility:visible;mso-wrap-style:square;v-text-anchor:top" coordsize="6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" path="m3,c4,1,5,3,5,4v1,,1,,1,c6,4,6,4,6,4v,,,,,c6,4,6,4,6,4,6,5,5,5,5,6,4,6,4,5,4,5v,1,,1,,1c4,6,4,6,3,6,3,7,2,7,2,7,1,6,1,6,1,6,,5,,5,,5,,4,,4,1,4,1,3,1,3,2,3v,,,,,c2,3,3,3,3,3,3,2,3,2,2,2,2,1,2,1,2,1v,,,,,c2,1,2,1,1,1v,,,,,c2,1,3,,3,xm3,3v,,-1,,-1,c2,3,2,3,2,3v,,,1,,1c2,4,2,4,2,5v,,,,1,1c3,6,3,6,3,6v,,,,1,c4,6,4,5,4,5,4,4,3,4,3,3xe" fillcolor="#fc0" strokecolor="#fc0" strokeweight=".25pt">
                      <v:path arrowok="t" o:connecttype="custom" o:connectlocs="10125,0;16875,13992;20250,13992;20250,13992;20250,13992;20250,13992;16875,20867;13500,17429;13500,20867;10125,20867;6750,24304;3375,20867;0,17429;3375,13992;6750,10312;6750,10312;10125,10312;6750,6875;6750,3437;6750,3437;3375,3437;3375,3437;10125,0;10125,10312;6750,10312;6750,10312;6750,13992;6750,17429;10125,20867;10125,20867;13500,20867;13500,17429;10125,10312" o:connectangles="0,0,0,0,0,0,0,0,0,0,0,0,0,0,0,0,0,0,0,0,0,0,0,0,0,0,0,0,0,0,0,0,0"/>
                    </v:shape>
                    <v:shape id=" 273" o:spid="_x0000_s1298" style="position:absolute;left:5775;top:4824;width:75;height:7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" path="m4,1c3,2,2,2,2,3v,,,,1,1c3,4,3,4,4,3v,,,,,c4,3,4,3,4,2v,,1,,1,c5,3,4,3,4,3v,1,,1,-1,1c3,5,2,5,1,5,1,4,1,4,,4,,3,,3,,2,,1,1,1,1,1,2,,2,,3,v,1,1,1,1,1xm3,2c3,1,2,1,2,1v,,,,,c2,1,2,1,2,1,1,1,1,1,1,1v,1,,1,,1c1,2,1,2,1,3,2,2,2,2,3,2xe" fillcolor="#fc0" strokecolor="#fc0" strokeweight=".25pt">
                      <v:path arrowok="t" o:connecttype="custom" o:connectlocs="13500,3375;6750,10125;10125,13500;13500,10125;13500,10125;13500,6750;16875,6750;13500,10125;10125,13500;3375,16875;0,13500;0,6750;3375,3375;10125,0;13500,3375;10125,6750;6750,3375;6750,3375;6750,3375;3375,3375;3375,6750;3375,10125;10125,6750" o:connectangles="0,0,0,0,0,0,0,0,0,0,0,0,0,0,0,0,0,0,0,0,0,0,0"/>
                    </v:shape>
                  </v:group>
                  <v:group id=" 274" o:spid="_x0000_s1299" style="position:absolute;left:5880;top:4719;width:345;height:105" coordorigin="5880,4719" coordsize="3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">
                    <v:shape id=" 275" o:spid="_x0000_s1300" style="position:absolute;left:5880;top:4734;width:60;height:90;visibility:visible;mso-wrap-style:square;v-text-anchor:top" coordsize="4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" path="m1,v,,,,,c2,,3,,4,v,,,,,c4,,4,,4,v,,,,,c4,,3,,3,v,,,1,,1c4,2,4,3,4,4v,,,1,,1c4,5,3,5,3,6v,,-1,,-1,c1,6,1,6,,6,,5,,5,,5v,,,,,-1c,4,,4,1,4v,,,,,c1,4,1,5,1,5v,,,,,c1,5,1,5,1,5v,,,,,c1,5,1,5,1,6v,,,,1,c2,6,2,6,2,5v,,,,,c2,5,2,5,2,4,2,3,2,2,2,1v,,,,,c2,,2,,1,v,,,,,c1,,1,,1,xe" fillcolor="#fc0" strokecolor="#fc0" strokeweight=".25pt">
                      <v:path arrowok="t" o:connecttype="custom" o:connectlocs="3375,0;3375,0;13500,0;13500,0;13500,0;13500,0;10125,0;10125,3375;13500,13500;13500,16875;10125,20250;6750,20250;0,20250;0,16875;0,13500;3375,13500;3375,13500;3375,16875;3375,16875;3375,16875;3375,16875;3375,20250;6750,20250;6750,16875;6750,16875;6750,13500;6750,3375;6750,3375;3375,0;3375,0;3375,0" o:connectangles="0,0,0,0,0,0,0,0,0,0,0,0,0,0,0,0,0,0,0,0,0,0,0,0,0,0,0,0,0,0,0"/>
                    </v:shape>
                    <v:shape id=" 276" o:spid="_x0000_s1301" style="position:absolute;left:5955;top:4749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" path="m4,v,1,,2,1,3c5,3,5,4,5,4v,,,,,c5,4,5,4,5,4,4,4,4,4,3,4v,,,,,c3,4,3,4,3,4,2,4,2,4,2,4v,,-1,,-1,c1,4,1,4,1,4v,,,-1,,-1c,2,,2,,1v,,,,,c,1,,1,,1v,,,,,c,1,1,,2,v,1,,2,,3c2,3,2,4,2,4v,,,,,c2,4,2,4,2,4v1,,1,,1,c3,4,3,3,3,3v,,,-1,,-2c3,1,3,1,3,1,3,1,3,,2,v,,,,,c3,,4,,4,xe" fillcolor="#fc0" strokecolor="#fc0" strokeweight=".25pt">
                      <v:path arrowok="t" o:connecttype="custom" o:connectlocs="13500,0;16875,10125;16875,13500;16875,13500;16875,13500;10125,13500;10125,13500;10125,13500;6750,13500;3375,13500;3375,13500;3375,10125;0,3375;0,3375;0,3375;0,3375;6750,0;6750,10125;6750,13500;6750,13500;6750,13500;10125,13500;10125,10125;10125,3375;10125,3375;6750,0;6750,0;13500,0" o:connectangles="0,0,0,0,0,0,0,0,0,0,0,0,0,0,0,0,0,0,0,0,0,0,0,0,0,0,0,0"/>
                    </v:shape>
                    <v:shape id=" 277" o:spid="_x0000_s1302" style="position:absolute;left:6030;top:4719;width:45;height:90;visibility:visible;mso-wrap-style:square;v-text-anchor:top" coordsize="3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" path="m2,v,2,,3,,5c2,5,3,5,3,5v,1,,1,,1c3,6,3,6,3,6,2,6,1,6,1,6v,,,,,c1,6,1,6,1,6v,,,-1,,-1c1,4,1,2,1,1v,,,,,c,,,,,,,,,,,,1,,1,,2,xe" fillcolor="#fc0" strokecolor="#fc0" strokeweight=".25pt">
                      <v:path arrowok="t" o:connecttype="custom" o:connectlocs="6750,0;6750,16875;10125,16875;10125,20250;10125,20250;3375,20250;3375,20250;3375,20250;3375,16875;3375,3375;3375,3375;0,0;0,0;6750,0" o:connectangles="0,0,0,0,0,0,0,0,0,0,0,0,0,0"/>
                    </v:shape>
                    <v:shape id=" 278" o:spid="_x0000_s1303" style="position:absolute;left:6075;top:4719;width:75;height:90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" path="m2,v,1,,1,,2c2,2,3,2,3,2,3,1,3,1,3,1v1,,1,,1,c4,2,4,2,5,2v,,,,,1c5,3,5,4,5,4v,1,,1,,1c5,5,5,5,5,5v,,,,,c5,5,4,5,3,5v,,,,,c3,5,3,5,3,5v1,,1,,1,c3,4,3,3,3,3,3,2,3,2,3,2v,,,,,c3,2,3,2,3,2v,,,,-1,c2,2,2,2,2,3v,,,1,,2c2,5,2,5,2,5v,,1,,1,c3,5,3,5,3,5,2,6,1,6,1,6v,,,,,c1,5,1,5,1,5v,,,,,c1,3,1,2,1,1,1,1,,,,,,,,,,,,,,,,,1,,1,,2,xe" fillcolor="#fc0" strokecolor="#fc0" strokeweight=".25pt">
                      <v:path arrowok="t" o:connecttype="custom" o:connectlocs="6750,0;6750,6750;10125,6750;10125,3375;13500,3375;16875,6750;16875,10125;16875,13500;16875,16875;16875,16875;16875,16875;10125,16875;10125,16875;10125,16875;13500,16875;10125,10125;10125,6750;10125,6750;10125,6750;6750,6750;6750,10125;6750,16875;6750,16875;10125,16875;10125,16875;3375,20250;3375,20250;3375,16875;3375,16875;3375,3375;0,0;0,0;0,0;6750,0" o:connectangles="0,0,0,0,0,0,0,0,0,0,0,0,0,0,0,0,0,0,0,0,0,0,0,0,0,0,0,0,0,0,0,0,0,0"/>
                    </v:shape>
                    <v:shape id=" 279" o:spid="_x0000_s1304" style="position:absolute;left:6165;top:4734;width:60;height:60;visibility:visible;mso-wrap-style:square;v-text-anchor:top" coordsize="4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" path="m2,v,,1,,1,c3,,4,,4,1v,,,,,1c4,2,4,3,4,3,3,4,3,4,2,4v,,-1,,-1,c,3,,3,,2,,2,,1,,1,1,,1,,2,xm2,v,,,,-1,c1,1,1,1,1,1v,,,1,,1c1,3,1,3,2,3v,,,1,,1c2,4,2,4,2,4v,,,,1,c3,4,3,3,3,3v,,,-1,,-1c3,1,3,1,3,1,2,,2,,2,v,,,,,xe" fillcolor="#fc0" strokecolor="#fc0" strokeweight=".25pt">
                      <v:path arrowok="t" o:connecttype="custom" o:connectlocs="6750,0;10125,0;13500,3375;13500,6750;13500,10125;6750,13500;3375,13500;0,6750;0,3375;6750,0;6750,0;3375,0;3375,3375;3375,6750;6750,10125;6750,13500;6750,13500;10125,13500;10125,10125;10125,6750;10125,3375;6750,0;6750,0" o:connectangles="0,0,0,0,0,0,0,0,0,0,0,0,0,0,0,0,0,0,0,0,0,0,0"/>
                    </v:shape>
                  </v:group>
                  <v:group id=" 280" o:spid="_x0000_s1305" style="position:absolute;left:6300;top:4734;width:150;height:120" coordorigin="6300,4734" coordsize="150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Mvh6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">
                    <v:shape id=" 281" o:spid="_x0000_s1306" style="position:absolute;left:6300;top:4734;width:90;height:90;visibility:visible;mso-wrap-style:square;v-text-anchor:top" coordsize="6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" path="m6,1c6,2,5,4,4,5v,,,1,,1c4,6,4,6,4,6v,,,,,c4,6,4,6,4,6,4,6,3,6,2,5v,,,,1,c2,5,2,5,2,5,1,5,1,5,1,5,,5,,4,,4,,3,,3,,2v,,,,1,-1c1,1,1,1,2,1v,,1,,1,c3,1,3,2,3,2v1,,1,,1,c4,2,4,2,4,1v1,,1,,1,c5,1,5,1,4,1,4,,4,,4,v,,,,,c5,,6,1,6,1xm4,3c4,2,3,2,3,2v,,,,,c2,2,2,2,2,2v,,,,,1c1,3,1,4,1,4v,,,,,c1,4,2,5,2,5v,,,,1,c3,4,3,3,4,3xe" fillcolor="#fc0" strokecolor="#fc0" strokeweight=".25pt">
                      <v:path arrowok="t" o:connecttype="custom" o:connectlocs="20250,3375;13500,16875;13500,20250;13500,20250;13500,20250;13500,20250;6750,16875;10125,16875;6750,16875;3375,16875;0,13500;0,6750;3375,3375;6750,3375;10125,3375;10125,6750;13500,6750;13500,3375;16875,3375;13500,3375;13500,0;13500,0;20250,3375;13500,10125;10125,6750;10125,6750;6750,6750;6750,10125;3375,13500;3375,13500;6750,16875;10125,16875;13500,10125" o:connectangles="0,0,0,0,0,0,0,0,0,0,0,0,0,0,0,0,0,0,0,0,0,0,0,0,0,0,0,0,0,0,0,0,0"/>
                    </v:shape>
                    <v:shape id=" 282" o:spid="_x0000_s1307" style="position:absolute;left:6375;top:4794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" path="m5,3c4,2,3,2,2,2v,,,,,1c2,3,3,3,3,4v,,,,,c4,4,4,4,4,4v,,,,,c4,4,3,4,3,4v,,-1,,-1,c1,3,1,3,1,2v-1,,,,,-1c1,,1,,2,,3,,3,,4,v,,1,1,1,1c5,2,5,2,5,3xm4,2v,,,-1,,-1c4,1,4,1,4,1v,,,,,-1c3,,3,,3,v,1,,1,-1,1c2,1,2,1,2,1,3,2,3,2,4,2xe" fillcolor="#fc0" strokecolor="#fc0" strokeweight=".25pt">
                      <v:path arrowok="t" o:connecttype="custom" o:connectlocs="16875,10125;6750,6750;6750,10125;10125,13500;10125,13500;13500,13500;13500,13500;10125,13500;6750,13500;3375,6750;3375,3375;6750,0;13500,0;16875,3375;16875,10125;13500,6750;13500,3375;13500,3375;13500,0;10125,0;6750,3375;6750,3375;13500,6750" o:connectangles="0,0,0,0,0,0,0,0,0,0,0,0,0,0,0,0,0,0,0,0,0,0,0"/>
                    </v:shape>
                  </v:group>
                  <v:group id=" 283" o:spid="_x0000_s1308" style="position:absolute;left:6480;top:4839;width:315;height:196" coordorigin="6480,4839" coordsize="31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">
                    <v:shape id=" 284" o:spid="_x0000_s1309" style="position:absolute;left:6480;top:4839;width:75;height:91;visibility:visible;mso-wrap-style:square;v-text-anchor:top" coordsize="5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" path="m5,c4,2,3,3,3,4,2,5,2,5,2,5v,,,,,c3,5,3,5,3,6v,,,,,c3,6,3,6,3,6,2,5,1,5,,4v,,,,,c,4,,4,,4v,,,,,c1,4,1,4,1,4v,,,,,c2,3,2,2,2,1v1,,1,,1,c3,,3,,2,v,,,,,c2,,2,,2,v,,,,,c2,,3,,4,v,,1,,1,xe" fillcolor="#fc0" strokecolor="#fc0" strokeweight=".25pt">
                      <v:path arrowok="t" o:connecttype="custom" o:connectlocs="16875,0;10125,14029;6750,17487;6750,17487;10125,20930;10125,20930;10125,20930;0,14029;0,14029;0,14029;0,14029;3375,14029;3375,14029;6750,3458;10125,3458;6750,0;6750,0;6750,0;6750,0;13500,0;16875,0" o:connectangles="0,0,0,0,0,0,0,0,0,0,0,0,0,0,0,0,0,0,0,0,0"/>
                    </v:shape>
                    <v:shape id=" 285" o:spid="_x0000_s1310" style="position:absolute;left:6555;top:4869;width:90;height:91;visibility:visible;mso-wrap-style:square;v-text-anchor:top" coordsize="6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" path="m4,3v,1,,1,,1c4,5,4,5,4,5v,1,,1,-1,1c3,6,2,6,1,5,1,5,,5,,4v,,,,,-1c,3,,3,,3v1,,1,,2,c1,2,1,2,1,1v,,,,,c1,,2,,2,,3,,3,,4,,5,1,5,1,5,2v,,1,,,1c5,3,5,3,5,3v,,-1,,-1,xm3,3v1,,1,,1,-1c4,2,4,2,4,2v,,,-1,,-1c4,1,4,1,4,1v,,-1,,-1,c3,1,3,1,3,1v,,,,,1c3,2,3,2,3,3xm2,3v,,,,,c2,3,1,3,1,3v,,,1,,1c1,4,1,4,1,4v,1,,1,,1c1,5,1,5,1,5v1,,1,,1,c2,5,3,5,3,5,3,5,3,4,2,3xe" fillcolor="#fc0" strokecolor="#fc0" strokeweight=".25pt">
                      <v:path arrowok="t" o:connecttype="custom" o:connectlocs="13500,10586;13500,14029;13500,17487;10125,20930;3375,17487;0,14029;0,10586;0,10586;6750,10586;3375,3458;3375,3458;6750,0;13500,0;16875,6901;16875,10586;16875,10586;13500,10586;10125,10586;13500,6901;13500,6901;13500,3458;13500,3458;10125,3458;10125,3458;10125,6901;10125,10586;6750,10586;6750,10586;3375,10586;3375,14029;3375,14029;3375,17487;3375,17487;6750,17487;10125,17487;6750,10586" o:connectangles="0,0,0,0,0,0,0,0,0,0,0,0,0,0,0,0,0,0,0,0,0,0,0,0,0,0,0,0,0,0,0,0,0,0,0,0"/>
                    </v:shape>
                    <v:shape id=" 286" o:spid="_x0000_s1311" style="position:absolute;left:6615;top:4915;width:90;height:75;visibility:visible;mso-wrap-style:square;v-text-anchor:top" coordsize="6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" path="m,4v,,,,,c1,4,1,4,2,4v,,1,,1,c3,4,4,4,4,3v,,,,-1,c3,3,3,3,3,3,2,3,2,2,2,2v,,,-1,,-1c2,,2,,3,v,,,,1,c4,,5,,5,v,,1,,1,1c6,1,6,1,6,2v,,,1,,1c6,4,5,4,5,4,4,5,4,5,3,5,2,5,1,4,,4xm4,3v,,1,,1,-1c5,2,5,1,5,1v,,,,,-1c5,,5,,5,,4,,4,,4,v,,,,,1c3,1,3,2,3,2v,1,,1,1,1c4,3,4,3,4,3xe" fillcolor="#fc0" strokecolor="#fc0" strokeweight=".25pt">
                      <v:path arrowok="t" o:connecttype="custom" o:connectlocs="0,13500;0,13500;6750,13500;10125,13500;13500,10125;10125,10125;10125,10125;6750,6750;6750,3375;10125,0;13500,0;16875,0;20250,3375;20250,6750;20250,10125;16875,13500;10125,16875;0,13500;13500,10125;16875,6750;16875,3375;16875,0;16875,0;13500,0;13500,3375;10125,6750;13500,10125;13500,10125" o:connectangles="0,0,0,0,0,0,0,0,0,0,0,0,0,0,0,0,0,0,0,0,0,0,0,0,0,0,0,0"/>
                    </v:shape>
                    <v:shape id=" 287" o:spid="_x0000_s1312" style="position:absolute;left:6705;top:4960;width:90;height:75;visibility:visible;mso-wrap-style:square;v-text-anchor:top" coordsize="6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" path="m6,1v,,,,,c6,1,5,,5,,4,,4,1,3,1v,,,,-1,c3,1,3,1,3,1v,,,1,1,1c4,2,4,2,5,3v,,,1,,1c4,4,4,5,4,5v,,-1,,-1,c2,5,2,5,2,5,1,4,1,4,1,4,,3,,3,,3,,2,,2,,2,1,1,1,1,2,v,,1,,2,c5,,5,,6,1xm2,2v,,,,,c2,3,2,3,1,3v,1,,1,1,1c2,4,2,4,2,4v,1,,1,,c3,4,3,4,3,4,3,3,3,3,3,2v,,,,,c3,2,2,2,2,2xe" fillcolor="#fc0" strokecolor="#fc0" strokeweight=".25pt">
                      <v:path arrowok="t" o:connecttype="custom" o:connectlocs="20250,3375;20250,3375;16875,0;10125,3375;6750,3375;10125,3375;13500,6750;16875,10125;16875,13500;13500,16875;10125,16875;6750,16875;3375,13500;0,10125;0,6750;6750,0;13500,0;20250,3375;6750,6750;6750,6750;3375,10125;6750,13500;6750,13500;6750,13500;10125,13500;10125,6750;10125,6750;6750,6750" o:connectangles="0,0,0,0,0,0,0,0,0,0,0,0,0,0,0,0,0,0,0,0,0,0,0,0,0,0,0,0"/>
                    </v:shape>
                  </v:group>
                </v:group>
                <v:group id=" 288" o:spid="_x0000_s1313" style="position:absolute;left:5610;top:5065;width:1035;height:180" coordorigin="5610,5065" coordsize="1035,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">
                  <v:shape id=" 289" o:spid="_x0000_s1314" style="position:absolute;left:5610;top:5080;width:135;height:105;visibility:visible;mso-wrap-style:square;v-text-anchor:top" coordsize="9,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" path="m8,3l7,3,5,7,4,7,7,3,5,2,,4,5,2,4,2,4,1,5,2,9,,7,3r1,xm7,2l8,c8,1,7,1,5,2r2,xe" fillcolor="black" strokecolor="#fc0" strokeweight=".25pt">
                    <v:path arrowok="t" o:connecttype="custom" o:connectlocs="27000,10125;23625,10125;16875,23625;13500,23625;23625,10125;16875,6750;0,13500;0,13500;16875,6750;13500,6750;13500,3375;16875,6750;30375,0;30375,0;23625,10125;27000,10125;23625,6750;27000,0;16875,6750;23625,6750" o:connectangles="0,0,0,0,0,0,0,0,0,0,0,0,0,0,0,0,0,0,0,0"/>
                  </v:shape>
                  <v:shape id=" 290" o:spid="_x0000_s1315" style="position:absolute;left:5700;top:5080;width:90;height:120;visibility:visible;mso-wrap-style:square;v-text-anchor:top" coordsize="6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" path="m5,6c5,6,4,7,3,7,2,7,2,7,1,7r,1l,7r1,l,7v1,,1,,1,l3,4c2,4,2,4,2,4v,,1,,1,l5,,3,4v,,1,,1,c5,4,6,5,5,5v,,,1,,1xm5,6c5,5,5,5,5,5,5,5,5,4,4,4v,,-1,,-1,l1,7v1,,1,,2,c4,7,4,6,5,6xe" fillcolor="black" strokecolor="#fc0" strokeweight=".25pt">
                    <v:path arrowok="t" o:connecttype="custom" o:connectlocs="16875,20250;10125,23625;3375,23625;3375,27000;0,23625;3375,23625;0,23625;0,23625;3375,23625;10125,13500;6750,13500;6750,13500;10125,13500;16875,0;16875,0;10125,13500;13500,13500;16875,16875;16875,20250;16875,20250;16875,16875;13500,13500;10125,13500;3375,23625;10125,23625;16875,20250" o:connectangles="0,0,0,0,0,0,0,0,0,0,0,0,0,0,0,0,0,0,0,0,0,0,0,0,0,0"/>
                  </v:shape>
                  <v:shape id=" 291" o:spid="_x0000_s1316" style="position:absolute;left:5820;top:5110;width:120;height:120;visibility:visible;mso-wrap-style:square;v-text-anchor:top" coordsize="8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" path="m8,l6,5c6,6,5,7,5,7,4,8,3,8,2,8,2,8,1,7,1,7,,6,,6,,5v,,,,,l2,,,5v,,,,,c,6,,6,1,7v,,1,,1,c3,7,4,7,5,7,5,7,6,6,6,5l8,xe" fillcolor="black" strokecolor="#fc0" strokeweight=".25pt">
                    <v:path arrowok="t" o:connecttype="custom" o:connectlocs="27000,0;20250,16875;16875,23625;6750,27000;3375,23625;0,16875;0,16875;6750,0;6750,0;0,16875;0,16875;3375,23625;6750,23625;16875,23625;20250,16875;27000,0" o:connectangles="0,0,0,0,0,0,0,0,0,0,0,0,0,0,0,0"/>
                  </v:shape>
                  <v:shape id=" 292" o:spid="_x0000_s1317" style="position:absolute;left:5940;top:5170;width:45;height:60;visibility:visible;mso-wrap-style:square;v-text-anchor:top" coordsize="3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" path="m3,c2,,1,1,1,1l,4,1,1c1,,2,,3,xe" fillcolor="black" strokecolor="#fc0" strokeweight=".25pt">
                    <v:path arrowok="t" o:connecttype="custom" o:connectlocs="10125,0;3375,3375;0,13500;0,13500;3375,3375;10125,0" o:connectangles="0,0,0,0,0,0"/>
                  </v:shape>
                  <v:shape id=" 293" o:spid="_x0000_s1318" style="position:absolute;left:5970;top:5110;width:75;height:135;visibility:visible;mso-wrap-style:square;v-text-anchor:top" coordsize="5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" path="m5,6c5,7,4,7,3,8,2,8,2,8,1,8r,1l1,8,,8r1,c1,8,1,8,1,8l2,5v,,,,,l2,4v,,,,,l3,,4,,2,4v1,,1,,2,c5,4,5,5,5,5v,,,1,,1xm5,6v,,,-1,,-1c5,5,4,4,4,4,3,4,3,4,2,5l1,8v1,,1,,2,-1c4,7,4,6,5,6xe" fillcolor="black" strokecolor="#fc0" strokeweight=".25pt">
                    <v:path arrowok="t" o:connecttype="custom" o:connectlocs="16875,20250;10125,27000;3375,27000;3375,30375;3375,30375;3375,27000;0,27000;3375,27000;3375,27000;6750,16875;6750,16875;6750,13500;6750,13500;10125,0;13500,0;6750,13500;13500,13500;16875,16875;16875,20250;16875,20250;16875,16875;13500,13500;6750,16875;3375,27000;10125,23625;16875,20250" o:connectangles="0,0,0,0,0,0,0,0,0,0,0,0,0,0,0,0,0,0,0,0,0,0,0,0,0,0"/>
                  </v:shape>
                  <v:shape id=" 294" o:spid="_x0000_s1319" style="position:absolute;left:6045;top:5170;width:75;height:75;visibility:visible;mso-wrap-style:square;v-text-anchor:top" coordsize="5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" path="m5,1l1,3v,,,,,c1,4,1,4,1,4v,,1,1,1,1c3,5,4,4,4,4,4,5,3,5,2,5,2,5,1,5,1,4,,4,,4,,3,,2,1,2,1,1,2,1,3,,4,v,,1,,1,1xm5,1c4,1,4,1,4,1,3,1,3,1,2,1,1,1,1,2,1,2l5,1xe" fillcolor="black" strokecolor="#fc0" strokeweight=".25pt">
                    <v:path arrowok="t" o:connecttype="custom" o:connectlocs="16875,3375;3375,10125;3375,10125;3375,13500;6750,16875;13500,13500;13500,13500;6750,16875;3375,13500;0,10125;3375,3375;13500,0;16875,3375;16875,3375;13500,3375;6750,3375;3375,6750;16875,3375" o:connectangles="0,0,0,0,0,0,0,0,0,0,0,0,0,0,0,0,0,0"/>
                  </v:shape>
                  <v:shape id=" 295" o:spid="_x0000_s1320" style="position:absolute;left:6165;top:5125;width:105;height:120;visibility:visible;mso-wrap-style:square;v-text-anchor:top" coordsize="7,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" path="m7,4v,1,,2,-1,3c5,7,4,8,4,8,3,8,3,8,3,8,2,8,1,7,1,6,,6,,5,,4,,3,,2,1,1,2,,3,,4,,5,,6,,6,r,c6,,5,,4,,3,,2,,1,1,,2,,3,,4,,5,,6,1,6v,1,1,1,2,1c3,8,3,8,4,8,4,7,5,7,6,7,6,6,7,5,7,4xe" fillcolor="black" strokecolor="#fc0" strokeweight=".25pt">
                    <v:path arrowok="t" o:connecttype="custom" o:connectlocs="23625,13500;20250,23625;13500,27000;10125,27000;3375,20250;0,13500;3375,3375;13500,0;20250,0;20250,0;13500,0;3375,3375;0,13500;3375,20250;10125,23625;13500,27000;20250,23625;23625,13500" o:connectangles="0,0,0,0,0,0,0,0,0,0,0,0,0,0,0,0,0,0"/>
                  </v:shape>
                  <v:shape id=" 296" o:spid="_x0000_s1321" style="position:absolute;left:6285;top:5170;width:75;height:60;visibility:visible;mso-wrap-style:square;v-text-anchor:top" coordsize="5,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" path="m2,4v,,-1,,-1,c,4,,3,,3,,2,,1,1,1,2,,2,,3,,4,,4,,4,,5,,5,1,5,1v,1,,2,-1,2c4,4,3,4,2,4xm5,1v,,,,-1,-1c4,,4,,3,,3,,2,,1,1v,,-1,1,,2c1,3,1,3,1,4v,,1,,1,c3,4,4,4,4,3,5,3,5,2,5,1xe" fillcolor="black" strokecolor="#fc0" strokeweight=".25pt">
                    <v:path arrowok="t" o:connecttype="custom" o:connectlocs="6750,13500;3375,13500;0,10125;0,10125;3375,3375;10125,0;13500,0;16875,3375;13500,10125;6750,13500;16875,3375;13500,0;10125,0;3375,3375;3375,10125;3375,10125;3375,13500;6750,13500;13500,10125;16875,3375" o:connectangles="0,0,0,0,0,0,0,0,0,0,0,0,0,0,0,0,0,0,0,0"/>
                  </v:shape>
                  <v:shape id=" 297" o:spid="_x0000_s1322" style="position:absolute;left:6375;top:5155;width:45;height:75;visibility:visible;mso-wrap-style:square;v-text-anchor:top" coordsize="3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" path="m3,1r,4l3,1v,,,,,c3,1,3,1,3,1,3,1,2,,2,1v,,-1,,-1,l,5,1,2,,2v,,,,1,-1l1,r,1c1,1,2,,2,v,,1,,1,c3,1,3,1,3,1v,,,,,xe" fillcolor="black" strokecolor="#fc0" strokeweight=".25pt">
                    <v:path arrowok="t" o:connecttype="custom" o:connectlocs="10125,3375;10125,16875;10125,16875;10125,3375;10125,3375;10125,3375;6750,3375;3375,3375;0,16875;0,16875;3375,6750;0,6750;3375,3375;3375,0;3375,0;3375,3375;6750,0;10125,0;10125,3375;10125,3375" o:connectangles="0,0,0,0,0,0,0,0,0,0,0,0,0,0,0,0,0,0,0,0"/>
                  </v:shape>
                  <v:shape id=" 298" o:spid="_x0000_s1323" style="position:absolute;left:6435;top:5095;width:60;height:135;visibility:visible;mso-wrap-style:square;v-text-anchor:top" coordsize="4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" path="m4,l3,4c4,3,4,3,4,3r,1c4,4,4,4,3,4r,3l3,8v,,,,,c3,8,3,8,3,8,2,8,2,8,2,8,1,9,,8,,8,,8,,7,,7,,6,,6,1,5,2,4,2,4,3,4l3,,4,xm3,4c2,4,2,5,1,5,1,6,,7,,7v,,,,,1c,8,1,8,1,8v1,,1,,2,l3,4xe" fillcolor="black" strokecolor="#fc0" strokeweight=".25pt">
                    <v:path arrowok="t" o:connecttype="custom" o:connectlocs="13500,0;10125,13500;13500,10125;13500,13500;10125,13500;10125,23625;10125,23625;10125,27000;10125,27000;10125,27000;10125,27000;6750,27000;0,27000;0,23625;3375,16875;10125,13500;10125,0;13500,0;10125,13500;3375,16875;0,23625;0,27000;3375,27000;10125,27000;10125,13500" o:connectangles="0,0,0,0,0,0,0,0,0,0,0,0,0,0,0,0,0,0,0,0,0,0,0,0,0"/>
                  </v:shape>
                  <v:shape id=" 299" o:spid="_x0000_s1324" style="position:absolute;left:6525;top:5110;width:1;height:90;visibility:visible;mso-wrap-style:square;v-text-anchor:top" coordsize="1,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" path="m,l,1,,xm,2l,6,,2xe" fillcolor="black" strokecolor="#fc0" strokeweight=".25pt">
                    <v:path arrowok="t" o:connecttype="custom" o:connectlocs="0,0;0,3375;0,3375;0,0;0,6750;0,20250;0,20250;0,6750" o:connectangles="0,0,0,0,0,0,0,0"/>
                  </v:shape>
                  <v:shape id=" 300" o:spid="_x0000_s1325" style="position:absolute;left:6540;top:5065;width:30;height:135;visibility:visible;mso-wrap-style:square;v-text-anchor:top" coordsize="2,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" path="m2,4l1,4r,5l1,4,,5,,4r1,l,,1,r,4l2,3r,1xe" fillcolor="black" strokecolor="#fc0" strokeweight=".25pt">
                    <v:path arrowok="t" o:connecttype="custom" o:connectlocs="6750,13500;3375,13500;3375,30375;3375,30375;3375,13500;0,16875;0,13500;3375,13500;0,0;3375,0;3375,13500;6750,10125;6750,13500" o:connectangles="0,0,0,0,0,0,0,0,0,0,0,0,0"/>
                  </v:shape>
                  <v:shape id=" 301" o:spid="_x0000_s1326" style="position:absolute;left:6585;top:5095;width:60;height:75;visibility:visible;mso-wrap-style:square;v-text-anchor:top" coordsize="4,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" path="m3,l4,3r,1l3,2v1,1,,2,,3c3,5,2,5,2,5,1,5,1,5,1,4v,,,,,c,4,,3,1,2,1,1,1,,2,v,,,,,l2,v,,,,,c1,1,1,1,1,2v,1,,1,,2c1,4,1,4,1,4v,,1,1,1,1c2,5,2,5,3,4v,,,,,-1c3,2,3,2,3,1,3,,3,,3,xe" fillcolor="black" strokecolor="#fc0" strokeweight=".25pt">
                    <v:path arrowok="t" o:connecttype="custom" o:connectlocs="10125,0;13500,10125;13500,13500;10125,6750;10125,16875;6750,16875;3375,13500;3375,13500;3375,6750;6750,0;6750,0;6750,0;6750,0;3375,6750;3375,13500;3375,13500;6750,16875;10125,13500;10125,10125;10125,3375;10125,0" o:connectangles="0,0,0,0,0,0,0,0,0,0,0,0,0,0,0,0,0,0,0,0,0"/>
                  </v:shape>
                </v:group>
              </v:group>
              <v:group id=" 302" o:spid="_x0000_s1327" style="position:absolute;left:3569;top:3937;width:5087;height:2917" coordorigin="3569,3937" coordsize="5087,29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">
                <v:shape id=" 303" o:spid="_x0000_s1328" style="position:absolute;left:3569;top:3937;width:1756;height:2676;visibility:visible;mso-wrap-style:square;v-text-anchor:top" coordsize="1756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" path="m420,451l330,r90,30l540,106,660,271,810,572r390,962l1366,1804r105,121l1606,2015r150,l1441,2661r-75,15l1291,2661r-121,-90l1035,2406,930,2225,825,2000,735,1774,645,1534,540,1308,420,1053,285,842,195,707,,602,420,451xe" fillcolor="red" strokeweight=".25pt">
                  <v:path arrowok="t" o:connecttype="custom" o:connectlocs="420,451;330,0;420,30;540,106;660,271;810,572;1200,1534;1366,1804;1471,1925;1606,2015;1756,2015;1441,2661;1366,2676;1291,2661;1170,2571;1035,2406;930,2225;825,2000;735,1774;645,1534;540,1308;420,1053;285,842;195,707;0,602;420,451" o:connectangles="0,0,0,0,0,0,0,0,0,0,0,0,0,0,0,0,0,0,0,0,0,0,0,0,0,0"/>
                </v:shape>
                <v:shape id=" 304" o:spid="_x0000_s1329" style="position:absolute;left:6885;top:3937;width:1771;height:2676;visibility:visible;mso-wrap-style:square;v-text-anchor:top" coordsize="1771,26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" path="m1336,451l1441,,1336,30r-105,76l1111,271,946,572,556,1534,390,1819,285,1925r-135,90l,2015r315,646l390,2676r75,-15l601,2571,721,2406,841,2225r90,-225l1021,1774r105,-240l1231,1308r105,-255l1486,842r90,-120l1771,602,1336,451xe" fillcolor="red" strokeweight=".25pt">
                  <v:path arrowok="t" o:connecttype="custom" o:connectlocs="1336,451;1441,0;1336,30;1231,106;1111,271;946,572;556,1534;390,1819;285,1925;150,2015;0,2015;315,2661;390,2676;465,2661;601,2571;721,2406;841,2225;931,2000;1021,1774;1126,1534;1231,1308;1336,1053;1486,842;1576,722;1771,602;1336,451" o:connectangles="0,0,0,0,0,0,0,0,0,0,0,0,0,0,0,0,0,0,0,0,0,0,0,0,0,0"/>
                </v:shape>
                <v:shape id=" 305" o:spid="_x0000_s1330" style="position:absolute;left:4935;top:5666;width:2325;height:1188;visibility:visible;mso-wrap-style:square;v-text-anchor:top" coordsize="2325,118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" path="m,75l105,r30,l345,136r150,75l630,271r165,45l990,361r375,l1545,331r135,-45l1830,241,2085,105r75,-60l2220,r45,l2325,90r-60,76l2115,286r-150,l2205,812r-90,105l2025,962r-150,91l1695,1113r-195,30l1275,1173r-90,15l1080,1173,795,1143,630,1083,465,1007,300,917,135,797,390,286r-150,l105,196,,75xe" fillcolor="red" strokeweight=".25pt">
                  <v:path arrowok="t" o:connecttype="custom" o:connectlocs="0,75;105,0;135,0;345,136;495,211;630,271;795,316;990,361;1365,361;1545,331;1680,286;1830,241;2085,105;2160,45;2220,0;2265,0;2325,90;2265,166;2115,286;1965,286;2205,812;2115,917;2025,962;1875,1053;1695,1113;1500,1143;1275,1173;1185,1188;1080,1173;795,1143;630,1083;465,1007;300,917;135,797;390,286;240,286;105,196;0,75" o:connectangles="0,0,0,0,0,0,0,0,0,0,0,0,0,0,0,0,0,0,0,0,0,0,0,0,0,0,0,0,0,0,0,0,0,0,0,0,0,0"/>
                </v:shape>
              </v:group>
              <v:group id=" 306" o:spid="_x0000_s1331" style="position:absolute;left:4004;top:4433;width:4187;height:2180" coordorigin="4004,4433" coordsize="4187,218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clSxAAAANw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rG0QT+zoQjIBdvAAAA//8DAFBLAQItABQABgAIAAAAIQDb4fbL7gAAAIUBAAATAAAAAAAAAAAA&#10;AAAAAAAAAABbQ29udGVudF9UeXBlc10ueG1sUEsBAi0AFAAGAAgAAAAhAFr0LFu/AAAAFQEAAAsA&#10;AAAAAAAAAAAAAAAAHwEAAF9yZWxzLy5yZWxzUEsBAi0AFAAGAAgAAAAhAAalyVLEAAAA3AAAAA8A&#10;AAAAAAAAAAAAAAAABwIAAGRycy9kb3ducmV2LnhtbFBLBQYAAAAAAwADALcAAAD4AgAAAAA=&#10;">
                <v:group id=" 307" o:spid="_x0000_s1332" style="position:absolute;left:4004;top:4433;width:240;height:451" coordorigin="4004,4433" coordsize="24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">
                  <v:shape id=" 308" o:spid="_x0000_s1333" style="position:absolute;left:4139;top:4433;width:105;height:30;visibility:visible;mso-wrap-style:square;v-text-anchor:top" coordsize="10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" path="m90,30l,30,15,15,105,,90,30xe" fillcolor="#977900" strokeweight=".25pt">
                    <v:path arrowok="t" o:connecttype="custom" o:connectlocs="90,30;0,30;15,15;105,0;90,30" o:connectangles="0,0,0,0,0"/>
                  </v:shape>
                  <v:shape id=" 309" o:spid="_x0000_s1334" style="position:absolute;left:4094;top:4448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" path="m45,15l,91,15,61,60,,45,15xe" fillcolor="#d4aa00" strokeweight=".25pt">
                    <v:path arrowok="t" o:connecttype="custom" o:connectlocs="45,15;0,91;15,61;60,0;45,15" o:connectangles="0,0,0,0,0"/>
                  </v:shape>
                  <v:shape id=" 310" o:spid="_x0000_s1335" style="position:absolute;left:4004;top:4509;width:105;height:75;visibility:visible;mso-wrap-style:square;v-text-anchor:top" coordsize="10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" path="m90,30l,75,15,60,105,,90,30xe" fillcolor="#bc9600" strokeweight=".25pt">
                    <v:path arrowok="t" o:connecttype="custom" o:connectlocs="90,30;0,75;15,60;105,0;90,30" o:connectangles="0,0,0,0,0"/>
                  </v:shape>
                  <v:shape id=" 311" o:spid="_x0000_s1336" style="position:absolute;left:4229;top:4433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" path="m,451l,30,15,r,421l,451xe" fillcolor="#d7ac00" strokeweight=".25pt">
                    <v:path arrowok="t" o:connecttype="custom" o:connectlocs="0,451;0,30;15,0;15,421;0,451" o:connectangles="0,0,0,0,0"/>
                  </v:shape>
                  <v:shape id=" 312" o:spid="_x0000_s1337" style="position:absolute;left:4004;top:4463;width:225;height:421;visibility:visible;mso-wrap-style:square;v-text-anchor:top" coordsize="22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" path="m225,l135,,90,76,,121r,90l60,181r60,-30l120,421r105,l225,xe" fillcolor="#cfa500" strokeweight=".25pt">
                    <v:path arrowok="t" o:connecttype="custom" o:connectlocs="225,0;135,0;90,76;0,121;0,211;60,181;120,151;120,421;225,421;225,0" o:connectangles="0,0,0,0,0,0,0,0,0,0"/>
                  </v:shape>
                </v:group>
                <v:group id=" 313" o:spid="_x0000_s1338" style="position:absolute;left:4244;top:4884;width:270;height:436" coordorigin="4244,4884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">
                  <v:shape id=" 314" o:spid="_x0000_s1339" style="position:absolute;left:4244;top:5080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" path="m45,30l,60,15,45,60,,45,30xe" fillcolor="#cba200" strokeweight=".25pt">
                    <v:path arrowok="t" o:connecttype="custom" o:connectlocs="45,30;0,60;15,45;60,0;45,30" o:connectangles="0,0,0,0,0"/>
                  </v:shape>
                  <v:shape id=" 315" o:spid="_x0000_s1340" style="position:absolute;left:436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" path="m30,15l,45,15,15,45,,30,15xe" fillcolor="#bf9900" strokeweight=".25pt">
                    <v:path arrowok="t" o:connecttype="custom" o:connectlocs="30,15;0,45;15,15;45,0;30,15" o:connectangles="0,0,0,0,0"/>
                  </v:shape>
                  <v:shape id=" 316" o:spid="_x0000_s1341" style="position:absolute;left:4334;top:5215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" path="m30,45l,30,15,,45,15,30,45xe" fillcolor="#b89300" strokeweight=".25pt">
                    <v:path arrowok="t" o:connecttype="custom" o:connectlocs="30,45;0,30;15,0;45,15;30,45" o:connectangles="0,0,0,0,0"/>
                  </v:shape>
                  <v:shape id=" 317" o:spid="_x0000_s1342" style="position:absolute;left:4334;top:5170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" path="m,75l,30,,,15,45,,75xe" fillcolor="#d5aa00" strokeweight=".25pt">
                    <v:path arrowok="t" o:connecttype="custom" o:connectlocs="0,75;0,30;0,0;15,45;0,75" o:connectangles="0,0,0,0,0"/>
                  </v:shape>
                  <v:shape id=" 318" o:spid="_x0000_s1343" style="position:absolute;left:4484;top:517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" path="m,75l15,15,30,,15,60,,75xe" fillcolor="#d6ab00" strokeweight=".25pt">
                    <v:path arrowok="t" o:connecttype="custom" o:connectlocs="0,75;15,15;30,0;15,60;0,75" o:connectangles="0,0,0,0,0"/>
                  </v:shape>
                  <v:shape id=" 319" o:spid="_x0000_s1344" style="position:absolute;left:4484;top:5110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" path="m15,75l,30,15,,30,60,15,75xe" fillcolor="#d6ab00" strokeweight=".25pt">
                    <v:path arrowok="t" o:connecttype="custom" o:connectlocs="15,75;0,30;15,0;30,60;15,75" o:connectangles="0,0,0,0,0"/>
                  </v:shape>
                  <v:shape id=" 320" o:spid="_x0000_s1345" style="position:absolute;left:4454;top:5080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" path="m30,60l,15,,,45,30,30,60xe" fillcolor="#c79f00" strokeweight=".25pt">
                    <v:path arrowok="t" o:connecttype="custom" o:connectlocs="30,60;0,15;0,0;45,30;30,60" o:connectangles="0,0,0,0,0"/>
                  </v:shape>
                  <v:shape id=" 321" o:spid="_x0000_s1346" style="position:absolute;left:4334;top:5125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" path="m,75l,30,15,,,45,,75xe" fillcolor="#d5aa00" strokeweight=".25pt">
                    <v:path arrowok="t" o:connecttype="custom" o:connectlocs="0,75;0,30;15,0;0,45;0,75" o:connectangles="0,0,0,0,0"/>
                  </v:shape>
                  <v:shape id=" 322" o:spid="_x0000_s1347" style="position:absolute;left:4364;top:5035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" path="m30,15l,30,15,15,45,,30,15xe" fillcolor="#ba9500" strokeweight=".25pt">
                    <v:path arrowok="t" o:connecttype="custom" o:connectlocs="30,15;0,30;15,15;45,0;30,15" o:connectangles="0,0,0,0,0"/>
                  </v:shape>
                  <v:shape id=" 323" o:spid="_x0000_s1348" style="position:absolute;left:4349;top:5035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" path="m15,30l,15,,,30,15,15,30xe" fillcolor="#b38f00" strokeweight=".25pt">
                    <v:path arrowok="t" o:connecttype="custom" o:connectlocs="15,30;0,15;0,0;30,15;15,30" o:connectangles="0,0,0,0,0"/>
                  </v:shape>
                  <v:shape id=" 324" o:spid="_x0000_s1349" style="position:absolute;left:4334;top:500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" path="m15,45l,15,15,r,30l15,45xe" fillcolor="#d4aa00" strokeweight=".25pt">
                    <v:path arrowok="t" o:connecttype="custom" o:connectlocs="15,45;0,15;15,0;15,30;15,45" o:connectangles="0,0,0,0,0"/>
                  </v:shape>
                  <v:shape id=" 325" o:spid="_x0000_s1350" style="position:absolute;left:4334;top:496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" path="m,60l15,30,15,r,45l,60xe" fillcolor="#d5aa00" strokeweight=".25pt">
                    <v:path arrowok="t" o:connecttype="custom" o:connectlocs="0,60;15,30;15,0;15,45;0,60" o:connectangles="0,0,0,0,0"/>
                  </v:shape>
                  <v:shape id=" 326" o:spid="_x0000_s1351" style="position:absolute;left:4484;top:4990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sDp3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jxP4PROOgFz/AAAA//8DAFBLAQItABQABgAIAAAAIQDb4fbL7gAAAIUBAAATAAAAAAAA&#10;AAAAAAAAAAAAAABbQ29udGVudF9UeXBlc10ueG1sUEsBAi0AFAAGAAgAAAAhAFr0LFu/AAAAFQEA&#10;AAsAAAAAAAAAAAAAAAAAHwEAAF9yZWxzLy5yZWxzUEsBAi0AFAAGAAgAAAAhAHawOnfHAAAA3AAA&#10;AA8AAAAAAAAAAAAAAAAABwIAAGRycy9kb3ducmV2LnhtbFBLBQYAAAAAAwADALcAAAD7AgAAAAA=&#10;" path="m,60l15,15,15,,,45,,60xe" fillcolor="#d5ab00" strokeweight=".25pt">
                    <v:path arrowok="t" o:connecttype="custom" o:connectlocs="0,60;15,15;15,0;0,45;0,60" o:connectangles="0,0,0,0,0"/>
                  </v:shape>
                  <v:shape id=" 327" o:spid="_x0000_s1352" style="position:absolute;left:4484;top:4945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" path="m15,60l,15,15,r,45l15,60xe" fillcolor="#d5ab00" strokeweight=".25pt">
                    <v:path arrowok="t" o:connecttype="custom" o:connectlocs="15,60;0,15;15,0;15,45;15,60" o:connectangles="0,0,0,0,0"/>
                  </v:shape>
                  <v:shape id=" 328" o:spid="_x0000_s1353" style="position:absolute;left:4454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" path="m30,61l,31,15,,45,46,30,61xe" fillcolor="#d3a900" strokeweight=".25pt">
                    <v:path arrowok="t" o:connecttype="custom" o:connectlocs="30,61;0,31;15,0;45,46;30,61" o:connectangles="0,0,0,0,0"/>
                  </v:shape>
                  <v:shape id=" 329" o:spid="_x0000_s1354" style="position:absolute;left:4424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" path="m30,46l,15,15,,45,15,30,46xe" fillcolor="#c49d00" strokeweight=".25pt">
                    <v:path arrowok="t" o:connecttype="custom" o:connectlocs="30,46;0,15;15,0;45,15;30,46" o:connectangles="0,0,0,0,0"/>
                  </v:shape>
                  <v:shape id=" 330" o:spid="_x0000_s1355" style="position:absolute;left:4439;top:4899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" path="m15,31l,16,15,,30,,15,31xe" fillcolor="#c49d00" strokeweight=".25pt">
                    <v:path arrowok="t" o:connecttype="custom" o:connectlocs="15,31;0,16;15,0;30,0;15,31" o:connectangles="0,0,0,0,0"/>
                  </v:shape>
                  <v:shape id=" 331" o:spid="_x0000_s1356" style="position:absolute;left:4424;top:4884;width:30;height:31;visibility:visible;mso-wrap-style:square;v-text-anchor:top" coordsize="3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" path="m15,31l,15,15,,30,15,15,31xe" fillcolor="#b89300" strokeweight=".25pt">
                    <v:path arrowok="t" o:connecttype="custom" o:connectlocs="15,31;0,15;15,0;30,15;15,31" o:connectangles="0,0,0,0,0"/>
                  </v:shape>
                  <v:shape id=" 332" o:spid="_x0000_s1357" style="position:absolute;left:4364;top:4884;width:75;height:15;visibility:visible;mso-wrap-style:square;v-text-anchor:top" coordsize="7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" path="m60,15l,15,15,,75,,60,15xe" fillcolor="#ad8a00" strokeweight=".25pt">
                    <v:path arrowok="t" o:connecttype="custom" o:connectlocs="60,15;0,15;15,0;75,0;60,15" o:connectangles="0,0,0,0,0"/>
                  </v:shape>
                  <v:shape id=" 333" o:spid="_x0000_s1358" style="position:absolute;left:439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" path="m30,15l,15,15,,45,,30,15xe" fillcolor="#ad8a00" strokeweight=".25pt">
                    <v:path arrowok="t" o:connecttype="custom" o:connectlocs="30,15;0,15;15,0;45,0;30,15" o:connectangles="0,0,0,0,0"/>
                  </v:shape>
                  <v:shape id=" 334" o:spid="_x0000_s1359" style="position:absolute;left:4364;top:4884;width:45;height:15;visibility:visible;mso-wrap-style:square;v-text-anchor:top" coordsize="45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" path="m30,15l,15,15,,45,,30,15xe" fillcolor="#a28100" strokeweight=".25pt">
                    <v:path arrowok="t" o:connecttype="custom" o:connectlocs="30,15;0,15;15,0;45,0;30,15" o:connectangles="0,0,0,0,0"/>
                  </v:shape>
                  <v:shape id=" 335" o:spid="_x0000_s1360" style="position:absolute;left:4319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" path="m45,15l,31,15,,60,,45,15xe" fillcolor="#977900" strokeweight=".25pt">
                    <v:path arrowok="t" o:connecttype="custom" o:connectlocs="45,15;0,31;15,0;60,0;45,15" o:connectangles="0,0,0,0,0"/>
                  </v:shape>
                  <v:shape id=" 336" o:spid="_x0000_s1361" style="position:absolute;left:4259;top:4884;width:75;height:91;visibility:visible;mso-wrap-style:square;v-text-anchor:top" coordsize="75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" path="m60,31l,91,15,61,75,,60,31xe" fillcolor="#af8c00" strokeweight=".25pt">
                    <v:path arrowok="t" o:connecttype="custom" o:connectlocs="60,31;0,91;15,61;75,0;60,31" o:connectangles="0,0,0,0,0"/>
                  </v:shape>
                  <v:shape id=" 337" o:spid="_x0000_s1362" style="position:absolute;left:4244;top:4899;width:255;height:421;visibility:visible;mso-wrap-style:square;v-text-anchor:top" coordsize="25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" path="m45,211l,241r,60l15,376r30,45l135,421r45,l225,391r15,-45l255,286,240,241,210,196r30,-45l255,106,240,61,210,31,180,,120,,75,16,45,31,15,76,,121r15,60l45,211xm90,121l105,91,120,76r30,15l165,121r-15,30l120,166,105,151,90,121xm90,301r,-45l120,226r30,30l165,286r-15,45l120,361,90,346r,-45xe" fillcolor="#cfa500" strokeweight=".25pt">
                    <v:path arrowok="t" o:connecttype="custom" o:connectlocs="45,211;0,241;0,301;15,376;45,421;135,421;180,421;225,391;240,346;255,286;240,241;210,196;240,151;255,106;240,61;210,31;180,0;120,0;75,16;45,31;15,76;0,121;15,181;45,211;90,121;105,91;120,76;150,91;165,121;150,151;120,166;105,151;90,121;90,301;90,256;120,226;150,256;165,286;150,331;120,361;90,346;90,301" o:connectangles="0,0,0,0,0,0,0,0,0,0,0,0,0,0,0,0,0,0,0,0,0,0,0,0,0,0,0,0,0,0,0,0,0,0,0,0,0,0,0,0,0,0"/>
                  </v:shape>
                </v:group>
                <v:group id=" 338" o:spid="_x0000_s1363" style="position:absolute;left:4439;top:5335;width:270;height:451" coordorigin="4439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">
                  <v:shape id=" 339" o:spid="_x0000_s1364" style="position:absolute;left:4589;top:5666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" path="m,15l,45,,15,15,,,15xe" fillcolor="#d5aa00" strokeweight=".25pt">
                    <v:path arrowok="t" o:connecttype="custom" o:connectlocs="0,15;0,45;0,15;15,0;0,15" o:connectangles="0,0,0,0,0"/>
                  </v:shape>
                  <v:shape id=" 340" o:spid="_x0000_s1365" style="position:absolute;left:4559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" path="m30,30l,30,15,15,30,r,30xe" fillcolor="#c59e00" strokeweight=".25pt">
                    <v:path arrowok="t" o:connecttype="custom" o:connectlocs="30,30;0,30;15,15;30,0;30,30" o:connectangles="0,0,0,0,0"/>
                  </v:shape>
                  <v:shape id=" 341" o:spid="_x0000_s1366" style="position:absolute;left:4544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" path="m15,30l,30,15,,30,15,15,30xe" fillcolor="#b49000" strokeweight=".25pt">
                    <v:path arrowok="t" o:connecttype="custom" o:connectlocs="15,30;0,30;15,0;30,15;15,30" o:connectangles="0,0,0,0,0"/>
                  </v:shape>
                  <v:shape id=" 342" o:spid="_x0000_s1367" style="position:absolute;left:4529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343" o:spid="_x0000_s1368" style="position:absolute;left:4439;top:5651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" path="m90,15l,45,15,15,105,,90,15xe" fillcolor="#a38300" strokeweight=".25pt">
                    <v:path arrowok="t" o:connecttype="custom" o:connectlocs="90,15;0,45;15,15;105,0;90,15" o:connectangles="0,0,0,0,0"/>
                  </v:shape>
                  <v:shape id=" 344" o:spid="_x0000_s1369" style="position:absolute;left:455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" path="m30,15l,45,15,15,45,,30,15xe" fillcolor="#bd9700" strokeweight=".25pt">
                    <v:path arrowok="t" o:connecttype="custom" o:connectlocs="30,15;0,45;15,15;45,0;30,15" o:connectangles="0,0,0,0,0"/>
                  </v:shape>
                  <v:shape id=" 345" o:spid="_x0000_s1370" style="position:absolute;left:4529;top:5531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" path="m30,45l,30,15,,45,15,30,45xe" fillcolor="#b99400" strokeweight=".25pt">
                    <v:path arrowok="t" o:connecttype="custom" o:connectlocs="30,45;0,30;15,0;45,15;30,45" o:connectangles="0,0,0,0,0"/>
                  </v:shape>
                  <v:shape id=" 346" o:spid="_x0000_s1371" style="position:absolute;left:4514;top:548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" path="m15,75l,15,15,,30,45,15,75xe" fillcolor="#d6ab00" strokeweight=".25pt">
                    <v:path arrowok="t" o:connecttype="custom" o:connectlocs="15,75;0,15;15,0;30,45;15,75" o:connectangles="0,0,0,0,0"/>
                  </v:shape>
                  <v:shape id=" 347" o:spid="_x0000_s1372" style="position:absolute;left:4514;top:5426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" path="m,75l15,30,30,,15,60,,75xe" fillcolor="#d6ab00" strokeweight=".25pt">
                    <v:path arrowok="t" o:connecttype="custom" o:connectlocs="0,75;15,30;30,0;15,60;0,75" o:connectangles="0,0,0,0,0"/>
                  </v:shape>
                  <v:shape id=" 348" o:spid="_x0000_s1373" style="position:absolute;left:4664;top:5636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" path="m,90l30,15,30,,15,75,,90xe" fillcolor="#d1a700" strokeweight=".25pt">
                    <v:path arrowok="t" o:connecttype="custom" o:connectlocs="0,90;30,15;30,0;15,75;0,90" o:connectangles="0,0,0,0,0"/>
                  </v:shape>
                  <v:shape id=" 349" o:spid="_x0000_s1374" style="position:absolute;left:4694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" path="m,105l,15,15,,,90r,15xe" fillcolor="#d5ab00" strokeweight=".25pt">
                    <v:path arrowok="t" o:connecttype="custom" o:connectlocs="0,105;0,15;15,0;0,90;0,105" o:connectangles="0,0,0,0,0"/>
                  </v:shape>
                  <v:shape id=" 350" o:spid="_x0000_s1375" style="position:absolute;left:4679;top:5426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" path="m15,135l,15,15,,30,120,15,135xe" fillcolor="#d7ac00" strokeweight=".25pt">
                    <v:path arrowok="t" o:connecttype="custom" o:connectlocs="15,135;0,15;15,0;30,120;15,135" o:connectangles="0,0,0,0,0"/>
                  </v:shape>
                  <v:shape id=" 351" o:spid="_x0000_s1376" style="position:absolute;left:4664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" path="m15,60l,30,15,,30,45,15,60xe" fillcolor="#d7ac00" strokeweight=".25pt">
                    <v:path arrowok="t" o:connecttype="custom" o:connectlocs="15,60;0,30;15,0;30,45;15,60" o:connectangles="0,0,0,0,0"/>
                  </v:shape>
                  <v:shape id=" 352" o:spid="_x0000_s1377" style="position:absolute;left:4634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353" o:spid="_x0000_s1378" style="position:absolute;left:4604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354" o:spid="_x0000_s1379" style="position:absolute;left:4559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355" o:spid="_x0000_s1380" style="position:absolute;left:4499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" path="m60,31l,46,,31,75,,60,31xe" fillcolor="#a80" strokeweight=".25pt">
                    <v:path arrowok="t" o:connecttype="custom" o:connectlocs="60,31;0,46;0,31;75,0;60,31" o:connectangles="0,0,0,0,0"/>
                  </v:shape>
                  <v:shape id=" 356" o:spid="_x0000_s1381" style="position:absolute;left:4454;top:5366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" path="m45,15l,75,,45,45,r,15xe" fillcolor="#d1a700" strokeweight=".25pt">
                    <v:path arrowok="t" o:connecttype="custom" o:connectlocs="45,15;0,75;0,45;45,0;45,15" o:connectangles="0,0,0,0,0"/>
                  </v:shape>
                  <v:shape id=" 357" o:spid="_x0000_s1382" style="position:absolute;left:4439;top:5366;width:255;height:420;visibility:visible;mso-wrap-style:square;v-text-anchor:top" coordsize="255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    </v:shape>
                </v:group>
                <v:group id=" 358" o:spid="_x0000_s1383" style="position:absolute;left:4679;top:5786;width:286;height:451" coordorigin="4679,5786" coordsize="28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">
                  <v:shape id=" 359" o:spid="_x0000_s1384" style="position:absolute;left:4830;top:6117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" path="m30,30l,45,,30,30,r,30xe" fillcolor="#bd9700" strokeweight=".25pt">
                    <v:path arrowok="t" o:connecttype="custom" o:connectlocs="30,30;0,45;0,30;30,0;30,30" o:connectangles="0,0,0,0,0"/>
                  </v:shape>
                  <v:shape id=" 360" o:spid="_x0000_s1385" style="position:absolute;left:4784;top:6117;width:46;height:45;visibility:visible;mso-wrap-style:square;v-text-anchor:top" coordsize="46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" path="m46,45l,30,15,,46,30r,15xe" fillcolor="#b99400" strokeweight=".25pt">
                    <v:path arrowok="t" o:connecttype="custom" o:connectlocs="46,45;0,30;15,0;46,30;46,45" o:connectangles="0,0,0,0,0"/>
                  </v:shape>
                  <v:shape id=" 361" o:spid="_x0000_s1386" style="position:absolute;left:4784;top:607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" path="m,75l,15,,,15,45,,75xe" fillcolor="#d5ab00" strokeweight=".25pt">
                    <v:path arrowok="t" o:connecttype="custom" o:connectlocs="0,75;0,15;0,0;15,45;0,75" o:connectangles="0,0,0,0,0"/>
                  </v:shape>
                  <v:shape id=" 362" o:spid="_x0000_s1387" style="position:absolute;left:4784;top:6027;width:15;height:60;visibility:visible;mso-wrap-style:square;v-text-anchor:top" coordsize="1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" path="m,60l,15,15,,,45,,60xe" fillcolor="#d5ab00" strokeweight=".25pt">
                    <v:path arrowok="t" o:connecttype="custom" o:connectlocs="0,60;0,15;15,0;0,45;0,60" o:connectangles="0,0,0,0,0"/>
                  </v:shape>
                  <v:shape id=" 363" o:spid="_x0000_s1388" style="position:absolute;left:4935;top:6057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" path="m,105l15,30,30,,15,75,,105xe" fillcolor="#d6ab00" strokeweight=".25pt">
                    <v:path arrowok="t" o:connecttype="custom" o:connectlocs="0,105;15,30;30,0;15,75;0,105" o:connectangles="0,0,0,0,0"/>
                  </v:shape>
                  <v:shape id=" 364" o:spid="_x0000_s1389" style="position:absolute;left:4950;top:6012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" path="m,75l,15,,,15,45,,75xe" fillcolor="#d6ab00" strokeweight=".25pt">
                    <v:path arrowok="t" o:connecttype="custom" o:connectlocs="0,75;0,15;0,0;15,45;0,75" o:connectangles="0,0,0,0,0"/>
                  </v:shape>
                  <v:shape id=" 365" o:spid="_x0000_s1390" style="position:absolute;left:4920;top:5967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" path="m30,60l,15,15,,30,45r,15xe" fillcolor="#d4aa00" strokeweight=".25pt">
                    <v:path arrowok="t" o:connecttype="custom" o:connectlocs="30,60;0,15;15,0;30,45;30,60" o:connectangles="0,0,0,0,0"/>
                  </v:shape>
                  <v:shape id=" 366" o:spid="_x0000_s1391" style="position:absolute;left:4890;top:5937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" path="m30,45l,15,15,,45,30,30,45xe" fillcolor="#cba200" strokeweight=".25pt">
                    <v:path arrowok="t" o:connecttype="custom" o:connectlocs="30,45;0,15;15,0;45,30;30,45" o:connectangles="0,0,0,0,0"/>
                  </v:shape>
                  <v:shape id=" 367" o:spid="_x0000_s1392" style="position:absolute;left:4845;top:5937;width:60;height:15;visibility:visible;mso-wrap-style:square;v-text-anchor:top" coordsize="60,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" path="m45,15l,15,15,,60,,45,15xe" fillcolor="#b69100" strokeweight=".25pt">
                    <v:path arrowok="t" o:connecttype="custom" o:connectlocs="45,15;0,15;15,0;60,0;45,15" o:connectangles="0,0,0,0,0"/>
                  </v:shape>
                  <v:shape id=" 368" o:spid="_x0000_s1393" style="position:absolute;left:4814;top:5937;width:46;height:30;visibility:visible;mso-wrap-style:square;v-text-anchor:top" coordsize="46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" path="m31,15l,30,,,46,,31,15xe" fillcolor="#a80" strokeweight=".25pt">
                    <v:path arrowok="t" o:connecttype="custom" o:connectlocs="31,15;0,30;0,0;46,0;31,15" o:connectangles="0,0,0,0,0"/>
                  </v:shape>
                  <v:shape id=" 369" o:spid="_x0000_s1394" style="position:absolute;left:4769;top:5937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" path="m45,30l,60,15,30,45,r,30xe" fillcolor="#cba200" strokeweight=".25pt">
                    <v:path arrowok="t" o:connecttype="custom" o:connectlocs="45,30;0,60;15,30;45,0;45,30" o:connectangles="0,0,0,0,0"/>
                  </v:shape>
                  <v:shape id=" 370" o:spid="_x0000_s1395" style="position:absolute;left:4769;top:5892;width:30;height:105;visibility:visible;mso-wrap-style:square;v-text-anchor:top" coordsize="30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" path="m,105l15,15,30,,15,75,,105xe" fillcolor="#d6ab00" strokeweight=".25pt">
                    <v:path arrowok="t" o:connecttype="custom" o:connectlocs="0,105;15,15;30,0;15,75;0,105" o:connectangles="0,0,0,0,0"/>
                  </v:shape>
                  <v:shape id=" 371" o:spid="_x0000_s1396" style="position:absolute;left:4920;top:5832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" path="m30,75l,15,15,,30,45r,30xe" fillcolor="#d3a800" strokeweight=".25pt">
                    <v:path arrowok="t" o:connecttype="custom" o:connectlocs="30,75;0,15;15,0;30,45;30,75" o:connectangles="0,0,0,0,0"/>
                  </v:shape>
                  <v:shape id=" 372" o:spid="_x0000_s1397" style="position:absolute;left:4890;top:5802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" path="m30,45l,15,,,45,30,30,45xe" fillcolor="#c39c00" strokeweight=".25pt">
                    <v:path arrowok="t" o:connecttype="custom" o:connectlocs="30,45;0,15;0,0;45,30;30,45" o:connectangles="0,0,0,0,0"/>
                  </v:shape>
                  <v:shape id=" 373" o:spid="_x0000_s1398" style="position:absolute;left:4830;top:5786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" path="m60,31l,16,,,60,16r,15xe" fillcolor="#a38200" strokeweight=".25pt">
                    <v:path arrowok="t" o:connecttype="custom" o:connectlocs="60,31;0,16;0,0;60,16;60,31" o:connectangles="0,0,0,0,0"/>
                  </v:shape>
                  <v:shape id=" 374" o:spid="_x0000_s1399" style="position:absolute;left:4769;top:5786;width:61;height:46;visibility:visible;mso-wrap-style:square;v-text-anchor:top" coordsize="61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" path="m61,16l,46,,16,61,r,16xe" fillcolor="#a38200" strokeweight=".25pt">
                    <v:path arrowok="t" o:connecttype="custom" o:connectlocs="61,16;0,46;0,16;61,0;61,16" o:connectangles="0,0,0,0,0"/>
                  </v:shape>
                  <v:shape id=" 375" o:spid="_x0000_s1400" style="position:absolute;left:4799;top:5786;width:31;height:31;visibility:visible;mso-wrap-style:square;v-text-anchor:top" coordsize="31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" path="m31,16l,31,,16,31,r,16xe" fillcolor="#a38200" strokeweight=".25pt">
                    <v:path arrowok="t" o:connecttype="custom" o:connectlocs="31,16;0,31;0,16;31,0;31,16" o:connectangles="0,0,0,0,0"/>
                  </v:shape>
                  <v:shape id=" 376" o:spid="_x0000_s1401" style="position:absolute;left:4769;top:5802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" path="m30,15l,30,,,30,r,15xe" fillcolor="#ae8b00" strokeweight=".25pt">
                    <v:path arrowok="t" o:connecttype="custom" o:connectlocs="30,15;0,30;0,0;30,0;30,15" o:connectangles="0,0,0,0,0"/>
                  </v:shape>
                  <v:shape id=" 377" o:spid="_x0000_s1402" style="position:absolute;left:4724;top:5802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" path="m45,30l,60,,45,45,r,30xe" fillcolor="#ba9400" strokeweight=".25pt">
                    <v:path arrowok="t" o:connecttype="custom" o:connectlocs="45,30;0,60;0,45;45,0;45,30" o:connectangles="0,0,0,0,0"/>
                  </v:shape>
                  <v:shape id=" 378" o:spid="_x0000_s1403" style="position:absolute;left:4679;top:5802;width:271;height:435;visibility:visible;mso-wrap-style:square;v-text-anchor:top" coordsize="271,4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" path="m271,105l241,45,211,15,151,,90,30,45,60,15,135,,225r15,75l15,345r30,45l75,420r30,l151,435r60,-30l256,360r15,-75l271,225,241,180,211,150r-45,l135,165,90,195r15,-90l120,90,135,75r31,15l181,120r90,-15xm105,285r,-45l135,225r46,15l181,285r,60l151,360,105,345r,-60xe" fillcolor="#cfa500" strokeweight=".25pt">
                    <v:path arrowok="t" o:connecttype="custom" o:connectlocs="271,105;241,45;211,15;151,0;90,30;45,60;15,135;0,225;15,300;15,345;45,390;75,420;105,420;151,435;211,405;256,360;271,285;271,225;241,180;211,150;166,150;135,165;90,195;105,105;120,90;135,75;166,90;181,120;271,105;105,285;105,240;135,225;181,240;181,285;181,345;151,360;105,345;105,285" o:connectangles="0,0,0,0,0,0,0,0,0,0,0,0,0,0,0,0,0,0,0,0,0,0,0,0,0,0,0,0,0,0,0,0,0,0,0,0,0,0"/>
                  </v:shape>
                </v:group>
                <v:group id=" 379" o:spid="_x0000_s1404" style="position:absolute;left:7546;top:5335;width:270;height:451" coordorigin="7546,5335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">
                  <v:shape id=" 380" o:spid="_x0000_s1405" style="position:absolute;left:7696;top:5666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" path="m15,15l,45,15,15,30,,15,15xe" fillcolor="#d5aa00" strokeweight=".25pt">
                    <v:path arrowok="t" o:connecttype="custom" o:connectlocs="15,15;0,45;15,15;30,0;15,15" o:connectangles="0,0,0,0,0"/>
                  </v:shape>
                  <v:shape id=" 381" o:spid="_x0000_s1406" style="position:absolute;left:768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" path="m15,30l,30,,15,30,,15,30xe" fillcolor="#c59e00" strokeweight=".25pt">
                    <v:path arrowok="t" o:connecttype="custom" o:connectlocs="15,30;0,30;0,15;30,0;15,30" o:connectangles="0,0,0,0,0"/>
                  </v:shape>
                  <v:shape id=" 382" o:spid="_x0000_s1407" style="position:absolute;left:7651;top:5681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" path="m30,30l,30,15,,30,15r,15xe" fillcolor="#b49000" strokeweight=".25pt">
                    <v:path arrowok="t" o:connecttype="custom" o:connectlocs="30,30;0,30;15,0;30,15;30,30" o:connectangles="0,0,0,0,0"/>
                  </v:shape>
                  <v:shape id=" 383" o:spid="_x0000_s1408" style="position:absolute;left:7636;top:565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384" o:spid="_x0000_s1409" style="position:absolute;left:7561;top:5651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" path="m75,15l,45,,15,90,,75,15xe" fillcolor="#a38300" strokeweight=".25pt">
                    <v:path arrowok="t" o:connecttype="custom" o:connectlocs="75,15;0,45;0,15;90,0;75,15" o:connectangles="0,0,0,0,0"/>
                  </v:shape>
                  <v:shape id=" 385" o:spid="_x0000_s1410" style="position:absolute;left:768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" path="m30,15l,45,,15,30,r,15xe" fillcolor="#bd9700" strokeweight=".25pt">
                    <v:path arrowok="t" o:connecttype="custom" o:connectlocs="30,15;0,45;0,15;30,0;30,15" o:connectangles="0,0,0,0,0"/>
                  </v:shape>
                  <v:shape id=" 386" o:spid="_x0000_s1411" style="position:absolute;left:7651;top:5531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" path="m30,45l,30,,,30,15r,30xe" fillcolor="#b99400" strokeweight=".25pt">
                    <v:path arrowok="t" o:connecttype="custom" o:connectlocs="30,45;0,30;0,0;30,15;30,45" o:connectangles="0,0,0,0,0"/>
                  </v:shape>
                  <v:shape id=" 387" o:spid="_x0000_s1412" style="position:absolute;left:7636;top:548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" path="m15,75l,15,,,15,45r,30xe" fillcolor="#d6ab00" strokeweight=".25pt">
                    <v:path arrowok="t" o:connecttype="custom" o:connectlocs="15,75;0,15;0,0;15,45;15,75" o:connectangles="0,0,0,0,0"/>
                  </v:shape>
                  <v:shape id=" 388" o:spid="_x0000_s1413" style="position:absolute;left:7636;top:5426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" path="m,75l15,30,15,,,60,,75xe" fillcolor="#d6ab00" strokeweight=".25pt">
                    <v:path arrowok="t" o:connecttype="custom" o:connectlocs="0,75;15,30;15,0;0,60;0,75" o:connectangles="0,0,0,0,0"/>
                  </v:shape>
                  <v:shape id=" 389" o:spid="_x0000_s1414" style="position:absolute;left:7771;top:5636;width:45;height:90;visibility:visible;mso-wrap-style:square;v-text-anchor:top" coordsize="45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" path="m,90l30,15,45,,15,75,,90xe" fillcolor="#d1a700" strokeweight=".25pt">
                    <v:path arrowok="t" o:connecttype="custom" o:connectlocs="0,90;30,15;45,0;15,75;0,90" o:connectangles="0,0,0,0,0"/>
                  </v:shape>
                  <v:shape id=" 390" o:spid="_x0000_s1415" style="position:absolute;left:7801;top:5546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" path="m,105l15,15,15,r,90l,105xe" fillcolor="#d5ab00" strokeweight=".25pt">
                    <v:path arrowok="t" o:connecttype="custom" o:connectlocs="0,105;15,15;15,0;15,90;0,105" o:connectangles="0,0,0,0,0"/>
                  </v:shape>
                  <v:shape id=" 391" o:spid="_x0000_s1416" style="position:absolute;left:7801;top:5426;width:15;height:135;visibility:visible;mso-wrap-style:square;v-text-anchor:top" coordsize="1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" path="m15,135l,15,,,15,120r,15xe" fillcolor="#d7ac00" strokeweight=".25pt">
                    <v:path arrowok="t" o:connecttype="custom" o:connectlocs="15,135;0,15;0,0;15,120;15,135" o:connectangles="0,0,0,0,0"/>
                  </v:shape>
                  <v:shape id=" 392" o:spid="_x0000_s1417" style="position:absolute;left:7771;top:5381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" path="m30,60l,30,15,,30,45r,15xe" fillcolor="#d7ac00" strokeweight=".25pt">
                    <v:path arrowok="t" o:connecttype="custom" o:connectlocs="30,60;0,30;15,0;30,45;30,60" o:connectangles="0,0,0,0,0"/>
                  </v:shape>
                  <v:shape id=" 393" o:spid="_x0000_s1418" style="position:absolute;left:7741;top:5350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394" o:spid="_x0000_s1419" style="position:absolute;left:7711;top:5335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395" o:spid="_x0000_s1420" style="position:absolute;left:7666;top:5335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396" o:spid="_x0000_s1421" style="position:absolute;left:7606;top:5335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" path="m60,31l,46,15,31,75,,60,31xe" fillcolor="#a80" strokeweight=".25pt">
                    <v:path arrowok="t" o:connecttype="custom" o:connectlocs="60,31;0,46;15,31;75,0;60,31" o:connectangles="0,0,0,0,0"/>
                  </v:shape>
                  <v:shape id=" 397" o:spid="_x0000_s1422" style="position:absolute;left:7561;top:5366;width:60;height:75;visibility:visible;mso-wrap-style:square;v-text-anchor:top" coordsize="6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" path="m45,15l,75,15,45,60,,45,15xe" fillcolor="#d1a700" strokeweight=".25pt">
                    <v:path arrowok="t" o:connecttype="custom" o:connectlocs="45,15;0,75;15,45;60,0;45,15" o:connectangles="0,0,0,0,0"/>
                  </v:shape>
                  <v:shape id=" 398" o:spid="_x0000_s1423" style="position:absolute;left:7546;top:5366;width:270;height:420;visibility:visible;mso-wrap-style:square;v-text-anchor:top" coordsize="270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" path="m15,330r15,45l75,405r60,15l180,405r45,-45l255,285r15,-90l255,75,225,45,195,15,165,,120,,60,15,15,75,,150r15,45l30,240r30,30l105,270r45,l180,225r-15,90l150,345r-15,l105,345,90,300,15,330xm165,135r,45l135,210,105,195,90,135,105,90,120,60r45,30l165,135xe" fillcolor="#cfa500" strokeweight=".25pt">
                    <v:path arrowok="t" o:connecttype="custom" o:connectlocs="15,330;30,375;75,405;135,420;180,405;225,360;255,285;270,195;255,75;225,45;195,15;165,0;120,0;60,15;15,75;0,150;15,195;30,240;60,270;105,270;150,270;180,225;165,315;150,345;135,345;105,345;90,300;15,330;165,135;165,180;135,210;105,195;90,135;105,90;120,60;165,90;165,135" o:connectangles="0,0,0,0,0,0,0,0,0,0,0,0,0,0,0,0,0,0,0,0,0,0,0,0,0,0,0,0,0,0,0,0,0,0,0,0,0"/>
                  </v:shape>
                </v:group>
                <v:group id=" 399" o:spid="_x0000_s1424" style="position:absolute;left:7726;top:4884;width:270;height:451" coordorigin="7726,4884" coordsize="270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">
                  <v:shape id=" 400" o:spid="_x0000_s1425" style="position:absolute;left:7876;top:5215;width:15;height:45;visibility:visible;mso-wrap-style:square;v-text-anchor:top" coordsize="1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" path="m,15l,45,,15,15,,,15xe" fillcolor="#d5aa00" strokeweight=".25pt">
                    <v:path arrowok="t" o:connecttype="custom" o:connectlocs="0,15;0,45;0,15;15,0;0,15" o:connectangles="0,0,0,0,0"/>
                  </v:shape>
                  <v:shape id=" 401" o:spid="_x0000_s1426" style="position:absolute;left:7846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" path="m30,30l,30,15,15,30,r,30xe" fillcolor="#c59e00" strokeweight=".25pt">
                    <v:path arrowok="t" o:connecttype="custom" o:connectlocs="30,30;0,30;15,15;30,0;30,30" o:connectangles="0,0,0,0,0"/>
                  </v:shape>
                  <v:shape id=" 402" o:spid="_x0000_s1427" style="position:absolute;left:7831;top:5230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" path="m15,30l,30,15,,30,15,15,30xe" fillcolor="#b49000" strokeweight=".25pt">
                    <v:path arrowok="t" o:connecttype="custom" o:connectlocs="15,30;0,30;15,0;30,15;15,30" o:connectangles="0,0,0,0,0"/>
                  </v:shape>
                  <v:shape id=" 403" o:spid="_x0000_s1428" style="position:absolute;left:7816;top:520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" path="m15,60l,15,15,,30,30,15,60xe" fillcolor="#d4a900" strokeweight=".25pt">
                    <v:path arrowok="t" o:connecttype="custom" o:connectlocs="15,60;0,15;15,0;30,30;15,60" o:connectangles="0,0,0,0,0"/>
                  </v:shape>
                  <v:shape id=" 404" o:spid="_x0000_s1429" style="position:absolute;left:7726;top:5200;width:105;height:45;visibility:visible;mso-wrap-style:square;v-text-anchor:top" coordsize="10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" path="m90,15l,45,15,15,105,,90,15xe" fillcolor="#a38300" strokeweight=".25pt">
                    <v:path arrowok="t" o:connecttype="custom" o:connectlocs="90,15;0,45;15,15;105,0;90,15" o:connectangles="0,0,0,0,0"/>
                  </v:shape>
                  <v:shape id=" 405" o:spid="_x0000_s1430" style="position:absolute;left:784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" path="m30,15l,45,15,15,45,,30,15xe" fillcolor="#bd9700" strokeweight=".25pt">
                    <v:path arrowok="t" o:connecttype="custom" o:connectlocs="30,15;0,45;15,15;45,0;30,15" o:connectangles="0,0,0,0,0"/>
                  </v:shape>
                  <v:shape id=" 406" o:spid="_x0000_s1431" style="position:absolute;left:7816;top:5080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" path="m30,45l,30,15,,45,15,30,45xe" fillcolor="#b99400" strokeweight=".25pt">
                    <v:path arrowok="t" o:connecttype="custom" o:connectlocs="30,45;0,30;15,0;45,15;30,45" o:connectangles="0,0,0,0,0"/>
                  </v:shape>
                  <v:shape id=" 407" o:spid="_x0000_s1432" style="position:absolute;left:7801;top:503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" path="m15,75l,15,15,,30,45,15,75xe" fillcolor="#d6ab00" strokeweight=".25pt">
                    <v:path arrowok="t" o:connecttype="custom" o:connectlocs="15,75;0,15;15,0;30,45;15,75" o:connectangles="0,0,0,0,0"/>
                  </v:shape>
                  <v:shape id=" 408" o:spid="_x0000_s1433" style="position:absolute;left:7801;top:4975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" path="m,75l15,30,30,,15,60,,75xe" fillcolor="#d6ab00" strokeweight=".25pt">
                    <v:path arrowok="t" o:connecttype="custom" o:connectlocs="0,75;15,30;30,0;15,60;0,75" o:connectangles="0,0,0,0,0"/>
                  </v:shape>
                  <v:shape id=" 409" o:spid="_x0000_s1434" style="position:absolute;left:7951;top:5185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" path="m,90l30,15,30,,15,75,,90xe" fillcolor="#d1a700" strokeweight=".25pt">
                    <v:path arrowok="t" o:connecttype="custom" o:connectlocs="0,90;30,15;30,0;15,75;0,90" o:connectangles="0,0,0,0,0"/>
                  </v:shape>
                  <v:shape id=" 410" o:spid="_x0000_s1435" style="position:absolute;left:7981;top:5095;width:15;height:105;visibility:visible;mso-wrap-style:square;v-text-anchor:top" coordsize="1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" path="m,105l,15,15,,,90r,15xe" fillcolor="#d5ab00" strokeweight=".25pt">
                    <v:path arrowok="t" o:connecttype="custom" o:connectlocs="0,105;0,15;15,0;0,90;0,105" o:connectangles="0,0,0,0,0"/>
                  </v:shape>
                  <v:shape id=" 411" o:spid="_x0000_s1436" style="position:absolute;left:7966;top:4975;width:30;height:135;visibility:visible;mso-wrap-style:square;v-text-anchor:top" coordsize="30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" path="m15,135l,15,15,,30,120,15,135xe" fillcolor="#d7ac00" strokeweight=".25pt">
                    <v:path arrowok="t" o:connecttype="custom" o:connectlocs="15,135;0,15;15,0;30,120;15,135" o:connectangles="0,0,0,0,0"/>
                  </v:shape>
                  <v:shape id=" 412" o:spid="_x0000_s1437" style="position:absolute;left:7951;top:4930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" path="m15,60l,30,15,,30,45,15,60xe" fillcolor="#d7ac00" strokeweight=".25pt">
                    <v:path arrowok="t" o:connecttype="custom" o:connectlocs="15,60;0,30;15,0;30,45;15,60" o:connectangles="0,0,0,0,0"/>
                  </v:shape>
                  <v:shape id=" 413" o:spid="_x0000_s1438" style="position:absolute;left:7921;top:4899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" path="m30,61l,31,15,,45,31,30,61xe" fillcolor="#cca300" strokeweight=".25pt">
                    <v:path arrowok="t" o:connecttype="custom" o:connectlocs="30,61;0,31;15,0;45,31;30,61" o:connectangles="0,0,0,0,0"/>
                  </v:shape>
                  <v:shape id=" 414" o:spid="_x0000_s1439" style="position:absolute;left:7891;top:4884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" path="m30,46l,31,15,,45,15,30,46xe" fillcolor="#bd9700" strokeweight=".25pt">
                    <v:path arrowok="t" o:connecttype="custom" o:connectlocs="30,46;0,31;15,0;45,15;30,46" o:connectangles="0,0,0,0,0"/>
                  </v:shape>
                  <v:shape id=" 415" o:spid="_x0000_s1440" style="position:absolute;left:7846;top:4884;width:60;height:31;visibility:visible;mso-wrap-style:square;v-text-anchor:top" coordsize="60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" path="m45,31l,31,15,,60,,45,31xe" fillcolor="#a98700" strokeweight=".25pt">
                    <v:path arrowok="t" o:connecttype="custom" o:connectlocs="45,31;0,31;15,0;60,0;45,31" o:connectangles="0,0,0,0,0"/>
                  </v:shape>
                  <v:shape id=" 416" o:spid="_x0000_s1441" style="position:absolute;left:7786;top:4884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" path="m60,31l,46,,31,75,,60,31xe" fillcolor="#a80" strokeweight=".25pt">
                    <v:path arrowok="t" o:connecttype="custom" o:connectlocs="60,31;0,46;0,31;75,0;60,31" o:connectangles="0,0,0,0,0"/>
                  </v:shape>
                  <v:shape id=" 417" o:spid="_x0000_s1442" style="position:absolute;left:7741;top:4915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" path="m45,15l,75,,45,45,r,15xe" fillcolor="#d1a700" strokeweight=".25pt">
                    <v:path arrowok="t" o:connecttype="custom" o:connectlocs="45,15;0,75;0,45;45,0;45,15" o:connectangles="0,0,0,0,0"/>
                  </v:shape>
                  <v:shape id=" 418" o:spid="_x0000_s1443" style="position:absolute;left:7726;top:4915;width:255;height:420;visibility:visible;mso-wrap-style:square;v-text-anchor:top" coordsize="255,4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" path="m,330r30,45l60,405r60,15l180,405r45,-45l255,285r,-90l240,75,225,45,195,15,165,,120,,60,15,15,75,,150r,45l30,240r30,30l105,270r30,l165,225r-15,90l150,345r-30,l105,345,90,300,,330xm165,135r-15,45l120,210,90,195,75,135,90,90,120,60r30,30l165,135xe" fillcolor="#cfa500" strokeweight=".25pt">
                    <v:path arrowok="t" o:connecttype="custom" o:connectlocs="0,330;30,375;60,405;120,420;180,405;225,360;255,285;255,195;240,75;225,45;195,15;165,0;120,0;60,15;15,75;0,150;0,195;30,240;60,270;105,270;135,270;165,225;150,315;150,345;120,345;105,345;90,300;0,330;165,135;150,180;120,210;90,195;75,135;90,90;120,60;150,90;165,135" o:connectangles="0,0,0,0,0,0,0,0,0,0,0,0,0,0,0,0,0,0,0,0,0,0,0,0,0,0,0,0,0,0,0,0,0,0,0,0,0"/>
                  </v:shape>
                </v:group>
                <v:group id=" 419" o:spid="_x0000_s1444" style="position:absolute;left:7275;top:5771;width:226;height:451" coordorigin="7275,5771" coordsize="226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">
                  <v:shape id=" 420" o:spid="_x0000_s1445" style="position:absolute;left:7395;top:5771;width:106;height:31;visibility:visible;mso-wrap-style:square;v-text-anchor:top" coordsize="106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" path="m91,15l,31,15,r91,l91,15xe" fillcolor="#977900" strokeweight=".25pt">
                    <v:path arrowok="t" o:connecttype="custom" o:connectlocs="91,15;0,31;15,0;106,0;91,15" o:connectangles="0,0,0,0,0"/>
                  </v:shape>
                  <v:shape id=" 421" o:spid="_x0000_s1446" style="position:absolute;left:7350;top:5771;width:60;height:91;visibility:visible;mso-wrap-style:square;v-text-anchor:top" coordsize="60,9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" path="m45,31l,91,15,76,60,,45,31xe" fillcolor="#d4aa00" strokeweight=".25pt">
                    <v:path arrowok="t" o:connecttype="custom" o:connectlocs="45,31;0,91;15,76;60,0;45,31" o:connectangles="0,0,0,0,0"/>
                  </v:shape>
                  <v:shape id=" 422" o:spid="_x0000_s1447" style="position:absolute;left:7275;top:5847;width:90;height:75;visibility:visible;mso-wrap-style:square;v-text-anchor:top" coordsize="9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" path="m75,15l,75,,45,90,,75,15xe" fillcolor="#bc9600" strokeweight=".25pt">
                    <v:path arrowok="t" o:connecttype="custom" o:connectlocs="75,15;0,75;0,45;90,0;75,15" o:connectangles="0,0,0,0,0"/>
                  </v:shape>
                  <v:shape id=" 423" o:spid="_x0000_s1448" style="position:absolute;left:7486;top:5771;width:15;height:451;visibility:visible;mso-wrap-style:square;v-text-anchor:top" coordsize="15,45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" path="m,451l,15,15,r,421l,451xe" fillcolor="#d7ac00" strokeweight=".25pt">
                    <v:path arrowok="t" o:connecttype="custom" o:connectlocs="0,451;0,15;15,0;15,421;0,451" o:connectangles="0,0,0,0,0"/>
                  </v:shape>
                  <v:shape id=" 424" o:spid="_x0000_s1449" style="position:absolute;left:7275;top:5786;width:211;height:436;visibility:visible;mso-wrap-style:square;v-text-anchor:top" coordsize="211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" path="m211,l120,16,75,76,,136r,90l60,196r45,-30l105,436r106,l211,xe" fillcolor="#cfa500" strokeweight=".25pt">
                    <v:path arrowok="t" o:connecttype="custom" o:connectlocs="211,0;120,16;75,76;0,136;0,226;60,196;105,166;105,436;211,436;211,0" o:connectangles="0,0,0,0,0,0,0,0,0,0"/>
                  </v:shape>
                </v:group>
                <v:group id=" 425" o:spid="_x0000_s1450" style="position:absolute;left:7921;top:4448;width:270;height:436" coordorigin="7921,4448" coordsize="270,4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">
                  <v:shape id=" 426" o:spid="_x0000_s1451" style="position:absolute;left:805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" path="m30,15l,45,15,15,45,,30,15xe" fillcolor="#be9800" strokeweight=".25pt">
                    <v:path arrowok="t" o:connecttype="custom" o:connectlocs="30,15;0,45;15,15;45,0;30,15" o:connectangles="0,0,0,0,0"/>
                  </v:shape>
                  <v:shape id=" 427" o:spid="_x0000_s1452" style="position:absolute;left:8026;top:477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" path="m30,45l,15,15,,45,15,30,45xe" fillcolor="#b99400" strokeweight=".25pt">
                    <v:path arrowok="t" o:connecttype="custom" o:connectlocs="30,45;0,15;15,0;45,15;30,45" o:connectangles="0,0,0,0,0"/>
                  </v:shape>
                  <v:shape id=" 428" o:spid="_x0000_s1453" style="position:absolute;left:8011;top:4734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" path="m15,60l,15,15,,30,45,15,60xe" fillcolor="#d5ab00" strokeweight=".25pt">
                    <v:path arrowok="t" o:connecttype="custom" o:connectlocs="15,60;0,15;15,0;30,45;15,60" o:connectangles="0,0,0,0,0"/>
                  </v:shape>
                  <v:shape id=" 429" o:spid="_x0000_s1454" style="position:absolute;left:8011;top:4674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" path="m,75l15,30,30,,15,60,,75xe" fillcolor="#d5ab00" strokeweight=".25pt">
                    <v:path arrowok="t" o:connecttype="custom" o:connectlocs="0,75;15,30;30,0;15,60;0,75" o:connectangles="0,0,0,0,0"/>
                  </v:shape>
                  <v:shape id=" 430" o:spid="_x0000_s1455" style="position:absolute;left:8161;top:4719;width:30;height:90;visibility:visible;mso-wrap-style:square;v-text-anchor:top" coordsize="30,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" path="m,90l15,15,30,,15,75,,90xe" fillcolor="#d6ab00" strokeweight=".25pt">
                    <v:path arrowok="t" o:connecttype="custom" o:connectlocs="0,90;15,15;30,0;15,75;0,90" o:connectangles="0,0,0,0,0"/>
                  </v:shape>
                  <v:shape id=" 431" o:spid="_x0000_s1456" style="position:absolute;left:8176;top:4659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" path="m,75l,30,15,r,60l,75xe" fillcolor="#d6ab00" strokeweight=".25pt">
                    <v:path arrowok="t" o:connecttype="custom" o:connectlocs="0,75;0,30;15,0;15,60;0,75" o:connectangles="0,0,0,0,0"/>
                  </v:shape>
                  <v:shape id=" 432" o:spid="_x0000_s1457" style="position:absolute;left:8146;top:4614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" path="m30,75l,30,15,,45,45,30,75xe" fillcolor="#d4aa00" strokeweight=".25pt">
                    <v:path arrowok="t" o:connecttype="custom" o:connectlocs="30,75;0,30;15,0;45,45;30,75" o:connectangles="0,0,0,0,0"/>
                  </v:shape>
                  <v:shape id=" 433" o:spid="_x0000_s1458" style="position:absolute;left:8116;top:4599;width:45;height:45;visibility:visible;mso-wrap-style:square;v-text-anchor:top" coordsize="4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" path="m30,45l,15,15,,45,15,30,45xe" fillcolor="#cba200" strokeweight=".25pt">
                    <v:path arrowok="t" o:connecttype="custom" o:connectlocs="30,45;0,15;15,0;45,15;30,45" o:connectangles="0,0,0,0,0"/>
                  </v:shape>
                  <v:shape id=" 434" o:spid="_x0000_s1459" style="position:absolute;left:8086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" path="m30,30l,30,,,45,15,30,30xe" fillcolor="#b69100" strokeweight=".25pt">
                    <v:path arrowok="t" o:connecttype="custom" o:connectlocs="30,30;0,30;0,0;45,15;30,30" o:connectangles="0,0,0,0,0"/>
                  </v:shape>
                  <v:shape id=" 435" o:spid="_x0000_s1460" style="position:absolute;left:8041;top:4584;width:45;height:30;visibility:visible;mso-wrap-style:square;v-text-anchor:top" coordsize="4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" path="m45,30l,30,15,15,45,r,30xe" fillcolor="#a80" strokeweight=".25pt">
                    <v:path arrowok="t" o:connecttype="custom" o:connectlocs="45,30;0,30;15,15;45,0;45,30" o:connectangles="0,0,0,0,0"/>
                  </v:shape>
                  <v:shape id=" 436" o:spid="_x0000_s1461" style="position:absolute;left:8011;top:4599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" path="m30,15l,60,,30,45,,30,15xe" fillcolor="#cba200" strokeweight=".25pt">
                    <v:path arrowok="t" o:connecttype="custom" o:connectlocs="30,15;0,60;0,30;45,0;30,15" o:connectangles="0,0,0,0,0"/>
                  </v:shape>
                  <v:shape id=" 437" o:spid="_x0000_s1462" style="position:absolute;left:8011;top:4539;width:15;height:120;visibility:visible;mso-wrap-style:square;v-text-anchor:top" coordsize="15,12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" path="m,120l15,30,15,,,90r,30xe" fillcolor="#d6ab00" strokeweight=".25pt">
                    <v:path arrowok="t" o:connecttype="custom" o:connectlocs="0,120;15,30;15,0;0,90;0,120" o:connectangles="0,0,0,0,0"/>
                  </v:shape>
                  <v:shape id=" 438" o:spid="_x0000_s1463" style="position:absolute;left:8146;top:4479;width:45;height:75;visibility:visible;mso-wrap-style:square;v-text-anchor:top" coordsize="4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" path="m30,75l,30,15,,45,60,30,75xe" fillcolor="#d3a800" strokeweight=".25pt">
                    <v:path arrowok="t" o:connecttype="custom" o:connectlocs="30,75;0,30;15,0;45,60;30,75" o:connectangles="0,0,0,0,0"/>
                  </v:shape>
                  <v:shape id=" 439" o:spid="_x0000_s1464" style="position:absolute;left:8116;top:4448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" path="m30,61l,31,15,,45,31,30,61xe" fillcolor="#c39c00" strokeweight=".25pt">
                    <v:path arrowok="t" o:connecttype="custom" o:connectlocs="30,61;0,31;15,0;45,31;30,61" o:connectangles="0,0,0,0,0"/>
                  </v:shape>
                  <v:shape id=" 440" o:spid="_x0000_s1465" style="position:absolute;left:805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" path="m60,31l,15,15,,75,,60,31xe" fillcolor="#a38300" strokeweight=".25pt">
                    <v:path arrowok="t" o:connecttype="custom" o:connectlocs="60,31;0,15;15,0;75,0;60,31" o:connectangles="0,0,0,0,0"/>
                  </v:shape>
                  <v:shape id=" 441" o:spid="_x0000_s1466" style="position:absolute;left:7996;top:4448;width:75;height:31;visibility:visible;mso-wrap-style:square;v-text-anchor:top" coordsize="7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" path="m60,15l,31,15,15,75,,60,15xe" fillcolor="#a38300" strokeweight=".25pt">
                    <v:path arrowok="t" o:connecttype="custom" o:connectlocs="60,15;0,31;15,15;75,0;60,15" o:connectangles="0,0,0,0,0"/>
                  </v:shape>
                  <v:shape id=" 442" o:spid="_x0000_s1467" style="position:absolute;left:802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" path="m30,15l,31,15,,45,,30,15xe" fillcolor="#a38300" strokeweight=".25pt">
                    <v:path arrowok="t" o:connecttype="custom" o:connectlocs="30,15;0,31;15,0;45,0;30,15" o:connectangles="0,0,0,0,0"/>
                  </v:shape>
                  <v:shape id=" 443" o:spid="_x0000_s1468" style="position:absolute;left:7996;top:4448;width:45;height:31;visibility:visible;mso-wrap-style:square;v-text-anchor:top" coordsize="45,3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" path="m30,31l,31,15,15,45,,30,31xe" fillcolor="#ae8c00" strokeweight=".25pt">
                    <v:path arrowok="t" o:connecttype="custom" o:connectlocs="30,31;0,31;15,15;45,0;30,31" o:connectangles="0,0,0,0,0"/>
                  </v:shape>
                  <v:shape id=" 444" o:spid="_x0000_s1469" style="position:absolute;left:7951;top:4463;width:60;height:61;visibility:visible;mso-wrap-style:square;v-text-anchor:top" coordsize="60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" path="m45,16l,61,15,46,60,,45,16xe" fillcolor="#ba9500" strokeweight=".25pt">
                    <v:path arrowok="t" o:connecttype="custom" o:connectlocs="45,16;0,61;15,46;60,0;45,16" o:connectangles="0,0,0,0,0"/>
                  </v:shape>
                  <v:shape id=" 445" o:spid="_x0000_s1470" style="position:absolute;left:7921;top:4463;width:255;height:421;visibility:visible;mso-wrap-style:square;v-text-anchor:top" coordsize="255,4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" path="m255,91l225,46,195,16,135,,75,16,30,61,,121,,226r,60l15,346r15,30l60,406r30,15l135,421r75,-15l240,346r15,-75l255,226,225,181,195,151r-30,l120,151,90,196r15,-90l120,76r15,l150,76r15,45l255,91xm90,286r15,-45l135,211r30,15l180,286r-15,45l135,361,105,331,90,286xe" fillcolor="#cfa500" strokeweight=".25pt">
                    <v:path arrowok="t" o:connecttype="custom" o:connectlocs="255,91;225,46;195,16;135,0;75,16;30,61;0,121;0,226;0,286;15,346;30,376;60,406;90,421;135,421;210,406;240,346;255,271;255,226;225,181;195,151;165,151;120,151;90,196;105,106;120,76;135,76;150,76;165,121;255,91;90,286;105,241;135,211;165,226;180,286;165,331;135,361;105,331;90,286" o:connectangles="0,0,0,0,0,0,0,0,0,0,0,0,0,0,0,0,0,0,0,0,0,0,0,0,0,0,0,0,0,0,0,0,0,0,0,0,0,0"/>
                  </v:shape>
                </v:group>
                <v:group id=" 446" o:spid="_x0000_s1471" style="position:absolute;left:5205;top:6087;width:1800;height:526" coordorigin="5205,6087" coordsize="1800,52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">
                  <v:shape id=" 447" o:spid="_x0000_s1472" style="position:absolute;left:5400;top:6177;width:45;height:76;visibility:visible;mso-wrap-style:square;v-text-anchor:top" coordsize="45,7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" path="m30,30l,76,15,60,45,,30,30xe" fillcolor="#d6ab00" strokeweight=".25pt">
                    <v:path arrowok="t" o:connecttype="custom" o:connectlocs="30,30;0,76;15,60;45,0;30,30" o:connectangles="0,0,0,0,0"/>
                  </v:shape>
                  <v:shape id=" 448" o:spid="_x0000_s1473" style="position:absolute;left:5370;top:6268;width:105;height:195;visibility:visible;mso-wrap-style:square;v-text-anchor:top" coordsize="105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" path="m105,30l,195,,165,105,r,30xe" fillcolor="#d6ab00" strokeweight=".25pt">
                    <v:path arrowok="t" o:connecttype="custom" o:connectlocs="105,30;0,195;0,165;105,0;105,30" o:connectangles="0,0,0,0,0"/>
                  </v:shape>
                  <v:shape id=" 449" o:spid="_x0000_s1474" style="position:absolute;left:5430;top:6177;width:225;height:136;visibility:visible;mso-wrap-style:square;v-text-anchor:top" coordsize="225,13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" path="m210,136l,30,15,,225,121r-15,15xe" fillcolor="#b99400" strokeweight=".25pt">
                    <v:path arrowok="t" o:connecttype="custom" o:connectlocs="210,136;0,30;15,0;225,121;210,136" o:connectangles="0,0,0,0,0"/>
                  </v:shape>
                  <v:shape id=" 450" o:spid="_x0000_s1475" style="position:absolute;left:5370;top:6207;width:270;height:286;visibility:visible;mso-wrap-style:square;v-text-anchor:top" coordsize="270,28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" path="m60,l30,46r75,45l,256r60,30l165,121r75,45l270,106,60,xe" fillcolor="#cfa500" strokeweight=".25pt">
                    <v:path arrowok="t" o:connecttype="custom" o:connectlocs="60,0;30,46;105,91;0,256;60,286;165,121;240,166;270,106;60,0" o:connectangles="0,0,0,0,0,0,0,0,0"/>
                  </v:shape>
                  <v:shape id=" 451" o:spid="_x0000_s1476" style="position:absolute;left:5205;top:6132;width:195;height:196;visibility:visible;mso-wrap-style:square;v-text-anchor:top" coordsize="195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" path="m180,15l,196,15,181,195,,180,15xe" fillcolor="#cba300" strokeweight=".25pt">
                    <v:path arrowok="t" o:connecttype="custom" o:connectlocs="180,15;0,196;15,181;195,0;180,15" o:connectangles="0,0,0,0,0"/>
                  </v:shape>
                  <v:shape id=" 452" o:spid="_x0000_s1477" style="position:absolute;left:5385;top:6132;width:60;height:60;visibility:visible;mso-wrap-style:square;v-text-anchor:top" coordsize="6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" path="m60,60l,15,15,,60,45r,15xe" fillcolor="#c59d00" strokeweight=".25pt">
                    <v:path arrowok="t" o:connecttype="custom" o:connectlocs="60,60;0,15;15,0;60,45;60,60" o:connectangles="0,0,0,0,0"/>
                  </v:shape>
                  <v:shape id=" 453" o:spid="_x0000_s1478" style="position:absolute;left:5205;top:6147;width:240;height:241;visibility:visible;mso-wrap-style:square;v-text-anchor:top" coordsize="240,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" path="m180,l,181r60,60l240,45,180,xe" fillcolor="#cfa500" strokeweight=".25pt">
                    <v:path arrowok="t" o:connecttype="custom" o:connectlocs="180,0;0,181;60,241;240,45;180,0" o:connectangles="0,0,0,0,0"/>
                  </v:shape>
                  <v:shape id=" 454" o:spid="_x0000_s1479" style="position:absolute;left:5640;top:6448;width:60;height:45;visibility:visible;mso-wrap-style:square;v-text-anchor:top" coordsize="6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" path="m60,45l,30,15,,60,15r,30xe" fillcolor="#ac8a00" strokeweight=".25pt">
                    <v:path arrowok="t" o:connecttype="custom" o:connectlocs="60,45;0,30;15,0;60,15;60,45" o:connectangles="0,0,0,0,0"/>
                  </v:shape>
                  <v:shape id=" 455" o:spid="_x0000_s1480" style="position:absolute;left:5760;top:6328;width:15;height:285;visibility:visible;mso-wrap-style:square;v-text-anchor:top" coordsize="1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" path="m,285l,15,15,r,255l,285xe" fillcolor="#d7ac00" strokeweight=".25pt">
                    <v:path arrowok="t" o:connecttype="custom" o:connectlocs="0,285;0,15;15,0;15,255;0,285" o:connectangles="0,0,0,0,0"/>
                  </v:shape>
                  <v:shape id=" 456" o:spid="_x0000_s1481" style="position:absolute;left:5685;top:6298;width:90;height:45;visibility:visible;mso-wrap-style:square;v-text-anchor:top" coordsize="9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" path="m75,45l,30,,,90,30,75,45xe" fillcolor="#ac8a00" strokeweight=".25pt">
                    <v:path arrowok="t" o:connecttype="custom" o:connectlocs="75,45;0,30;0,0;90,30;75,45" o:connectangles="0,0,0,0,0"/>
                  </v:shape>
                  <v:shape id=" 457" o:spid="_x0000_s1482" style="position:absolute;left:5505;top:6298;width:180;height:240;visibility:visible;mso-wrap-style:square;v-text-anchor:top" coordsize="18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" path="m180,30l,240,15,210,180,r,30xe" fillcolor="#d0a600" strokeweight=".25pt">
                    <v:path arrowok="t" o:connecttype="custom" o:connectlocs="180,30;0,240;15,210;180,0;180,30" o:connectangles="0,0,0,0,0"/>
                  </v:shape>
                  <v:shape id=" 458" o:spid="_x0000_s1483" style="position:absolute;left:5505;top:6328;width:255;height:285;visibility:visible;mso-wrap-style:square;v-text-anchor:top" coordsize="255,28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" path="m180,210r,45l255,285r,-270l180,,,210r75,15l105,195r75,15xm195,165l135,150,195,60r,105xe" fillcolor="#cfa500" strokeweight=".25pt">
                    <v:path arrowok="t" o:connecttype="custom" o:connectlocs="180,210;180,255;255,285;255,15;180,0;0,210;75,225;105,195;180,210;195,165;135,150;195,60;195,165" o:connectangles="0,0,0,0,0,0,0,0,0,0,0,0,0"/>
                  </v:shape>
                  <v:shape id=" 459" o:spid="_x0000_s1484" style="position:absolute;left:5925;top:6418;width:30;height:195;visibility:visible;mso-wrap-style:square;v-text-anchor:top" coordsize="30,1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" path="m,195l30,15,30,,15,180,,195xe" fillcolor="#d6ab00" strokeweight=".25pt">
                    <v:path arrowok="t" o:connecttype="custom" o:connectlocs="0,195;30,15;30,0;15,180;0,195" o:connectangles="0,0,0,0,0"/>
                  </v:shape>
                  <v:shape id=" 460" o:spid="_x0000_s1485" style="position:absolute;left:6030;top:6358;width:15;height:75;visibility:visible;mso-wrap-style:square;v-text-anchor:top" coordsize="1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" path="m,75l15,15,15,r,60l,75xe" fillcolor="#d6ab00" strokeweight=".25pt">
                    <v:path arrowok="t" o:connecttype="custom" o:connectlocs="0,75;15,15;15,0;15,60;0,75" o:connectangles="0,0,0,0,0"/>
                  </v:shape>
                  <v:shape id=" 461" o:spid="_x0000_s1486" style="position:absolute;left:5805;top:6343;width:240;height:30;visibility:visible;mso-wrap-style:square;v-text-anchor:top" coordsize="24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" path="m240,30l,15,,,240,15r,15xe" fillcolor="#a08000" strokeweight=".25pt">
                    <v:path arrowok="t" o:connecttype="custom" o:connectlocs="240,30;0,15;0,0;240,15;240,30" o:connectangles="0,0,0,0,0"/>
                  </v:shape>
                  <v:shape id=" 462" o:spid="_x0000_s1487" style="position:absolute;left:5790;top:6358;width:255;height:255;visibility:visible;mso-wrap-style:square;v-text-anchor:top" coordsize="25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" path="m15,l,60,75,75,60,255r75,l165,75r75,l255,15,15,xe" fillcolor="#cfa500" strokeweight=".25pt">
                    <v:path arrowok="t" o:connecttype="custom" o:connectlocs="15,0;0,60;75,75;60,255;135,255;165,75;240,75;255,15;15,0" o:connectangles="0,0,0,0,0,0,0,0,0"/>
                  </v:shape>
                  <v:shape id=" 463" o:spid="_x0000_s1488" style="position:absolute;left:6135;top:6343;width:15;height:270;visibility:visible;mso-wrap-style:square;v-text-anchor:top" coordsize="15,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" path="m,270l,30,,,15,255,,270xe" fillcolor="#d7ac00" strokeweight=".25pt">
                    <v:path arrowok="t" o:connecttype="custom" o:connectlocs="0,270;0,30;0,0;15,255;0,270" o:connectangles="0,0,0,0,0"/>
                  </v:shape>
                  <v:shape id=" 464" o:spid="_x0000_s1489" style="position:absolute;left:6045;top:6343;width:90;height:30;visibility:visible;mso-wrap-style:square;v-text-anchor:top" coordsize="9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" path="m90,30l,30,15,15,90,r,30xe" fillcolor="#987900" strokeweight=".25pt">
                    <v:path arrowok="t" o:connecttype="custom" o:connectlocs="90,30;0,30;15,15;90,0;90,30" o:connectangles="0,0,0,0,0"/>
                  </v:shape>
                  <v:shape id=" 465" o:spid="_x0000_s1490" style="position:absolute;left:6045;top:6373;width:90;height:240;visibility:visible;mso-wrap-style:square;v-text-anchor:top" coordsize="90,2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" path="m,l15,240r75,l90,,,xe" fillcolor="#cfa500" strokeweight=".25pt">
                    <v:path arrowok="t" o:connecttype="custom" o:connectlocs="0,0;15,240;90,240;90,0;0,0" o:connectangles="0,0,0,0,0"/>
                  </v:shape>
                  <v:shape id=" 466" o:spid="_x0000_s1491" style="position:absolute;left:6255;top:6448;width:30;height:150;visibility:visible;mso-wrap-style:square;v-text-anchor:top" coordsize="30,1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" path="m15,150l,15,15,,30,120,15,150xe" fillcolor="#d6ab00" strokeweight=".25pt">
                    <v:path arrowok="t" o:connecttype="custom" o:connectlocs="15,150;0,15;15,0;30,120;15,150" o:connectangles="0,0,0,0,0"/>
                  </v:shape>
                  <v:shape id=" 467" o:spid="_x0000_s1492" style="position:absolute;left:6225;top:6328;width:135;height:135;visibility:visible;mso-wrap-style:square;v-text-anchor:top" coordsize="13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" path="m120,135l,30,15,,135,120r-15,15xe" fillcolor="#c59e00" strokeweight=".25pt">
                    <v:path arrowok="t" o:connecttype="custom" o:connectlocs="120,135;0,30;15,0;135,120;120,135" o:connectangles="0,0,0,0,0"/>
                  </v:shape>
                  <v:shape id=" 468" o:spid="_x0000_s1493" style="position:absolute;left:6165;top:6328;width:75;height:45;visibility:visible;mso-wrap-style:square;v-text-anchor:top" coordsize="75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" path="m60,30l,45,,15,75,,60,30xe" fillcolor="#a48300" strokeweight=".25pt">
                    <v:path arrowok="t" o:connecttype="custom" o:connectlocs="60,30;0,45;0,15;75,0;60,30" o:connectangles="0,0,0,0,0"/>
                  </v:shape>
                  <v:shape id=" 469" o:spid="_x0000_s1494" style="position:absolute;left:6405;top:6298;width:45;height:255;visibility:visible;mso-wrap-style:square;v-text-anchor:top" coordsize="45,25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" path="m45,255l,15,,,45,240r,15xe" fillcolor="#d6ab00" strokeweight=".25pt">
                    <v:path arrowok="t" o:connecttype="custom" o:connectlocs="45,255;0,15;0,0;45,240;45,255" o:connectangles="0,0,0,0,0"/>
                  </v:shape>
                  <v:shape id=" 470" o:spid="_x0000_s1495" style="position:absolute;left:6330;top:6298;width:75;height:30;visibility:visible;mso-wrap-style:square;v-text-anchor:top" coordsize="75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" path="m75,15l,30,15,15,75,r,15xe" fillcolor="#a48300" strokeweight=".25pt">
                    <v:path arrowok="t" o:connecttype="custom" o:connectlocs="75,15;0,30;15,15;75,0;75,15" o:connectangles="0,0,0,0,0"/>
                  </v:shape>
                  <v:shape id=" 471" o:spid="_x0000_s1496" style="position:absolute;left:6165;top:6313;width:285;height:300;visibility:visible;mso-wrap-style:square;v-text-anchor:top" coordsize="285,3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" path="m,60l30,300r75,-15l90,150,210,255r75,-15l240,,165,15r15,135l60,45,,60xe" fillcolor="#cfa500" strokeweight=".25pt">
                    <v:path arrowok="t" o:connecttype="custom" o:connectlocs="0,60;30,300;105,285;90,150;210,255;285,240;240,0;165,15;180,150;60,45;0,60" o:connectangles="0,0,0,0,0,0,0,0,0,0,0"/>
                  </v:shape>
                  <v:shape id=" 472" o:spid="_x0000_s1497" style="position:absolute;left:6630;top:6373;width:30;height:45;visibility:visible;mso-wrap-style:square;v-text-anchor:top" coordsize="30,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" path="m15,30l,45,15,30,30,,15,30xe" fillcolor="#cfa500" strokeweight=".25pt">
                    <v:path arrowok="t" o:connecttype="custom" o:connectlocs="15,30;0,45;15,30;30,0;15,30" o:connectangles="0,0,0,0,0"/>
                  </v:shape>
                  <v:shape id=" 473" o:spid="_x0000_s1498" style="position:absolute;left:6615;top:6403;width:30;height:30;visibility:visible;mso-wrap-style:square;v-text-anchor:top" coordsize="3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" path="m15,15l,30,,15,30,,15,15xe" fillcolor="#bf9800" strokeweight=".25pt">
                    <v:path arrowok="t" o:connecttype="custom" o:connectlocs="15,15;0,30;0,15;30,0;15,15" o:connectangles="0,0,0,0,0"/>
                  </v:shape>
                  <v:rect id=" 474" o:spid="_x0000_s1499" style="position:absolute;left:6570;top:6418;width:45;height:15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" fillcolor="#997a00" strokeweight=".25pt">
                    <v:path arrowok="t"/>
                  </v:rect>
                  <v:shape id=" 475" o:spid="_x0000_s1500" style="position:absolute;left:6525;top:6373;width:45;height:60;visibility:visible;mso-wrap-style:square;v-text-anchor:top" coordsize="45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" path="m45,60l,15,15,,45,45r,15xe" fillcolor="#c9a100" strokeweight=".25pt">
                    <v:path arrowok="t" o:connecttype="custom" o:connectlocs="45,60;0,15;15,0;45,45;45,60" o:connectangles="0,0,0,0,0"/>
                  </v:shape>
                  <v:shape id=" 476" o:spid="_x0000_s1501" style="position:absolute;left:6510;top:6313;width:30;height:75;visibility:visible;mso-wrap-style:square;v-text-anchor:top" coordsize="3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" path="m15,75l,30,15,,30,60,15,75xe" fillcolor="#d6ab00" strokeweight=".25pt">
                    <v:path arrowok="t" o:connecttype="custom" o:connectlocs="15,75;0,30;15,0;30,60;15,75" o:connectangles="0,0,0,0,0"/>
                  </v:shape>
                  <v:shape id=" 477" o:spid="_x0000_s1502" style="position:absolute;left:6690;top:6283;width:45;height:105;visibility:visible;mso-wrap-style:square;v-text-anchor:top" coordsize="45,1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" path="m45,105l,15,,,45,90r,15xe" fillcolor="#d2a800" strokeweight=".25pt">
                    <v:path arrowok="t" o:connecttype="custom" o:connectlocs="45,105;0,15;0,0;45,90;45,105" o:connectangles="0,0,0,0,0"/>
                  </v:shape>
                  <v:shape id=" 478" o:spid="_x0000_s1503" style="position:absolute;left:6570;top:6283;width:120;height:75;visibility:visible;mso-wrap-style:square;v-text-anchor:top" coordsize="120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" path="m120,15l,75,15,45,120,r,15xe" fillcolor="#b59000" strokeweight=".25pt">
                    <v:path arrowok="t" o:connecttype="custom" o:connectlocs="120,15;0,75;15,45;120,0;120,15" o:connectangles="0,0,0,0,0"/>
                  </v:shape>
                  <v:shape id=" 479" o:spid="_x0000_s1504" style="position:absolute;left:6630;top:6222;width:45;height:46;visibility:visible;mso-wrap-style:square;v-text-anchor:top" coordsize="4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" path="m30,46l,15,15,,45,15,30,46xe" fillcolor="#c09a00" strokeweight=".25pt">
                    <v:path arrowok="t" o:connecttype="custom" o:connectlocs="30,46;0,15;15,0;45,15;30,46" o:connectangles="0,0,0,0,0"/>
                  </v:shape>
                  <v:shape id=" 480" o:spid="_x0000_s1505" style="position:absolute;left:6585;top:6207;width:60;height:30;visibility:visible;mso-wrap-style:square;v-text-anchor:top" coordsize="60,3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" path="m45,30l,30,15,,60,15,45,30xe" fillcolor="#a38200" strokeweight=".25pt">
                    <v:path arrowok="t" o:connecttype="custom" o:connectlocs="45,30;0,30;15,0;60,15;45,30" o:connectangles="0,0,0,0,0"/>
                  </v:shape>
                  <v:shape id=" 481" o:spid="_x0000_s1506" style="position:absolute;left:6525;top:6207;width:75;height:46;visibility:visible;mso-wrap-style:square;v-text-anchor:top" coordsize="75,4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" path="m60,30l,46,15,30,75,,60,30xe" fillcolor="#ac8a00" strokeweight=".25pt">
                    <v:path arrowok="t" o:connecttype="custom" o:connectlocs="60,30;0,46;15,30;75,0;60,30" o:connectangles="0,0,0,0,0"/>
                  </v:shape>
                  <v:shape id=" 482" o:spid="_x0000_s1507" style="position:absolute;left:6465;top:6237;width:75;height:61;visibility:visible;mso-wrap-style:square;v-text-anchor:top" coordsize="7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" path="m60,16l,61,15,31,75,,60,16xe" fillcolor="#c09a00" strokeweight=".25pt">
                    <v:path arrowok="t" o:connecttype="custom" o:connectlocs="60,16;0,61;15,31;75,0;60,16" o:connectangles="0,0,0,0,0"/>
                  </v:shape>
                  <v:shape id=" 483" o:spid="_x0000_s1508" style="position:absolute;left:6450;top:6268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" path="m15,30l,60,15,30,30,,15,30xe" fillcolor="#c09a00" strokeweight=".25pt">
                    <v:path arrowok="t" o:connecttype="custom" o:connectlocs="15,30;0,60;15,30;30,0;15,30" o:connectangles="0,0,0,0,0"/>
                  </v:shape>
                  <v:shape id=" 484" o:spid="_x0000_s1509" style="position:absolute;left:6435;top:6237;width:300;height:271;visibility:visible;mso-wrap-style:square;v-text-anchor:top" coordsize="300,2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" path="m165,166r45,-30l210,166r-15,15l180,196r-45,l90,151,75,106,105,61r30,l165,76,225,31,195,,150,,90,16,30,61,15,91,,121r15,75l60,241r60,30l195,241r60,-30l300,151,255,61,135,121r30,45xe" fillcolor="#cfa500" strokeweight=".25pt">
                    <v:path arrowok="t" o:connecttype="custom" o:connectlocs="165,166;210,136;210,166;195,181;180,196;135,196;90,151;75,106;105,61;135,61;165,76;225,31;195,0;150,0;90,16;30,61;15,91;0,121;15,196;60,241;120,271;195,241;255,211;300,151;255,61;135,121;165,166" o:connectangles="0,0,0,0,0,0,0,0,0,0,0,0,0,0,0,0,0,0,0,0,0,0,0,0,0,0,0"/>
                  </v:shape>
                  <v:shape id=" 485" o:spid="_x0000_s1510" style="position:absolute;left:6825;top:6283;width:30;height:60;visibility:visible;mso-wrap-style:square;v-text-anchor:top" coordsize="30,6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" path="m15,60l,30,15,,30,45,15,60xe" fillcolor="#d2a800" strokeweight=".25pt">
                    <v:path arrowok="t" o:connecttype="custom" o:connectlocs="15,60;0,30;15,0;30,45;15,60" o:connectangles="0,0,0,0,0"/>
                  </v:shape>
                  <v:shape id=" 486" o:spid="_x0000_s1511" style="position:absolute;left:6810;top:6207;width:45;height:61;visibility:visible;mso-wrap-style:square;v-text-anchor:top" coordsize="45,6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" path="m30,15l,61,,30,45,,30,15xe" fillcolor="#c79f00" strokeweight=".25pt">
                    <v:path arrowok="t" o:connecttype="custom" o:connectlocs="30,15;0,61;0,30;45,0;30,15" o:connectangles="0,0,0,0,0"/>
                  </v:shape>
                  <v:shape id=" 487" o:spid="_x0000_s1512" style="position:absolute;left:6765;top:6162;width:45;height:106;visibility:visible;mso-wrap-style:square;v-text-anchor:top" coordsize="45,10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" path="m45,106l,15,15,,45,75r,31xe" fillcolor="#d2a800" strokeweight=".25pt">
                    <v:path arrowok="t" o:connecttype="custom" o:connectlocs="45,106;0,15;15,0;45,75;45,106" o:connectangles="0,0,0,0,0"/>
                  </v:shape>
                  <v:shape id=" 488" o:spid="_x0000_s1513" style="position:absolute;left:6750;top:6087;width:255;height:135;visibility:visible;mso-wrap-style:square;v-text-anchor:top" coordsize="255,13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" path="m240,135l,15,15,,255,105r-15,30xe" fillcolor="#b69200" strokeweight=".25pt">
                    <v:path arrowok="t" o:connecttype="custom" o:connectlocs="240,135;0,15;15,0;255,105;240,135" o:connectangles="0,0,0,0,0"/>
                  </v:shape>
                  <v:shape id=" 489" o:spid="_x0000_s1514" style="position:absolute;left:6690;top:6087;width:75;height:75;visibility:visible;mso-wrap-style:square;v-text-anchor:top" coordsize="75,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" path="m60,15l,75,15,45,75,,60,15xe" fillcolor="#c79f00" strokeweight=".25pt">
                    <v:path arrowok="t" o:connecttype="custom" o:connectlocs="60,15;0,75;15,45;75,0;60,15" o:connectangles="0,0,0,0,0"/>
                  </v:shape>
                  <v:shape id=" 490" o:spid="_x0000_s1515" style="position:absolute;left:6690;top:6102;width:300;height:301;visibility:visible;mso-wrap-style:square;v-text-anchor:top" coordsize="300,30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" path="m210,151r30,15l300,120,60,,,60,90,301r60,-60l135,211r75,-60xm150,120r-30,46l75,75r75,45xe" fillcolor="#cfa500" strokeweight=".25pt">
                    <v:path arrowok="t" o:connecttype="custom" o:connectlocs="210,151;240,166;300,120;60,0;0,60;90,301;150,241;135,211;210,151;150,120;120,166;75,75;150,120" o:connectangles="0,0,0,0,0,0,0,0,0,0,0,0,0"/>
                  </v:shape>
                </v:group>
              </v:group>
            </v:group>
          </w:pict>
        </mc:Fallback>
      </mc:AlternateContent>
    </w:r>
    <w:r w:rsidR="00455CB7" w:rsidRPr="00797DB4">
      <w:rPr>
        <w:b/>
        <w:bCs/>
        <w:iCs/>
        <w:spacing w:val="24"/>
        <w:sz w:val="36"/>
        <w:szCs w:val="36"/>
        <w:u w:val="single"/>
      </w:rPr>
      <w:t>PREFEITURA MUNICIPAL DE ITATINGA</w:t>
    </w:r>
  </w:p>
  <w:p w:rsidR="00455CB7" w:rsidRPr="00797DB4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– ESTADO DE SÃO PAULO –</w:t>
    </w:r>
  </w:p>
  <w:p w:rsidR="00455CB7" w:rsidRPr="00797DB4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797DB4">
      <w:rPr>
        <w:spacing w:val="24"/>
        <w:sz w:val="18"/>
        <w:szCs w:val="18"/>
      </w:rPr>
      <w:t>CNPJ (MF) 46.634.127/0001-63</w:t>
    </w:r>
  </w:p>
  <w:p w:rsidR="00455CB7" w:rsidRPr="00F05B78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 w:rsidRPr="00F05B78">
      <w:rPr>
        <w:spacing w:val="24"/>
        <w:sz w:val="18"/>
        <w:szCs w:val="18"/>
      </w:rPr>
      <w:t>Rua Nove de Julho, 304 – Centro – CEP. 18690-000</w:t>
    </w:r>
  </w:p>
  <w:p w:rsidR="00455CB7" w:rsidRPr="00455CB7" w:rsidRDefault="00455CB7" w:rsidP="00455CB7">
    <w:pPr>
      <w:pStyle w:val="Cabealho"/>
      <w:spacing w:after="0" w:line="240" w:lineRule="auto"/>
      <w:ind w:left="1134"/>
      <w:jc w:val="center"/>
      <w:rPr>
        <w:spacing w:val="24"/>
        <w:sz w:val="18"/>
        <w:szCs w:val="18"/>
      </w:rPr>
    </w:pPr>
    <w:r>
      <w:rPr>
        <w:spacing w:val="24"/>
        <w:sz w:val="18"/>
        <w:szCs w:val="18"/>
      </w:rPr>
      <w:t>Fone/Fax: (14) 3848-9800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9157076"/>
    <w:multiLevelType w:val="hybridMultilevel"/>
    <w:tmpl w:val="4D04F84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CD320D6"/>
    <w:multiLevelType w:val="hybridMultilevel"/>
    <w:tmpl w:val="D3888AC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6586"/>
    <w:rsid w:val="0000470F"/>
    <w:rsid w:val="00014409"/>
    <w:rsid w:val="00017B92"/>
    <w:rsid w:val="00020103"/>
    <w:rsid w:val="00031A44"/>
    <w:rsid w:val="00033BC8"/>
    <w:rsid w:val="00036147"/>
    <w:rsid w:val="00050E29"/>
    <w:rsid w:val="000672CE"/>
    <w:rsid w:val="00075373"/>
    <w:rsid w:val="000910BC"/>
    <w:rsid w:val="00093ED4"/>
    <w:rsid w:val="000A13BD"/>
    <w:rsid w:val="000A79F1"/>
    <w:rsid w:val="000B447A"/>
    <w:rsid w:val="000B4B97"/>
    <w:rsid w:val="000C039F"/>
    <w:rsid w:val="000C3396"/>
    <w:rsid w:val="000D57AF"/>
    <w:rsid w:val="000D7B06"/>
    <w:rsid w:val="000F7D6F"/>
    <w:rsid w:val="00114AD8"/>
    <w:rsid w:val="00121DAD"/>
    <w:rsid w:val="00121DD6"/>
    <w:rsid w:val="00140C57"/>
    <w:rsid w:val="00147EA7"/>
    <w:rsid w:val="001515C9"/>
    <w:rsid w:val="00152105"/>
    <w:rsid w:val="0015397D"/>
    <w:rsid w:val="00167B18"/>
    <w:rsid w:val="00195DEB"/>
    <w:rsid w:val="001A5CFC"/>
    <w:rsid w:val="001A5E66"/>
    <w:rsid w:val="001D27F4"/>
    <w:rsid w:val="001D7111"/>
    <w:rsid w:val="001D733A"/>
    <w:rsid w:val="00200144"/>
    <w:rsid w:val="0021154A"/>
    <w:rsid w:val="00221AAA"/>
    <w:rsid w:val="00240AA0"/>
    <w:rsid w:val="00246B09"/>
    <w:rsid w:val="00262E14"/>
    <w:rsid w:val="00272734"/>
    <w:rsid w:val="0029319D"/>
    <w:rsid w:val="002A277B"/>
    <w:rsid w:val="002A6791"/>
    <w:rsid w:val="002B5BE0"/>
    <w:rsid w:val="002D080D"/>
    <w:rsid w:val="002D440A"/>
    <w:rsid w:val="002E1122"/>
    <w:rsid w:val="002E344A"/>
    <w:rsid w:val="002F5E5E"/>
    <w:rsid w:val="002F787B"/>
    <w:rsid w:val="00300075"/>
    <w:rsid w:val="00301CDD"/>
    <w:rsid w:val="003037C8"/>
    <w:rsid w:val="00306D7B"/>
    <w:rsid w:val="0032040B"/>
    <w:rsid w:val="00326604"/>
    <w:rsid w:val="003564DA"/>
    <w:rsid w:val="003602AF"/>
    <w:rsid w:val="003641DD"/>
    <w:rsid w:val="00365C17"/>
    <w:rsid w:val="00367123"/>
    <w:rsid w:val="003711BF"/>
    <w:rsid w:val="003825DE"/>
    <w:rsid w:val="00382EA4"/>
    <w:rsid w:val="003927CD"/>
    <w:rsid w:val="0039750C"/>
    <w:rsid w:val="00397C66"/>
    <w:rsid w:val="003A009C"/>
    <w:rsid w:val="003A3343"/>
    <w:rsid w:val="003B0C6D"/>
    <w:rsid w:val="003C69A6"/>
    <w:rsid w:val="003D2023"/>
    <w:rsid w:val="003D5743"/>
    <w:rsid w:val="003E156F"/>
    <w:rsid w:val="003E3306"/>
    <w:rsid w:val="003F1601"/>
    <w:rsid w:val="00404C27"/>
    <w:rsid w:val="00414CBF"/>
    <w:rsid w:val="00420821"/>
    <w:rsid w:val="00430798"/>
    <w:rsid w:val="00430933"/>
    <w:rsid w:val="0043573C"/>
    <w:rsid w:val="00436586"/>
    <w:rsid w:val="00446269"/>
    <w:rsid w:val="00455CB7"/>
    <w:rsid w:val="00456802"/>
    <w:rsid w:val="00457A2F"/>
    <w:rsid w:val="00470C66"/>
    <w:rsid w:val="00497232"/>
    <w:rsid w:val="004D19F7"/>
    <w:rsid w:val="004D2A6D"/>
    <w:rsid w:val="004E3818"/>
    <w:rsid w:val="004E4352"/>
    <w:rsid w:val="004F0DE7"/>
    <w:rsid w:val="004F2416"/>
    <w:rsid w:val="00517CCD"/>
    <w:rsid w:val="00521519"/>
    <w:rsid w:val="0052437A"/>
    <w:rsid w:val="0054074E"/>
    <w:rsid w:val="00547B38"/>
    <w:rsid w:val="00550C0D"/>
    <w:rsid w:val="005716DE"/>
    <w:rsid w:val="005746E9"/>
    <w:rsid w:val="0059592B"/>
    <w:rsid w:val="005B4B50"/>
    <w:rsid w:val="005B5EF6"/>
    <w:rsid w:val="005C47E0"/>
    <w:rsid w:val="005D11BE"/>
    <w:rsid w:val="005D725D"/>
    <w:rsid w:val="005E2020"/>
    <w:rsid w:val="005E5957"/>
    <w:rsid w:val="005E7C27"/>
    <w:rsid w:val="005F1484"/>
    <w:rsid w:val="005F41C0"/>
    <w:rsid w:val="005F6E37"/>
    <w:rsid w:val="006013B2"/>
    <w:rsid w:val="00622E0A"/>
    <w:rsid w:val="00646605"/>
    <w:rsid w:val="006477A4"/>
    <w:rsid w:val="00656E08"/>
    <w:rsid w:val="00665605"/>
    <w:rsid w:val="00667B47"/>
    <w:rsid w:val="00673BC9"/>
    <w:rsid w:val="006865AF"/>
    <w:rsid w:val="00687BA7"/>
    <w:rsid w:val="006A5180"/>
    <w:rsid w:val="006C38A9"/>
    <w:rsid w:val="006D12D2"/>
    <w:rsid w:val="006D14B1"/>
    <w:rsid w:val="006E0254"/>
    <w:rsid w:val="006E1510"/>
    <w:rsid w:val="006E6172"/>
    <w:rsid w:val="006E61CA"/>
    <w:rsid w:val="00713179"/>
    <w:rsid w:val="00714004"/>
    <w:rsid w:val="00714A80"/>
    <w:rsid w:val="00714D2E"/>
    <w:rsid w:val="00721534"/>
    <w:rsid w:val="00725607"/>
    <w:rsid w:val="007256ED"/>
    <w:rsid w:val="0072655A"/>
    <w:rsid w:val="007270B1"/>
    <w:rsid w:val="007431DD"/>
    <w:rsid w:val="00743880"/>
    <w:rsid w:val="00762F42"/>
    <w:rsid w:val="007665F9"/>
    <w:rsid w:val="00795A8D"/>
    <w:rsid w:val="007A4C8A"/>
    <w:rsid w:val="007B373A"/>
    <w:rsid w:val="007C19A9"/>
    <w:rsid w:val="007C2908"/>
    <w:rsid w:val="007D4678"/>
    <w:rsid w:val="007D48DC"/>
    <w:rsid w:val="007E0BC2"/>
    <w:rsid w:val="007E370A"/>
    <w:rsid w:val="007F314D"/>
    <w:rsid w:val="007F5168"/>
    <w:rsid w:val="00810687"/>
    <w:rsid w:val="00821672"/>
    <w:rsid w:val="008264C9"/>
    <w:rsid w:val="008274C1"/>
    <w:rsid w:val="00833618"/>
    <w:rsid w:val="008400A4"/>
    <w:rsid w:val="008538C7"/>
    <w:rsid w:val="00853B44"/>
    <w:rsid w:val="008643B8"/>
    <w:rsid w:val="00867F2A"/>
    <w:rsid w:val="0087193D"/>
    <w:rsid w:val="00883D30"/>
    <w:rsid w:val="00883DBD"/>
    <w:rsid w:val="008A0D65"/>
    <w:rsid w:val="008A3E9E"/>
    <w:rsid w:val="008A50F8"/>
    <w:rsid w:val="008B39FD"/>
    <w:rsid w:val="008B4CBE"/>
    <w:rsid w:val="008B7378"/>
    <w:rsid w:val="008C35F3"/>
    <w:rsid w:val="008D56DF"/>
    <w:rsid w:val="008D799D"/>
    <w:rsid w:val="008F5712"/>
    <w:rsid w:val="00905FEA"/>
    <w:rsid w:val="00914942"/>
    <w:rsid w:val="0091783B"/>
    <w:rsid w:val="00922306"/>
    <w:rsid w:val="00931663"/>
    <w:rsid w:val="009426A5"/>
    <w:rsid w:val="009521F2"/>
    <w:rsid w:val="00963C69"/>
    <w:rsid w:val="009740A1"/>
    <w:rsid w:val="00977955"/>
    <w:rsid w:val="00977FEA"/>
    <w:rsid w:val="00986DE5"/>
    <w:rsid w:val="009A5446"/>
    <w:rsid w:val="009B4CD9"/>
    <w:rsid w:val="009C1CA6"/>
    <w:rsid w:val="009C3645"/>
    <w:rsid w:val="009D247A"/>
    <w:rsid w:val="009D3E66"/>
    <w:rsid w:val="009E2E26"/>
    <w:rsid w:val="009F317F"/>
    <w:rsid w:val="009F41CC"/>
    <w:rsid w:val="009F4A99"/>
    <w:rsid w:val="009F6F06"/>
    <w:rsid w:val="00A00D9F"/>
    <w:rsid w:val="00A03016"/>
    <w:rsid w:val="00A1064A"/>
    <w:rsid w:val="00A206AD"/>
    <w:rsid w:val="00A209AF"/>
    <w:rsid w:val="00A27372"/>
    <w:rsid w:val="00A53694"/>
    <w:rsid w:val="00A54240"/>
    <w:rsid w:val="00A55C50"/>
    <w:rsid w:val="00A7013E"/>
    <w:rsid w:val="00A91D00"/>
    <w:rsid w:val="00A944B8"/>
    <w:rsid w:val="00AA4754"/>
    <w:rsid w:val="00AB1F5F"/>
    <w:rsid w:val="00AB246B"/>
    <w:rsid w:val="00AC1CA7"/>
    <w:rsid w:val="00AC3ACD"/>
    <w:rsid w:val="00AD1114"/>
    <w:rsid w:val="00AE3079"/>
    <w:rsid w:val="00AE320C"/>
    <w:rsid w:val="00AF1183"/>
    <w:rsid w:val="00B07EB1"/>
    <w:rsid w:val="00B16B25"/>
    <w:rsid w:val="00B226B5"/>
    <w:rsid w:val="00B300E1"/>
    <w:rsid w:val="00B33376"/>
    <w:rsid w:val="00B406A2"/>
    <w:rsid w:val="00B77439"/>
    <w:rsid w:val="00B80091"/>
    <w:rsid w:val="00B837D3"/>
    <w:rsid w:val="00B85F05"/>
    <w:rsid w:val="00B97C19"/>
    <w:rsid w:val="00BA2ADC"/>
    <w:rsid w:val="00BA3257"/>
    <w:rsid w:val="00BA6B6D"/>
    <w:rsid w:val="00BC1166"/>
    <w:rsid w:val="00BC1D81"/>
    <w:rsid w:val="00BD3D74"/>
    <w:rsid w:val="00BE5A3F"/>
    <w:rsid w:val="00BF0DE4"/>
    <w:rsid w:val="00BF417C"/>
    <w:rsid w:val="00BF52D9"/>
    <w:rsid w:val="00C05167"/>
    <w:rsid w:val="00C0544C"/>
    <w:rsid w:val="00C12DBA"/>
    <w:rsid w:val="00C1319A"/>
    <w:rsid w:val="00C14FB3"/>
    <w:rsid w:val="00C172F5"/>
    <w:rsid w:val="00C23EE8"/>
    <w:rsid w:val="00C25702"/>
    <w:rsid w:val="00C303C2"/>
    <w:rsid w:val="00C30C62"/>
    <w:rsid w:val="00C439A0"/>
    <w:rsid w:val="00C51BD9"/>
    <w:rsid w:val="00C61476"/>
    <w:rsid w:val="00C637A9"/>
    <w:rsid w:val="00C92E83"/>
    <w:rsid w:val="00CB39BF"/>
    <w:rsid w:val="00CB7D39"/>
    <w:rsid w:val="00CD5B63"/>
    <w:rsid w:val="00CD5C31"/>
    <w:rsid w:val="00D01155"/>
    <w:rsid w:val="00D024BC"/>
    <w:rsid w:val="00D2558E"/>
    <w:rsid w:val="00D82494"/>
    <w:rsid w:val="00D85A32"/>
    <w:rsid w:val="00D97F14"/>
    <w:rsid w:val="00DB688D"/>
    <w:rsid w:val="00DB68BA"/>
    <w:rsid w:val="00DC5820"/>
    <w:rsid w:val="00DD2480"/>
    <w:rsid w:val="00DE6770"/>
    <w:rsid w:val="00DF2F67"/>
    <w:rsid w:val="00DF4CAB"/>
    <w:rsid w:val="00E13556"/>
    <w:rsid w:val="00E435E5"/>
    <w:rsid w:val="00E55EDE"/>
    <w:rsid w:val="00E71C0A"/>
    <w:rsid w:val="00E71EFE"/>
    <w:rsid w:val="00E90DD3"/>
    <w:rsid w:val="00E952EB"/>
    <w:rsid w:val="00EA5A1E"/>
    <w:rsid w:val="00EB3ECA"/>
    <w:rsid w:val="00EC1384"/>
    <w:rsid w:val="00ED6722"/>
    <w:rsid w:val="00EE280F"/>
    <w:rsid w:val="00EE4B5A"/>
    <w:rsid w:val="00EF4904"/>
    <w:rsid w:val="00F03046"/>
    <w:rsid w:val="00F05255"/>
    <w:rsid w:val="00F1574E"/>
    <w:rsid w:val="00F269E4"/>
    <w:rsid w:val="00F2724A"/>
    <w:rsid w:val="00F51BC9"/>
    <w:rsid w:val="00F62ED3"/>
    <w:rsid w:val="00F6512C"/>
    <w:rsid w:val="00F703BF"/>
    <w:rsid w:val="00F93CB7"/>
    <w:rsid w:val="00F97365"/>
    <w:rsid w:val="00F97D07"/>
    <w:rsid w:val="00FA1F71"/>
    <w:rsid w:val="00FA5A8F"/>
    <w:rsid w:val="00FA61EA"/>
    <w:rsid w:val="00FB034A"/>
    <w:rsid w:val="00FB3CB6"/>
    <w:rsid w:val="00FC0532"/>
    <w:rsid w:val="00FC7087"/>
    <w:rsid w:val="00FE510D"/>
    <w:rsid w:val="00FE5892"/>
    <w:rsid w:val="00FF088B"/>
    <w:rsid w:val="00FF4D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  <w14:docId w14:val="35FC6161"/>
  <w15:docId w15:val="{1E705C46-7E12-4D4C-B641-2378524E75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F0DE4"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3658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table" w:styleId="Tabelacomgrade">
    <w:name w:val="Table Grid"/>
    <w:basedOn w:val="Tabelanormal"/>
    <w:uiPriority w:val="39"/>
    <w:rsid w:val="007E370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abealho">
    <w:name w:val="header"/>
    <w:basedOn w:val="Normal"/>
    <w:link w:val="CabealhoChar"/>
    <w:unhideWhenUsed/>
    <w:rsid w:val="00455CB7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link w:val="Cabealho"/>
    <w:rsid w:val="00455CB7"/>
    <w:rPr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455CB7"/>
    <w:pPr>
      <w:tabs>
        <w:tab w:val="center" w:pos="4252"/>
        <w:tab w:val="right" w:pos="8504"/>
      </w:tabs>
    </w:pPr>
  </w:style>
  <w:style w:type="character" w:customStyle="1" w:styleId="RodapChar">
    <w:name w:val="Rodapé Char"/>
    <w:link w:val="Rodap"/>
    <w:uiPriority w:val="99"/>
    <w:rsid w:val="00455CB7"/>
    <w:rPr>
      <w:sz w:val="22"/>
      <w:szCs w:val="22"/>
      <w:lang w:eastAsia="en-US"/>
    </w:rPr>
  </w:style>
  <w:style w:type="character" w:styleId="Hyperlink">
    <w:name w:val="Hyperlink"/>
    <w:rsid w:val="00455CB7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521F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9521F2"/>
    <w:rPr>
      <w:rFonts w:ascii="Segoe UI" w:hAnsi="Segoe UI" w:cs="Segoe UI"/>
      <w:sz w:val="18"/>
      <w:szCs w:val="18"/>
      <w:lang w:eastAsia="en-US"/>
    </w:rPr>
  </w:style>
  <w:style w:type="character" w:styleId="Forte">
    <w:name w:val="Strong"/>
    <w:uiPriority w:val="22"/>
    <w:qFormat/>
    <w:rsid w:val="00C14FB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635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0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16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13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8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2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gdae.sp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520and%2520Settings\Janayna\Meus%2520documentos\Downloads\Edital%2520de%2520Convoca&#231;&#227;o%2520Concurso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31B2ED4-5FAD-48DE-96B4-93F77758A8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Edital%20de%20Convocação%20Concurso</Template>
  <TotalTime>0</TotalTime>
  <Pages>3</Pages>
  <Words>862</Words>
  <Characters>4661</Characters>
  <Application>Microsoft Office Word</Application>
  <DocSecurity>0</DocSecurity>
  <Lines>38</Lines>
  <Paragraphs>11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CONVOCAÇÃO</vt:lpstr>
    </vt:vector>
  </TitlesOfParts>
  <Company/>
  <LinksUpToDate>false</LinksUpToDate>
  <CharactersWithSpaces>5512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CONVOCAÇÃO</dc:title>
  <dc:subject/>
  <dc:creator>Janayna</dc:creator>
  <cp:keywords/>
  <dc:description/>
  <cp:lastModifiedBy>Depes03</cp:lastModifiedBy>
  <cp:revision>2</cp:revision>
  <cp:lastPrinted>2024-03-11T12:19:00Z</cp:lastPrinted>
  <dcterms:created xsi:type="dcterms:W3CDTF">2024-07-22T17:04:00Z</dcterms:created>
  <dcterms:modified xsi:type="dcterms:W3CDTF">2024-07-22T17:04:00Z</dcterms:modified>
</cp:coreProperties>
</file>