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85A32">
        <w:rPr>
          <w:b/>
        </w:rPr>
        <w:t xml:space="preserve"> 1</w:t>
      </w:r>
      <w:r w:rsidR="002843F0">
        <w:rPr>
          <w:b/>
        </w:rPr>
        <w:t>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2E1122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2843F0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2A277B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2843F0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MAIRA ALEXANDRE PANIGUEL DE JESUS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2843F0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485735428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891D3E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. Caso tenha a conclusão de curso superior, apresentar cópia do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2.9 – Certidão expedida por outro órgão público de que fora servidor/empregado das esferas federal, estadual e municipal, informando sua situação disciplinar ou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843F0">
        <w:rPr>
          <w:rFonts w:ascii="Times New Roman" w:hAnsi="Times New Roman"/>
          <w:sz w:val="24"/>
          <w:szCs w:val="24"/>
        </w:rPr>
        <w:t>09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2843F0">
        <w:rPr>
          <w:rFonts w:ascii="Times New Roman" w:hAnsi="Times New Roman"/>
          <w:sz w:val="24"/>
          <w:szCs w:val="24"/>
        </w:rPr>
        <w:t>Agosto</w:t>
      </w:r>
      <w:bookmarkStart w:id="0" w:name="_GoBack"/>
      <w:bookmarkEnd w:id="0"/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843F0"/>
    <w:rsid w:val="0029319D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91D3E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2466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0947DB5E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114B2-456C-4839-A27B-5FBB51BB6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844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2024-08-09T15:56:00Z</dcterms:created>
  <dcterms:modified xsi:type="dcterms:W3CDTF">2024-08-09T15:56:00Z</dcterms:modified>
</cp:coreProperties>
</file>