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</w:t>
      </w:r>
      <w:r w:rsidR="000C5528">
        <w:rPr>
          <w:b/>
        </w:rPr>
        <w:t>20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0C5528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0C5528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GABRIELA MEDALHA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0C5528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44.583.359-2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0C5528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C67D1">
        <w:rPr>
          <w:rFonts w:ascii="Times New Roman" w:hAnsi="Times New Roman"/>
          <w:sz w:val="24"/>
          <w:szCs w:val="24"/>
        </w:rPr>
        <w:t>1</w:t>
      </w:r>
      <w:r w:rsidR="000C5528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2843F0">
        <w:rPr>
          <w:rFonts w:ascii="Times New Roman" w:hAnsi="Times New Roman"/>
          <w:sz w:val="24"/>
          <w:szCs w:val="24"/>
        </w:rPr>
        <w:t>Agosto</w:t>
      </w:r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43F0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7C9DA61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4200-F07D-47DB-ADA6-32EC93B2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841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2024-08-15T13:11:00Z</dcterms:created>
  <dcterms:modified xsi:type="dcterms:W3CDTF">2024-08-15T13:11:00Z</dcterms:modified>
</cp:coreProperties>
</file>