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B22AEA">
        <w:rPr>
          <w:b/>
        </w:rPr>
        <w:t>21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C12DBA">
        <w:rPr>
          <w:b/>
          <w:u w:val="single"/>
        </w:rPr>
        <w:t>02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A53694" w:rsidRPr="002F5E5E">
        <w:t xml:space="preserve">Edital </w:t>
      </w:r>
      <w:r w:rsidR="00EE280F" w:rsidRPr="002F5E5E">
        <w:t>nº</w:t>
      </w:r>
      <w:r w:rsidR="00C12DBA">
        <w:t>02/2024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3.487, de 04 de março de 2024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140C57" w:rsidRDefault="00140C57" w:rsidP="00140C57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 w:rsidR="000C5528">
        <w:rPr>
          <w:rFonts w:ascii="Times New Roman" w:hAnsi="Times New Roman"/>
          <w:b/>
          <w:sz w:val="24"/>
          <w:szCs w:val="24"/>
        </w:rPr>
        <w:t>I</w:t>
      </w:r>
    </w:p>
    <w:tbl>
      <w:tblPr>
        <w:tblW w:w="51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5113"/>
        <w:gridCol w:w="1536"/>
        <w:gridCol w:w="1226"/>
      </w:tblGrid>
      <w:tr w:rsidR="00140C57" w:rsidTr="00A54240"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2A277B" w:rsidTr="002E1122">
        <w:trPr>
          <w:trHeight w:val="471"/>
        </w:trPr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277B" w:rsidRPr="00725607" w:rsidRDefault="000C5528" w:rsidP="00B22AEA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B22AEA">
              <w:rPr>
                <w:rFonts w:ascii="Times New Roman" w:hAnsi="Times New Roman"/>
                <w:sz w:val="24"/>
                <w:szCs w:val="24"/>
              </w:rPr>
              <w:t>8</w:t>
            </w:r>
            <w:r w:rsidR="002A277B">
              <w:rPr>
                <w:rFonts w:ascii="Times New Roman" w:hAnsi="Times New Roman"/>
                <w:sz w:val="24"/>
                <w:szCs w:val="24"/>
              </w:rPr>
              <w:t>º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7B" w:rsidRPr="00725607" w:rsidRDefault="00B22AEA" w:rsidP="002A277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JOSILENE APARECIDA BERNARDO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7B" w:rsidRPr="00725607" w:rsidRDefault="00B22AEA" w:rsidP="002A277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46.315.686-9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7B" w:rsidRPr="00725607" w:rsidRDefault="000C5528" w:rsidP="002A277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57,00</w:t>
            </w:r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Se o(s) candidato(s) convocado(s) não comparecer(em) no prazo acima fixado será(ão)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2.1 - 01 (uma) foto 3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constando algum apontamento a respectiva certidão de objeto e pé do(s)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bookmarkStart w:id="0" w:name="_GoBack"/>
      <w:bookmarkEnd w:id="0"/>
      <w:r w:rsidR="00B22AEA">
        <w:rPr>
          <w:rFonts w:ascii="Times New Roman" w:hAnsi="Times New Roman"/>
          <w:sz w:val="24"/>
          <w:szCs w:val="24"/>
        </w:rPr>
        <w:t>2</w:t>
      </w:r>
      <w:r w:rsidR="00A87938">
        <w:rPr>
          <w:rFonts w:ascii="Times New Roman" w:hAnsi="Times New Roman"/>
          <w:sz w:val="24"/>
          <w:szCs w:val="24"/>
        </w:rPr>
        <w:t xml:space="preserve">7 </w:t>
      </w:r>
      <w:r w:rsidRPr="00020103">
        <w:rPr>
          <w:rFonts w:ascii="Times New Roman" w:hAnsi="Times New Roman"/>
          <w:sz w:val="24"/>
          <w:szCs w:val="24"/>
        </w:rPr>
        <w:t xml:space="preserve">de </w:t>
      </w:r>
      <w:r w:rsidR="002843F0">
        <w:rPr>
          <w:rFonts w:ascii="Times New Roman" w:hAnsi="Times New Roman"/>
          <w:sz w:val="24"/>
          <w:szCs w:val="24"/>
        </w:rPr>
        <w:t>Agosto</w:t>
      </w:r>
      <w:r w:rsidR="00A87938">
        <w:rPr>
          <w:rFonts w:ascii="Times New Roman" w:hAnsi="Times New Roman"/>
          <w:sz w:val="24"/>
          <w:szCs w:val="24"/>
        </w:rPr>
        <w:t xml:space="preserve"> </w:t>
      </w:r>
      <w:r w:rsidRPr="00020103">
        <w:rPr>
          <w:rFonts w:ascii="Times New Roman" w:hAnsi="Times New Roman"/>
          <w:sz w:val="24"/>
          <w:szCs w:val="24"/>
        </w:rPr>
        <w:t>de 202</w:t>
      </w:r>
      <w:r w:rsidR="002A6791">
        <w:rPr>
          <w:rFonts w:ascii="Times New Roman" w:hAnsi="Times New Roman"/>
          <w:sz w:val="24"/>
          <w:szCs w:val="24"/>
        </w:rPr>
        <w:t>4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3556" w:rsidRDefault="00E13556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3556" w:rsidRDefault="00E13556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3602AF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</w:t>
      </w:r>
      <w:r w:rsidR="00020103" w:rsidRPr="00020103">
        <w:rPr>
          <w:rFonts w:ascii="Times New Roman" w:hAnsi="Times New Roman"/>
          <w:sz w:val="24"/>
          <w:szCs w:val="24"/>
        </w:rPr>
        <w:t>JOÃO BOSCO BORGES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50F8" w:rsidRDefault="008A50F8" w:rsidP="00455CB7">
      <w:pPr>
        <w:spacing w:after="0" w:line="240" w:lineRule="auto"/>
      </w:pPr>
      <w:r>
        <w:separator/>
      </w:r>
    </w:p>
  </w:endnote>
  <w:endnote w:type="continuationSeparator" w:id="1">
    <w:p w:rsidR="008A50F8" w:rsidRDefault="008A50F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50F8" w:rsidRDefault="008A50F8" w:rsidP="00455CB7">
      <w:pPr>
        <w:spacing w:after="0" w:line="240" w:lineRule="auto"/>
      </w:pPr>
      <w:r>
        <w:separator/>
      </w:r>
    </w:p>
  </w:footnote>
  <w:footnote w:type="continuationSeparator" w:id="1">
    <w:p w:rsidR="008A50F8" w:rsidRDefault="008A50F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CB7" w:rsidRPr="00FD67BB" w:rsidRDefault="005978EB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5978EB">
      <w:rPr>
        <w:noProof/>
        <w:sz w:val="36"/>
        <w:szCs w:val="36"/>
        <w:u w:val="single"/>
        <w:lang w:eastAsia="pt-BR"/>
      </w:rPr>
      <w:pict>
        <v:group id=" 1" o:spid="_x0000_s59393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<v:shape id=" 2" o:spid="_x0000_s59882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59881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59880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81000,0;0,81614;0,200531;81000,285528;84375,285528;168750,200531;168750,81614;84375,0;81000,0" o:connectangles="0,0,0,0,0,0,0,0,0"/>
          </v:shape>
          <v:group id=" 5" o:spid="_x0000_s59801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59879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</v:shape>
            <v:shape id=" 7" o:spid="_x0000_s59878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73477;135000,173477;138375,54502;67500,0;0,54502;0,173477" o:connectangles="0,0,0,0,0,0"/>
            </v:shape>
            <v:shape id=" 8" o:spid="_x0000_s59877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149853;84375,149853;87750,40969;47250,0;3375,40969;0,149853" o:connectangles="0,0,0,0,0,0"/>
            </v:shape>
            <v:line id=" 9" o:spid="_x0000_s59876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5987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59874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59873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59872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59871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5987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59869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59868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59867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59866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5986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59864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59863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59862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33900;142426,183512;71333,203852;0,33900" o:connectangles="0,0,0,0"/>
            </v:shape>
            <v:shape id=" 24" o:spid="_x0000_s59861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30527;105301,163265;57844,180227;0,30527" o:connectangles="0,0,0,0"/>
            </v:shape>
            <v:line id=" 25" o:spid="_x0000_s5986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59859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59858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59857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59856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598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59854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59853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132301,30518;0,186909;67961,203852;132301,30518" o:connectangles="0,0,0,0"/>
            </v:shape>
            <v:shape id=" 33" o:spid="_x0000_s59852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101926,27143;0,163265;47460,180227;101926,27143" o:connectangles="0,0,0,0"/>
            </v:shape>
            <v:line id=" 34" o:spid="_x0000_s59851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5985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59849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59848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59847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59846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5984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59844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47897;290250,0;560250,51302" o:connectangles="0,0,0"/>
            </v:shape>
            <v:line id=" 42" o:spid="_x0000_s59843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59842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30375;74250,13500;158625,3375" o:connectangles="0,0,0"/>
            </v:shape>
            <v:shape id=" 44" o:spid="_x0000_s59841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34428;114750,6840;172125,0" o:connectangles="0,0,0"/>
            </v:shape>
            <v:shape id=" 45" o:spid="_x0000_s5984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37125;111375,10125;182250,3375" o:connectangles="0,0,0"/>
            </v:shape>
            <v:shape id=" 46" o:spid="_x0000_s59839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40500;111375,13500;192375,3375" o:connectangles="0,0,0"/>
            </v:shape>
            <v:shape id=" 47" o:spid="_x0000_s59838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41178;111375,13650;232875,0" o:connectangles="0,0,0"/>
            </v:shape>
            <v:shape id=" 48" o:spid="_x0000_s59837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50625;115270,13500;179551,3375" o:connectangles="0,0,0"/>
            </v:shape>
            <v:shape id=" 49" o:spid="_x0000_s59836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33750;77625,0" o:connectangles="0,0"/>
            </v:shape>
            <v:shape id=" 50" o:spid="_x0000_s5983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6875;91125,0" o:connectangles="0,0"/>
            </v:shape>
            <v:shape id=" 51" o:spid="_x0000_s59834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10810;50625,7283" o:connectangles="0,0"/>
            </v:shape>
            <v:line id=" 52" o:spid="_x0000_s59833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59832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59831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5983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59829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59828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59827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59826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5982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59824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59823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59822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13500;97875,0;209250,13500" o:connectangles="0,0,0"/>
            </v:shape>
            <v:shape id=" 64" o:spid="_x0000_s59821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58625,30375;87750,13500;0,3375" o:connectangles="0,0,0"/>
            </v:shape>
            <v:shape id=" 65" o:spid="_x0000_s5982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68750,37803;60750,10247;0,0" o:connectangles="0,0,0"/>
            </v:shape>
            <v:shape id=" 66" o:spid="_x0000_s59819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85625,40500;74250,13500;0,3375" o:connectangles="0,0,0"/>
            </v:shape>
            <v:shape id=" 67" o:spid="_x0000_s59818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99125,40500;87750,13500;6750,3375" o:connectangles="0,0,0"/>
            </v:shape>
            <v:shape id=" 68" o:spid="_x0000_s59817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226125,34428;121500,13681;3375,0" o:connectangles="0,0,0"/>
            </v:shape>
            <v:shape id=" 69" o:spid="_x0000_s59816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59301,47250;57531,13500;0,3375" o:connectangles="0,0,0"/>
            </v:shape>
            <v:shape id=" 70" o:spid="_x0000_s5981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70875,27000;0,0" o:connectangles="0,0"/>
            </v:shape>
            <v:shape id=" 71" o:spid="_x0000_s59814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84375,20250;0,0" o:connectangles="0,0"/>
            </v:shape>
            <v:shape id=" 72" o:spid="_x0000_s59813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57375,14183;0,7213" o:connectangles="0,0"/>
            </v:shape>
            <v:line id=" 73" o:spid="_x0000_s59812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59811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5981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59809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59808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59807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59806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598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59804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59803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59802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59797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5980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59799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59798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59794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59796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5979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59788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59793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59792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59791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5979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59789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59787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59786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59737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59783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59785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59784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59780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59782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59781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59777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59779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59778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5977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5977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  <v:shape id=" 111" o:spid="_x0000_s5977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</v:group>
            <v:group id=" 112" o:spid="_x0000_s59771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59773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59772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59768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59770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59769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59765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59767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59766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59762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59764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59763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59761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5976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59759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59758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59757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59756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597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59754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59753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59752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59751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5975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59749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59748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59747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59746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5974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59744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59743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59742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59741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5974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59739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59738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59736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59658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5973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33750,0;3375,23775;6750,27176;6750,30562;3375,33962;3375,54563;6750,54563;10125,64765;54000,16989;33750,0" o:connectangles="0,0,0,0,0,0,0,0,0,0"/>
            </v:shape>
            <v:group id=" 151" o:spid="_x0000_s59730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59734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59733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59732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59731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59706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59723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59729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</v:shape>
                <v:group id=" 159" o:spid="_x0000_s5972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59728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59727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59726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59725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59722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</v:shape>
              <v:group id=" 165" o:spid="_x0000_s59707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5972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59718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59720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59719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5971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5971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5971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59714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59713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59712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5971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59710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59709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59708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5968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59705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59702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59704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59703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59699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5970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59700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59696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59698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59697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59693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59695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59694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59692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59691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59688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59690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59689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59687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59686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59659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59682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59684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59683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59679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5968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59680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59676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59678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59677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59673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59675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59674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59670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59672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5967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59669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59666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59668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59667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59663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59665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59664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59660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59662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5966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59657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5962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59656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</v:shape>
            <v:group id=" 230" o:spid="_x0000_s59653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59655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  <v:shape id=" 232" o:spid="_x0000_s59654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</v:group>
            <v:shape id=" 233" o:spid="_x0000_s59652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59651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5965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59649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59648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59625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59647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59644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5964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59645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59643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59642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59641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59640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59639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59638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59637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59636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59635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59634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59633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59632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59631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59630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59629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59628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59627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59626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59624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</v:shape>
          </v:group>
          <v:group id=" 262" o:spid="_x0000_s59583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59619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59622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59621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59620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59598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59616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59618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</v:shape>
                <v:shape id=" 270" o:spid="_x0000_s59617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</v:shape>
              </v:group>
              <v:group id=" 271" o:spid="_x0000_s59613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59615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</v:shape>
                <v:shape id=" 273" o:spid="_x0000_s59614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</v:shape>
              </v:group>
              <v:group id=" 274" o:spid="_x0000_s59607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59612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</v:shape>
                <v:shape id=" 276" o:spid="_x0000_s5961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</v:shape>
                <v:shape id=" 277" o:spid="_x0000_s59610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6750,0;6750,16875;10125,16875;10125,20250;10125,20250;3375,20250;3375,20250;3375,20250;3375,16875;3375,3375;3375,3375;0,0;0,0;6750,0" o:connectangles="0,0,0,0,0,0,0,0,0,0,0,0,0,0"/>
                </v:shape>
                <v:shape id=" 278" o:spid="_x0000_s59609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</v:shape>
                <v:shape id=" 279" o:spid="_x0000_s59608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</v:shape>
              </v:group>
              <v:group id=" 280" o:spid="_x0000_s59604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59606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</v:shape>
                <v:shape id=" 282" o:spid="_x0000_s59605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</v:shape>
              </v:group>
              <v:group id=" 283" o:spid="_x0000_s59599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59603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</v:shape>
                <v:shape id=" 285" o:spid="_x0000_s59602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</v:shape>
                <v:shape id=" 286" o:spid="_x0000_s59601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</v:shape>
                <v:shape id=" 287" o:spid="_x0000_s59600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</v:shape>
              </v:group>
            </v:group>
            <v:group id=" 288" o:spid="_x0000_s59584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59597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</v:shape>
              <v:shape id=" 290" o:spid="_x0000_s59596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</v:shape>
              <v:shape id=" 291" o:spid="_x0000_s59595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</v:shape>
              <v:shape id=" 292" o:spid="_x0000_s59594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10125,0;3375,3375;0,13500;0,13500;3375,3375;10125,0" o:connectangles="0,0,0,0,0,0"/>
              </v:shape>
              <v:shape id=" 293" o:spid="_x0000_s59593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</v:shape>
              <v:shape id=" 294" o:spid="_x0000_s59592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</v:shape>
              <v:shape id=" 295" o:spid="_x0000_s59591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</v:shape>
              <v:shape id=" 296" o:spid="_x0000_s59590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</v:shape>
              <v:shape id=" 297" o:spid="_x0000_s59589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</v:shape>
              <v:shape id=" 298" o:spid="_x0000_s59588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</v:shape>
              <v:shape id=" 299" o:spid="_x0000_s59587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3375;0,3375;0,0;0,6750;0,20250;0,20250;0,6750" o:connectangles="0,0,0,0,0,0,0,0"/>
              </v:shape>
              <v:shape id=" 300" o:spid="_x0000_s59586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6750,13500;3375,13500;3375,30375;3375,30375;3375,13500;0,16875;0,13500;3375,13500;0,0;3375,0;3375,13500;6750,10125;6750,13500" o:connectangles="0,0,0,0,0,0,0,0,0,0,0,0,0"/>
              </v:shape>
              <v:shape id=" 301" o:spid="_x0000_s59585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</v:shape>
            </v:group>
          </v:group>
          <v:group id=" 302" o:spid="_x0000_s59579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59582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59581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5958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59394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59573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59578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59577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59576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59575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59574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5954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59572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59571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59570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59569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59568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59567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59566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59565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59564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59563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59562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59561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59560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59559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59558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59557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59556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59555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59554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59553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59552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59551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59550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59549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59528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59547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59546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59545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59544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59543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59542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59541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59540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59539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59538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59537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59536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59535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59534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59533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59532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59531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59530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59529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59507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59527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59526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59525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59524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59523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59522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59521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59520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59519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59518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59517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59516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59515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59514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59513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59512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59511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59510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59509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59508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59487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59506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59505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59504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59503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59502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59501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59500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59499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59498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59497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59496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59495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59494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59493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59492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59491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59490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59489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59488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59467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59486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59485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59484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59483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59482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59481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59480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59479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59478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59477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59476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59475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59474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59473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59472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59471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59470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59469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59468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59461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59466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59465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59464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59463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59462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5944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59460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59459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59458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59457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59456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59455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59454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59453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59452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59451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59450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59449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59448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59447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59446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59445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59444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59443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59442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59441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59395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59439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59438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59437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59436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59435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59434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59433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59432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59431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59430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59429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59428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59427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59426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59425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59424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59423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59422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59421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59420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59419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59418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59417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59416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59415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59414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59413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59412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59411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59410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59409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59408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59407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59406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59405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59404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59403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59402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59401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59400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59399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59398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59397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59396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59883"/>
    <o:shapelayout v:ext="edit">
      <o:idmap v:ext="edit" data="58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C5528"/>
    <w:rsid w:val="000D57AF"/>
    <w:rsid w:val="000D7B06"/>
    <w:rsid w:val="000F7D6F"/>
    <w:rsid w:val="00114AD8"/>
    <w:rsid w:val="00121DAD"/>
    <w:rsid w:val="00121DD6"/>
    <w:rsid w:val="00140C57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111"/>
    <w:rsid w:val="001D733A"/>
    <w:rsid w:val="00200144"/>
    <w:rsid w:val="0021154A"/>
    <w:rsid w:val="00221AAA"/>
    <w:rsid w:val="00240AA0"/>
    <w:rsid w:val="00246B09"/>
    <w:rsid w:val="00262E14"/>
    <w:rsid w:val="00272734"/>
    <w:rsid w:val="002843F0"/>
    <w:rsid w:val="0029319D"/>
    <w:rsid w:val="002A277B"/>
    <w:rsid w:val="002A6791"/>
    <w:rsid w:val="002B5BE0"/>
    <w:rsid w:val="002D080D"/>
    <w:rsid w:val="002D440A"/>
    <w:rsid w:val="002E1122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02AF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009C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57A2F"/>
    <w:rsid w:val="00470C66"/>
    <w:rsid w:val="00497232"/>
    <w:rsid w:val="004D19F7"/>
    <w:rsid w:val="004D2A6D"/>
    <w:rsid w:val="004E3818"/>
    <w:rsid w:val="004E4352"/>
    <w:rsid w:val="004F0DE7"/>
    <w:rsid w:val="004F2416"/>
    <w:rsid w:val="00517CCD"/>
    <w:rsid w:val="00521519"/>
    <w:rsid w:val="0052437A"/>
    <w:rsid w:val="0054074E"/>
    <w:rsid w:val="00547B38"/>
    <w:rsid w:val="00550C0D"/>
    <w:rsid w:val="005716DE"/>
    <w:rsid w:val="005746E9"/>
    <w:rsid w:val="0059592B"/>
    <w:rsid w:val="005978E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7A4"/>
    <w:rsid w:val="00656E08"/>
    <w:rsid w:val="00665605"/>
    <w:rsid w:val="00667B47"/>
    <w:rsid w:val="00673BC9"/>
    <w:rsid w:val="006865AF"/>
    <w:rsid w:val="00687BA7"/>
    <w:rsid w:val="006A5180"/>
    <w:rsid w:val="006C38A9"/>
    <w:rsid w:val="006D12D2"/>
    <w:rsid w:val="006D14B1"/>
    <w:rsid w:val="006E0254"/>
    <w:rsid w:val="006E1510"/>
    <w:rsid w:val="006E6172"/>
    <w:rsid w:val="006E61CA"/>
    <w:rsid w:val="00713179"/>
    <w:rsid w:val="00714004"/>
    <w:rsid w:val="00714A80"/>
    <w:rsid w:val="00714D2E"/>
    <w:rsid w:val="00721534"/>
    <w:rsid w:val="00725607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91D3E"/>
    <w:rsid w:val="008A0D65"/>
    <w:rsid w:val="008A3E9E"/>
    <w:rsid w:val="008A50F8"/>
    <w:rsid w:val="008B39FD"/>
    <w:rsid w:val="008B4CBE"/>
    <w:rsid w:val="008B4F21"/>
    <w:rsid w:val="008B7378"/>
    <w:rsid w:val="008C35F3"/>
    <w:rsid w:val="008D56DF"/>
    <w:rsid w:val="008D799D"/>
    <w:rsid w:val="008F5712"/>
    <w:rsid w:val="00905FEA"/>
    <w:rsid w:val="00914942"/>
    <w:rsid w:val="0091783B"/>
    <w:rsid w:val="00922306"/>
    <w:rsid w:val="00931663"/>
    <w:rsid w:val="009426A5"/>
    <w:rsid w:val="009521F2"/>
    <w:rsid w:val="00963C69"/>
    <w:rsid w:val="009740A1"/>
    <w:rsid w:val="00977955"/>
    <w:rsid w:val="00977FEA"/>
    <w:rsid w:val="00986DE5"/>
    <w:rsid w:val="009A5446"/>
    <w:rsid w:val="009B4CD9"/>
    <w:rsid w:val="009C1CA6"/>
    <w:rsid w:val="009C3645"/>
    <w:rsid w:val="009D247A"/>
    <w:rsid w:val="009D3E66"/>
    <w:rsid w:val="009E2E26"/>
    <w:rsid w:val="009F317F"/>
    <w:rsid w:val="009F3721"/>
    <w:rsid w:val="009F41CC"/>
    <w:rsid w:val="009F4A99"/>
    <w:rsid w:val="009F6F06"/>
    <w:rsid w:val="00A00D9F"/>
    <w:rsid w:val="00A03016"/>
    <w:rsid w:val="00A1064A"/>
    <w:rsid w:val="00A206AD"/>
    <w:rsid w:val="00A209AF"/>
    <w:rsid w:val="00A27372"/>
    <w:rsid w:val="00A53694"/>
    <w:rsid w:val="00A54240"/>
    <w:rsid w:val="00A55C50"/>
    <w:rsid w:val="00A7013E"/>
    <w:rsid w:val="00A87938"/>
    <w:rsid w:val="00A91D00"/>
    <w:rsid w:val="00A944B8"/>
    <w:rsid w:val="00AA4754"/>
    <w:rsid w:val="00AB1F5F"/>
    <w:rsid w:val="00AB246B"/>
    <w:rsid w:val="00AC1CA7"/>
    <w:rsid w:val="00AC3ACD"/>
    <w:rsid w:val="00AD1114"/>
    <w:rsid w:val="00AE3079"/>
    <w:rsid w:val="00AE320C"/>
    <w:rsid w:val="00AF1183"/>
    <w:rsid w:val="00B07EB1"/>
    <w:rsid w:val="00B16B25"/>
    <w:rsid w:val="00B226B5"/>
    <w:rsid w:val="00B22AEA"/>
    <w:rsid w:val="00B2466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C67D1"/>
    <w:rsid w:val="00BD3D74"/>
    <w:rsid w:val="00BE5A3F"/>
    <w:rsid w:val="00BF0DE4"/>
    <w:rsid w:val="00BF417C"/>
    <w:rsid w:val="00BF52D9"/>
    <w:rsid w:val="00C05167"/>
    <w:rsid w:val="00C0544C"/>
    <w:rsid w:val="00C12400"/>
    <w:rsid w:val="00C12DBA"/>
    <w:rsid w:val="00C1319A"/>
    <w:rsid w:val="00C14FB3"/>
    <w:rsid w:val="00C172F5"/>
    <w:rsid w:val="00C23EE8"/>
    <w:rsid w:val="00C25702"/>
    <w:rsid w:val="00C303C2"/>
    <w:rsid w:val="00C30C62"/>
    <w:rsid w:val="00C439A0"/>
    <w:rsid w:val="00C51BD9"/>
    <w:rsid w:val="00C61476"/>
    <w:rsid w:val="00C637A9"/>
    <w:rsid w:val="00C92E83"/>
    <w:rsid w:val="00CB39BF"/>
    <w:rsid w:val="00CB7D39"/>
    <w:rsid w:val="00CD5B63"/>
    <w:rsid w:val="00CD5C31"/>
    <w:rsid w:val="00D01155"/>
    <w:rsid w:val="00D024BC"/>
    <w:rsid w:val="00D2558E"/>
    <w:rsid w:val="00D82494"/>
    <w:rsid w:val="00D85A32"/>
    <w:rsid w:val="00D97F14"/>
    <w:rsid w:val="00DB688D"/>
    <w:rsid w:val="00DB68BA"/>
    <w:rsid w:val="00DC5820"/>
    <w:rsid w:val="00DD2480"/>
    <w:rsid w:val="00DE6770"/>
    <w:rsid w:val="00DF2F67"/>
    <w:rsid w:val="00DF4CAB"/>
    <w:rsid w:val="00E13556"/>
    <w:rsid w:val="00E435E5"/>
    <w:rsid w:val="00E55ED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88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714200-F07D-47DB-ADA6-32EC93B22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1</TotalTime>
  <Pages>3</Pages>
  <Words>842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User</cp:lastModifiedBy>
  <cp:revision>5</cp:revision>
  <cp:lastPrinted>2024-03-11T12:19:00Z</cp:lastPrinted>
  <dcterms:created xsi:type="dcterms:W3CDTF">2024-08-15T13:11:00Z</dcterms:created>
  <dcterms:modified xsi:type="dcterms:W3CDTF">2024-08-26T14:45:00Z</dcterms:modified>
</cp:coreProperties>
</file>