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405BC">
        <w:rPr>
          <w:b/>
        </w:rPr>
        <w:t>22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A53694" w:rsidRPr="002F5E5E">
        <w:t xml:space="preserve">Edital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113"/>
        <w:gridCol w:w="1536"/>
        <w:gridCol w:w="1226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0C5528" w:rsidP="00D405B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405BC">
              <w:rPr>
                <w:rFonts w:ascii="Times New Roman" w:hAnsi="Times New Roman"/>
                <w:sz w:val="24"/>
                <w:szCs w:val="24"/>
              </w:rPr>
              <w:t>9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D405BC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ISABELA GOBBO FARIA FERREIRA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D405BC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47.454.026-1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0C5528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bookmarkStart w:id="0" w:name="_GoBack"/>
      <w:bookmarkEnd w:id="0"/>
      <w:r w:rsidR="00B22AEA">
        <w:rPr>
          <w:rFonts w:ascii="Times New Roman" w:hAnsi="Times New Roman"/>
          <w:sz w:val="24"/>
          <w:szCs w:val="24"/>
        </w:rPr>
        <w:t>2</w:t>
      </w:r>
      <w:r w:rsidR="00D405BC">
        <w:rPr>
          <w:rFonts w:ascii="Times New Roman" w:hAnsi="Times New Roman"/>
          <w:sz w:val="24"/>
          <w:szCs w:val="24"/>
        </w:rPr>
        <w:t>9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2843F0">
        <w:rPr>
          <w:rFonts w:ascii="Times New Roman" w:hAnsi="Times New Roman"/>
          <w:sz w:val="24"/>
          <w:szCs w:val="24"/>
        </w:rPr>
        <w:t>Agosto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28083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280838">
      <w:rPr>
        <w:noProof/>
        <w:sz w:val="36"/>
        <w:szCs w:val="36"/>
        <w:u w:val="single"/>
        <w:lang w:eastAsia="pt-BR"/>
      </w:rPr>
      <w:pict>
        <v:group id=" 1" o:spid="_x0000_s59393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59882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59881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59880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59801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59879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59878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59877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59876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5987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59874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59873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59872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59871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5987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59869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59868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59867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59866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5986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59864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59863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59862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59861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5986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59859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59858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59857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59856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598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59854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59853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59852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59851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5985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59849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59848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59847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59846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5984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59844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59843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59842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59841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5984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59839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59838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59837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59836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5983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59834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59833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59832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59831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5983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59829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59828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59827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59826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5982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59824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59823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59822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59821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5982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59819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59818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59817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59816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5981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59814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59813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59812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59811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5981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59809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59808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59807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59806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598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59804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59803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59802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59797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5980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59799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59798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59794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59796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5979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59788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59793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59792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59791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5979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59789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59787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59786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59737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59783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59785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59784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59780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59782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59781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59777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59779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59778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5977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5977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5977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59771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59773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59772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59768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59770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59769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59765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59767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59766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59762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59764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59763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59761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5976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59759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59758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59757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59756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597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59754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59753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59752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59751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5975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59749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59748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59747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59746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5974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59744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59743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59742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59741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5974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59739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59738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59736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59658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5973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59730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59734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59733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59732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59731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59706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59723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59729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5972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59728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59727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59726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59725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59722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59707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5972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59718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59720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59719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5971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5971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5971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59714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59713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59712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5971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59710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59709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59708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5968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59705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59702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59704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59703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59699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5970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59700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59696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59698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59697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59693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59695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59694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59692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59691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59688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59690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59689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59687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59686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59659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59682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59684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59683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59679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5968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59680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59676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59678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59677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59673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59675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59674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59670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59672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5967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59669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59666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59668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59667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59663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59665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59664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59660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59662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5966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59657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5962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59656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59653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59655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59654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59652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59651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5965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59649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59648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59625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59647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59644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5964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59645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59643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59642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59641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59640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59639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59638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59637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59636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59635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59634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59633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59632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59631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59630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59629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59628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59627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59626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59624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59583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59619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59622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59621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59620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59598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59616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59618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59617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59613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59615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59614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59607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59612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5961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59610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59609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59608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59604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59606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59605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59599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59603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59602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59601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59600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59584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59597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59596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59595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59594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59593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59592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59591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59590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59589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59588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59587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59586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59585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59579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59582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59581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5958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59394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59573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59578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59577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59576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59575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59574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5954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59572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59571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59570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59569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59568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59567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59566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59565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59564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59563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59562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59561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59560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59559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59558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59557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59556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59555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59554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59553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59552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59551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59550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59549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59528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59547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59546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59545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59544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59543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59542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59541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59540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59539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59538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59537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59536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59535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59534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59533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59532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59531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59530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59529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59507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59527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59526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59525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59524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59523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59522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59521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59520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59519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59518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59517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59516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59515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59514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59513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59512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59511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59510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59509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59508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59487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59506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59505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59504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59503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59502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59501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59500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59499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59498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59497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59496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59495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59494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59493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59492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59491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59490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59489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59488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59467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59486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59485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59484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59483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59482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59481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59480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59479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59478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59477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59476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59475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59474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59473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59472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59471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59470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59469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59468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59461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59466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59465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59464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59463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59462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5944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59460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59459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59458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59457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59456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59455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59454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59453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59452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59451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59450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59449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59448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59447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59446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59445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59444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59443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59442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59441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59395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59439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59438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59437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59436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59435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59434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59433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59432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59431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59430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59429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59428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59427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59426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59425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59424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59423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59422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59421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59420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59419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59418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59417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59416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59415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59414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59413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59412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59411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59410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59409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59408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59407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59406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59405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59404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59403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59402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59401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59400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59399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59398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59397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59396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59883"/>
    <o:shapelayout v:ext="edit">
      <o:idmap v:ext="edit" data="58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8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14200-F07D-47DB-ADA6-32EC93B22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842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6</cp:revision>
  <cp:lastPrinted>2024-03-11T12:19:00Z</cp:lastPrinted>
  <dcterms:created xsi:type="dcterms:W3CDTF">2024-08-15T13:11:00Z</dcterms:created>
  <dcterms:modified xsi:type="dcterms:W3CDTF">2024-08-28T19:59:00Z</dcterms:modified>
</cp:coreProperties>
</file>