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3E0694">
        <w:rPr>
          <w:b/>
        </w:rPr>
        <w:t>23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</w:t>
      </w:r>
      <w:proofErr w:type="spellStart"/>
      <w:proofErr w:type="gramStart"/>
      <w:r w:rsidR="00365C17" w:rsidRPr="002F5E5E">
        <w:t>Simplificado</w:t>
      </w:r>
      <w:r w:rsidR="00A53694" w:rsidRPr="002F5E5E">
        <w:t>Edital</w:t>
      </w:r>
      <w:proofErr w:type="spellEnd"/>
      <w:proofErr w:type="gramEnd"/>
      <w:r w:rsidR="00A53694" w:rsidRPr="002F5E5E">
        <w:t xml:space="preserve"> </w:t>
      </w:r>
      <w:r w:rsidR="00EE280F" w:rsidRPr="002F5E5E">
        <w:t>nº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40C57" w:rsidRDefault="00140C57" w:rsidP="00140C5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0C5528"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5113"/>
        <w:gridCol w:w="1536"/>
        <w:gridCol w:w="1226"/>
      </w:tblGrid>
      <w:tr w:rsidR="00140C57" w:rsidTr="00A54240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2A277B" w:rsidTr="002E1122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277B" w:rsidRPr="00725607" w:rsidRDefault="003E0694" w:rsidP="003E069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2A277B"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3E0694" w:rsidP="002A277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JANAINA GONÇALVES SILVERIO PAULINO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3E0694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54.244.769-1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0C5528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bookmarkStart w:id="0" w:name="_GoBack"/>
      <w:bookmarkEnd w:id="0"/>
      <w:r w:rsidR="003E0694">
        <w:rPr>
          <w:rFonts w:ascii="Times New Roman" w:hAnsi="Times New Roman"/>
          <w:sz w:val="24"/>
          <w:szCs w:val="24"/>
        </w:rPr>
        <w:t>30</w:t>
      </w:r>
      <w:r w:rsidR="00A87938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 xml:space="preserve">de </w:t>
      </w:r>
      <w:r w:rsidR="002843F0">
        <w:rPr>
          <w:rFonts w:ascii="Times New Roman" w:hAnsi="Times New Roman"/>
          <w:sz w:val="24"/>
          <w:szCs w:val="24"/>
        </w:rPr>
        <w:t>Agosto</w:t>
      </w:r>
      <w:r w:rsidR="00A87938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3602AF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  <w:r w:rsidR="00020103" w:rsidRPr="00020103">
        <w:rPr>
          <w:rFonts w:ascii="Times New Roman" w:hAnsi="Times New Roman"/>
          <w:sz w:val="24"/>
          <w:szCs w:val="24"/>
        </w:rPr>
        <w:t>JOÃO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1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1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CB7" w:rsidRPr="00FD67BB" w:rsidRDefault="002A0019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2A0019">
      <w:rPr>
        <w:noProof/>
        <w:sz w:val="36"/>
        <w:szCs w:val="36"/>
        <w:u w:val="single"/>
        <w:lang w:eastAsia="pt-BR"/>
      </w:rPr>
      <w:pict>
        <v:group id=" 1" o:spid="_x0000_s59393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59882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59881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59880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59801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59879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59878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59877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59876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5987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59874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59873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59872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59871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5987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59869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59868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59867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59866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5986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59864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59863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59862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59861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5986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59859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59858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59857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59856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598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59854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59853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59852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59851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5985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59849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59848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59847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59846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5984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59844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59843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59842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59841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5984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59839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59838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59837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59836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5983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59834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59833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59832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59831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5983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59829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59828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59827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59826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5982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59824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59823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59822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59821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5982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59819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59818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59817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59816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5981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59814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59813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59812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59811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5981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59809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59808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59807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59806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598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59804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59803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59802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59797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5980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59799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59798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59794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59796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5979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59788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59793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59792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59791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5979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59789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59787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59786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59737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59783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59785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59784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59780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59782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59781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59777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59779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59778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5977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5977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5977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59771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59773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59772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59768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59770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59769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59765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59767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59766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59762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59764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59763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59761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5976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59759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59758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59757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59756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597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59754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59753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59752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59751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5975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59749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59748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59747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59746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5974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59744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59743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59742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59741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5974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59739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59738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59736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59658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5973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59730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59734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59733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59732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59731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59706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59723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59729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5972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59728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59727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59726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59725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59722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59707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5972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59718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59720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59719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5971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5971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5971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59714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59713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59712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5971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59710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59709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59708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5968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59705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59702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59704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59703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59699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5970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59700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59696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59698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59697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59693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59695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59694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59692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59691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59688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59690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59689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59687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59686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59659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59682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59684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59683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59679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5968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59680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59676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59678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59677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59673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59675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59674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59670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59672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5967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59669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59666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59668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59667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59663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59665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59664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59660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59662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5966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59657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5962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59656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59653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59655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59654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59652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59651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5965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59649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59648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59625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59647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59644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5964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59645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59643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59642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59641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59640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59639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59638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59637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59636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59635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59634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59633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59632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59631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59630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59629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59628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59627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59626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59624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59583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59619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59622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59621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59620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59598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59616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59618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59617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59613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59615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59614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59607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59612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5961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59610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59609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59608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59604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59606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59605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59599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59603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59602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59601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59600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59584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59597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59596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59595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59594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59593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59592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59591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59590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59589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59588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59587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59586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59585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59579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59582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59581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5958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59394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59573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59578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59577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59576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59575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59574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5954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59572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59571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59570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59569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59568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59567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59566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59565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59564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59563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59562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59561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59560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59559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59558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59557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59556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59555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59554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59553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59552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59551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59550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59549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59528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59547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59546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59545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59544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59543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59542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59541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59540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59539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59538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59537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59536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59535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59534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59533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59532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59531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59530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59529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59507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59527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59526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59525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59524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59523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59522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59521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59520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59519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59518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59517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59516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59515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59514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59513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59512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59511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59510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59509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59508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59487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59506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59505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59504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59503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59502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59501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59500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59499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59498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59497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59496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59495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59494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59493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59492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59491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59490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59489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59488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59467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59486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59485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59484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59483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59482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59481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59480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59479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59478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59477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59476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59475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59474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59473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59472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59471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59470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59469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59468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59461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59466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59465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59464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59463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59462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5944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59460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59459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59458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59457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59456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59455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59454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59453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59452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59451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59450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59449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59448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59447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59446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59445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59444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59443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59442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59441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59395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59439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59438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59437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59436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59435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59434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59433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59432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59431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59430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59429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59428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59427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59426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59425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59424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59423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59422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59421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59420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59419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59418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59417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59416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59415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59414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59413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59412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59411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59410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59409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59408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59407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59406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59405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59404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59403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59402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59401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59400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59399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59398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59397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59396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9883"/>
    <o:shapelayout v:ext="edit">
      <o:idmap v:ext="edit" data="58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C5528"/>
    <w:rsid w:val="000D57AF"/>
    <w:rsid w:val="000D7B06"/>
    <w:rsid w:val="000F7D6F"/>
    <w:rsid w:val="00114AD8"/>
    <w:rsid w:val="00121DAD"/>
    <w:rsid w:val="00121DD6"/>
    <w:rsid w:val="00140C57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80838"/>
    <w:rsid w:val="002843F0"/>
    <w:rsid w:val="0029319D"/>
    <w:rsid w:val="002A0019"/>
    <w:rsid w:val="002A277B"/>
    <w:rsid w:val="002A6791"/>
    <w:rsid w:val="002B5BE0"/>
    <w:rsid w:val="002D080D"/>
    <w:rsid w:val="002D440A"/>
    <w:rsid w:val="002E1122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02AF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009C"/>
    <w:rsid w:val="003A3343"/>
    <w:rsid w:val="003B0C6D"/>
    <w:rsid w:val="003C69A6"/>
    <w:rsid w:val="003D2023"/>
    <w:rsid w:val="003D5743"/>
    <w:rsid w:val="003E0694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57A2F"/>
    <w:rsid w:val="00470C66"/>
    <w:rsid w:val="00497232"/>
    <w:rsid w:val="004D19F7"/>
    <w:rsid w:val="004D2A6D"/>
    <w:rsid w:val="004E3818"/>
    <w:rsid w:val="004E4352"/>
    <w:rsid w:val="004F0DE7"/>
    <w:rsid w:val="004F2416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978E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A80"/>
    <w:rsid w:val="00714D2E"/>
    <w:rsid w:val="00721534"/>
    <w:rsid w:val="00725607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91D3E"/>
    <w:rsid w:val="008A0D65"/>
    <w:rsid w:val="008A3E9E"/>
    <w:rsid w:val="008A50F8"/>
    <w:rsid w:val="008B39FD"/>
    <w:rsid w:val="008B4CBE"/>
    <w:rsid w:val="008B4F21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521F2"/>
    <w:rsid w:val="00963C69"/>
    <w:rsid w:val="009740A1"/>
    <w:rsid w:val="00977955"/>
    <w:rsid w:val="00977FEA"/>
    <w:rsid w:val="00986DE5"/>
    <w:rsid w:val="009A5446"/>
    <w:rsid w:val="009B4CD9"/>
    <w:rsid w:val="009C1CA6"/>
    <w:rsid w:val="009C3645"/>
    <w:rsid w:val="009D247A"/>
    <w:rsid w:val="009D3E66"/>
    <w:rsid w:val="009E2E26"/>
    <w:rsid w:val="009F317F"/>
    <w:rsid w:val="009F3721"/>
    <w:rsid w:val="009F41CC"/>
    <w:rsid w:val="009F4A99"/>
    <w:rsid w:val="009F6F06"/>
    <w:rsid w:val="00A00D9F"/>
    <w:rsid w:val="00A03016"/>
    <w:rsid w:val="00A1064A"/>
    <w:rsid w:val="00A206AD"/>
    <w:rsid w:val="00A209AF"/>
    <w:rsid w:val="00A27372"/>
    <w:rsid w:val="00A53694"/>
    <w:rsid w:val="00A54240"/>
    <w:rsid w:val="00A55C50"/>
    <w:rsid w:val="00A7013E"/>
    <w:rsid w:val="00A87938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22AEA"/>
    <w:rsid w:val="00B2466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C67D1"/>
    <w:rsid w:val="00BD3D74"/>
    <w:rsid w:val="00BE5A3F"/>
    <w:rsid w:val="00BF0DE4"/>
    <w:rsid w:val="00BF417C"/>
    <w:rsid w:val="00BF52D9"/>
    <w:rsid w:val="00C05167"/>
    <w:rsid w:val="00C0544C"/>
    <w:rsid w:val="00C12400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92E83"/>
    <w:rsid w:val="00CB39BF"/>
    <w:rsid w:val="00CB7D39"/>
    <w:rsid w:val="00CD5B63"/>
    <w:rsid w:val="00CD5C31"/>
    <w:rsid w:val="00D01155"/>
    <w:rsid w:val="00D024BC"/>
    <w:rsid w:val="00D2558E"/>
    <w:rsid w:val="00D405BC"/>
    <w:rsid w:val="00D82494"/>
    <w:rsid w:val="00D85A32"/>
    <w:rsid w:val="00D97F14"/>
    <w:rsid w:val="00DB688D"/>
    <w:rsid w:val="00DB68BA"/>
    <w:rsid w:val="00DC5820"/>
    <w:rsid w:val="00DD2480"/>
    <w:rsid w:val="00DE6770"/>
    <w:rsid w:val="00DF2F67"/>
    <w:rsid w:val="00DF4CAB"/>
    <w:rsid w:val="00E13556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88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14200-F07D-47DB-ADA6-32EC93B22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3</TotalTime>
  <Pages>3</Pages>
  <Words>843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User</cp:lastModifiedBy>
  <cp:revision>7</cp:revision>
  <cp:lastPrinted>2024-03-11T12:19:00Z</cp:lastPrinted>
  <dcterms:created xsi:type="dcterms:W3CDTF">2024-08-15T13:11:00Z</dcterms:created>
  <dcterms:modified xsi:type="dcterms:W3CDTF">2024-08-30T14:22:00Z</dcterms:modified>
</cp:coreProperties>
</file>