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F91F02">
        <w:rPr>
          <w:b/>
        </w:rPr>
        <w:t>24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A53694" w:rsidRPr="002F5E5E">
        <w:t xml:space="preserve">Edital </w:t>
      </w:r>
      <w:r w:rsidR="00EE280F" w:rsidRPr="002F5E5E">
        <w:t>nº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0C5528">
        <w:rPr>
          <w:rFonts w:ascii="Times New Roman" w:hAnsi="Times New Roman"/>
          <w:b/>
          <w:sz w:val="24"/>
          <w:szCs w:val="24"/>
        </w:rPr>
        <w:t>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90"/>
        <w:gridCol w:w="4796"/>
        <w:gridCol w:w="1686"/>
        <w:gridCol w:w="1195"/>
      </w:tblGrid>
      <w:tr w:rsidR="00140C57" w:rsidTr="00F91F02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F91F0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F91F02" w:rsidP="003E0694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="002A277B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F91F02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MILENA SANTOS DA SILVA</w:t>
            </w:r>
          </w:p>
        </w:tc>
        <w:tc>
          <w:tcPr>
            <w:tcW w:w="9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F91F02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50.552.448-X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F91F02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  <w:bookmarkStart w:id="0" w:name="_GoBack"/>
            <w:bookmarkEnd w:id="0"/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Se o(s) candidato(s) convocado(s) não comparecer(em) no prazo acima fixado será(ão)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2.1 - 01 (uma) foto 3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constando algum apontamento a respectiva certidão de objeto e pé do(s)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F91F02">
        <w:rPr>
          <w:rFonts w:ascii="Times New Roman" w:hAnsi="Times New Roman"/>
          <w:sz w:val="24"/>
          <w:szCs w:val="24"/>
        </w:rPr>
        <w:t>05</w:t>
      </w:r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 xml:space="preserve">de </w:t>
      </w:r>
      <w:r w:rsidR="00F91F02">
        <w:rPr>
          <w:rFonts w:ascii="Times New Roman" w:hAnsi="Times New Roman"/>
          <w:sz w:val="24"/>
          <w:szCs w:val="24"/>
        </w:rPr>
        <w:t>Setembro</w:t>
      </w:r>
      <w:r w:rsidR="00A87938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91F0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81000 w 50"/>
                            <a:gd name="T1" fmla="*/ 0 h 84"/>
                            <a:gd name="T2" fmla="*/ 0 w 50"/>
                            <a:gd name="T3" fmla="*/ 81614 h 84"/>
                            <a:gd name="T4" fmla="*/ 0 w 50"/>
                            <a:gd name="T5" fmla="*/ 200531 h 84"/>
                            <a:gd name="T6" fmla="*/ 81000 w 50"/>
                            <a:gd name="T7" fmla="*/ 285528 h 84"/>
                            <a:gd name="T8" fmla="*/ 84375 w 50"/>
                            <a:gd name="T9" fmla="*/ 285528 h 84"/>
                            <a:gd name="T10" fmla="*/ 168750 w 50"/>
                            <a:gd name="T11" fmla="*/ 200531 h 84"/>
                            <a:gd name="T12" fmla="*/ 168750 w 50"/>
                            <a:gd name="T13" fmla="*/ 81614 h 84"/>
                            <a:gd name="T14" fmla="*/ 84375 w 50"/>
                            <a:gd name="T15" fmla="*/ 0 h 84"/>
                            <a:gd name="T16" fmla="*/ 810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74861 h 104"/>
                              <a:gd name="T2" fmla="*/ 81093 w 226"/>
                              <a:gd name="T3" fmla="*/ 44333 h 104"/>
                              <a:gd name="T4" fmla="*/ 91239 w 226"/>
                              <a:gd name="T5" fmla="*/ 78245 h 104"/>
                              <a:gd name="T6" fmla="*/ 145301 w 226"/>
                              <a:gd name="T7" fmla="*/ 64680 h 104"/>
                              <a:gd name="T8" fmla="*/ 141924 w 226"/>
                              <a:gd name="T9" fmla="*/ 30528 h 104"/>
                              <a:gd name="T10" fmla="*/ 236750 w 226"/>
                              <a:gd name="T11" fmla="*/ 10181 h 104"/>
                              <a:gd name="T12" fmla="*/ 246896 w 226"/>
                              <a:gd name="T13" fmla="*/ 115571 h 104"/>
                              <a:gd name="T14" fmla="*/ 287434 w 226"/>
                              <a:gd name="T15" fmla="*/ 112172 h 104"/>
                              <a:gd name="T16" fmla="*/ 284057 w 226"/>
                              <a:gd name="T17" fmla="*/ 6782 h 104"/>
                              <a:gd name="T18" fmla="*/ 331365 w 226"/>
                              <a:gd name="T19" fmla="*/ 0 h 104"/>
                              <a:gd name="T20" fmla="*/ 334742 w 226"/>
                              <a:gd name="T21" fmla="*/ 33927 h 104"/>
                              <a:gd name="T22" fmla="*/ 358396 w 226"/>
                              <a:gd name="T23" fmla="*/ 33927 h 104"/>
                              <a:gd name="T24" fmla="*/ 361773 w 226"/>
                              <a:gd name="T25" fmla="*/ 0 h 104"/>
                              <a:gd name="T26" fmla="*/ 419212 w 226"/>
                              <a:gd name="T27" fmla="*/ 0 h 104"/>
                              <a:gd name="T28" fmla="*/ 419212 w 226"/>
                              <a:gd name="T29" fmla="*/ 33927 h 104"/>
                              <a:gd name="T30" fmla="*/ 449635 w 226"/>
                              <a:gd name="T31" fmla="*/ 33927 h 104"/>
                              <a:gd name="T32" fmla="*/ 449635 w 226"/>
                              <a:gd name="T33" fmla="*/ 3399 h 104"/>
                              <a:gd name="T34" fmla="*/ 500320 w 226"/>
                              <a:gd name="T35" fmla="*/ 6782 h 104"/>
                              <a:gd name="T36" fmla="*/ 493551 w 226"/>
                              <a:gd name="T37" fmla="*/ 115571 h 104"/>
                              <a:gd name="T38" fmla="*/ 537482 w 226"/>
                              <a:gd name="T39" fmla="*/ 122353 h 104"/>
                              <a:gd name="T40" fmla="*/ 547628 w 226"/>
                              <a:gd name="T41" fmla="*/ 16963 h 104"/>
                              <a:gd name="T42" fmla="*/ 632323 w 226"/>
                              <a:gd name="T43" fmla="*/ 30528 h 104"/>
                              <a:gd name="T44" fmla="*/ 632323 w 226"/>
                              <a:gd name="T45" fmla="*/ 68079 h 104"/>
                              <a:gd name="T46" fmla="*/ 683008 w 226"/>
                              <a:gd name="T47" fmla="*/ 81644 h 104"/>
                              <a:gd name="T48" fmla="*/ 689762 w 226"/>
                              <a:gd name="T49" fmla="*/ 51116 h 104"/>
                              <a:gd name="T50" fmla="*/ 764101 w 226"/>
                              <a:gd name="T51" fmla="*/ 74861 h 104"/>
                              <a:gd name="T52" fmla="*/ 662731 w 226"/>
                              <a:gd name="T53" fmla="*/ 353705 h 104"/>
                              <a:gd name="T54" fmla="*/ 108124 w 226"/>
                              <a:gd name="T55" fmla="*/ 353705 h 104"/>
                              <a:gd name="T56" fmla="*/ 0 w 226"/>
                              <a:gd name="T57" fmla="*/ 74861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73477 h 51"/>
                              <a:gd name="T2" fmla="*/ 135000 w 41"/>
                              <a:gd name="T3" fmla="*/ 173477 h 51"/>
                              <a:gd name="T4" fmla="*/ 138375 w 41"/>
                              <a:gd name="T5" fmla="*/ 54502 h 51"/>
                              <a:gd name="T6" fmla="*/ 67500 w 41"/>
                              <a:gd name="T7" fmla="*/ 0 h 51"/>
                              <a:gd name="T8" fmla="*/ 0 w 41"/>
                              <a:gd name="T9" fmla="*/ 54502 h 51"/>
                              <a:gd name="T10" fmla="*/ 0 w 41"/>
                              <a:gd name="T11" fmla="*/ 173477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149853 h 44"/>
                              <a:gd name="T2" fmla="*/ 84375 w 26"/>
                              <a:gd name="T3" fmla="*/ 149853 h 44"/>
                              <a:gd name="T4" fmla="*/ 87750 w 26"/>
                              <a:gd name="T5" fmla="*/ 40969 h 44"/>
                              <a:gd name="T6" fmla="*/ 47250 w 26"/>
                              <a:gd name="T7" fmla="*/ 0 h 44"/>
                              <a:gd name="T8" fmla="*/ 3375 w 26"/>
                              <a:gd name="T9" fmla="*/ 40969 h 44"/>
                              <a:gd name="T10" fmla="*/ 0 w 26"/>
                              <a:gd name="T11" fmla="*/ 149853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33900 h 60"/>
                              <a:gd name="T2" fmla="*/ 142426 w 42"/>
                              <a:gd name="T3" fmla="*/ 183512 h 60"/>
                              <a:gd name="T4" fmla="*/ 71333 w 42"/>
                              <a:gd name="T5" fmla="*/ 203852 h 60"/>
                              <a:gd name="T6" fmla="*/ 0 w 42"/>
                              <a:gd name="T7" fmla="*/ 3390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30527 h 53"/>
                              <a:gd name="T2" fmla="*/ 105301 w 31"/>
                              <a:gd name="T3" fmla="*/ 163265 h 53"/>
                              <a:gd name="T4" fmla="*/ 57844 w 31"/>
                              <a:gd name="T5" fmla="*/ 180227 h 53"/>
                              <a:gd name="T6" fmla="*/ 0 w 31"/>
                              <a:gd name="T7" fmla="*/ 30527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132301 w 39"/>
                              <a:gd name="T1" fmla="*/ 30518 h 60"/>
                              <a:gd name="T2" fmla="*/ 0 w 39"/>
                              <a:gd name="T3" fmla="*/ 186909 h 60"/>
                              <a:gd name="T4" fmla="*/ 67961 w 39"/>
                              <a:gd name="T5" fmla="*/ 203852 h 60"/>
                              <a:gd name="T6" fmla="*/ 132301 w 39"/>
                              <a:gd name="T7" fmla="*/ 30518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101926 w 30"/>
                              <a:gd name="T1" fmla="*/ 27143 h 53"/>
                              <a:gd name="T2" fmla="*/ 0 w 30"/>
                              <a:gd name="T3" fmla="*/ 163265 h 53"/>
                              <a:gd name="T4" fmla="*/ 47460 w 30"/>
                              <a:gd name="T5" fmla="*/ 180227 h 53"/>
                              <a:gd name="T6" fmla="*/ 101926 w 30"/>
                              <a:gd name="T7" fmla="*/ 27143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47897 h 15"/>
                              <a:gd name="T2" fmla="*/ 290250 w 166"/>
                              <a:gd name="T3" fmla="*/ 0 h 15"/>
                              <a:gd name="T4" fmla="*/ 560250 w 166"/>
                              <a:gd name="T5" fmla="*/ 51302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30375 h 9"/>
                              <a:gd name="T2" fmla="*/ 74250 w 47"/>
                              <a:gd name="T3" fmla="*/ 13500 h 9"/>
                              <a:gd name="T4" fmla="*/ 158625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34428 h 10"/>
                              <a:gd name="T2" fmla="*/ 114750 w 51"/>
                              <a:gd name="T3" fmla="*/ 6840 h 10"/>
                              <a:gd name="T4" fmla="*/ 17212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37125 h 11"/>
                              <a:gd name="T2" fmla="*/ 111375 w 54"/>
                              <a:gd name="T3" fmla="*/ 10125 h 11"/>
                              <a:gd name="T4" fmla="*/ 182250 w 54"/>
                              <a:gd name="T5" fmla="*/ 337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40500 h 12"/>
                              <a:gd name="T2" fmla="*/ 111375 w 60"/>
                              <a:gd name="T3" fmla="*/ 13500 h 12"/>
                              <a:gd name="T4" fmla="*/ 192375 w 60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41178 h 12"/>
                              <a:gd name="T2" fmla="*/ 111375 w 69"/>
                              <a:gd name="T3" fmla="*/ 13650 h 12"/>
                              <a:gd name="T4" fmla="*/ 23287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50625 h 15"/>
                              <a:gd name="T2" fmla="*/ 115270 w 53"/>
                              <a:gd name="T3" fmla="*/ 13500 h 15"/>
                              <a:gd name="T4" fmla="*/ 179551 w 53"/>
                              <a:gd name="T5" fmla="*/ 337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33750 h 10"/>
                              <a:gd name="T2" fmla="*/ 7762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6875 h 5"/>
                              <a:gd name="T2" fmla="*/ 9112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10810 h 3"/>
                              <a:gd name="T2" fmla="*/ 50625 w 15"/>
                              <a:gd name="T3" fmla="*/ 7283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13500 h 4"/>
                              <a:gd name="T2" fmla="*/ 97875 w 62"/>
                              <a:gd name="T3" fmla="*/ 0 h 4"/>
                              <a:gd name="T4" fmla="*/ 209250 w 62"/>
                              <a:gd name="T5" fmla="*/ 135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58625 w 47"/>
                              <a:gd name="T1" fmla="*/ 30375 h 9"/>
                              <a:gd name="T2" fmla="*/ 87750 w 47"/>
                              <a:gd name="T3" fmla="*/ 13500 h 9"/>
                              <a:gd name="T4" fmla="*/ 0 w 47"/>
                              <a:gd name="T5" fmla="*/ 337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68750 w 50"/>
                              <a:gd name="T1" fmla="*/ 37803 h 11"/>
                              <a:gd name="T2" fmla="*/ 60750 w 50"/>
                              <a:gd name="T3" fmla="*/ 10247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85625 w 55"/>
                              <a:gd name="T1" fmla="*/ 40500 h 12"/>
                              <a:gd name="T2" fmla="*/ 74250 w 55"/>
                              <a:gd name="T3" fmla="*/ 13500 h 12"/>
                              <a:gd name="T4" fmla="*/ 0 w 55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99125 w 59"/>
                              <a:gd name="T1" fmla="*/ 40500 h 12"/>
                              <a:gd name="T2" fmla="*/ 87750 w 59"/>
                              <a:gd name="T3" fmla="*/ 13500 h 12"/>
                              <a:gd name="T4" fmla="*/ 6750 w 59"/>
                              <a:gd name="T5" fmla="*/ 337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226125 w 67"/>
                              <a:gd name="T1" fmla="*/ 34428 h 10"/>
                              <a:gd name="T2" fmla="*/ 121500 w 67"/>
                              <a:gd name="T3" fmla="*/ 13681 h 10"/>
                              <a:gd name="T4" fmla="*/ 337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59301 w 47"/>
                              <a:gd name="T1" fmla="*/ 47250 h 14"/>
                              <a:gd name="T2" fmla="*/ 57531 w 47"/>
                              <a:gd name="T3" fmla="*/ 13500 h 14"/>
                              <a:gd name="T4" fmla="*/ 0 w 47"/>
                              <a:gd name="T5" fmla="*/ 337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70875 w 21"/>
                              <a:gd name="T1" fmla="*/ 270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84375 w 25"/>
                              <a:gd name="T1" fmla="*/ 202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57375 w 17"/>
                              <a:gd name="T1" fmla="*/ 14183 h 4"/>
                              <a:gd name="T2" fmla="*/ 0 w 17"/>
                              <a:gd name="T3" fmla="*/ 721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3375 w 3"/>
                                <a:gd name="T1" fmla="*/ 60750 h 19"/>
                                <a:gd name="T2" fmla="*/ 6750 w 3"/>
                                <a:gd name="T3" fmla="*/ 57375 h 19"/>
                                <a:gd name="T4" fmla="*/ 3375 w 3"/>
                                <a:gd name="T5" fmla="*/ 54000 h 19"/>
                                <a:gd name="T6" fmla="*/ 6750 w 3"/>
                                <a:gd name="T7" fmla="*/ 50625 h 19"/>
                                <a:gd name="T8" fmla="*/ 0 w 3"/>
                                <a:gd name="T9" fmla="*/ 47250 h 19"/>
                                <a:gd name="T10" fmla="*/ 6750 w 3"/>
                                <a:gd name="T11" fmla="*/ 43875 h 19"/>
                                <a:gd name="T12" fmla="*/ 3375 w 3"/>
                                <a:gd name="T13" fmla="*/ 43875 h 19"/>
                                <a:gd name="T14" fmla="*/ 6750 w 3"/>
                                <a:gd name="T15" fmla="*/ 40500 h 19"/>
                                <a:gd name="T16" fmla="*/ 3375 w 3"/>
                                <a:gd name="T17" fmla="*/ 37125 h 19"/>
                                <a:gd name="T18" fmla="*/ 6750 w 3"/>
                                <a:gd name="T19" fmla="*/ 30375 h 19"/>
                                <a:gd name="T20" fmla="*/ 3375 w 3"/>
                                <a:gd name="T21" fmla="*/ 23625 h 19"/>
                                <a:gd name="T22" fmla="*/ 3375 w 3"/>
                                <a:gd name="T23" fmla="*/ 20250 h 19"/>
                                <a:gd name="T24" fmla="*/ 10125 w 3"/>
                                <a:gd name="T25" fmla="*/ 16875 h 19"/>
                                <a:gd name="T26" fmla="*/ 3375 w 3"/>
                                <a:gd name="T27" fmla="*/ 13500 h 19"/>
                                <a:gd name="T28" fmla="*/ 6750 w 3"/>
                                <a:gd name="T29" fmla="*/ 10125 h 19"/>
                                <a:gd name="T30" fmla="*/ 3375 w 3"/>
                                <a:gd name="T31" fmla="*/ 10125 h 19"/>
                                <a:gd name="T32" fmla="*/ 6750 w 3"/>
                                <a:gd name="T33" fmla="*/ 3375 h 19"/>
                                <a:gd name="T34" fmla="*/ 337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33750 w 16"/>
                              <a:gd name="T1" fmla="*/ 0 h 21"/>
                              <a:gd name="T2" fmla="*/ 3375 w 16"/>
                              <a:gd name="T3" fmla="*/ 23775 h 21"/>
                              <a:gd name="T4" fmla="*/ 6750 w 16"/>
                              <a:gd name="T5" fmla="*/ 27176 h 21"/>
                              <a:gd name="T6" fmla="*/ 6750 w 16"/>
                              <a:gd name="T7" fmla="*/ 30562 h 21"/>
                              <a:gd name="T8" fmla="*/ 3375 w 16"/>
                              <a:gd name="T9" fmla="*/ 33962 h 21"/>
                              <a:gd name="T10" fmla="*/ 3375 w 16"/>
                              <a:gd name="T11" fmla="*/ 54563 h 21"/>
                              <a:gd name="T12" fmla="*/ 6750 w 16"/>
                              <a:gd name="T13" fmla="*/ 54563 h 21"/>
                              <a:gd name="T14" fmla="*/ 10125 w 16"/>
                              <a:gd name="T15" fmla="*/ 64765 h 21"/>
                              <a:gd name="T16" fmla="*/ 54000 w 16"/>
                              <a:gd name="T17" fmla="*/ 16989 h 21"/>
                              <a:gd name="T18" fmla="*/ 337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6778 h 36"/>
                                  <a:gd name="T2" fmla="*/ 3375 w 20"/>
                                  <a:gd name="T3" fmla="*/ 6778 h 36"/>
                                  <a:gd name="T4" fmla="*/ 3375 w 20"/>
                                  <a:gd name="T5" fmla="*/ 6778 h 36"/>
                                  <a:gd name="T6" fmla="*/ 10125 w 20"/>
                                  <a:gd name="T7" fmla="*/ 3381 h 36"/>
                                  <a:gd name="T8" fmla="*/ 10125 w 20"/>
                                  <a:gd name="T9" fmla="*/ 6778 h 36"/>
                                  <a:gd name="T10" fmla="*/ 13500 w 20"/>
                                  <a:gd name="T11" fmla="*/ 0 h 36"/>
                                  <a:gd name="T12" fmla="*/ 16875 w 20"/>
                                  <a:gd name="T13" fmla="*/ 3381 h 36"/>
                                  <a:gd name="T14" fmla="*/ 20250 w 20"/>
                                  <a:gd name="T15" fmla="*/ 0 h 36"/>
                                  <a:gd name="T16" fmla="*/ 23625 w 20"/>
                                  <a:gd name="T17" fmla="*/ 3381 h 36"/>
                                  <a:gd name="T18" fmla="*/ 23625 w 20"/>
                                  <a:gd name="T19" fmla="*/ 6778 h 36"/>
                                  <a:gd name="T20" fmla="*/ 27000 w 20"/>
                                  <a:gd name="T21" fmla="*/ 10159 h 36"/>
                                  <a:gd name="T22" fmla="*/ 27000 w 20"/>
                                  <a:gd name="T23" fmla="*/ 16936 h 36"/>
                                  <a:gd name="T24" fmla="*/ 30375 w 20"/>
                                  <a:gd name="T25" fmla="*/ 20333 h 36"/>
                                  <a:gd name="T26" fmla="*/ 30375 w 20"/>
                                  <a:gd name="T27" fmla="*/ 27095 h 36"/>
                                  <a:gd name="T28" fmla="*/ 30375 w 20"/>
                                  <a:gd name="T29" fmla="*/ 30491 h 36"/>
                                  <a:gd name="T30" fmla="*/ 30375 w 20"/>
                                  <a:gd name="T31" fmla="*/ 44031 h 36"/>
                                  <a:gd name="T32" fmla="*/ 47250 w 20"/>
                                  <a:gd name="T33" fmla="*/ 61208 h 36"/>
                                  <a:gd name="T34" fmla="*/ 67500 w 20"/>
                                  <a:gd name="T35" fmla="*/ 78144 h 36"/>
                                  <a:gd name="T36" fmla="*/ 64125 w 20"/>
                                  <a:gd name="T37" fmla="*/ 81526 h 36"/>
                                  <a:gd name="T38" fmla="*/ 64125 w 20"/>
                                  <a:gd name="T39" fmla="*/ 84907 h 36"/>
                                  <a:gd name="T40" fmla="*/ 67500 w 20"/>
                                  <a:gd name="T41" fmla="*/ 88303 h 36"/>
                                  <a:gd name="T42" fmla="*/ 67500 w 20"/>
                                  <a:gd name="T43" fmla="*/ 108621 h 36"/>
                                  <a:gd name="T44" fmla="*/ 64125 w 20"/>
                                  <a:gd name="T45" fmla="*/ 108621 h 36"/>
                                  <a:gd name="T46" fmla="*/ 64125 w 20"/>
                                  <a:gd name="T47" fmla="*/ 122176 h 36"/>
                                  <a:gd name="T48" fmla="*/ 0 w 20"/>
                                  <a:gd name="T49" fmla="*/ 37269 h 36"/>
                                  <a:gd name="T50" fmla="*/ 0 w 20"/>
                                  <a:gd name="T51" fmla="*/ 6778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40500 w 12"/>
                                <a:gd name="T1" fmla="*/ 10125 h 20"/>
                                <a:gd name="T2" fmla="*/ 37125 w 12"/>
                                <a:gd name="T3" fmla="*/ 6750 h 20"/>
                                <a:gd name="T4" fmla="*/ 33750 w 12"/>
                                <a:gd name="T5" fmla="*/ 6750 h 20"/>
                                <a:gd name="T6" fmla="*/ 30375 w 12"/>
                                <a:gd name="T7" fmla="*/ 3375 h 20"/>
                                <a:gd name="T8" fmla="*/ 30375 w 12"/>
                                <a:gd name="T9" fmla="*/ 6750 h 20"/>
                                <a:gd name="T10" fmla="*/ 27000 w 12"/>
                                <a:gd name="T11" fmla="*/ 3375 h 20"/>
                                <a:gd name="T12" fmla="*/ 23625 w 12"/>
                                <a:gd name="T13" fmla="*/ 3375 h 20"/>
                                <a:gd name="T14" fmla="*/ 20250 w 12"/>
                                <a:gd name="T15" fmla="*/ 0 h 20"/>
                                <a:gd name="T16" fmla="*/ 16875 w 12"/>
                                <a:gd name="T17" fmla="*/ 3375 h 20"/>
                                <a:gd name="T18" fmla="*/ 16875 w 12"/>
                                <a:gd name="T19" fmla="*/ 10125 h 20"/>
                                <a:gd name="T20" fmla="*/ 10125 w 12"/>
                                <a:gd name="T21" fmla="*/ 10125 h 20"/>
                                <a:gd name="T22" fmla="*/ 10125 w 12"/>
                                <a:gd name="T23" fmla="*/ 16875 h 20"/>
                                <a:gd name="T24" fmla="*/ 6750 w 12"/>
                                <a:gd name="T25" fmla="*/ 23625 h 20"/>
                                <a:gd name="T26" fmla="*/ 6750 w 12"/>
                                <a:gd name="T27" fmla="*/ 30375 h 20"/>
                                <a:gd name="T28" fmla="*/ 10125 w 12"/>
                                <a:gd name="T29" fmla="*/ 33750 h 20"/>
                                <a:gd name="T30" fmla="*/ 10125 w 12"/>
                                <a:gd name="T31" fmla="*/ 43875 h 20"/>
                                <a:gd name="T32" fmla="*/ 3375 w 12"/>
                                <a:gd name="T33" fmla="*/ 57375 h 20"/>
                                <a:gd name="T34" fmla="*/ 20250 w 12"/>
                                <a:gd name="T35" fmla="*/ 67500 h 20"/>
                                <a:gd name="T36" fmla="*/ 40500 w 12"/>
                                <a:gd name="T37" fmla="*/ 40500 h 20"/>
                                <a:gd name="T38" fmla="*/ 40500 w 12"/>
                                <a:gd name="T39" fmla="*/ 1012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115985 h 39"/>
                              <a:gd name="T2" fmla="*/ 230142 w 74"/>
                              <a:gd name="T3" fmla="*/ 0 h 39"/>
                              <a:gd name="T4" fmla="*/ 243669 w 74"/>
                              <a:gd name="T5" fmla="*/ 68182 h 39"/>
                              <a:gd name="T6" fmla="*/ 240276 w 74"/>
                              <a:gd name="T7" fmla="*/ 112584 h 39"/>
                              <a:gd name="T8" fmla="*/ 182805 w 74"/>
                              <a:gd name="T9" fmla="*/ 132978 h 39"/>
                              <a:gd name="T10" fmla="*/ 159143 w 74"/>
                              <a:gd name="T11" fmla="*/ 122788 h 39"/>
                              <a:gd name="T12" fmla="*/ 179427 w 74"/>
                              <a:gd name="T13" fmla="*/ 115985 h 39"/>
                              <a:gd name="T14" fmla="*/ 179427 w 74"/>
                              <a:gd name="T15" fmla="*/ 98767 h 39"/>
                              <a:gd name="T16" fmla="*/ 155750 w 74"/>
                              <a:gd name="T17" fmla="*/ 122788 h 39"/>
                              <a:gd name="T18" fmla="*/ 179427 w 74"/>
                              <a:gd name="T19" fmla="*/ 98767 h 39"/>
                              <a:gd name="T20" fmla="*/ 179427 w 74"/>
                              <a:gd name="T21" fmla="*/ 81789 h 39"/>
                              <a:gd name="T22" fmla="*/ 169277 w 74"/>
                              <a:gd name="T23" fmla="*/ 64796 h 39"/>
                              <a:gd name="T24" fmla="*/ 165899 w 74"/>
                              <a:gd name="T25" fmla="*/ 30584 h 39"/>
                              <a:gd name="T26" fmla="*/ 0 w 74"/>
                              <a:gd name="T27" fmla="*/ 115985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250425 w 74"/>
                                <a:gd name="T1" fmla="*/ 115985 h 39"/>
                                <a:gd name="T2" fmla="*/ 23661 w 74"/>
                                <a:gd name="T3" fmla="*/ 0 h 39"/>
                                <a:gd name="T4" fmla="*/ 6756 w 74"/>
                                <a:gd name="T5" fmla="*/ 71584 h 39"/>
                                <a:gd name="T6" fmla="*/ 10149 w 74"/>
                                <a:gd name="T7" fmla="*/ 115985 h 39"/>
                                <a:gd name="T8" fmla="*/ 70999 w 74"/>
                                <a:gd name="T9" fmla="*/ 132978 h 39"/>
                                <a:gd name="T10" fmla="*/ 94675 w 74"/>
                                <a:gd name="T11" fmla="*/ 126190 h 39"/>
                                <a:gd name="T12" fmla="*/ 70999 w 74"/>
                                <a:gd name="T13" fmla="*/ 115985 h 39"/>
                                <a:gd name="T14" fmla="*/ 70999 w 74"/>
                                <a:gd name="T15" fmla="*/ 102394 h 39"/>
                                <a:gd name="T16" fmla="*/ 94675 w 74"/>
                                <a:gd name="T17" fmla="*/ 122788 h 39"/>
                                <a:gd name="T18" fmla="*/ 70999 w 74"/>
                                <a:gd name="T19" fmla="*/ 98767 h 39"/>
                                <a:gd name="T20" fmla="*/ 74377 w 74"/>
                                <a:gd name="T21" fmla="*/ 85175 h 39"/>
                                <a:gd name="T22" fmla="*/ 81148 w 74"/>
                                <a:gd name="T23" fmla="*/ 68182 h 39"/>
                                <a:gd name="T24" fmla="*/ 84526 w 74"/>
                                <a:gd name="T25" fmla="*/ 34212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74839 h 27"/>
                              <a:gd name="T2" fmla="*/ 33750 w 57"/>
                              <a:gd name="T3" fmla="*/ 91801 h 27"/>
                              <a:gd name="T4" fmla="*/ 43875 w 57"/>
                              <a:gd name="T5" fmla="*/ 81621 h 27"/>
                              <a:gd name="T6" fmla="*/ 57375 w 57"/>
                              <a:gd name="T7" fmla="*/ 74839 h 27"/>
                              <a:gd name="T8" fmla="*/ 74250 w 57"/>
                              <a:gd name="T9" fmla="*/ 64674 h 27"/>
                              <a:gd name="T10" fmla="*/ 87750 w 57"/>
                              <a:gd name="T11" fmla="*/ 64674 h 27"/>
                              <a:gd name="T12" fmla="*/ 104625 w 57"/>
                              <a:gd name="T13" fmla="*/ 64674 h 27"/>
                              <a:gd name="T14" fmla="*/ 121500 w 57"/>
                              <a:gd name="T15" fmla="*/ 68058 h 27"/>
                              <a:gd name="T16" fmla="*/ 138375 w 57"/>
                              <a:gd name="T17" fmla="*/ 74839 h 27"/>
                              <a:gd name="T18" fmla="*/ 155250 w 57"/>
                              <a:gd name="T19" fmla="*/ 85019 h 27"/>
                              <a:gd name="T20" fmla="*/ 192375 w 57"/>
                              <a:gd name="T21" fmla="*/ 68058 h 27"/>
                              <a:gd name="T22" fmla="*/ 97875 w 57"/>
                              <a:gd name="T23" fmla="*/ 0 h 27"/>
                              <a:gd name="T24" fmla="*/ 0 w 57"/>
                              <a:gd name="T25" fmla="*/ 74839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6875 h 7"/>
                                  <a:gd name="T2" fmla="*/ 3375 w 5"/>
                                  <a:gd name="T3" fmla="*/ 23625 h 7"/>
                                  <a:gd name="T4" fmla="*/ 3375 w 5"/>
                                  <a:gd name="T5" fmla="*/ 23625 h 7"/>
                                  <a:gd name="T6" fmla="*/ 10125 w 5"/>
                                  <a:gd name="T7" fmla="*/ 13500 h 7"/>
                                  <a:gd name="T8" fmla="*/ 10125 w 5"/>
                                  <a:gd name="T9" fmla="*/ 6750 h 7"/>
                                  <a:gd name="T10" fmla="*/ 6750 w 5"/>
                                  <a:gd name="T11" fmla="*/ 6750 h 7"/>
                                  <a:gd name="T12" fmla="*/ 3375 w 5"/>
                                  <a:gd name="T13" fmla="*/ 6750 h 7"/>
                                  <a:gd name="T14" fmla="*/ 0 w 5"/>
                                  <a:gd name="T15" fmla="*/ 10125 h 7"/>
                                  <a:gd name="T16" fmla="*/ 0 w 5"/>
                                  <a:gd name="T17" fmla="*/ 10125 h 7"/>
                                  <a:gd name="T18" fmla="*/ 0 w 5"/>
                                  <a:gd name="T19" fmla="*/ 3375 h 7"/>
                                  <a:gd name="T20" fmla="*/ 3375 w 5"/>
                                  <a:gd name="T21" fmla="*/ 3375 h 7"/>
                                  <a:gd name="T22" fmla="*/ 6750 w 5"/>
                                  <a:gd name="T23" fmla="*/ 0 h 7"/>
                                  <a:gd name="T24" fmla="*/ 10125 w 5"/>
                                  <a:gd name="T25" fmla="*/ 3375 h 7"/>
                                  <a:gd name="T26" fmla="*/ 13500 w 5"/>
                                  <a:gd name="T27" fmla="*/ 3375 h 7"/>
                                  <a:gd name="T28" fmla="*/ 13500 w 5"/>
                                  <a:gd name="T29" fmla="*/ 6750 h 7"/>
                                  <a:gd name="T30" fmla="*/ 6750 w 5"/>
                                  <a:gd name="T31" fmla="*/ 16875 h 7"/>
                                  <a:gd name="T32" fmla="*/ 13500 w 5"/>
                                  <a:gd name="T33" fmla="*/ 16875 h 7"/>
                                  <a:gd name="T34" fmla="*/ 16875 w 5"/>
                                  <a:gd name="T35" fmla="*/ 13500 h 7"/>
                                  <a:gd name="T36" fmla="*/ 16875 w 5"/>
                                  <a:gd name="T37" fmla="*/ 13500 h 7"/>
                                  <a:gd name="T38" fmla="*/ 16875 w 5"/>
                                  <a:gd name="T39" fmla="*/ 13500 h 7"/>
                                  <a:gd name="T40" fmla="*/ 16875 w 5"/>
                                  <a:gd name="T41" fmla="*/ 13500 h 7"/>
                                  <a:gd name="T42" fmla="*/ 16875 w 5"/>
                                  <a:gd name="T43" fmla="*/ 1687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7487 h 6"/>
                                  <a:gd name="T2" fmla="*/ 6750 w 5"/>
                                  <a:gd name="T3" fmla="*/ 0 h 6"/>
                                  <a:gd name="T4" fmla="*/ 10125 w 5"/>
                                  <a:gd name="T5" fmla="*/ 0 h 6"/>
                                  <a:gd name="T6" fmla="*/ 13500 w 5"/>
                                  <a:gd name="T7" fmla="*/ 10586 h 6"/>
                                  <a:gd name="T8" fmla="*/ 16875 w 5"/>
                                  <a:gd name="T9" fmla="*/ 10586 h 6"/>
                                  <a:gd name="T10" fmla="*/ 16875 w 5"/>
                                  <a:gd name="T11" fmla="*/ 14029 h 6"/>
                                  <a:gd name="T12" fmla="*/ 13500 w 5"/>
                                  <a:gd name="T13" fmla="*/ 14029 h 6"/>
                                  <a:gd name="T14" fmla="*/ 16875 w 5"/>
                                  <a:gd name="T15" fmla="*/ 17487 h 6"/>
                                  <a:gd name="T16" fmla="*/ 10125 w 5"/>
                                  <a:gd name="T17" fmla="*/ 20930 h 6"/>
                                  <a:gd name="T18" fmla="*/ 10125 w 5"/>
                                  <a:gd name="T19" fmla="*/ 17487 h 6"/>
                                  <a:gd name="T20" fmla="*/ 0 w 5"/>
                                  <a:gd name="T21" fmla="*/ 20930 h 6"/>
                                  <a:gd name="T22" fmla="*/ 0 w 5"/>
                                  <a:gd name="T23" fmla="*/ 17487 h 6"/>
                                  <a:gd name="T24" fmla="*/ 0 w 5"/>
                                  <a:gd name="T25" fmla="*/ 17487 h 6"/>
                                  <a:gd name="T26" fmla="*/ 6750 w 5"/>
                                  <a:gd name="T27" fmla="*/ 14029 h 6"/>
                                  <a:gd name="T28" fmla="*/ 6750 w 5"/>
                                  <a:gd name="T29" fmla="*/ 6901 h 6"/>
                                  <a:gd name="T30" fmla="*/ 0 w 5"/>
                                  <a:gd name="T31" fmla="*/ 17487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10125 w 6"/>
                                  <a:gd name="T1" fmla="*/ 0 h 7"/>
                                  <a:gd name="T2" fmla="*/ 16875 w 6"/>
                                  <a:gd name="T3" fmla="*/ 13992 h 7"/>
                                  <a:gd name="T4" fmla="*/ 20250 w 6"/>
                                  <a:gd name="T5" fmla="*/ 13992 h 7"/>
                                  <a:gd name="T6" fmla="*/ 20250 w 6"/>
                                  <a:gd name="T7" fmla="*/ 13992 h 7"/>
                                  <a:gd name="T8" fmla="*/ 20250 w 6"/>
                                  <a:gd name="T9" fmla="*/ 13992 h 7"/>
                                  <a:gd name="T10" fmla="*/ 20250 w 6"/>
                                  <a:gd name="T11" fmla="*/ 13992 h 7"/>
                                  <a:gd name="T12" fmla="*/ 16875 w 6"/>
                                  <a:gd name="T13" fmla="*/ 20867 h 7"/>
                                  <a:gd name="T14" fmla="*/ 13500 w 6"/>
                                  <a:gd name="T15" fmla="*/ 17429 h 7"/>
                                  <a:gd name="T16" fmla="*/ 13500 w 6"/>
                                  <a:gd name="T17" fmla="*/ 20867 h 7"/>
                                  <a:gd name="T18" fmla="*/ 10125 w 6"/>
                                  <a:gd name="T19" fmla="*/ 20867 h 7"/>
                                  <a:gd name="T20" fmla="*/ 6750 w 6"/>
                                  <a:gd name="T21" fmla="*/ 24304 h 7"/>
                                  <a:gd name="T22" fmla="*/ 3375 w 6"/>
                                  <a:gd name="T23" fmla="*/ 20867 h 7"/>
                                  <a:gd name="T24" fmla="*/ 0 w 6"/>
                                  <a:gd name="T25" fmla="*/ 17429 h 7"/>
                                  <a:gd name="T26" fmla="*/ 3375 w 6"/>
                                  <a:gd name="T27" fmla="*/ 13992 h 7"/>
                                  <a:gd name="T28" fmla="*/ 6750 w 6"/>
                                  <a:gd name="T29" fmla="*/ 10312 h 7"/>
                                  <a:gd name="T30" fmla="*/ 6750 w 6"/>
                                  <a:gd name="T31" fmla="*/ 10312 h 7"/>
                                  <a:gd name="T32" fmla="*/ 10125 w 6"/>
                                  <a:gd name="T33" fmla="*/ 10312 h 7"/>
                                  <a:gd name="T34" fmla="*/ 6750 w 6"/>
                                  <a:gd name="T35" fmla="*/ 6875 h 7"/>
                                  <a:gd name="T36" fmla="*/ 6750 w 6"/>
                                  <a:gd name="T37" fmla="*/ 3437 h 7"/>
                                  <a:gd name="T38" fmla="*/ 6750 w 6"/>
                                  <a:gd name="T39" fmla="*/ 3437 h 7"/>
                                  <a:gd name="T40" fmla="*/ 3375 w 6"/>
                                  <a:gd name="T41" fmla="*/ 3437 h 7"/>
                                  <a:gd name="T42" fmla="*/ 3375 w 6"/>
                                  <a:gd name="T43" fmla="*/ 3437 h 7"/>
                                  <a:gd name="T44" fmla="*/ 10125 w 6"/>
                                  <a:gd name="T45" fmla="*/ 0 h 7"/>
                                  <a:gd name="T46" fmla="*/ 10125 w 6"/>
                                  <a:gd name="T47" fmla="*/ 10312 h 7"/>
                                  <a:gd name="T48" fmla="*/ 6750 w 6"/>
                                  <a:gd name="T49" fmla="*/ 10312 h 7"/>
                                  <a:gd name="T50" fmla="*/ 6750 w 6"/>
                                  <a:gd name="T51" fmla="*/ 10312 h 7"/>
                                  <a:gd name="T52" fmla="*/ 6750 w 6"/>
                                  <a:gd name="T53" fmla="*/ 13992 h 7"/>
                                  <a:gd name="T54" fmla="*/ 6750 w 6"/>
                                  <a:gd name="T55" fmla="*/ 17429 h 7"/>
                                  <a:gd name="T56" fmla="*/ 10125 w 6"/>
                                  <a:gd name="T57" fmla="*/ 20867 h 7"/>
                                  <a:gd name="T58" fmla="*/ 10125 w 6"/>
                                  <a:gd name="T59" fmla="*/ 20867 h 7"/>
                                  <a:gd name="T60" fmla="*/ 13500 w 6"/>
                                  <a:gd name="T61" fmla="*/ 20867 h 7"/>
                                  <a:gd name="T62" fmla="*/ 13500 w 6"/>
                                  <a:gd name="T63" fmla="*/ 17429 h 7"/>
                                  <a:gd name="T64" fmla="*/ 10125 w 6"/>
                                  <a:gd name="T65" fmla="*/ 10312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3375 h 5"/>
                                  <a:gd name="T2" fmla="*/ 6750 w 5"/>
                                  <a:gd name="T3" fmla="*/ 10125 h 5"/>
                                  <a:gd name="T4" fmla="*/ 10125 w 5"/>
                                  <a:gd name="T5" fmla="*/ 13500 h 5"/>
                                  <a:gd name="T6" fmla="*/ 13500 w 5"/>
                                  <a:gd name="T7" fmla="*/ 10125 h 5"/>
                                  <a:gd name="T8" fmla="*/ 13500 w 5"/>
                                  <a:gd name="T9" fmla="*/ 10125 h 5"/>
                                  <a:gd name="T10" fmla="*/ 13500 w 5"/>
                                  <a:gd name="T11" fmla="*/ 6750 h 5"/>
                                  <a:gd name="T12" fmla="*/ 16875 w 5"/>
                                  <a:gd name="T13" fmla="*/ 6750 h 5"/>
                                  <a:gd name="T14" fmla="*/ 13500 w 5"/>
                                  <a:gd name="T15" fmla="*/ 10125 h 5"/>
                                  <a:gd name="T16" fmla="*/ 10125 w 5"/>
                                  <a:gd name="T17" fmla="*/ 13500 h 5"/>
                                  <a:gd name="T18" fmla="*/ 3375 w 5"/>
                                  <a:gd name="T19" fmla="*/ 16875 h 5"/>
                                  <a:gd name="T20" fmla="*/ 0 w 5"/>
                                  <a:gd name="T21" fmla="*/ 13500 h 5"/>
                                  <a:gd name="T22" fmla="*/ 0 w 5"/>
                                  <a:gd name="T23" fmla="*/ 6750 h 5"/>
                                  <a:gd name="T24" fmla="*/ 3375 w 5"/>
                                  <a:gd name="T25" fmla="*/ 3375 h 5"/>
                                  <a:gd name="T26" fmla="*/ 10125 w 5"/>
                                  <a:gd name="T27" fmla="*/ 0 h 5"/>
                                  <a:gd name="T28" fmla="*/ 13500 w 5"/>
                                  <a:gd name="T29" fmla="*/ 3375 h 5"/>
                                  <a:gd name="T30" fmla="*/ 10125 w 5"/>
                                  <a:gd name="T31" fmla="*/ 6750 h 5"/>
                                  <a:gd name="T32" fmla="*/ 6750 w 5"/>
                                  <a:gd name="T33" fmla="*/ 3375 h 5"/>
                                  <a:gd name="T34" fmla="*/ 6750 w 5"/>
                                  <a:gd name="T35" fmla="*/ 3375 h 5"/>
                                  <a:gd name="T36" fmla="*/ 6750 w 5"/>
                                  <a:gd name="T37" fmla="*/ 3375 h 5"/>
                                  <a:gd name="T38" fmla="*/ 3375 w 5"/>
                                  <a:gd name="T39" fmla="*/ 3375 h 5"/>
                                  <a:gd name="T40" fmla="*/ 3375 w 5"/>
                                  <a:gd name="T41" fmla="*/ 6750 h 5"/>
                                  <a:gd name="T42" fmla="*/ 3375 w 5"/>
                                  <a:gd name="T43" fmla="*/ 10125 h 5"/>
                                  <a:gd name="T44" fmla="*/ 10125 w 5"/>
                                  <a:gd name="T45" fmla="*/ 67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3375 w 4"/>
                                  <a:gd name="T1" fmla="*/ 0 h 6"/>
                                  <a:gd name="T2" fmla="*/ 3375 w 4"/>
                                  <a:gd name="T3" fmla="*/ 0 h 6"/>
                                  <a:gd name="T4" fmla="*/ 13500 w 4"/>
                                  <a:gd name="T5" fmla="*/ 0 h 6"/>
                                  <a:gd name="T6" fmla="*/ 13500 w 4"/>
                                  <a:gd name="T7" fmla="*/ 0 h 6"/>
                                  <a:gd name="T8" fmla="*/ 13500 w 4"/>
                                  <a:gd name="T9" fmla="*/ 0 h 6"/>
                                  <a:gd name="T10" fmla="*/ 13500 w 4"/>
                                  <a:gd name="T11" fmla="*/ 0 h 6"/>
                                  <a:gd name="T12" fmla="*/ 10125 w 4"/>
                                  <a:gd name="T13" fmla="*/ 0 h 6"/>
                                  <a:gd name="T14" fmla="*/ 10125 w 4"/>
                                  <a:gd name="T15" fmla="*/ 3375 h 6"/>
                                  <a:gd name="T16" fmla="*/ 13500 w 4"/>
                                  <a:gd name="T17" fmla="*/ 13500 h 6"/>
                                  <a:gd name="T18" fmla="*/ 13500 w 4"/>
                                  <a:gd name="T19" fmla="*/ 16875 h 6"/>
                                  <a:gd name="T20" fmla="*/ 10125 w 4"/>
                                  <a:gd name="T21" fmla="*/ 20250 h 6"/>
                                  <a:gd name="T22" fmla="*/ 6750 w 4"/>
                                  <a:gd name="T23" fmla="*/ 20250 h 6"/>
                                  <a:gd name="T24" fmla="*/ 0 w 4"/>
                                  <a:gd name="T25" fmla="*/ 20250 h 6"/>
                                  <a:gd name="T26" fmla="*/ 0 w 4"/>
                                  <a:gd name="T27" fmla="*/ 16875 h 6"/>
                                  <a:gd name="T28" fmla="*/ 0 w 4"/>
                                  <a:gd name="T29" fmla="*/ 13500 h 6"/>
                                  <a:gd name="T30" fmla="*/ 3375 w 4"/>
                                  <a:gd name="T31" fmla="*/ 13500 h 6"/>
                                  <a:gd name="T32" fmla="*/ 3375 w 4"/>
                                  <a:gd name="T33" fmla="*/ 13500 h 6"/>
                                  <a:gd name="T34" fmla="*/ 3375 w 4"/>
                                  <a:gd name="T35" fmla="*/ 16875 h 6"/>
                                  <a:gd name="T36" fmla="*/ 3375 w 4"/>
                                  <a:gd name="T37" fmla="*/ 16875 h 6"/>
                                  <a:gd name="T38" fmla="*/ 3375 w 4"/>
                                  <a:gd name="T39" fmla="*/ 16875 h 6"/>
                                  <a:gd name="T40" fmla="*/ 3375 w 4"/>
                                  <a:gd name="T41" fmla="*/ 16875 h 6"/>
                                  <a:gd name="T42" fmla="*/ 3375 w 4"/>
                                  <a:gd name="T43" fmla="*/ 20250 h 6"/>
                                  <a:gd name="T44" fmla="*/ 6750 w 4"/>
                                  <a:gd name="T45" fmla="*/ 20250 h 6"/>
                                  <a:gd name="T46" fmla="*/ 6750 w 4"/>
                                  <a:gd name="T47" fmla="*/ 16875 h 6"/>
                                  <a:gd name="T48" fmla="*/ 6750 w 4"/>
                                  <a:gd name="T49" fmla="*/ 16875 h 6"/>
                                  <a:gd name="T50" fmla="*/ 6750 w 4"/>
                                  <a:gd name="T51" fmla="*/ 13500 h 6"/>
                                  <a:gd name="T52" fmla="*/ 6750 w 4"/>
                                  <a:gd name="T53" fmla="*/ 3375 h 6"/>
                                  <a:gd name="T54" fmla="*/ 6750 w 4"/>
                                  <a:gd name="T55" fmla="*/ 3375 h 6"/>
                                  <a:gd name="T56" fmla="*/ 3375 w 4"/>
                                  <a:gd name="T57" fmla="*/ 0 h 6"/>
                                  <a:gd name="T58" fmla="*/ 3375 w 4"/>
                                  <a:gd name="T59" fmla="*/ 0 h 6"/>
                                  <a:gd name="T60" fmla="*/ 337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3500 w 5"/>
                                  <a:gd name="T1" fmla="*/ 0 h 4"/>
                                  <a:gd name="T2" fmla="*/ 16875 w 5"/>
                                  <a:gd name="T3" fmla="*/ 10125 h 4"/>
                                  <a:gd name="T4" fmla="*/ 16875 w 5"/>
                                  <a:gd name="T5" fmla="*/ 13500 h 4"/>
                                  <a:gd name="T6" fmla="*/ 16875 w 5"/>
                                  <a:gd name="T7" fmla="*/ 13500 h 4"/>
                                  <a:gd name="T8" fmla="*/ 16875 w 5"/>
                                  <a:gd name="T9" fmla="*/ 13500 h 4"/>
                                  <a:gd name="T10" fmla="*/ 10125 w 5"/>
                                  <a:gd name="T11" fmla="*/ 13500 h 4"/>
                                  <a:gd name="T12" fmla="*/ 10125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13500 h 4"/>
                                  <a:gd name="T20" fmla="*/ 3375 w 5"/>
                                  <a:gd name="T21" fmla="*/ 13500 h 4"/>
                                  <a:gd name="T22" fmla="*/ 3375 w 5"/>
                                  <a:gd name="T23" fmla="*/ 10125 h 4"/>
                                  <a:gd name="T24" fmla="*/ 0 w 5"/>
                                  <a:gd name="T25" fmla="*/ 3375 h 4"/>
                                  <a:gd name="T26" fmla="*/ 0 w 5"/>
                                  <a:gd name="T27" fmla="*/ 3375 h 4"/>
                                  <a:gd name="T28" fmla="*/ 0 w 5"/>
                                  <a:gd name="T29" fmla="*/ 3375 h 4"/>
                                  <a:gd name="T30" fmla="*/ 0 w 5"/>
                                  <a:gd name="T31" fmla="*/ 3375 h 4"/>
                                  <a:gd name="T32" fmla="*/ 6750 w 5"/>
                                  <a:gd name="T33" fmla="*/ 0 h 4"/>
                                  <a:gd name="T34" fmla="*/ 6750 w 5"/>
                                  <a:gd name="T35" fmla="*/ 10125 h 4"/>
                                  <a:gd name="T36" fmla="*/ 6750 w 5"/>
                                  <a:gd name="T37" fmla="*/ 13500 h 4"/>
                                  <a:gd name="T38" fmla="*/ 6750 w 5"/>
                                  <a:gd name="T39" fmla="*/ 13500 h 4"/>
                                  <a:gd name="T40" fmla="*/ 6750 w 5"/>
                                  <a:gd name="T41" fmla="*/ 13500 h 4"/>
                                  <a:gd name="T42" fmla="*/ 10125 w 5"/>
                                  <a:gd name="T43" fmla="*/ 13500 h 4"/>
                                  <a:gd name="T44" fmla="*/ 10125 w 5"/>
                                  <a:gd name="T45" fmla="*/ 10125 h 4"/>
                                  <a:gd name="T46" fmla="*/ 10125 w 5"/>
                                  <a:gd name="T47" fmla="*/ 3375 h 4"/>
                                  <a:gd name="T48" fmla="*/ 10125 w 5"/>
                                  <a:gd name="T49" fmla="*/ 3375 h 4"/>
                                  <a:gd name="T50" fmla="*/ 6750 w 5"/>
                                  <a:gd name="T51" fmla="*/ 0 h 4"/>
                                  <a:gd name="T52" fmla="*/ 6750 w 5"/>
                                  <a:gd name="T53" fmla="*/ 0 h 4"/>
                                  <a:gd name="T54" fmla="*/ 135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6750 w 3"/>
                                  <a:gd name="T1" fmla="*/ 0 h 6"/>
                                  <a:gd name="T2" fmla="*/ 6750 w 3"/>
                                  <a:gd name="T3" fmla="*/ 16875 h 6"/>
                                  <a:gd name="T4" fmla="*/ 10125 w 3"/>
                                  <a:gd name="T5" fmla="*/ 16875 h 6"/>
                                  <a:gd name="T6" fmla="*/ 10125 w 3"/>
                                  <a:gd name="T7" fmla="*/ 20250 h 6"/>
                                  <a:gd name="T8" fmla="*/ 10125 w 3"/>
                                  <a:gd name="T9" fmla="*/ 20250 h 6"/>
                                  <a:gd name="T10" fmla="*/ 3375 w 3"/>
                                  <a:gd name="T11" fmla="*/ 20250 h 6"/>
                                  <a:gd name="T12" fmla="*/ 3375 w 3"/>
                                  <a:gd name="T13" fmla="*/ 20250 h 6"/>
                                  <a:gd name="T14" fmla="*/ 3375 w 3"/>
                                  <a:gd name="T15" fmla="*/ 20250 h 6"/>
                                  <a:gd name="T16" fmla="*/ 3375 w 3"/>
                                  <a:gd name="T17" fmla="*/ 16875 h 6"/>
                                  <a:gd name="T18" fmla="*/ 3375 w 3"/>
                                  <a:gd name="T19" fmla="*/ 3375 h 6"/>
                                  <a:gd name="T20" fmla="*/ 3375 w 3"/>
                                  <a:gd name="T21" fmla="*/ 337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67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6750 w 5"/>
                                  <a:gd name="T1" fmla="*/ 0 h 6"/>
                                  <a:gd name="T2" fmla="*/ 6750 w 5"/>
                                  <a:gd name="T3" fmla="*/ 6750 h 6"/>
                                  <a:gd name="T4" fmla="*/ 10125 w 5"/>
                                  <a:gd name="T5" fmla="*/ 6750 h 6"/>
                                  <a:gd name="T6" fmla="*/ 10125 w 5"/>
                                  <a:gd name="T7" fmla="*/ 3375 h 6"/>
                                  <a:gd name="T8" fmla="*/ 13500 w 5"/>
                                  <a:gd name="T9" fmla="*/ 3375 h 6"/>
                                  <a:gd name="T10" fmla="*/ 16875 w 5"/>
                                  <a:gd name="T11" fmla="*/ 6750 h 6"/>
                                  <a:gd name="T12" fmla="*/ 16875 w 5"/>
                                  <a:gd name="T13" fmla="*/ 10125 h 6"/>
                                  <a:gd name="T14" fmla="*/ 16875 w 5"/>
                                  <a:gd name="T15" fmla="*/ 13500 h 6"/>
                                  <a:gd name="T16" fmla="*/ 16875 w 5"/>
                                  <a:gd name="T17" fmla="*/ 16875 h 6"/>
                                  <a:gd name="T18" fmla="*/ 16875 w 5"/>
                                  <a:gd name="T19" fmla="*/ 16875 h 6"/>
                                  <a:gd name="T20" fmla="*/ 16875 w 5"/>
                                  <a:gd name="T21" fmla="*/ 16875 h 6"/>
                                  <a:gd name="T22" fmla="*/ 10125 w 5"/>
                                  <a:gd name="T23" fmla="*/ 16875 h 6"/>
                                  <a:gd name="T24" fmla="*/ 10125 w 5"/>
                                  <a:gd name="T25" fmla="*/ 16875 h 6"/>
                                  <a:gd name="T26" fmla="*/ 10125 w 5"/>
                                  <a:gd name="T27" fmla="*/ 16875 h 6"/>
                                  <a:gd name="T28" fmla="*/ 13500 w 5"/>
                                  <a:gd name="T29" fmla="*/ 16875 h 6"/>
                                  <a:gd name="T30" fmla="*/ 10125 w 5"/>
                                  <a:gd name="T31" fmla="*/ 10125 h 6"/>
                                  <a:gd name="T32" fmla="*/ 10125 w 5"/>
                                  <a:gd name="T33" fmla="*/ 6750 h 6"/>
                                  <a:gd name="T34" fmla="*/ 10125 w 5"/>
                                  <a:gd name="T35" fmla="*/ 6750 h 6"/>
                                  <a:gd name="T36" fmla="*/ 10125 w 5"/>
                                  <a:gd name="T37" fmla="*/ 6750 h 6"/>
                                  <a:gd name="T38" fmla="*/ 6750 w 5"/>
                                  <a:gd name="T39" fmla="*/ 6750 h 6"/>
                                  <a:gd name="T40" fmla="*/ 6750 w 5"/>
                                  <a:gd name="T41" fmla="*/ 10125 h 6"/>
                                  <a:gd name="T42" fmla="*/ 6750 w 5"/>
                                  <a:gd name="T43" fmla="*/ 16875 h 6"/>
                                  <a:gd name="T44" fmla="*/ 6750 w 5"/>
                                  <a:gd name="T45" fmla="*/ 16875 h 6"/>
                                  <a:gd name="T46" fmla="*/ 10125 w 5"/>
                                  <a:gd name="T47" fmla="*/ 16875 h 6"/>
                                  <a:gd name="T48" fmla="*/ 10125 w 5"/>
                                  <a:gd name="T49" fmla="*/ 16875 h 6"/>
                                  <a:gd name="T50" fmla="*/ 3375 w 5"/>
                                  <a:gd name="T51" fmla="*/ 20250 h 6"/>
                                  <a:gd name="T52" fmla="*/ 3375 w 5"/>
                                  <a:gd name="T53" fmla="*/ 20250 h 6"/>
                                  <a:gd name="T54" fmla="*/ 3375 w 5"/>
                                  <a:gd name="T55" fmla="*/ 16875 h 6"/>
                                  <a:gd name="T56" fmla="*/ 3375 w 5"/>
                                  <a:gd name="T57" fmla="*/ 16875 h 6"/>
                                  <a:gd name="T58" fmla="*/ 3375 w 5"/>
                                  <a:gd name="T59" fmla="*/ 337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67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6750 w 4"/>
                                  <a:gd name="T1" fmla="*/ 0 h 4"/>
                                  <a:gd name="T2" fmla="*/ 10125 w 4"/>
                                  <a:gd name="T3" fmla="*/ 0 h 4"/>
                                  <a:gd name="T4" fmla="*/ 13500 w 4"/>
                                  <a:gd name="T5" fmla="*/ 3375 h 4"/>
                                  <a:gd name="T6" fmla="*/ 13500 w 4"/>
                                  <a:gd name="T7" fmla="*/ 6750 h 4"/>
                                  <a:gd name="T8" fmla="*/ 13500 w 4"/>
                                  <a:gd name="T9" fmla="*/ 10125 h 4"/>
                                  <a:gd name="T10" fmla="*/ 6750 w 4"/>
                                  <a:gd name="T11" fmla="*/ 13500 h 4"/>
                                  <a:gd name="T12" fmla="*/ 3375 w 4"/>
                                  <a:gd name="T13" fmla="*/ 13500 h 4"/>
                                  <a:gd name="T14" fmla="*/ 0 w 4"/>
                                  <a:gd name="T15" fmla="*/ 6750 h 4"/>
                                  <a:gd name="T16" fmla="*/ 0 w 4"/>
                                  <a:gd name="T17" fmla="*/ 3375 h 4"/>
                                  <a:gd name="T18" fmla="*/ 6750 w 4"/>
                                  <a:gd name="T19" fmla="*/ 0 h 4"/>
                                  <a:gd name="T20" fmla="*/ 6750 w 4"/>
                                  <a:gd name="T21" fmla="*/ 0 h 4"/>
                                  <a:gd name="T22" fmla="*/ 3375 w 4"/>
                                  <a:gd name="T23" fmla="*/ 0 h 4"/>
                                  <a:gd name="T24" fmla="*/ 3375 w 4"/>
                                  <a:gd name="T25" fmla="*/ 3375 h 4"/>
                                  <a:gd name="T26" fmla="*/ 3375 w 4"/>
                                  <a:gd name="T27" fmla="*/ 6750 h 4"/>
                                  <a:gd name="T28" fmla="*/ 6750 w 4"/>
                                  <a:gd name="T29" fmla="*/ 10125 h 4"/>
                                  <a:gd name="T30" fmla="*/ 6750 w 4"/>
                                  <a:gd name="T31" fmla="*/ 13500 h 4"/>
                                  <a:gd name="T32" fmla="*/ 6750 w 4"/>
                                  <a:gd name="T33" fmla="*/ 13500 h 4"/>
                                  <a:gd name="T34" fmla="*/ 10125 w 4"/>
                                  <a:gd name="T35" fmla="*/ 13500 h 4"/>
                                  <a:gd name="T36" fmla="*/ 10125 w 4"/>
                                  <a:gd name="T37" fmla="*/ 10125 h 4"/>
                                  <a:gd name="T38" fmla="*/ 10125 w 4"/>
                                  <a:gd name="T39" fmla="*/ 6750 h 4"/>
                                  <a:gd name="T40" fmla="*/ 10125 w 4"/>
                                  <a:gd name="T41" fmla="*/ 3375 h 4"/>
                                  <a:gd name="T42" fmla="*/ 6750 w 4"/>
                                  <a:gd name="T43" fmla="*/ 0 h 4"/>
                                  <a:gd name="T44" fmla="*/ 67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6"/>
                                  <a:gd name="T2" fmla="*/ 13500 w 6"/>
                                  <a:gd name="T3" fmla="*/ 16875 h 6"/>
                                  <a:gd name="T4" fmla="*/ 13500 w 6"/>
                                  <a:gd name="T5" fmla="*/ 20250 h 6"/>
                                  <a:gd name="T6" fmla="*/ 13500 w 6"/>
                                  <a:gd name="T7" fmla="*/ 20250 h 6"/>
                                  <a:gd name="T8" fmla="*/ 13500 w 6"/>
                                  <a:gd name="T9" fmla="*/ 20250 h 6"/>
                                  <a:gd name="T10" fmla="*/ 13500 w 6"/>
                                  <a:gd name="T11" fmla="*/ 20250 h 6"/>
                                  <a:gd name="T12" fmla="*/ 6750 w 6"/>
                                  <a:gd name="T13" fmla="*/ 16875 h 6"/>
                                  <a:gd name="T14" fmla="*/ 10125 w 6"/>
                                  <a:gd name="T15" fmla="*/ 16875 h 6"/>
                                  <a:gd name="T16" fmla="*/ 6750 w 6"/>
                                  <a:gd name="T17" fmla="*/ 16875 h 6"/>
                                  <a:gd name="T18" fmla="*/ 3375 w 6"/>
                                  <a:gd name="T19" fmla="*/ 16875 h 6"/>
                                  <a:gd name="T20" fmla="*/ 0 w 6"/>
                                  <a:gd name="T21" fmla="*/ 13500 h 6"/>
                                  <a:gd name="T22" fmla="*/ 0 w 6"/>
                                  <a:gd name="T23" fmla="*/ 6750 h 6"/>
                                  <a:gd name="T24" fmla="*/ 3375 w 6"/>
                                  <a:gd name="T25" fmla="*/ 3375 h 6"/>
                                  <a:gd name="T26" fmla="*/ 6750 w 6"/>
                                  <a:gd name="T27" fmla="*/ 3375 h 6"/>
                                  <a:gd name="T28" fmla="*/ 10125 w 6"/>
                                  <a:gd name="T29" fmla="*/ 3375 h 6"/>
                                  <a:gd name="T30" fmla="*/ 10125 w 6"/>
                                  <a:gd name="T31" fmla="*/ 6750 h 6"/>
                                  <a:gd name="T32" fmla="*/ 13500 w 6"/>
                                  <a:gd name="T33" fmla="*/ 6750 h 6"/>
                                  <a:gd name="T34" fmla="*/ 13500 w 6"/>
                                  <a:gd name="T35" fmla="*/ 3375 h 6"/>
                                  <a:gd name="T36" fmla="*/ 16875 w 6"/>
                                  <a:gd name="T37" fmla="*/ 3375 h 6"/>
                                  <a:gd name="T38" fmla="*/ 13500 w 6"/>
                                  <a:gd name="T39" fmla="*/ 3375 h 6"/>
                                  <a:gd name="T40" fmla="*/ 13500 w 6"/>
                                  <a:gd name="T41" fmla="*/ 0 h 6"/>
                                  <a:gd name="T42" fmla="*/ 13500 w 6"/>
                                  <a:gd name="T43" fmla="*/ 0 h 6"/>
                                  <a:gd name="T44" fmla="*/ 20250 w 6"/>
                                  <a:gd name="T45" fmla="*/ 3375 h 6"/>
                                  <a:gd name="T46" fmla="*/ 13500 w 6"/>
                                  <a:gd name="T47" fmla="*/ 10125 h 6"/>
                                  <a:gd name="T48" fmla="*/ 10125 w 6"/>
                                  <a:gd name="T49" fmla="*/ 6750 h 6"/>
                                  <a:gd name="T50" fmla="*/ 10125 w 6"/>
                                  <a:gd name="T51" fmla="*/ 6750 h 6"/>
                                  <a:gd name="T52" fmla="*/ 6750 w 6"/>
                                  <a:gd name="T53" fmla="*/ 6750 h 6"/>
                                  <a:gd name="T54" fmla="*/ 6750 w 6"/>
                                  <a:gd name="T55" fmla="*/ 10125 h 6"/>
                                  <a:gd name="T56" fmla="*/ 3375 w 6"/>
                                  <a:gd name="T57" fmla="*/ 13500 h 6"/>
                                  <a:gd name="T58" fmla="*/ 3375 w 6"/>
                                  <a:gd name="T59" fmla="*/ 13500 h 6"/>
                                  <a:gd name="T60" fmla="*/ 6750 w 6"/>
                                  <a:gd name="T61" fmla="*/ 16875 h 6"/>
                                  <a:gd name="T62" fmla="*/ 10125 w 6"/>
                                  <a:gd name="T63" fmla="*/ 16875 h 6"/>
                                  <a:gd name="T64" fmla="*/ 13500 w 6"/>
                                  <a:gd name="T65" fmla="*/ 1012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10125 h 4"/>
                                  <a:gd name="T2" fmla="*/ 6750 w 5"/>
                                  <a:gd name="T3" fmla="*/ 6750 h 4"/>
                                  <a:gd name="T4" fmla="*/ 6750 w 5"/>
                                  <a:gd name="T5" fmla="*/ 10125 h 4"/>
                                  <a:gd name="T6" fmla="*/ 10125 w 5"/>
                                  <a:gd name="T7" fmla="*/ 13500 h 4"/>
                                  <a:gd name="T8" fmla="*/ 10125 w 5"/>
                                  <a:gd name="T9" fmla="*/ 13500 h 4"/>
                                  <a:gd name="T10" fmla="*/ 13500 w 5"/>
                                  <a:gd name="T11" fmla="*/ 13500 h 4"/>
                                  <a:gd name="T12" fmla="*/ 13500 w 5"/>
                                  <a:gd name="T13" fmla="*/ 13500 h 4"/>
                                  <a:gd name="T14" fmla="*/ 10125 w 5"/>
                                  <a:gd name="T15" fmla="*/ 13500 h 4"/>
                                  <a:gd name="T16" fmla="*/ 6750 w 5"/>
                                  <a:gd name="T17" fmla="*/ 13500 h 4"/>
                                  <a:gd name="T18" fmla="*/ 3375 w 5"/>
                                  <a:gd name="T19" fmla="*/ 6750 h 4"/>
                                  <a:gd name="T20" fmla="*/ 3375 w 5"/>
                                  <a:gd name="T21" fmla="*/ 3375 h 4"/>
                                  <a:gd name="T22" fmla="*/ 6750 w 5"/>
                                  <a:gd name="T23" fmla="*/ 0 h 4"/>
                                  <a:gd name="T24" fmla="*/ 13500 w 5"/>
                                  <a:gd name="T25" fmla="*/ 0 h 4"/>
                                  <a:gd name="T26" fmla="*/ 16875 w 5"/>
                                  <a:gd name="T27" fmla="*/ 3375 h 4"/>
                                  <a:gd name="T28" fmla="*/ 16875 w 5"/>
                                  <a:gd name="T29" fmla="*/ 10125 h 4"/>
                                  <a:gd name="T30" fmla="*/ 13500 w 5"/>
                                  <a:gd name="T31" fmla="*/ 6750 h 4"/>
                                  <a:gd name="T32" fmla="*/ 13500 w 5"/>
                                  <a:gd name="T33" fmla="*/ 3375 h 4"/>
                                  <a:gd name="T34" fmla="*/ 13500 w 5"/>
                                  <a:gd name="T35" fmla="*/ 3375 h 4"/>
                                  <a:gd name="T36" fmla="*/ 13500 w 5"/>
                                  <a:gd name="T37" fmla="*/ 0 h 4"/>
                                  <a:gd name="T38" fmla="*/ 10125 w 5"/>
                                  <a:gd name="T39" fmla="*/ 0 h 4"/>
                                  <a:gd name="T40" fmla="*/ 6750 w 5"/>
                                  <a:gd name="T41" fmla="*/ 3375 h 4"/>
                                  <a:gd name="T42" fmla="*/ 6750 w 5"/>
                                  <a:gd name="T43" fmla="*/ 3375 h 4"/>
                                  <a:gd name="T44" fmla="*/ 13500 w 5"/>
                                  <a:gd name="T45" fmla="*/ 67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6875 w 5"/>
                                  <a:gd name="T1" fmla="*/ 0 h 6"/>
                                  <a:gd name="T2" fmla="*/ 10125 w 5"/>
                                  <a:gd name="T3" fmla="*/ 14029 h 6"/>
                                  <a:gd name="T4" fmla="*/ 6750 w 5"/>
                                  <a:gd name="T5" fmla="*/ 17487 h 6"/>
                                  <a:gd name="T6" fmla="*/ 6750 w 5"/>
                                  <a:gd name="T7" fmla="*/ 17487 h 6"/>
                                  <a:gd name="T8" fmla="*/ 10125 w 5"/>
                                  <a:gd name="T9" fmla="*/ 20930 h 6"/>
                                  <a:gd name="T10" fmla="*/ 10125 w 5"/>
                                  <a:gd name="T11" fmla="*/ 20930 h 6"/>
                                  <a:gd name="T12" fmla="*/ 10125 w 5"/>
                                  <a:gd name="T13" fmla="*/ 20930 h 6"/>
                                  <a:gd name="T14" fmla="*/ 0 w 5"/>
                                  <a:gd name="T15" fmla="*/ 14029 h 6"/>
                                  <a:gd name="T16" fmla="*/ 0 w 5"/>
                                  <a:gd name="T17" fmla="*/ 14029 h 6"/>
                                  <a:gd name="T18" fmla="*/ 0 w 5"/>
                                  <a:gd name="T19" fmla="*/ 14029 h 6"/>
                                  <a:gd name="T20" fmla="*/ 0 w 5"/>
                                  <a:gd name="T21" fmla="*/ 14029 h 6"/>
                                  <a:gd name="T22" fmla="*/ 3375 w 5"/>
                                  <a:gd name="T23" fmla="*/ 14029 h 6"/>
                                  <a:gd name="T24" fmla="*/ 3375 w 5"/>
                                  <a:gd name="T25" fmla="*/ 14029 h 6"/>
                                  <a:gd name="T26" fmla="*/ 6750 w 5"/>
                                  <a:gd name="T27" fmla="*/ 3458 h 6"/>
                                  <a:gd name="T28" fmla="*/ 10125 w 5"/>
                                  <a:gd name="T29" fmla="*/ 3458 h 6"/>
                                  <a:gd name="T30" fmla="*/ 6750 w 5"/>
                                  <a:gd name="T31" fmla="*/ 0 h 6"/>
                                  <a:gd name="T32" fmla="*/ 6750 w 5"/>
                                  <a:gd name="T33" fmla="*/ 0 h 6"/>
                                  <a:gd name="T34" fmla="*/ 6750 w 5"/>
                                  <a:gd name="T35" fmla="*/ 0 h 6"/>
                                  <a:gd name="T36" fmla="*/ 6750 w 5"/>
                                  <a:gd name="T37" fmla="*/ 0 h 6"/>
                                  <a:gd name="T38" fmla="*/ 13500 w 5"/>
                                  <a:gd name="T39" fmla="*/ 0 h 6"/>
                                  <a:gd name="T40" fmla="*/ 1687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13500 w 6"/>
                                  <a:gd name="T1" fmla="*/ 10586 h 6"/>
                                  <a:gd name="T2" fmla="*/ 13500 w 6"/>
                                  <a:gd name="T3" fmla="*/ 14029 h 6"/>
                                  <a:gd name="T4" fmla="*/ 13500 w 6"/>
                                  <a:gd name="T5" fmla="*/ 17487 h 6"/>
                                  <a:gd name="T6" fmla="*/ 10125 w 6"/>
                                  <a:gd name="T7" fmla="*/ 20930 h 6"/>
                                  <a:gd name="T8" fmla="*/ 3375 w 6"/>
                                  <a:gd name="T9" fmla="*/ 17487 h 6"/>
                                  <a:gd name="T10" fmla="*/ 0 w 6"/>
                                  <a:gd name="T11" fmla="*/ 14029 h 6"/>
                                  <a:gd name="T12" fmla="*/ 0 w 6"/>
                                  <a:gd name="T13" fmla="*/ 10586 h 6"/>
                                  <a:gd name="T14" fmla="*/ 0 w 6"/>
                                  <a:gd name="T15" fmla="*/ 10586 h 6"/>
                                  <a:gd name="T16" fmla="*/ 6750 w 6"/>
                                  <a:gd name="T17" fmla="*/ 10586 h 6"/>
                                  <a:gd name="T18" fmla="*/ 3375 w 6"/>
                                  <a:gd name="T19" fmla="*/ 3458 h 6"/>
                                  <a:gd name="T20" fmla="*/ 3375 w 6"/>
                                  <a:gd name="T21" fmla="*/ 3458 h 6"/>
                                  <a:gd name="T22" fmla="*/ 6750 w 6"/>
                                  <a:gd name="T23" fmla="*/ 0 h 6"/>
                                  <a:gd name="T24" fmla="*/ 13500 w 6"/>
                                  <a:gd name="T25" fmla="*/ 0 h 6"/>
                                  <a:gd name="T26" fmla="*/ 16875 w 6"/>
                                  <a:gd name="T27" fmla="*/ 6901 h 6"/>
                                  <a:gd name="T28" fmla="*/ 16875 w 6"/>
                                  <a:gd name="T29" fmla="*/ 10586 h 6"/>
                                  <a:gd name="T30" fmla="*/ 16875 w 6"/>
                                  <a:gd name="T31" fmla="*/ 10586 h 6"/>
                                  <a:gd name="T32" fmla="*/ 13500 w 6"/>
                                  <a:gd name="T33" fmla="*/ 10586 h 6"/>
                                  <a:gd name="T34" fmla="*/ 10125 w 6"/>
                                  <a:gd name="T35" fmla="*/ 10586 h 6"/>
                                  <a:gd name="T36" fmla="*/ 13500 w 6"/>
                                  <a:gd name="T37" fmla="*/ 6901 h 6"/>
                                  <a:gd name="T38" fmla="*/ 13500 w 6"/>
                                  <a:gd name="T39" fmla="*/ 6901 h 6"/>
                                  <a:gd name="T40" fmla="*/ 13500 w 6"/>
                                  <a:gd name="T41" fmla="*/ 3458 h 6"/>
                                  <a:gd name="T42" fmla="*/ 13500 w 6"/>
                                  <a:gd name="T43" fmla="*/ 3458 h 6"/>
                                  <a:gd name="T44" fmla="*/ 10125 w 6"/>
                                  <a:gd name="T45" fmla="*/ 3458 h 6"/>
                                  <a:gd name="T46" fmla="*/ 10125 w 6"/>
                                  <a:gd name="T47" fmla="*/ 3458 h 6"/>
                                  <a:gd name="T48" fmla="*/ 10125 w 6"/>
                                  <a:gd name="T49" fmla="*/ 6901 h 6"/>
                                  <a:gd name="T50" fmla="*/ 10125 w 6"/>
                                  <a:gd name="T51" fmla="*/ 10586 h 6"/>
                                  <a:gd name="T52" fmla="*/ 6750 w 6"/>
                                  <a:gd name="T53" fmla="*/ 10586 h 6"/>
                                  <a:gd name="T54" fmla="*/ 6750 w 6"/>
                                  <a:gd name="T55" fmla="*/ 10586 h 6"/>
                                  <a:gd name="T56" fmla="*/ 3375 w 6"/>
                                  <a:gd name="T57" fmla="*/ 10586 h 6"/>
                                  <a:gd name="T58" fmla="*/ 3375 w 6"/>
                                  <a:gd name="T59" fmla="*/ 14029 h 6"/>
                                  <a:gd name="T60" fmla="*/ 3375 w 6"/>
                                  <a:gd name="T61" fmla="*/ 14029 h 6"/>
                                  <a:gd name="T62" fmla="*/ 3375 w 6"/>
                                  <a:gd name="T63" fmla="*/ 17487 h 6"/>
                                  <a:gd name="T64" fmla="*/ 3375 w 6"/>
                                  <a:gd name="T65" fmla="*/ 17487 h 6"/>
                                  <a:gd name="T66" fmla="*/ 6750 w 6"/>
                                  <a:gd name="T67" fmla="*/ 17487 h 6"/>
                                  <a:gd name="T68" fmla="*/ 10125 w 6"/>
                                  <a:gd name="T69" fmla="*/ 17487 h 6"/>
                                  <a:gd name="T70" fmla="*/ 6750 w 6"/>
                                  <a:gd name="T71" fmla="*/ 10586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13500 h 5"/>
                                  <a:gd name="T2" fmla="*/ 0 w 6"/>
                                  <a:gd name="T3" fmla="*/ 13500 h 5"/>
                                  <a:gd name="T4" fmla="*/ 6750 w 6"/>
                                  <a:gd name="T5" fmla="*/ 13500 h 5"/>
                                  <a:gd name="T6" fmla="*/ 10125 w 6"/>
                                  <a:gd name="T7" fmla="*/ 13500 h 5"/>
                                  <a:gd name="T8" fmla="*/ 13500 w 6"/>
                                  <a:gd name="T9" fmla="*/ 10125 h 5"/>
                                  <a:gd name="T10" fmla="*/ 10125 w 6"/>
                                  <a:gd name="T11" fmla="*/ 10125 h 5"/>
                                  <a:gd name="T12" fmla="*/ 10125 w 6"/>
                                  <a:gd name="T13" fmla="*/ 10125 h 5"/>
                                  <a:gd name="T14" fmla="*/ 6750 w 6"/>
                                  <a:gd name="T15" fmla="*/ 6750 h 5"/>
                                  <a:gd name="T16" fmla="*/ 6750 w 6"/>
                                  <a:gd name="T17" fmla="*/ 3375 h 5"/>
                                  <a:gd name="T18" fmla="*/ 10125 w 6"/>
                                  <a:gd name="T19" fmla="*/ 0 h 5"/>
                                  <a:gd name="T20" fmla="*/ 13500 w 6"/>
                                  <a:gd name="T21" fmla="*/ 0 h 5"/>
                                  <a:gd name="T22" fmla="*/ 16875 w 6"/>
                                  <a:gd name="T23" fmla="*/ 0 h 5"/>
                                  <a:gd name="T24" fmla="*/ 20250 w 6"/>
                                  <a:gd name="T25" fmla="*/ 3375 h 5"/>
                                  <a:gd name="T26" fmla="*/ 20250 w 6"/>
                                  <a:gd name="T27" fmla="*/ 6750 h 5"/>
                                  <a:gd name="T28" fmla="*/ 20250 w 6"/>
                                  <a:gd name="T29" fmla="*/ 10125 h 5"/>
                                  <a:gd name="T30" fmla="*/ 16875 w 6"/>
                                  <a:gd name="T31" fmla="*/ 13500 h 5"/>
                                  <a:gd name="T32" fmla="*/ 10125 w 6"/>
                                  <a:gd name="T33" fmla="*/ 16875 h 5"/>
                                  <a:gd name="T34" fmla="*/ 0 w 6"/>
                                  <a:gd name="T35" fmla="*/ 13500 h 5"/>
                                  <a:gd name="T36" fmla="*/ 13500 w 6"/>
                                  <a:gd name="T37" fmla="*/ 10125 h 5"/>
                                  <a:gd name="T38" fmla="*/ 16875 w 6"/>
                                  <a:gd name="T39" fmla="*/ 6750 h 5"/>
                                  <a:gd name="T40" fmla="*/ 16875 w 6"/>
                                  <a:gd name="T41" fmla="*/ 3375 h 5"/>
                                  <a:gd name="T42" fmla="*/ 16875 w 6"/>
                                  <a:gd name="T43" fmla="*/ 0 h 5"/>
                                  <a:gd name="T44" fmla="*/ 16875 w 6"/>
                                  <a:gd name="T45" fmla="*/ 0 h 5"/>
                                  <a:gd name="T46" fmla="*/ 13500 w 6"/>
                                  <a:gd name="T47" fmla="*/ 0 h 5"/>
                                  <a:gd name="T48" fmla="*/ 13500 w 6"/>
                                  <a:gd name="T49" fmla="*/ 3375 h 5"/>
                                  <a:gd name="T50" fmla="*/ 10125 w 6"/>
                                  <a:gd name="T51" fmla="*/ 6750 h 5"/>
                                  <a:gd name="T52" fmla="*/ 13500 w 6"/>
                                  <a:gd name="T53" fmla="*/ 10125 h 5"/>
                                  <a:gd name="T54" fmla="*/ 13500 w 6"/>
                                  <a:gd name="T55" fmla="*/ 1012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20250 w 6"/>
                                  <a:gd name="T1" fmla="*/ 3375 h 5"/>
                                  <a:gd name="T2" fmla="*/ 20250 w 6"/>
                                  <a:gd name="T3" fmla="*/ 3375 h 5"/>
                                  <a:gd name="T4" fmla="*/ 16875 w 6"/>
                                  <a:gd name="T5" fmla="*/ 0 h 5"/>
                                  <a:gd name="T6" fmla="*/ 10125 w 6"/>
                                  <a:gd name="T7" fmla="*/ 3375 h 5"/>
                                  <a:gd name="T8" fmla="*/ 6750 w 6"/>
                                  <a:gd name="T9" fmla="*/ 3375 h 5"/>
                                  <a:gd name="T10" fmla="*/ 10125 w 6"/>
                                  <a:gd name="T11" fmla="*/ 3375 h 5"/>
                                  <a:gd name="T12" fmla="*/ 13500 w 6"/>
                                  <a:gd name="T13" fmla="*/ 6750 h 5"/>
                                  <a:gd name="T14" fmla="*/ 16875 w 6"/>
                                  <a:gd name="T15" fmla="*/ 10125 h 5"/>
                                  <a:gd name="T16" fmla="*/ 16875 w 6"/>
                                  <a:gd name="T17" fmla="*/ 13500 h 5"/>
                                  <a:gd name="T18" fmla="*/ 13500 w 6"/>
                                  <a:gd name="T19" fmla="*/ 16875 h 5"/>
                                  <a:gd name="T20" fmla="*/ 10125 w 6"/>
                                  <a:gd name="T21" fmla="*/ 16875 h 5"/>
                                  <a:gd name="T22" fmla="*/ 6750 w 6"/>
                                  <a:gd name="T23" fmla="*/ 16875 h 5"/>
                                  <a:gd name="T24" fmla="*/ 3375 w 6"/>
                                  <a:gd name="T25" fmla="*/ 13500 h 5"/>
                                  <a:gd name="T26" fmla="*/ 0 w 6"/>
                                  <a:gd name="T27" fmla="*/ 10125 h 5"/>
                                  <a:gd name="T28" fmla="*/ 0 w 6"/>
                                  <a:gd name="T29" fmla="*/ 6750 h 5"/>
                                  <a:gd name="T30" fmla="*/ 6750 w 6"/>
                                  <a:gd name="T31" fmla="*/ 0 h 5"/>
                                  <a:gd name="T32" fmla="*/ 13500 w 6"/>
                                  <a:gd name="T33" fmla="*/ 0 h 5"/>
                                  <a:gd name="T34" fmla="*/ 20250 w 6"/>
                                  <a:gd name="T35" fmla="*/ 3375 h 5"/>
                                  <a:gd name="T36" fmla="*/ 6750 w 6"/>
                                  <a:gd name="T37" fmla="*/ 6750 h 5"/>
                                  <a:gd name="T38" fmla="*/ 6750 w 6"/>
                                  <a:gd name="T39" fmla="*/ 6750 h 5"/>
                                  <a:gd name="T40" fmla="*/ 3375 w 6"/>
                                  <a:gd name="T41" fmla="*/ 10125 h 5"/>
                                  <a:gd name="T42" fmla="*/ 6750 w 6"/>
                                  <a:gd name="T43" fmla="*/ 13500 h 5"/>
                                  <a:gd name="T44" fmla="*/ 6750 w 6"/>
                                  <a:gd name="T45" fmla="*/ 13500 h 5"/>
                                  <a:gd name="T46" fmla="*/ 6750 w 6"/>
                                  <a:gd name="T47" fmla="*/ 13500 h 5"/>
                                  <a:gd name="T48" fmla="*/ 10125 w 6"/>
                                  <a:gd name="T49" fmla="*/ 13500 h 5"/>
                                  <a:gd name="T50" fmla="*/ 10125 w 6"/>
                                  <a:gd name="T51" fmla="*/ 6750 h 5"/>
                                  <a:gd name="T52" fmla="*/ 10125 w 6"/>
                                  <a:gd name="T53" fmla="*/ 6750 h 5"/>
                                  <a:gd name="T54" fmla="*/ 6750 w 6"/>
                                  <a:gd name="T55" fmla="*/ 67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27000 w 9"/>
                                <a:gd name="T1" fmla="*/ 10125 h 7"/>
                                <a:gd name="T2" fmla="*/ 23625 w 9"/>
                                <a:gd name="T3" fmla="*/ 10125 h 7"/>
                                <a:gd name="T4" fmla="*/ 16875 w 9"/>
                                <a:gd name="T5" fmla="*/ 23625 h 7"/>
                                <a:gd name="T6" fmla="*/ 13500 w 9"/>
                                <a:gd name="T7" fmla="*/ 23625 h 7"/>
                                <a:gd name="T8" fmla="*/ 23625 w 9"/>
                                <a:gd name="T9" fmla="*/ 10125 h 7"/>
                                <a:gd name="T10" fmla="*/ 16875 w 9"/>
                                <a:gd name="T11" fmla="*/ 6750 h 7"/>
                                <a:gd name="T12" fmla="*/ 0 w 9"/>
                                <a:gd name="T13" fmla="*/ 13500 h 7"/>
                                <a:gd name="T14" fmla="*/ 0 w 9"/>
                                <a:gd name="T15" fmla="*/ 13500 h 7"/>
                                <a:gd name="T16" fmla="*/ 16875 w 9"/>
                                <a:gd name="T17" fmla="*/ 6750 h 7"/>
                                <a:gd name="T18" fmla="*/ 13500 w 9"/>
                                <a:gd name="T19" fmla="*/ 6750 h 7"/>
                                <a:gd name="T20" fmla="*/ 13500 w 9"/>
                                <a:gd name="T21" fmla="*/ 3375 h 7"/>
                                <a:gd name="T22" fmla="*/ 16875 w 9"/>
                                <a:gd name="T23" fmla="*/ 6750 h 7"/>
                                <a:gd name="T24" fmla="*/ 30375 w 9"/>
                                <a:gd name="T25" fmla="*/ 0 h 7"/>
                                <a:gd name="T26" fmla="*/ 30375 w 9"/>
                                <a:gd name="T27" fmla="*/ 0 h 7"/>
                                <a:gd name="T28" fmla="*/ 23625 w 9"/>
                                <a:gd name="T29" fmla="*/ 10125 h 7"/>
                                <a:gd name="T30" fmla="*/ 27000 w 9"/>
                                <a:gd name="T31" fmla="*/ 10125 h 7"/>
                                <a:gd name="T32" fmla="*/ 23625 w 9"/>
                                <a:gd name="T33" fmla="*/ 6750 h 7"/>
                                <a:gd name="T34" fmla="*/ 27000 w 9"/>
                                <a:gd name="T35" fmla="*/ 0 h 7"/>
                                <a:gd name="T36" fmla="*/ 16875 w 9"/>
                                <a:gd name="T37" fmla="*/ 6750 h 7"/>
                                <a:gd name="T38" fmla="*/ 23625 w 9"/>
                                <a:gd name="T39" fmla="*/ 67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6875 w 6"/>
                                <a:gd name="T1" fmla="*/ 20250 h 8"/>
                                <a:gd name="T2" fmla="*/ 10125 w 6"/>
                                <a:gd name="T3" fmla="*/ 23625 h 8"/>
                                <a:gd name="T4" fmla="*/ 3375 w 6"/>
                                <a:gd name="T5" fmla="*/ 23625 h 8"/>
                                <a:gd name="T6" fmla="*/ 3375 w 6"/>
                                <a:gd name="T7" fmla="*/ 27000 h 8"/>
                                <a:gd name="T8" fmla="*/ 0 w 6"/>
                                <a:gd name="T9" fmla="*/ 23625 h 8"/>
                                <a:gd name="T10" fmla="*/ 3375 w 6"/>
                                <a:gd name="T11" fmla="*/ 23625 h 8"/>
                                <a:gd name="T12" fmla="*/ 0 w 6"/>
                                <a:gd name="T13" fmla="*/ 23625 h 8"/>
                                <a:gd name="T14" fmla="*/ 0 w 6"/>
                                <a:gd name="T15" fmla="*/ 23625 h 8"/>
                                <a:gd name="T16" fmla="*/ 3375 w 6"/>
                                <a:gd name="T17" fmla="*/ 23625 h 8"/>
                                <a:gd name="T18" fmla="*/ 10125 w 6"/>
                                <a:gd name="T19" fmla="*/ 13500 h 8"/>
                                <a:gd name="T20" fmla="*/ 6750 w 6"/>
                                <a:gd name="T21" fmla="*/ 13500 h 8"/>
                                <a:gd name="T22" fmla="*/ 6750 w 6"/>
                                <a:gd name="T23" fmla="*/ 13500 h 8"/>
                                <a:gd name="T24" fmla="*/ 10125 w 6"/>
                                <a:gd name="T25" fmla="*/ 13500 h 8"/>
                                <a:gd name="T26" fmla="*/ 16875 w 6"/>
                                <a:gd name="T27" fmla="*/ 0 h 8"/>
                                <a:gd name="T28" fmla="*/ 16875 w 6"/>
                                <a:gd name="T29" fmla="*/ 0 h 8"/>
                                <a:gd name="T30" fmla="*/ 10125 w 6"/>
                                <a:gd name="T31" fmla="*/ 13500 h 8"/>
                                <a:gd name="T32" fmla="*/ 13500 w 6"/>
                                <a:gd name="T33" fmla="*/ 13500 h 8"/>
                                <a:gd name="T34" fmla="*/ 16875 w 6"/>
                                <a:gd name="T35" fmla="*/ 16875 h 8"/>
                                <a:gd name="T36" fmla="*/ 16875 w 6"/>
                                <a:gd name="T37" fmla="*/ 20250 h 8"/>
                                <a:gd name="T38" fmla="*/ 16875 w 6"/>
                                <a:gd name="T39" fmla="*/ 20250 h 8"/>
                                <a:gd name="T40" fmla="*/ 16875 w 6"/>
                                <a:gd name="T41" fmla="*/ 16875 h 8"/>
                                <a:gd name="T42" fmla="*/ 13500 w 6"/>
                                <a:gd name="T43" fmla="*/ 13500 h 8"/>
                                <a:gd name="T44" fmla="*/ 10125 w 6"/>
                                <a:gd name="T45" fmla="*/ 13500 h 8"/>
                                <a:gd name="T46" fmla="*/ 3375 w 6"/>
                                <a:gd name="T47" fmla="*/ 23625 h 8"/>
                                <a:gd name="T48" fmla="*/ 10125 w 6"/>
                                <a:gd name="T49" fmla="*/ 23625 h 8"/>
                                <a:gd name="T50" fmla="*/ 16875 w 6"/>
                                <a:gd name="T51" fmla="*/ 202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27000 w 8"/>
                                <a:gd name="T1" fmla="*/ 0 h 8"/>
                                <a:gd name="T2" fmla="*/ 20250 w 8"/>
                                <a:gd name="T3" fmla="*/ 16875 h 8"/>
                                <a:gd name="T4" fmla="*/ 16875 w 8"/>
                                <a:gd name="T5" fmla="*/ 23625 h 8"/>
                                <a:gd name="T6" fmla="*/ 6750 w 8"/>
                                <a:gd name="T7" fmla="*/ 27000 h 8"/>
                                <a:gd name="T8" fmla="*/ 3375 w 8"/>
                                <a:gd name="T9" fmla="*/ 23625 h 8"/>
                                <a:gd name="T10" fmla="*/ 0 w 8"/>
                                <a:gd name="T11" fmla="*/ 16875 h 8"/>
                                <a:gd name="T12" fmla="*/ 0 w 8"/>
                                <a:gd name="T13" fmla="*/ 16875 h 8"/>
                                <a:gd name="T14" fmla="*/ 6750 w 8"/>
                                <a:gd name="T15" fmla="*/ 0 h 8"/>
                                <a:gd name="T16" fmla="*/ 6750 w 8"/>
                                <a:gd name="T17" fmla="*/ 0 h 8"/>
                                <a:gd name="T18" fmla="*/ 0 w 8"/>
                                <a:gd name="T19" fmla="*/ 16875 h 8"/>
                                <a:gd name="T20" fmla="*/ 0 w 8"/>
                                <a:gd name="T21" fmla="*/ 16875 h 8"/>
                                <a:gd name="T22" fmla="*/ 3375 w 8"/>
                                <a:gd name="T23" fmla="*/ 23625 h 8"/>
                                <a:gd name="T24" fmla="*/ 6750 w 8"/>
                                <a:gd name="T25" fmla="*/ 23625 h 8"/>
                                <a:gd name="T26" fmla="*/ 16875 w 8"/>
                                <a:gd name="T27" fmla="*/ 23625 h 8"/>
                                <a:gd name="T28" fmla="*/ 20250 w 8"/>
                                <a:gd name="T29" fmla="*/ 16875 h 8"/>
                                <a:gd name="T30" fmla="*/ 270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0 h 4"/>
                                <a:gd name="T2" fmla="*/ 3375 w 3"/>
                                <a:gd name="T3" fmla="*/ 3375 h 4"/>
                                <a:gd name="T4" fmla="*/ 0 w 3"/>
                                <a:gd name="T5" fmla="*/ 13500 h 4"/>
                                <a:gd name="T6" fmla="*/ 0 w 3"/>
                                <a:gd name="T7" fmla="*/ 13500 h 4"/>
                                <a:gd name="T8" fmla="*/ 3375 w 3"/>
                                <a:gd name="T9" fmla="*/ 3375 h 4"/>
                                <a:gd name="T10" fmla="*/ 1012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20250 h 9"/>
                                <a:gd name="T2" fmla="*/ 10125 w 5"/>
                                <a:gd name="T3" fmla="*/ 27000 h 9"/>
                                <a:gd name="T4" fmla="*/ 3375 w 5"/>
                                <a:gd name="T5" fmla="*/ 27000 h 9"/>
                                <a:gd name="T6" fmla="*/ 3375 w 5"/>
                                <a:gd name="T7" fmla="*/ 30375 h 9"/>
                                <a:gd name="T8" fmla="*/ 3375 w 5"/>
                                <a:gd name="T9" fmla="*/ 30375 h 9"/>
                                <a:gd name="T10" fmla="*/ 3375 w 5"/>
                                <a:gd name="T11" fmla="*/ 27000 h 9"/>
                                <a:gd name="T12" fmla="*/ 0 w 5"/>
                                <a:gd name="T13" fmla="*/ 27000 h 9"/>
                                <a:gd name="T14" fmla="*/ 3375 w 5"/>
                                <a:gd name="T15" fmla="*/ 27000 h 9"/>
                                <a:gd name="T16" fmla="*/ 3375 w 5"/>
                                <a:gd name="T17" fmla="*/ 27000 h 9"/>
                                <a:gd name="T18" fmla="*/ 6750 w 5"/>
                                <a:gd name="T19" fmla="*/ 16875 h 9"/>
                                <a:gd name="T20" fmla="*/ 6750 w 5"/>
                                <a:gd name="T21" fmla="*/ 16875 h 9"/>
                                <a:gd name="T22" fmla="*/ 6750 w 5"/>
                                <a:gd name="T23" fmla="*/ 13500 h 9"/>
                                <a:gd name="T24" fmla="*/ 6750 w 5"/>
                                <a:gd name="T25" fmla="*/ 13500 h 9"/>
                                <a:gd name="T26" fmla="*/ 10125 w 5"/>
                                <a:gd name="T27" fmla="*/ 0 h 9"/>
                                <a:gd name="T28" fmla="*/ 13500 w 5"/>
                                <a:gd name="T29" fmla="*/ 0 h 9"/>
                                <a:gd name="T30" fmla="*/ 6750 w 5"/>
                                <a:gd name="T31" fmla="*/ 13500 h 9"/>
                                <a:gd name="T32" fmla="*/ 13500 w 5"/>
                                <a:gd name="T33" fmla="*/ 13500 h 9"/>
                                <a:gd name="T34" fmla="*/ 16875 w 5"/>
                                <a:gd name="T35" fmla="*/ 16875 h 9"/>
                                <a:gd name="T36" fmla="*/ 16875 w 5"/>
                                <a:gd name="T37" fmla="*/ 20250 h 9"/>
                                <a:gd name="T38" fmla="*/ 16875 w 5"/>
                                <a:gd name="T39" fmla="*/ 20250 h 9"/>
                                <a:gd name="T40" fmla="*/ 16875 w 5"/>
                                <a:gd name="T41" fmla="*/ 16875 h 9"/>
                                <a:gd name="T42" fmla="*/ 13500 w 5"/>
                                <a:gd name="T43" fmla="*/ 13500 h 9"/>
                                <a:gd name="T44" fmla="*/ 6750 w 5"/>
                                <a:gd name="T45" fmla="*/ 16875 h 9"/>
                                <a:gd name="T46" fmla="*/ 3375 w 5"/>
                                <a:gd name="T47" fmla="*/ 27000 h 9"/>
                                <a:gd name="T48" fmla="*/ 10125 w 5"/>
                                <a:gd name="T49" fmla="*/ 23625 h 9"/>
                                <a:gd name="T50" fmla="*/ 16875 w 5"/>
                                <a:gd name="T51" fmla="*/ 202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6875 w 5"/>
                                <a:gd name="T1" fmla="*/ 3375 h 5"/>
                                <a:gd name="T2" fmla="*/ 3375 w 5"/>
                                <a:gd name="T3" fmla="*/ 10125 h 5"/>
                                <a:gd name="T4" fmla="*/ 3375 w 5"/>
                                <a:gd name="T5" fmla="*/ 10125 h 5"/>
                                <a:gd name="T6" fmla="*/ 3375 w 5"/>
                                <a:gd name="T7" fmla="*/ 13500 h 5"/>
                                <a:gd name="T8" fmla="*/ 6750 w 5"/>
                                <a:gd name="T9" fmla="*/ 16875 h 5"/>
                                <a:gd name="T10" fmla="*/ 13500 w 5"/>
                                <a:gd name="T11" fmla="*/ 13500 h 5"/>
                                <a:gd name="T12" fmla="*/ 13500 w 5"/>
                                <a:gd name="T13" fmla="*/ 13500 h 5"/>
                                <a:gd name="T14" fmla="*/ 6750 w 5"/>
                                <a:gd name="T15" fmla="*/ 16875 h 5"/>
                                <a:gd name="T16" fmla="*/ 3375 w 5"/>
                                <a:gd name="T17" fmla="*/ 13500 h 5"/>
                                <a:gd name="T18" fmla="*/ 0 w 5"/>
                                <a:gd name="T19" fmla="*/ 10125 h 5"/>
                                <a:gd name="T20" fmla="*/ 3375 w 5"/>
                                <a:gd name="T21" fmla="*/ 3375 h 5"/>
                                <a:gd name="T22" fmla="*/ 13500 w 5"/>
                                <a:gd name="T23" fmla="*/ 0 h 5"/>
                                <a:gd name="T24" fmla="*/ 16875 w 5"/>
                                <a:gd name="T25" fmla="*/ 3375 h 5"/>
                                <a:gd name="T26" fmla="*/ 16875 w 5"/>
                                <a:gd name="T27" fmla="*/ 3375 h 5"/>
                                <a:gd name="T28" fmla="*/ 13500 w 5"/>
                                <a:gd name="T29" fmla="*/ 3375 h 5"/>
                                <a:gd name="T30" fmla="*/ 6750 w 5"/>
                                <a:gd name="T31" fmla="*/ 3375 h 5"/>
                                <a:gd name="T32" fmla="*/ 3375 w 5"/>
                                <a:gd name="T33" fmla="*/ 6750 h 5"/>
                                <a:gd name="T34" fmla="*/ 16875 w 5"/>
                                <a:gd name="T35" fmla="*/ 337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23625 w 7"/>
                                <a:gd name="T1" fmla="*/ 13500 h 8"/>
                                <a:gd name="T2" fmla="*/ 20250 w 7"/>
                                <a:gd name="T3" fmla="*/ 23625 h 8"/>
                                <a:gd name="T4" fmla="*/ 13500 w 7"/>
                                <a:gd name="T5" fmla="*/ 27000 h 8"/>
                                <a:gd name="T6" fmla="*/ 10125 w 7"/>
                                <a:gd name="T7" fmla="*/ 27000 h 8"/>
                                <a:gd name="T8" fmla="*/ 3375 w 7"/>
                                <a:gd name="T9" fmla="*/ 20250 h 8"/>
                                <a:gd name="T10" fmla="*/ 0 w 7"/>
                                <a:gd name="T11" fmla="*/ 13500 h 8"/>
                                <a:gd name="T12" fmla="*/ 3375 w 7"/>
                                <a:gd name="T13" fmla="*/ 3375 h 8"/>
                                <a:gd name="T14" fmla="*/ 13500 w 7"/>
                                <a:gd name="T15" fmla="*/ 0 h 8"/>
                                <a:gd name="T16" fmla="*/ 20250 w 7"/>
                                <a:gd name="T17" fmla="*/ 0 h 8"/>
                                <a:gd name="T18" fmla="*/ 20250 w 7"/>
                                <a:gd name="T19" fmla="*/ 0 h 8"/>
                                <a:gd name="T20" fmla="*/ 13500 w 7"/>
                                <a:gd name="T21" fmla="*/ 0 h 8"/>
                                <a:gd name="T22" fmla="*/ 3375 w 7"/>
                                <a:gd name="T23" fmla="*/ 3375 h 8"/>
                                <a:gd name="T24" fmla="*/ 0 w 7"/>
                                <a:gd name="T25" fmla="*/ 13500 h 8"/>
                                <a:gd name="T26" fmla="*/ 3375 w 7"/>
                                <a:gd name="T27" fmla="*/ 20250 h 8"/>
                                <a:gd name="T28" fmla="*/ 10125 w 7"/>
                                <a:gd name="T29" fmla="*/ 23625 h 8"/>
                                <a:gd name="T30" fmla="*/ 13500 w 7"/>
                                <a:gd name="T31" fmla="*/ 27000 h 8"/>
                                <a:gd name="T32" fmla="*/ 20250 w 7"/>
                                <a:gd name="T33" fmla="*/ 23625 h 8"/>
                                <a:gd name="T34" fmla="*/ 23625 w 7"/>
                                <a:gd name="T35" fmla="*/ 135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6750 w 5"/>
                                <a:gd name="T1" fmla="*/ 13500 h 4"/>
                                <a:gd name="T2" fmla="*/ 3375 w 5"/>
                                <a:gd name="T3" fmla="*/ 13500 h 4"/>
                                <a:gd name="T4" fmla="*/ 0 w 5"/>
                                <a:gd name="T5" fmla="*/ 10125 h 4"/>
                                <a:gd name="T6" fmla="*/ 0 w 5"/>
                                <a:gd name="T7" fmla="*/ 10125 h 4"/>
                                <a:gd name="T8" fmla="*/ 3375 w 5"/>
                                <a:gd name="T9" fmla="*/ 3375 h 4"/>
                                <a:gd name="T10" fmla="*/ 10125 w 5"/>
                                <a:gd name="T11" fmla="*/ 0 h 4"/>
                                <a:gd name="T12" fmla="*/ 13500 w 5"/>
                                <a:gd name="T13" fmla="*/ 0 h 4"/>
                                <a:gd name="T14" fmla="*/ 16875 w 5"/>
                                <a:gd name="T15" fmla="*/ 3375 h 4"/>
                                <a:gd name="T16" fmla="*/ 13500 w 5"/>
                                <a:gd name="T17" fmla="*/ 10125 h 4"/>
                                <a:gd name="T18" fmla="*/ 6750 w 5"/>
                                <a:gd name="T19" fmla="*/ 13500 h 4"/>
                                <a:gd name="T20" fmla="*/ 16875 w 5"/>
                                <a:gd name="T21" fmla="*/ 3375 h 4"/>
                                <a:gd name="T22" fmla="*/ 13500 w 5"/>
                                <a:gd name="T23" fmla="*/ 0 h 4"/>
                                <a:gd name="T24" fmla="*/ 10125 w 5"/>
                                <a:gd name="T25" fmla="*/ 0 h 4"/>
                                <a:gd name="T26" fmla="*/ 3375 w 5"/>
                                <a:gd name="T27" fmla="*/ 3375 h 4"/>
                                <a:gd name="T28" fmla="*/ 3375 w 5"/>
                                <a:gd name="T29" fmla="*/ 10125 h 4"/>
                                <a:gd name="T30" fmla="*/ 3375 w 5"/>
                                <a:gd name="T31" fmla="*/ 10125 h 4"/>
                                <a:gd name="T32" fmla="*/ 3375 w 5"/>
                                <a:gd name="T33" fmla="*/ 13500 h 4"/>
                                <a:gd name="T34" fmla="*/ 6750 w 5"/>
                                <a:gd name="T35" fmla="*/ 13500 h 4"/>
                                <a:gd name="T36" fmla="*/ 13500 w 5"/>
                                <a:gd name="T37" fmla="*/ 10125 h 4"/>
                                <a:gd name="T38" fmla="*/ 16875 w 5"/>
                                <a:gd name="T39" fmla="*/ 337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10125 w 3"/>
                                <a:gd name="T1" fmla="*/ 3375 h 5"/>
                                <a:gd name="T2" fmla="*/ 10125 w 3"/>
                                <a:gd name="T3" fmla="*/ 16875 h 5"/>
                                <a:gd name="T4" fmla="*/ 10125 w 3"/>
                                <a:gd name="T5" fmla="*/ 16875 h 5"/>
                                <a:gd name="T6" fmla="*/ 10125 w 3"/>
                                <a:gd name="T7" fmla="*/ 3375 h 5"/>
                                <a:gd name="T8" fmla="*/ 10125 w 3"/>
                                <a:gd name="T9" fmla="*/ 3375 h 5"/>
                                <a:gd name="T10" fmla="*/ 10125 w 3"/>
                                <a:gd name="T11" fmla="*/ 3375 h 5"/>
                                <a:gd name="T12" fmla="*/ 6750 w 3"/>
                                <a:gd name="T13" fmla="*/ 3375 h 5"/>
                                <a:gd name="T14" fmla="*/ 3375 w 3"/>
                                <a:gd name="T15" fmla="*/ 3375 h 5"/>
                                <a:gd name="T16" fmla="*/ 0 w 3"/>
                                <a:gd name="T17" fmla="*/ 16875 h 5"/>
                                <a:gd name="T18" fmla="*/ 0 w 3"/>
                                <a:gd name="T19" fmla="*/ 16875 h 5"/>
                                <a:gd name="T20" fmla="*/ 3375 w 3"/>
                                <a:gd name="T21" fmla="*/ 6750 h 5"/>
                                <a:gd name="T22" fmla="*/ 0 w 3"/>
                                <a:gd name="T23" fmla="*/ 6750 h 5"/>
                                <a:gd name="T24" fmla="*/ 3375 w 3"/>
                                <a:gd name="T25" fmla="*/ 3375 h 5"/>
                                <a:gd name="T26" fmla="*/ 3375 w 3"/>
                                <a:gd name="T27" fmla="*/ 0 h 5"/>
                                <a:gd name="T28" fmla="*/ 3375 w 3"/>
                                <a:gd name="T29" fmla="*/ 0 h 5"/>
                                <a:gd name="T30" fmla="*/ 3375 w 3"/>
                                <a:gd name="T31" fmla="*/ 3375 h 5"/>
                                <a:gd name="T32" fmla="*/ 6750 w 3"/>
                                <a:gd name="T33" fmla="*/ 0 h 5"/>
                                <a:gd name="T34" fmla="*/ 10125 w 3"/>
                                <a:gd name="T35" fmla="*/ 0 h 5"/>
                                <a:gd name="T36" fmla="*/ 10125 w 3"/>
                                <a:gd name="T37" fmla="*/ 3375 h 5"/>
                                <a:gd name="T38" fmla="*/ 10125 w 3"/>
                                <a:gd name="T39" fmla="*/ 337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13500 w 4"/>
                                <a:gd name="T1" fmla="*/ 0 h 9"/>
                                <a:gd name="T2" fmla="*/ 10125 w 4"/>
                                <a:gd name="T3" fmla="*/ 13500 h 9"/>
                                <a:gd name="T4" fmla="*/ 13500 w 4"/>
                                <a:gd name="T5" fmla="*/ 10125 h 9"/>
                                <a:gd name="T6" fmla="*/ 13500 w 4"/>
                                <a:gd name="T7" fmla="*/ 13500 h 9"/>
                                <a:gd name="T8" fmla="*/ 10125 w 4"/>
                                <a:gd name="T9" fmla="*/ 13500 h 9"/>
                                <a:gd name="T10" fmla="*/ 10125 w 4"/>
                                <a:gd name="T11" fmla="*/ 23625 h 9"/>
                                <a:gd name="T12" fmla="*/ 10125 w 4"/>
                                <a:gd name="T13" fmla="*/ 23625 h 9"/>
                                <a:gd name="T14" fmla="*/ 10125 w 4"/>
                                <a:gd name="T15" fmla="*/ 27000 h 9"/>
                                <a:gd name="T16" fmla="*/ 10125 w 4"/>
                                <a:gd name="T17" fmla="*/ 27000 h 9"/>
                                <a:gd name="T18" fmla="*/ 10125 w 4"/>
                                <a:gd name="T19" fmla="*/ 27000 h 9"/>
                                <a:gd name="T20" fmla="*/ 10125 w 4"/>
                                <a:gd name="T21" fmla="*/ 27000 h 9"/>
                                <a:gd name="T22" fmla="*/ 6750 w 4"/>
                                <a:gd name="T23" fmla="*/ 27000 h 9"/>
                                <a:gd name="T24" fmla="*/ 0 w 4"/>
                                <a:gd name="T25" fmla="*/ 27000 h 9"/>
                                <a:gd name="T26" fmla="*/ 0 w 4"/>
                                <a:gd name="T27" fmla="*/ 23625 h 9"/>
                                <a:gd name="T28" fmla="*/ 3375 w 4"/>
                                <a:gd name="T29" fmla="*/ 16875 h 9"/>
                                <a:gd name="T30" fmla="*/ 10125 w 4"/>
                                <a:gd name="T31" fmla="*/ 13500 h 9"/>
                                <a:gd name="T32" fmla="*/ 10125 w 4"/>
                                <a:gd name="T33" fmla="*/ 0 h 9"/>
                                <a:gd name="T34" fmla="*/ 13500 w 4"/>
                                <a:gd name="T35" fmla="*/ 0 h 9"/>
                                <a:gd name="T36" fmla="*/ 10125 w 4"/>
                                <a:gd name="T37" fmla="*/ 13500 h 9"/>
                                <a:gd name="T38" fmla="*/ 3375 w 4"/>
                                <a:gd name="T39" fmla="*/ 16875 h 9"/>
                                <a:gd name="T40" fmla="*/ 0 w 4"/>
                                <a:gd name="T41" fmla="*/ 23625 h 9"/>
                                <a:gd name="T42" fmla="*/ 0 w 4"/>
                                <a:gd name="T43" fmla="*/ 27000 h 9"/>
                                <a:gd name="T44" fmla="*/ 3375 w 4"/>
                                <a:gd name="T45" fmla="*/ 27000 h 9"/>
                                <a:gd name="T46" fmla="*/ 10125 w 4"/>
                                <a:gd name="T47" fmla="*/ 27000 h 9"/>
                                <a:gd name="T48" fmla="*/ 10125 w 4"/>
                                <a:gd name="T49" fmla="*/ 135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3375 h 6"/>
                                <a:gd name="T4" fmla="*/ 0 w 1"/>
                                <a:gd name="T5" fmla="*/ 3375 h 6"/>
                                <a:gd name="T6" fmla="*/ 0 w 1"/>
                                <a:gd name="T7" fmla="*/ 0 h 6"/>
                                <a:gd name="T8" fmla="*/ 0 w 1"/>
                                <a:gd name="T9" fmla="*/ 6750 h 6"/>
                                <a:gd name="T10" fmla="*/ 0 w 1"/>
                                <a:gd name="T11" fmla="*/ 20250 h 6"/>
                                <a:gd name="T12" fmla="*/ 0 w 1"/>
                                <a:gd name="T13" fmla="*/ 20250 h 6"/>
                                <a:gd name="T14" fmla="*/ 0 w 1"/>
                                <a:gd name="T15" fmla="*/ 67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6750 w 2"/>
                                <a:gd name="T1" fmla="*/ 13500 h 9"/>
                                <a:gd name="T2" fmla="*/ 3375 w 2"/>
                                <a:gd name="T3" fmla="*/ 13500 h 9"/>
                                <a:gd name="T4" fmla="*/ 3375 w 2"/>
                                <a:gd name="T5" fmla="*/ 30375 h 9"/>
                                <a:gd name="T6" fmla="*/ 3375 w 2"/>
                                <a:gd name="T7" fmla="*/ 30375 h 9"/>
                                <a:gd name="T8" fmla="*/ 3375 w 2"/>
                                <a:gd name="T9" fmla="*/ 13500 h 9"/>
                                <a:gd name="T10" fmla="*/ 0 w 2"/>
                                <a:gd name="T11" fmla="*/ 16875 h 9"/>
                                <a:gd name="T12" fmla="*/ 0 w 2"/>
                                <a:gd name="T13" fmla="*/ 13500 h 9"/>
                                <a:gd name="T14" fmla="*/ 3375 w 2"/>
                                <a:gd name="T15" fmla="*/ 13500 h 9"/>
                                <a:gd name="T16" fmla="*/ 0 w 2"/>
                                <a:gd name="T17" fmla="*/ 0 h 9"/>
                                <a:gd name="T18" fmla="*/ 3375 w 2"/>
                                <a:gd name="T19" fmla="*/ 0 h 9"/>
                                <a:gd name="T20" fmla="*/ 3375 w 2"/>
                                <a:gd name="T21" fmla="*/ 13500 h 9"/>
                                <a:gd name="T22" fmla="*/ 6750 w 2"/>
                                <a:gd name="T23" fmla="*/ 10125 h 9"/>
                                <a:gd name="T24" fmla="*/ 6750 w 2"/>
                                <a:gd name="T25" fmla="*/ 135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10125 w 4"/>
                                <a:gd name="T1" fmla="*/ 0 h 5"/>
                                <a:gd name="T2" fmla="*/ 13500 w 4"/>
                                <a:gd name="T3" fmla="*/ 10125 h 5"/>
                                <a:gd name="T4" fmla="*/ 13500 w 4"/>
                                <a:gd name="T5" fmla="*/ 13500 h 5"/>
                                <a:gd name="T6" fmla="*/ 10125 w 4"/>
                                <a:gd name="T7" fmla="*/ 6750 h 5"/>
                                <a:gd name="T8" fmla="*/ 10125 w 4"/>
                                <a:gd name="T9" fmla="*/ 16875 h 5"/>
                                <a:gd name="T10" fmla="*/ 6750 w 4"/>
                                <a:gd name="T11" fmla="*/ 16875 h 5"/>
                                <a:gd name="T12" fmla="*/ 3375 w 4"/>
                                <a:gd name="T13" fmla="*/ 13500 h 5"/>
                                <a:gd name="T14" fmla="*/ 3375 w 4"/>
                                <a:gd name="T15" fmla="*/ 13500 h 5"/>
                                <a:gd name="T16" fmla="*/ 3375 w 4"/>
                                <a:gd name="T17" fmla="*/ 6750 h 5"/>
                                <a:gd name="T18" fmla="*/ 6750 w 4"/>
                                <a:gd name="T19" fmla="*/ 0 h 5"/>
                                <a:gd name="T20" fmla="*/ 6750 w 4"/>
                                <a:gd name="T21" fmla="*/ 0 h 5"/>
                                <a:gd name="T22" fmla="*/ 6750 w 4"/>
                                <a:gd name="T23" fmla="*/ 0 h 5"/>
                                <a:gd name="T24" fmla="*/ 6750 w 4"/>
                                <a:gd name="T25" fmla="*/ 0 h 5"/>
                                <a:gd name="T26" fmla="*/ 3375 w 4"/>
                                <a:gd name="T27" fmla="*/ 6750 h 5"/>
                                <a:gd name="T28" fmla="*/ 3375 w 4"/>
                                <a:gd name="T29" fmla="*/ 13500 h 5"/>
                                <a:gd name="T30" fmla="*/ 3375 w 4"/>
                                <a:gd name="T31" fmla="*/ 13500 h 5"/>
                                <a:gd name="T32" fmla="*/ 6750 w 4"/>
                                <a:gd name="T33" fmla="*/ 16875 h 5"/>
                                <a:gd name="T34" fmla="*/ 10125 w 4"/>
                                <a:gd name="T35" fmla="*/ 13500 h 5"/>
                                <a:gd name="T36" fmla="*/ 10125 w 4"/>
                                <a:gd name="T37" fmla="*/ 10125 h 5"/>
                                <a:gd name="T38" fmla="*/ 10125 w 4"/>
                                <a:gd name="T39" fmla="*/ 3375 h 5"/>
                                <a:gd name="T40" fmla="*/ 1012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68BC2E8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HxKcboBABblDwAOAAAAZHJzL2Uyb0RvYy54bWzsfW1vG0mS5vcD7j8Q+rhAt1lk8c0Y76LP&#10;3Z5bYHZngNbdd1mSLWFlUUvJ7Z5Z7H/fJzIjsiKYGVllidTYo5oBmrQYFZUZGRnvGfmHf/n9083k&#10;t8vd/fX29s1J8+P0ZHJ5e769uL79+Obk/52++2F9Mrl/OLu9OLvZ3l6+Ofnr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1215000,0;0,1227125;0,3015127;1215000,4293117;1265625,4293117;2531250,3015127;2531250,1227125;1265625,0;1215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1125794;1217113,666700;1369392,1176684;2180801,972688;2130116,459094;3553345,153107;3705625,1738010;4314054,1686894;4263369,101991;4973407,0;5024092,510210;5379112,510210;5429797,0;6291890,0;6291890,510210;6748504,510210;6748504,51116;7509228,101991;7407633,1738010;8066986,1840001;8219266,255097;9490441,459094;9490441,1023803;10251164,1227800;10352534,768706;11468277,1125794;9946830,5319179;1622817,5319179;0,1125794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2608958;2025000,2608958;2075625,819667;1012500,0;0,819667;0,2608958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2254607;1265625,2254607;1316250,616397;708750,0;50625,616397;0,2254607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509630;2139781,2758797;1071693,3064575;0,50963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459057;1582912,2455136;869526,2710206;0,45905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987907,458787;0,2809865;1021158,3064575;1987907,458787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532288,408169;0,2455136;713482,2710206;1532288,408169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721648;4353750,0;8403750,772950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455625;1113750,202500;2379375,5062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519863;1721250,103284;258187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556875;1670625,151875;2733750,5062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607500;1670625,202500;2885625,5062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621102;1670625,205888;349312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759375;1731225,202500;2696653,5062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506250;116437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253125;136687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65753;759375,11167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202500;1468125,0;3138750,202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2379375,455625;1316250,202500;0,5062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2531250,570482;911250,15463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2784375,607500;1113750,202500;0,5062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2986875,607500;1316250,202500;101250,5062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3391875,519863;1822500,206583;5062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2392904,708750;864189,202500;0,5062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1063125,405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1265625,3037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860625,216291;0,109998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50625,911250;101250,860625;50625,810000;101250,759375;0,708750;101250,658125;50625,658125;101250,607500;50625,556875;101250,455625;50625,354375;50625,303750;151875,253125;50625,202500;101250,151875;50625,151875;101250,50625;5062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506250,0;50625,357757;101250,408934;101250,459885;50625,511047;50625,821043;101250,821043;151875,974559;810000,255644;5062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101858;50625,101858;50625,101858;151875,50809;151875,101858;202500,0;253125,50809;303750,0;354375,50809;354375,101858;405000,152667;405000,254510;455625,305560;455625,407178;455625,458212;455625,661688;708750,919820;1012500,1174331;961875,1225155;961875,1275964;1012500,1326998;1012500,1632332;961875,1632332;961875,1836034;0,560070;0,10185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607500,151875;556875,101250;506250,101250;455625,50625;455625,101250;405000,50625;354375,50625;303750,0;253125,50625;253125,151875;151875,151875;151875,253125;101250,354375;101250,455625;151875,506250;151875,658125;50625,860625;303750,1012500;607500,607500;607500,15187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745723;3455240,0;3658328,1026227;3607387,1694534;2744545,2001489;2389296,1848117;2693830,1745723;2693830,1486570;2338355,1848117;2693830,1486570;2693830,1231029;2541443,975263;2490727,460328;0,1745723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3759759,1745723;355235,0;101431,1077431;152372,1745723;1065944,2001489;1421404,1899321;1065944,1745723;1065944,1541161;1421404,1848117;1065944,1486570;1116660,1281993;1218317,1026227;1269032,514934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1125357;506250,1380415;658125,1227338;860625,1125357;1113750,972505;1316250,972505;1569375,972505;1822500,1023391;2075625,1125357;2328750,1278434;2885625,1023391;1468125,0;0,1125357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253125,253125;50625,354375;50625,354375;151875,202500;151875,101250;101250,101250;50625,101250;0,151875;0,151875;0,50625;50625,50625;101250,0;151875,50625;202500,50625;202500,101250;101250,253125;202500,253125;253125,202500;253125,202500;253125,202500;253125,202500;253125,25312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265220;101250,0;151875,0;202500,160554;253125,160554;253125,212773;202500,212773;253125,265220;151875,317438;151875,265220;0,317438;0,265220;0,265220;101250,212773;101250,104665;0,265220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51875,0;253125,211879;303750,211879;303750,211879;303750,211879;303750,211879;253125,315986;202500,263925;202500,315986;151875,315986;101250,368032;50625,315986;0,263925;50625,211879;101250,156153;101250,156153;151875,156153;101250,104107;101250,52046;101250,52046;50625,52046;50625,52046;151875,0;151875,156153;101250,156153;101250,156153;101250,211879;101250,263925;151875,315986;151875,315986;202500,315986;202500,263925;151875,156153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202500,50625;101250,151875;151875,202500;202500,151875;202500,151875;202500,101250;253125,101250;202500,151875;151875,202500;50625,253125;0,202500;0,101250;50625,50625;151875,0;202500,50625;151875,101250;101250,50625;101250,50625;101250,50625;50625,50625;50625,101250;50625,151875;151875,1012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50625,0;50625,0;202500,0;202500,0;202500,0;202500,0;151875,0;151875,50625;202500,202500;202500,253125;151875,303750;101250,303750;0,303750;0,253125;0,202500;50625,202500;50625,202500;50625,253125;50625,253125;50625,253125;50625,253125;50625,303750;101250,303750;101250,253125;101250,253125;101250,202500;101250,50625;101250,50625;50625,0;50625,0;5062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202500,0;253125,151875;253125,202500;253125,202500;253125,202500;151875,202500;151875,202500;151875,202500;101250,202500;50625,202500;50625,202500;50625,151875;0,50625;0,50625;0,50625;0,50625;101250,0;101250,151875;101250,202500;101250,202500;101250,202500;151875,202500;151875,151875;151875,50625;151875,50625;101250,0;101250,0;202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101250,0;101250,253125;151875,253125;151875,303750;151875,303750;50625,303750;50625,303750;50625,303750;50625,253125;50625,50625;50625,50625;0,0;0,0;1012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101250,0;101250,101250;151875,101250;151875,50625;202500,50625;253125,101250;253125,151875;253125,202500;253125,253125;253125,253125;253125,253125;151875,253125;151875,253125;151875,253125;202500,253125;151875,151875;151875,101250;151875,101250;151875,101250;101250,101250;101250,151875;101250,253125;101250,253125;151875,253125;151875,253125;50625,303750;50625,303750;50625,253125;50625,253125;50625,50625;0,0;0,0;0,0;1012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101250,0;151875,0;202500,50625;202500,101250;202500,151875;101250,202500;50625,202500;0,101250;0,50625;101250,0;101250,0;50625,0;50625,50625;50625,101250;101250,151875;101250,202500;101250,202500;151875,202500;151875,151875;151875,101250;151875,50625;101250,0;1012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303750,50625;202500,253125;202500,303750;202500,303750;202500,303750;202500,303750;101250,253125;151875,253125;101250,253125;50625,253125;0,202500;0,101250;50625,50625;101250,50625;151875,50625;151875,101250;202500,101250;202500,50625;253125,50625;202500,50625;202500,0;202500,0;303750,50625;202500,151875;151875,101250;151875,101250;101250,101250;101250,151875;50625,202500;50625,202500;101250,253125;151875,253125;202500,15187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253125,151875;101250,101250;101250,151875;151875,202500;151875,202500;202500,202500;202500,202500;151875,202500;101250,202500;50625,101250;50625,50625;101250,0;202500,0;253125,50625;253125,151875;202500,101250;202500,50625;202500,50625;202500,0;151875,0;101250,50625;101250,50625;202500,1012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253125,0;151875,212773;101250,265220;101250,265220;151875,317438;151875,317438;151875,317438;0,212773;0,212773;0,212773;0,212773;50625,212773;50625,212773;101250,52446;151875,52446;101250,0;101250,0;101250,0;101250,0;202500,0;25312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202500,160554;202500,212773;202500,265220;151875,317438;50625,265220;0,212773;0,160554;0,160554;101250,160554;50625,52446;50625,52446;101250,0;202500,0;253125,104665;253125,160554;253125,160554;202500,160554;151875,160554;202500,104665;202500,104665;202500,52446;202500,52446;151875,52446;151875,52446;151875,104665;151875,160554;101250,160554;101250,160554;50625,160554;50625,212773;50625,212773;50625,265220;50625,265220;101250,265220;151875,265220;101250,160554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202500;0,202500;101250,202500;151875,202500;202500,151875;151875,151875;151875,151875;101250,101250;101250,50625;151875,0;202500,0;253125,0;303750,50625;303750,101250;303750,151875;253125,202500;151875,253125;0,202500;202500,151875;253125,101250;253125,50625;253125,0;253125,0;202500,0;202500,50625;151875,101250;202500,151875;202500,15187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303750,50625;303750,50625;253125,0;151875,50625;101250,50625;151875,50625;202500,101250;253125,151875;253125,202500;202500,253125;151875,253125;101250,253125;50625,202500;0,151875;0,101250;101250,0;202500,0;303750,50625;101250,101250;101250,101250;50625,151875;101250,202500;101250,202500;101250,202500;151875,202500;151875,101250;151875,101250;101250,1012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405000,151875;354375,151875;253125,354375;202500,354375;354375,151875;253125,101250;0,202500;0,202500;253125,101250;202500,101250;202500,50625;253125,101250;455625,0;455625,0;354375,151875;405000,151875;354375,101250;405000,0;253125,101250;354375,1012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253125,303750;151875,354375;50625,354375;50625,405000;0,354375;50625,354375;0,354375;0,354375;50625,354375;151875,202500;101250,202500;101250,202500;151875,202500;253125,0;253125,0;151875,202500;202500,202500;253125,253125;253125,303750;253125,303750;253125,253125;202500,202500;151875,202500;50625,354375;151875,354375;253125,3037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405000,0;303750,253125;253125,354375;101250,405000;50625,354375;0,253125;0,253125;101250,0;101250,0;0,253125;0,253125;50625,354375;101250,354375;253125,354375;303750,253125;405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51875,0;50625,50625;0,202500;0,202500;50625,50625;15187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253125,303750;151875,405000;50625,405000;50625,455625;50625,455625;50625,405000;0,405000;50625,405000;50625,405000;101250,253125;101250,253125;101250,202500;101250,202500;151875,0;202500,0;101250,202500;202500,202500;253125,253125;253125,303750;253125,303750;253125,253125;202500,202500;101250,253125;50625,405000;151875,354375;253125,3037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253125,50625;50625,151875;50625,151875;50625,202500;101250,253125;202500,202500;202500,202500;101250,253125;50625,202500;0,151875;50625,50625;202500,0;253125,50625;253125,50625;202500,50625;101250,50625;50625,101250;253125,5062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354375,202500;303750,354375;202500,405000;151875,405000;50625,303750;0,202500;50625,50625;202500,0;303750,0;303750,0;202500,0;50625,50625;0,202500;50625,303750;151875,354375;202500,405000;303750,354375;354375,202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101250,202500;50625,202500;0,151875;0,151875;50625,50625;151875,0;202500,0;253125,50625;202500,151875;101250,202500;253125,50625;202500,0;151875,0;50625,50625;50625,151875;50625,151875;50625,202500;101250,202500;202500,151875;253125,5062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51875,50625;151875,253125;151875,253125;151875,50625;151875,50625;151875,50625;101250,50625;50625,50625;0,253125;0,253125;50625,101250;0,101250;50625,50625;50625,0;50625,0;50625,50625;101250,0;151875,0;151875,50625;151875,5062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202500,0;151875,202500;202500,151875;202500,202500;151875,202500;151875,354375;151875,354375;151875,405000;151875,405000;151875,405000;151875,405000;101250,405000;0,405000;0,354375;50625,253125;151875,202500;151875,0;202500,0;151875,202500;50625,253125;0,354375;0,405000;50625,405000;151875,405000;151875,202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50625;0,50625;0,0;0,101250;0,303750;0,303750;0,1012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101250,202500;50625,202500;50625,455625;50625,455625;50625,202500;0,253125;0,202500;50625,202500;0,0;50625,0;50625,202500;101250,151875;101250,202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51875,0;202500,151875;202500,202500;151875,101250;151875,253125;101250,253125;50625,202500;50625,202500;50625,101250;101250,0;101250,0;101250,0;101250,0;50625,101250;50625,202500;50625,202500;101250,253125;151875,202500;151875,151875;151875,50625;15187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5988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C5528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80838"/>
    <w:rsid w:val="002843F0"/>
    <w:rsid w:val="0029319D"/>
    <w:rsid w:val="002A0019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0694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57A2F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978E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91D3E"/>
    <w:rsid w:val="008A0D65"/>
    <w:rsid w:val="008A3E9E"/>
    <w:rsid w:val="008A50F8"/>
    <w:rsid w:val="008B39FD"/>
    <w:rsid w:val="008B4CBE"/>
    <w:rsid w:val="008B4F21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3721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87938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22AEA"/>
    <w:rsid w:val="00B2466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C67D1"/>
    <w:rsid w:val="00BD3D74"/>
    <w:rsid w:val="00BE5A3F"/>
    <w:rsid w:val="00BF0DE4"/>
    <w:rsid w:val="00BF417C"/>
    <w:rsid w:val="00BF52D9"/>
    <w:rsid w:val="00C05167"/>
    <w:rsid w:val="00C0544C"/>
    <w:rsid w:val="00C12400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405BC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F02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883"/>
    <o:shapelayout v:ext="edit">
      <o:idmap v:ext="edit" data="1"/>
    </o:shapelayout>
  </w:shapeDefaults>
  <w:decimalSymbol w:val=","/>
  <w:listSeparator w:val=";"/>
  <w14:docId w14:val="29F22C78"/>
  <w15:docId w15:val="{8A67D4BC-E946-4908-A600-93FAABA6B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54C2C7-6C30-46B3-890D-425354FFA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842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2024-09-05T18:01:00Z</dcterms:created>
  <dcterms:modified xsi:type="dcterms:W3CDTF">2024-09-05T18:01:00Z</dcterms:modified>
</cp:coreProperties>
</file>