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947404">
        <w:rPr>
          <w:b/>
        </w:rPr>
        <w:t>25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proofErr w:type="spellStart"/>
      <w:r w:rsidR="00365C17" w:rsidRPr="002F5E5E">
        <w:t>Simplificado</w:t>
      </w:r>
      <w:r w:rsidR="00A53694" w:rsidRPr="002F5E5E">
        <w:t>Edital</w:t>
      </w:r>
      <w:proofErr w:type="spellEnd"/>
      <w:r w:rsidR="00A53694" w:rsidRPr="002F5E5E">
        <w:t xml:space="preserve"> </w:t>
      </w:r>
      <w:r w:rsidR="00EE280F" w:rsidRPr="002F5E5E">
        <w:t>nº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0C5528"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0"/>
        <w:gridCol w:w="4796"/>
        <w:gridCol w:w="1686"/>
        <w:gridCol w:w="1195"/>
      </w:tblGrid>
      <w:tr w:rsidR="00140C57" w:rsidTr="00F91F02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F91F0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947404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947404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FERNANDA VITÓRIA BALESTERO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947404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522436523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947404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</w:p>
        </w:tc>
      </w:tr>
      <w:tr w:rsidR="00947404" w:rsidTr="00F91F0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7404" w:rsidRDefault="00947404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MARIANGELA GONÇALVES RIBEIRO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243964213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54,00</w:t>
            </w:r>
          </w:p>
        </w:tc>
      </w:tr>
      <w:tr w:rsidR="00947404" w:rsidTr="00F91F0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7404" w:rsidRDefault="00947404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SUELI RIBAS REIS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285302541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9474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54,00</w:t>
            </w:r>
          </w:p>
        </w:tc>
      </w:tr>
      <w:tr w:rsidR="00947404" w:rsidTr="00F91F0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7404" w:rsidRDefault="00947404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PATRICIA MUNIZ PEREIRA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29813858X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54,00</w:t>
            </w:r>
          </w:p>
        </w:tc>
      </w:tr>
      <w:tr w:rsidR="00947404" w:rsidTr="00F91F0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7404" w:rsidRDefault="00947404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ANDERSON ROGERIO DE SOUSA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453612398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54,00</w:t>
            </w:r>
          </w:p>
        </w:tc>
      </w:tr>
      <w:tr w:rsidR="00947404" w:rsidTr="00F91F0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7404" w:rsidRDefault="00947404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CLAUDIA REGINA IGLESIAS SOARES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340441434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947404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54,00</w:t>
            </w:r>
            <w:bookmarkStart w:id="0" w:name="_GoBack"/>
            <w:bookmarkEnd w:id="0"/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provenientes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947404">
        <w:rPr>
          <w:rFonts w:ascii="Times New Roman" w:hAnsi="Times New Roman"/>
          <w:sz w:val="24"/>
          <w:szCs w:val="24"/>
        </w:rPr>
        <w:t>30</w:t>
      </w:r>
      <w:r w:rsidR="00A87938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 xml:space="preserve">de </w:t>
      </w:r>
      <w:proofErr w:type="gramStart"/>
      <w:r w:rsidR="00F91F02">
        <w:rPr>
          <w:rFonts w:ascii="Times New Roman" w:hAnsi="Times New Roman"/>
          <w:sz w:val="24"/>
          <w:szCs w:val="24"/>
        </w:rPr>
        <w:t>Setembro</w:t>
      </w:r>
      <w:proofErr w:type="gramEnd"/>
      <w:r w:rsidR="00A87938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91F0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8BC2E8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C5528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80838"/>
    <w:rsid w:val="002843F0"/>
    <w:rsid w:val="0029319D"/>
    <w:rsid w:val="002A0019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0694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57A2F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978E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91D3E"/>
    <w:rsid w:val="008A0D65"/>
    <w:rsid w:val="008A3E9E"/>
    <w:rsid w:val="008A50F8"/>
    <w:rsid w:val="008B39FD"/>
    <w:rsid w:val="008B4CBE"/>
    <w:rsid w:val="008B4F21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47404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3721"/>
    <w:rsid w:val="009F41CC"/>
    <w:rsid w:val="009F4A99"/>
    <w:rsid w:val="009F6F06"/>
    <w:rsid w:val="00A00D9F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87938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22AEA"/>
    <w:rsid w:val="00B2466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C67D1"/>
    <w:rsid w:val="00BD3D74"/>
    <w:rsid w:val="00BE5A3F"/>
    <w:rsid w:val="00BF0DE4"/>
    <w:rsid w:val="00BF417C"/>
    <w:rsid w:val="00BF52D9"/>
    <w:rsid w:val="00C05167"/>
    <w:rsid w:val="00C0544C"/>
    <w:rsid w:val="00C12400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405BC"/>
    <w:rsid w:val="00D82494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F02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0A5C9572"/>
  <w15:docId w15:val="{8A67D4BC-E946-4908-A600-93FAABA6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33743-C9C8-45C9-A754-827132E86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878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2024-09-30T17:06:00Z</dcterms:created>
  <dcterms:modified xsi:type="dcterms:W3CDTF">2024-09-30T17:06:00Z</dcterms:modified>
</cp:coreProperties>
</file>