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8C63ED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8C63ED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C12DBA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8C63ED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LUAN FELIPE DE CAMARGO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8C63ED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42.420.701-1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8C63ED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75,00</w:t>
            </w:r>
          </w:p>
        </w:tc>
      </w:tr>
      <w:tr w:rsidR="006D14B1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GISELE MARQUES MANTOVANI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43.150.183-X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8C63ED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72,00</w:t>
            </w:r>
          </w:p>
        </w:tc>
      </w:tr>
      <w:tr w:rsidR="006D14B1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BRUNA CAMILA DE OLIVEIRA LIMA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33.710.899-7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8C63ED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72,00</w:t>
            </w:r>
          </w:p>
        </w:tc>
      </w:tr>
      <w:tr w:rsidR="006D14B1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CAROLINE DOS SANTOS PALMEIRA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42.420.110-0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8C63ED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72,00</w:t>
            </w:r>
          </w:p>
        </w:tc>
      </w:tr>
      <w:tr w:rsidR="006D14B1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DANIELI SANTOS DE SOUZA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28.366.879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8C63ED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69,00</w:t>
            </w:r>
          </w:p>
        </w:tc>
      </w:tr>
      <w:tr w:rsidR="006D14B1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RENATA FARAH ANTUNES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23.857.215-8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63ED" w:rsidRPr="006D14B1" w:rsidRDefault="008C63ED" w:rsidP="008C63E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  <w:tr w:rsidR="006D14B1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6D14B1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D14B1" w:rsidRPr="006D14B1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TAMILLE ALVES SOUTO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6D14B1" w:rsidRPr="006D14B1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45.582.812-X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D14B1" w:rsidRDefault="008C63ED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  <w:tr w:rsidR="006D14B1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6D14B1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D14B1" w:rsidRPr="006D14B1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FERNANDA VITÓRIA BALESTERO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6D14B1" w:rsidRPr="006D14B1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52.243.652-3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D14B1" w:rsidRDefault="008C63ED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  <w:tr w:rsidR="00C12DBA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12DBA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C12DBA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EDNÉIA AP. GUIMARAES SILVA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C12DBA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25.102.505-6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12DBA" w:rsidRDefault="008C63ED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C12DBA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12DBA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C12DBA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FABIANA DE MELO GOES MARQUIZELLI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C12DBA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42.444.039-8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12DBA" w:rsidRDefault="008C63ED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C12DBA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12DBA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C12DBA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TAMIRIS MARINIS ANDRADES DE LAET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C12DBA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44.609.551-5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12DBA" w:rsidRDefault="008C63ED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8C63ED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8C63ED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63ED" w:rsidRDefault="008C63ED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BEATRIZ CAMARGO LEANDRO CORRÊA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45.367961-4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63ED" w:rsidRDefault="0011694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8C63ED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8C63ED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EDIMARA APARECIDA BATISTA LUIZ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30.858.540-9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63ED" w:rsidRDefault="0011694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8C63ED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8C63ED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ROSANA DE FÁTIMA MARIN RUBIM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45.387.283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63ED" w:rsidRDefault="0011694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8C63ED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8C63ED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JOSIANE TELES DE OLIVEIRA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40.456.893-2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63ED" w:rsidRDefault="0011694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8C63ED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8C63ED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DRIELI ZONTA DE OLIVEIRA ARAÚJO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40.880.018-5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63ED" w:rsidRDefault="0011694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8C63ED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8C63ED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JUCELE BUDEK DOS SANTOS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44.834.359-9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63ED" w:rsidRDefault="0011694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8C63ED" w:rsidRPr="000910BC" w:rsidTr="008C63ED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8C63ED" w:rsidRDefault="008C63ED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TABATA RAFAELE DE ANDRADE RPSA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63ED" w:rsidRDefault="00116941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48.573.517-9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63ED" w:rsidRDefault="00116941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</w:tbl>
    <w:p w:rsidR="008C63ED" w:rsidRDefault="008C63ED" w:rsidP="006D14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C63ED" w:rsidRDefault="008C63ED" w:rsidP="006D14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16941" w:rsidRDefault="00116941" w:rsidP="006D14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11694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116941" w:rsidRPr="000910BC" w:rsidTr="00116941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116941" w:rsidRPr="00C51BD9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C51BD9">
              <w:rPr>
                <w:rFonts w:ascii="Times New Roman" w:hAnsi="Times New Roman"/>
              </w:rPr>
              <w:t>1º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116941" w:rsidRPr="006D14B1" w:rsidRDefault="0011694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LUAN FELIPE DE CAMARGO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116941" w:rsidRPr="006D14B1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42.420.701-1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116941" w:rsidRPr="00C51BD9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81,00</w:t>
            </w:r>
          </w:p>
        </w:tc>
      </w:tr>
      <w:tr w:rsidR="00116941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116941" w:rsidRPr="00C51BD9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C51BD9">
              <w:rPr>
                <w:rFonts w:ascii="Times New Roman" w:hAnsi="Times New Roman"/>
              </w:rPr>
              <w:t>2º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116941" w:rsidRPr="006D14B1" w:rsidRDefault="0011694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GISELE MARQUES MANTOVANI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116941" w:rsidRPr="006D14B1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43.150.183-X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116941" w:rsidRPr="00C51BD9" w:rsidRDefault="00116941" w:rsidP="00116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75,00</w:t>
            </w:r>
          </w:p>
        </w:tc>
      </w:tr>
      <w:tr w:rsidR="00116941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116941" w:rsidRPr="00C51BD9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C51BD9">
              <w:rPr>
                <w:rFonts w:ascii="Times New Roman" w:hAnsi="Times New Roman"/>
              </w:rPr>
              <w:t>3º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116941" w:rsidRPr="006D14B1" w:rsidRDefault="0011694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DANIELI SANTOS DE SOUZA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116941" w:rsidRPr="006D14B1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28.366.879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116941" w:rsidRPr="00C51BD9" w:rsidRDefault="00116941" w:rsidP="00116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72,00</w:t>
            </w:r>
          </w:p>
        </w:tc>
      </w:tr>
      <w:tr w:rsidR="00116941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116941" w:rsidRPr="00C51BD9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C51BD9">
              <w:rPr>
                <w:rFonts w:ascii="Times New Roman" w:hAnsi="Times New Roman"/>
              </w:rPr>
              <w:t>4º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116941" w:rsidRPr="006D14B1" w:rsidRDefault="0011694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CAROLINE DOS SANTOS PALMEIRA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116941" w:rsidRPr="006D14B1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42.420.110-0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116941" w:rsidRPr="00C51BD9" w:rsidRDefault="00116941" w:rsidP="00116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72,00</w:t>
            </w:r>
          </w:p>
        </w:tc>
      </w:tr>
      <w:tr w:rsidR="00C51BD9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51BD9" w:rsidRPr="00C51BD9">
              <w:rPr>
                <w:rFonts w:ascii="Times New Roman" w:hAnsi="Times New Roman"/>
              </w:rPr>
              <w:t>5º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C51BD9" w:rsidRPr="00C51BD9" w:rsidRDefault="00116941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INEZ DE PAULA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C51BD9" w:rsidRPr="00C51BD9" w:rsidRDefault="00116941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50.036.165-4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116941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69,00</w:t>
            </w:r>
          </w:p>
        </w:tc>
      </w:tr>
      <w:tr w:rsidR="00C51BD9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51BD9" w:rsidRPr="00C51BD9">
              <w:rPr>
                <w:rFonts w:ascii="Times New Roman" w:hAnsi="Times New Roman"/>
              </w:rPr>
              <w:t>6º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C51BD9" w:rsidRPr="00C51BD9" w:rsidRDefault="00116941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SONIA APARECIDA DOMINGUES DOS SANTOS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C51BD9" w:rsidRPr="00C51BD9" w:rsidRDefault="00116941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22.212.543-3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116941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  <w:tr w:rsidR="00116941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116941" w:rsidRPr="00C51BD9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C51BD9">
              <w:rPr>
                <w:rFonts w:ascii="Times New Roman" w:hAnsi="Times New Roman"/>
              </w:rPr>
              <w:t>7º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116941" w:rsidRDefault="0011694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EDIMARA APARECIDA BATISTA LUIZ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116941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30.858.540-9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116941" w:rsidRPr="00C51BD9" w:rsidRDefault="00116941" w:rsidP="00116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  <w:tr w:rsidR="00116941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116941" w:rsidRPr="00C51BD9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C51BD9">
              <w:rPr>
                <w:rFonts w:ascii="Times New Roman" w:hAnsi="Times New Roman"/>
              </w:rPr>
              <w:t>8º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116941" w:rsidRDefault="0011694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TAMIRIS MARINIS ANDRADES DE LAET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116941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44.609.551-5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116941" w:rsidRPr="00C51BD9" w:rsidRDefault="00116941" w:rsidP="00116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  <w:tr w:rsidR="00C51BD9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51BD9" w:rsidRPr="00C51BD9">
              <w:rPr>
                <w:rFonts w:ascii="Times New Roman" w:hAnsi="Times New Roman"/>
              </w:rPr>
              <w:t>9º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C51BD9" w:rsidRPr="00C51BD9" w:rsidRDefault="00116941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PATRICIA MUNIZ PEREIRA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C51BD9" w:rsidRPr="00C51BD9" w:rsidRDefault="00116941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29.813.858-X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116941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C51BD9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C51BD9" w:rsidRPr="00665605" w:rsidRDefault="00116941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 LUCIA DO PRADO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C51BD9" w:rsidRPr="00665605" w:rsidRDefault="00116941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29.941.746-3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116941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8C63ED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8C63ED" w:rsidRDefault="008C63ED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63ED" w:rsidRDefault="00116941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CLAUDIA REGINA IGLESIAS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63ED" w:rsidRDefault="00116941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34.044.143-4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63ED" w:rsidRDefault="00116941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116941" w:rsidRPr="000910BC" w:rsidTr="0011694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116941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12°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116941" w:rsidRDefault="0011694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FABIANA DE MELO GOES MARQUIZELLI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116941" w:rsidRDefault="0011694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42.444.039-8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116941" w:rsidRDefault="00116941" w:rsidP="001169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 xml:space="preserve">II – </w:t>
      </w:r>
      <w:r w:rsidR="008C63ED">
        <w:rPr>
          <w:rFonts w:ascii="Times New Roman" w:hAnsi="Times New Roman"/>
          <w:b/>
          <w:sz w:val="24"/>
          <w:szCs w:val="24"/>
        </w:rPr>
        <w:t>MÚSICA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2A679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2A6791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12DBA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D14B1">
              <w:rPr>
                <w:rFonts w:ascii="Times New Roman" w:hAnsi="Times New Roman"/>
              </w:rPr>
              <w:t>1º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65605" w:rsidRDefault="00116941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GUILHERME </w:t>
            </w:r>
            <w:r w:rsidR="005745B8">
              <w:rPr>
                <w:rFonts w:ascii="Times New Roman" w:hAnsi="Times New Roman"/>
              </w:rPr>
              <w:t>HENRIQUE DE ANDRADES SILVA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65605" w:rsidRDefault="005745B8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46.185.618-9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5745B8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 xml:space="preserve">II – </w:t>
      </w:r>
      <w:r w:rsidR="008C63ED">
        <w:rPr>
          <w:rFonts w:ascii="Times New Roman" w:hAnsi="Times New Roman"/>
          <w:b/>
          <w:sz w:val="24"/>
          <w:szCs w:val="24"/>
        </w:rPr>
        <w:t>LINGUA INGLESA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5745B8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5745B8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12DBA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D14B1">
              <w:rPr>
                <w:rFonts w:ascii="Times New Roman" w:hAnsi="Times New Roman"/>
              </w:rPr>
              <w:t>1º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65605" w:rsidRDefault="005745B8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 JÉSSICA DE OLILVEIRA RAIMUNDO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65605" w:rsidRDefault="005745B8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47.435.088-5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5745B8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0" w:name="_GoBack"/>
      <w:bookmarkEnd w:id="0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8C63ED">
        <w:rPr>
          <w:rFonts w:ascii="Times New Roman" w:hAnsi="Times New Roman"/>
          <w:sz w:val="24"/>
          <w:szCs w:val="24"/>
        </w:rPr>
        <w:t>29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8C63ED">
        <w:rPr>
          <w:rFonts w:ascii="Times New Roman" w:hAnsi="Times New Roman"/>
          <w:sz w:val="24"/>
          <w:szCs w:val="24"/>
        </w:rPr>
        <w:t>Janeiro</w:t>
      </w:r>
      <w:proofErr w:type="gramEnd"/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4227870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2A70D-359A-4C6A-8D9B-4582466A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4</Pages>
  <Words>1135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2025-01-29T17:13:00Z</dcterms:created>
  <dcterms:modified xsi:type="dcterms:W3CDTF">2025-01-29T17:13:00Z</dcterms:modified>
</cp:coreProperties>
</file>