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8C14EB">
        <w:rPr>
          <w:b/>
        </w:rPr>
        <w:t xml:space="preserve"> 03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 w:rsidR="008C14E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8C63ED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8C63ED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8C14EB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C12DBA"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8C14EB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JAQUELINE CRISTINA DE OLIVEIRA MARQUES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8C14EB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49.075.218-4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8C14EB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C14EB" w:rsidRPr="000910BC" w:rsidTr="008C63ED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8C14EB" w:rsidRDefault="008C14EB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14EB" w:rsidRDefault="008C14EB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INEZ PAULA CEZAR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14EB" w:rsidRDefault="008C14EB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50.036.165-4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14EB" w:rsidRDefault="008C14EB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C14EB" w:rsidRPr="000910BC" w:rsidTr="008C63ED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8C14EB" w:rsidRDefault="008C14EB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14EB" w:rsidRDefault="008C14EB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MARINALVA CALDEIRA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14EB" w:rsidRDefault="008C14EB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20.558.629-6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14EB" w:rsidRDefault="008C14EB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116941" w:rsidRDefault="00116941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11694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116941" w:rsidRPr="000910BC" w:rsidTr="00116941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116941" w:rsidRPr="00C51BD9" w:rsidRDefault="00F911E4" w:rsidP="008C14EB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C14EB">
              <w:rPr>
                <w:rFonts w:ascii="Times New Roman" w:hAnsi="Times New Roman"/>
              </w:rPr>
              <w:t>4</w:t>
            </w:r>
            <w:r w:rsidR="00116941" w:rsidRPr="00C51BD9"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116941" w:rsidRPr="006D14B1" w:rsidRDefault="008C14EB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DIMAS DE MATOS SILVA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116941" w:rsidRPr="006D14B1" w:rsidRDefault="008C14EB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46.159.323-3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116941" w:rsidRPr="00C51BD9" w:rsidRDefault="008C14EB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8C14EB" w:rsidRPr="000910BC" w:rsidTr="00116941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8C14EB" w:rsidRDefault="008C14EB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14EB" w:rsidRDefault="008C14EB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FERNANDA VITÓRIA BALESTERO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14EB" w:rsidRDefault="008C14EB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52.243.652-3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14EB" w:rsidRDefault="008C14EB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8C14EB" w:rsidRPr="000910BC" w:rsidTr="00116941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8C14EB" w:rsidRDefault="008C14EB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14EB" w:rsidRDefault="008C14EB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HILDA ALVES DOS ANJOS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14EB" w:rsidRDefault="008C14EB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27.453.139-2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14EB" w:rsidRDefault="005A6CD4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C14EB" w:rsidRPr="000910BC" w:rsidTr="00116941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8C14EB" w:rsidRDefault="008C14EB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14EB" w:rsidRDefault="005A6CD4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VALDIANA VIEIRA SENÁRIO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14EB" w:rsidRDefault="005A6CD4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43.427.090-8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14EB" w:rsidRDefault="005A6CD4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8C14EB">
        <w:rPr>
          <w:rFonts w:ascii="Times New Roman" w:hAnsi="Times New Roman"/>
          <w:sz w:val="24"/>
          <w:szCs w:val="24"/>
        </w:rPr>
        <w:t>03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8C14EB">
        <w:rPr>
          <w:rFonts w:ascii="Times New Roman" w:hAnsi="Times New Roman"/>
          <w:sz w:val="24"/>
          <w:szCs w:val="24"/>
        </w:rPr>
        <w:t>fevereiro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F81E892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781E1-15A1-4B00-B6EA-2B994D33B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904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2025-02-03T19:11:00Z</dcterms:created>
  <dcterms:modified xsi:type="dcterms:W3CDTF">2025-02-03T19:11:00Z</dcterms:modified>
</cp:coreProperties>
</file>