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741F3F">
        <w:rPr>
          <w:b/>
        </w:rPr>
        <w:t xml:space="preserve"> 04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 w:rsidR="008C14E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064"/>
        <w:gridCol w:w="1355"/>
        <w:gridCol w:w="971"/>
      </w:tblGrid>
      <w:tr w:rsidR="006D14B1" w:rsidRPr="000910BC" w:rsidTr="00741F3F">
        <w:tc>
          <w:tcPr>
            <w:tcW w:w="482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987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741F3F">
        <w:trPr>
          <w:trHeight w:val="329"/>
        </w:trPr>
        <w:tc>
          <w:tcPr>
            <w:tcW w:w="482" w:type="pct"/>
            <w:shd w:val="clear" w:color="auto" w:fill="FFFFFF"/>
            <w:vAlign w:val="center"/>
          </w:tcPr>
          <w:p w:rsidR="00E90DD3" w:rsidRPr="006D14B1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22º</w:t>
            </w:r>
          </w:p>
        </w:tc>
        <w:tc>
          <w:tcPr>
            <w:tcW w:w="2987" w:type="pct"/>
            <w:shd w:val="clear" w:color="auto" w:fill="auto"/>
            <w:vAlign w:val="center"/>
          </w:tcPr>
          <w:p w:rsidR="006E1510" w:rsidRPr="006D14B1" w:rsidRDefault="00741F3F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SÔNIA APARECIDA DOMINGUES DOS SANTOS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222125433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8C14EB" w:rsidRPr="000910BC" w:rsidTr="00741F3F">
        <w:trPr>
          <w:trHeight w:val="329"/>
        </w:trPr>
        <w:tc>
          <w:tcPr>
            <w:tcW w:w="482" w:type="pct"/>
            <w:shd w:val="clear" w:color="auto" w:fill="FFFFFF"/>
            <w:vAlign w:val="center"/>
          </w:tcPr>
          <w:p w:rsidR="008C14EB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23º</w:t>
            </w:r>
          </w:p>
        </w:tc>
        <w:tc>
          <w:tcPr>
            <w:tcW w:w="2987" w:type="pct"/>
            <w:shd w:val="clear" w:color="auto" w:fill="auto"/>
            <w:vAlign w:val="center"/>
          </w:tcPr>
          <w:p w:rsidR="008C14EB" w:rsidRDefault="00741F3F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PATRICIA MUNIZ PEREIRA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14EB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29813858X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14EB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8C14EB" w:rsidRPr="000910BC" w:rsidTr="00741F3F">
        <w:trPr>
          <w:trHeight w:val="329"/>
        </w:trPr>
        <w:tc>
          <w:tcPr>
            <w:tcW w:w="482" w:type="pct"/>
            <w:shd w:val="clear" w:color="auto" w:fill="FFFFFF"/>
            <w:vAlign w:val="center"/>
          </w:tcPr>
          <w:p w:rsidR="008C14EB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24º</w:t>
            </w:r>
          </w:p>
        </w:tc>
        <w:tc>
          <w:tcPr>
            <w:tcW w:w="2987" w:type="pct"/>
            <w:shd w:val="clear" w:color="auto" w:fill="auto"/>
            <w:vAlign w:val="center"/>
          </w:tcPr>
          <w:p w:rsidR="008C14EB" w:rsidRDefault="00741F3F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 LUCIA DO PRADO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14EB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299417463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14EB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741F3F" w:rsidRPr="000910BC" w:rsidTr="00741F3F">
        <w:trPr>
          <w:trHeight w:val="329"/>
        </w:trPr>
        <w:tc>
          <w:tcPr>
            <w:tcW w:w="482" w:type="pct"/>
            <w:shd w:val="clear" w:color="auto" w:fill="FFFFFF"/>
            <w:vAlign w:val="center"/>
          </w:tcPr>
          <w:p w:rsidR="00741F3F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25º</w:t>
            </w:r>
          </w:p>
        </w:tc>
        <w:tc>
          <w:tcPr>
            <w:tcW w:w="2987" w:type="pct"/>
            <w:shd w:val="clear" w:color="auto" w:fill="auto"/>
            <w:vAlign w:val="center"/>
          </w:tcPr>
          <w:p w:rsidR="00741F3F" w:rsidRDefault="00741F3F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PRISCILA VITÓRIO PUCCI MOREIRA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741F3F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300503040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741F3F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741F3F" w:rsidRPr="000910BC" w:rsidTr="00741F3F">
        <w:trPr>
          <w:trHeight w:val="329"/>
        </w:trPr>
        <w:tc>
          <w:tcPr>
            <w:tcW w:w="482" w:type="pct"/>
            <w:shd w:val="clear" w:color="auto" w:fill="FFFFFF"/>
            <w:vAlign w:val="center"/>
          </w:tcPr>
          <w:p w:rsidR="00741F3F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26º</w:t>
            </w:r>
          </w:p>
        </w:tc>
        <w:tc>
          <w:tcPr>
            <w:tcW w:w="2987" w:type="pct"/>
            <w:shd w:val="clear" w:color="auto" w:fill="auto"/>
            <w:vAlign w:val="center"/>
          </w:tcPr>
          <w:p w:rsidR="00741F3F" w:rsidRDefault="00741F3F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LETICIA KHAIRALLAH GODOI CARVALHO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741F3F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344635120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741F3F" w:rsidRDefault="00741F3F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116941" w:rsidRDefault="00116941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11694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116941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8C14EB" w:rsidRDefault="00741F3F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14EB" w:rsidRDefault="00741F3F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TABATA RAFAELE DE ANDRADE ROSA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14EB" w:rsidRDefault="00741F3F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485735179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14EB" w:rsidRDefault="00741F3F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C14EB" w:rsidRPr="000910BC" w:rsidTr="00116941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8C14EB" w:rsidRDefault="00741F3F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8C14EB" w:rsidRDefault="00741F3F" w:rsidP="00116941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PRISCILA VITÓRIO PUCCI MOREIRA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8C14EB" w:rsidRDefault="00741F3F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300503040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C14EB" w:rsidRDefault="00741F3F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lastRenderedPageBreak/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741F3F">
        <w:rPr>
          <w:rFonts w:ascii="Times New Roman" w:hAnsi="Times New Roman"/>
          <w:sz w:val="24"/>
          <w:szCs w:val="24"/>
        </w:rPr>
        <w:t>11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8C14EB">
        <w:rPr>
          <w:rFonts w:ascii="Times New Roman" w:hAnsi="Times New Roman"/>
          <w:sz w:val="24"/>
          <w:szCs w:val="24"/>
        </w:rPr>
        <w:t>fevereiro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C65C9F8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50C0C-B32D-4044-8BEC-C238ED7F6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906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2025-02-11T17:11:00Z</dcterms:created>
  <dcterms:modified xsi:type="dcterms:W3CDTF">2025-02-11T17:11:00Z</dcterms:modified>
</cp:coreProperties>
</file>