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515EDE">
        <w:rPr>
          <w:b/>
        </w:rPr>
        <w:t xml:space="preserve"> 0</w:t>
      </w:r>
      <w:r w:rsidR="00603F0E">
        <w:rPr>
          <w:b/>
        </w:rPr>
        <w:t>6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  <w:r w:rsidR="008C14EB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88"/>
        <w:gridCol w:w="1206"/>
        <w:gridCol w:w="1196"/>
      </w:tblGrid>
      <w:tr w:rsidR="006D14B1" w:rsidRPr="000910BC" w:rsidTr="00515EDE">
        <w:tc>
          <w:tcPr>
            <w:tcW w:w="79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724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741F3F" w:rsidRPr="000910BC" w:rsidTr="00515EDE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741F3F" w:rsidRDefault="00603F0E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29º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741F3F" w:rsidRDefault="00603F0E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FERNANDO ROCHA RODRIGUES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741F3F" w:rsidRDefault="00603F0E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487364338</w:t>
            </w:r>
          </w:p>
        </w:tc>
        <w:tc>
          <w:tcPr>
            <w:tcW w:w="724" w:type="pct"/>
            <w:shd w:val="clear" w:color="auto" w:fill="auto"/>
            <w:vAlign w:val="center"/>
          </w:tcPr>
          <w:p w:rsidR="00741F3F" w:rsidRDefault="00515EDE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  <w:tr w:rsidR="00741F3F" w:rsidRPr="000910BC" w:rsidTr="00515EDE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741F3F" w:rsidRDefault="00603F0E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30º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741F3F" w:rsidRDefault="00603F0E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LAIS CAROLINE ANDRADE DA CUNHA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741F3F" w:rsidRDefault="00603F0E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454079758</w:t>
            </w:r>
            <w:bookmarkStart w:id="0" w:name="_GoBack"/>
            <w:bookmarkEnd w:id="0"/>
          </w:p>
        </w:tc>
        <w:tc>
          <w:tcPr>
            <w:tcW w:w="724" w:type="pct"/>
            <w:shd w:val="clear" w:color="auto" w:fill="auto"/>
            <w:vAlign w:val="center"/>
          </w:tcPr>
          <w:p w:rsidR="00741F3F" w:rsidRDefault="00515EDE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</w:tbl>
    <w:p w:rsidR="00116941" w:rsidRDefault="00116941" w:rsidP="006D14B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603F0E">
        <w:rPr>
          <w:rFonts w:ascii="Times New Roman" w:hAnsi="Times New Roman"/>
          <w:sz w:val="24"/>
          <w:szCs w:val="24"/>
        </w:rPr>
        <w:t>21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8C14EB">
        <w:rPr>
          <w:rFonts w:ascii="Times New Roman" w:hAnsi="Times New Roman"/>
          <w:sz w:val="24"/>
          <w:szCs w:val="24"/>
        </w:rPr>
        <w:t>fevereiro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1F3F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14EB"/>
    <w:rsid w:val="008C35F3"/>
    <w:rsid w:val="008C63ED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E2DE7E4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5AA91-5724-4CFF-A190-E538A7640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853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2</cp:revision>
  <cp:lastPrinted>2024-03-11T12:19:00Z</cp:lastPrinted>
  <dcterms:created xsi:type="dcterms:W3CDTF">2025-02-21T18:45:00Z</dcterms:created>
  <dcterms:modified xsi:type="dcterms:W3CDTF">2025-02-21T18:45:00Z</dcterms:modified>
</cp:coreProperties>
</file>