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515EDE">
        <w:rPr>
          <w:b/>
        </w:rPr>
        <w:t xml:space="preserve"> </w:t>
      </w:r>
      <w:r w:rsidR="00DF4FC8">
        <w:rPr>
          <w:b/>
        </w:rPr>
        <w:t>07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8C63ED">
        <w:rPr>
          <w:b/>
          <w:u w:val="single"/>
        </w:rPr>
        <w:t>003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C12DBA">
        <w:rPr>
          <w:b/>
          <w:u w:val="single"/>
        </w:rPr>
        <w:t>4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3E156F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436586" w:rsidRPr="002F5E5E">
        <w:t xml:space="preserve"> </w:t>
      </w:r>
      <w:r w:rsidR="00C12DBA">
        <w:t>0</w:t>
      </w:r>
      <w:r w:rsidR="008C63ED">
        <w:t>3</w:t>
      </w:r>
      <w:r w:rsidR="00C12DBA">
        <w:t>/2024</w:t>
      </w:r>
      <w:r w:rsidR="00436586" w:rsidRPr="002F5E5E">
        <w:t>,</w:t>
      </w:r>
      <w:r w:rsidR="00446269" w:rsidRPr="002F5E5E">
        <w:t xml:space="preserve"> homologado através do </w:t>
      </w:r>
      <w:r w:rsidR="00833618">
        <w:t>Decreto nº 3.</w:t>
      </w:r>
      <w:r w:rsidR="008C63ED">
        <w:t>606</w:t>
      </w:r>
      <w:r w:rsidR="00833618">
        <w:t>, de</w:t>
      </w:r>
      <w:r w:rsidR="008C63ED">
        <w:t xml:space="preserve"> 29</w:t>
      </w:r>
      <w:r w:rsidR="00833618">
        <w:t xml:space="preserve"> de </w:t>
      </w:r>
      <w:r w:rsidR="008C63ED">
        <w:t>novembro</w:t>
      </w:r>
      <w:r w:rsidR="00833618">
        <w:t xml:space="preserve"> de 2024</w:t>
      </w:r>
      <w:r w:rsidR="000B447A">
        <w:t xml:space="preserve">, </w:t>
      </w:r>
      <w:r w:rsidR="00436586" w:rsidRPr="002F5E5E">
        <w:t xml:space="preserve">para comparecer(em)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9C3645" w:rsidRPr="00240AA0" w:rsidRDefault="009C3645" w:rsidP="009C3645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>I</w:t>
      </w:r>
      <w:r w:rsidR="008C14EB">
        <w:rPr>
          <w:rFonts w:ascii="Times New Roman" w:hAnsi="Times New Roman"/>
          <w:b/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964"/>
        <w:gridCol w:w="1255"/>
        <w:gridCol w:w="1171"/>
      </w:tblGrid>
      <w:tr w:rsidR="006D14B1" w:rsidRPr="000910BC" w:rsidTr="00515EDE">
        <w:tc>
          <w:tcPr>
            <w:tcW w:w="791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601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RG</w:t>
            </w:r>
          </w:p>
        </w:tc>
        <w:tc>
          <w:tcPr>
            <w:tcW w:w="724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741F3F" w:rsidRPr="000910BC" w:rsidTr="00515EDE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741F3F" w:rsidRDefault="00DF4FC8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31º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741F3F" w:rsidRDefault="00DF4FC8" w:rsidP="00ED672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KAREN GIOVANA DOS SANTOS ELIAS</w:t>
            </w:r>
          </w:p>
        </w:tc>
        <w:tc>
          <w:tcPr>
            <w:tcW w:w="601" w:type="pct"/>
            <w:shd w:val="clear" w:color="auto" w:fill="auto"/>
            <w:vAlign w:val="center"/>
          </w:tcPr>
          <w:p w:rsidR="00741F3F" w:rsidRDefault="00DF4FC8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454050094</w:t>
            </w:r>
          </w:p>
        </w:tc>
        <w:tc>
          <w:tcPr>
            <w:tcW w:w="724" w:type="pct"/>
            <w:shd w:val="clear" w:color="auto" w:fill="auto"/>
            <w:vAlign w:val="center"/>
          </w:tcPr>
          <w:p w:rsidR="00741F3F" w:rsidRDefault="00DF4FC8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57,00</w:t>
            </w:r>
          </w:p>
        </w:tc>
      </w:tr>
      <w:tr w:rsidR="00741F3F" w:rsidRPr="000910BC" w:rsidTr="00515EDE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741F3F" w:rsidRDefault="00DF4FC8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32º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741F3F" w:rsidRDefault="00DF4FC8" w:rsidP="00ED672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TALITA BONALUME CALVANO</w:t>
            </w:r>
          </w:p>
        </w:tc>
        <w:tc>
          <w:tcPr>
            <w:tcW w:w="601" w:type="pct"/>
            <w:shd w:val="clear" w:color="auto" w:fill="auto"/>
            <w:vAlign w:val="center"/>
          </w:tcPr>
          <w:p w:rsidR="00741F3F" w:rsidRDefault="00DF4FC8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425239536</w:t>
            </w:r>
          </w:p>
        </w:tc>
        <w:tc>
          <w:tcPr>
            <w:tcW w:w="724" w:type="pct"/>
            <w:shd w:val="clear" w:color="auto" w:fill="auto"/>
            <w:vAlign w:val="center"/>
          </w:tcPr>
          <w:p w:rsidR="00741F3F" w:rsidRDefault="00DF4FC8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57,00</w:t>
            </w:r>
          </w:p>
        </w:tc>
      </w:tr>
      <w:tr w:rsidR="00DF4FC8" w:rsidRPr="000910BC" w:rsidTr="00515EDE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DF4FC8" w:rsidRDefault="00DF4FC8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33º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DF4FC8" w:rsidRDefault="00DF4FC8" w:rsidP="00ED672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KAREN DIAS CARVALHO</w:t>
            </w:r>
          </w:p>
        </w:tc>
        <w:tc>
          <w:tcPr>
            <w:tcW w:w="601" w:type="pct"/>
            <w:shd w:val="clear" w:color="auto" w:fill="auto"/>
            <w:vAlign w:val="center"/>
          </w:tcPr>
          <w:p w:rsidR="00DF4FC8" w:rsidRDefault="00DF4FC8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585437701</w:t>
            </w:r>
          </w:p>
        </w:tc>
        <w:tc>
          <w:tcPr>
            <w:tcW w:w="724" w:type="pct"/>
            <w:shd w:val="clear" w:color="auto" w:fill="auto"/>
            <w:vAlign w:val="center"/>
          </w:tcPr>
          <w:p w:rsidR="00DF4FC8" w:rsidRDefault="00DF4FC8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57,00</w:t>
            </w:r>
          </w:p>
        </w:tc>
      </w:tr>
      <w:tr w:rsidR="00DF4FC8" w:rsidRPr="000910BC" w:rsidTr="00515EDE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DF4FC8" w:rsidRDefault="00DF4FC8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34º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DF4FC8" w:rsidRDefault="00DF4FC8" w:rsidP="00ED672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MAYARA LIMA CLARO</w:t>
            </w:r>
          </w:p>
        </w:tc>
        <w:tc>
          <w:tcPr>
            <w:tcW w:w="601" w:type="pct"/>
            <w:shd w:val="clear" w:color="auto" w:fill="auto"/>
            <w:vAlign w:val="center"/>
          </w:tcPr>
          <w:p w:rsidR="00DF4FC8" w:rsidRDefault="00DF4FC8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564618251</w:t>
            </w:r>
          </w:p>
        </w:tc>
        <w:tc>
          <w:tcPr>
            <w:tcW w:w="724" w:type="pct"/>
            <w:shd w:val="clear" w:color="auto" w:fill="auto"/>
            <w:vAlign w:val="center"/>
          </w:tcPr>
          <w:p w:rsidR="00DF4FC8" w:rsidRDefault="00DF4FC8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57,00</w:t>
            </w:r>
          </w:p>
        </w:tc>
      </w:tr>
      <w:tr w:rsidR="00DF4FC8" w:rsidRPr="000910BC" w:rsidTr="00515EDE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DF4FC8" w:rsidRDefault="00DF4FC8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35º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DF4FC8" w:rsidRDefault="00DF4FC8" w:rsidP="00ED672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HILDA ALVES DA SILVA ANJOS</w:t>
            </w:r>
          </w:p>
        </w:tc>
        <w:tc>
          <w:tcPr>
            <w:tcW w:w="601" w:type="pct"/>
            <w:shd w:val="clear" w:color="auto" w:fill="auto"/>
            <w:vAlign w:val="center"/>
          </w:tcPr>
          <w:p w:rsidR="00DF4FC8" w:rsidRDefault="00DF4FC8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274531392</w:t>
            </w:r>
          </w:p>
        </w:tc>
        <w:tc>
          <w:tcPr>
            <w:tcW w:w="724" w:type="pct"/>
            <w:shd w:val="clear" w:color="auto" w:fill="auto"/>
            <w:vAlign w:val="center"/>
          </w:tcPr>
          <w:p w:rsidR="00DF4FC8" w:rsidRDefault="00DF4FC8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54,00</w:t>
            </w:r>
          </w:p>
        </w:tc>
      </w:tr>
      <w:tr w:rsidR="00DF4FC8" w:rsidRPr="000910BC" w:rsidTr="00515EDE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DF4FC8" w:rsidRDefault="00DF4FC8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36º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DF4FC8" w:rsidRDefault="00DF4FC8" w:rsidP="00ED672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ROSANGELA MACHADO DE CAMARGO</w:t>
            </w:r>
          </w:p>
        </w:tc>
        <w:tc>
          <w:tcPr>
            <w:tcW w:w="601" w:type="pct"/>
            <w:shd w:val="clear" w:color="auto" w:fill="auto"/>
            <w:vAlign w:val="center"/>
          </w:tcPr>
          <w:p w:rsidR="00DF4FC8" w:rsidRDefault="00DF4FC8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30581073X</w:t>
            </w:r>
          </w:p>
        </w:tc>
        <w:tc>
          <w:tcPr>
            <w:tcW w:w="724" w:type="pct"/>
            <w:shd w:val="clear" w:color="auto" w:fill="auto"/>
            <w:vAlign w:val="center"/>
          </w:tcPr>
          <w:p w:rsidR="00DF4FC8" w:rsidRDefault="00DF4FC8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54,00</w:t>
            </w:r>
          </w:p>
        </w:tc>
      </w:tr>
    </w:tbl>
    <w:p w:rsidR="00DF4FC8" w:rsidRPr="00240AA0" w:rsidRDefault="00DF4FC8" w:rsidP="00DF4FC8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</w:t>
      </w:r>
      <w:r>
        <w:rPr>
          <w:rFonts w:ascii="Times New Roman" w:hAnsi="Times New Roman"/>
          <w:b/>
          <w:sz w:val="24"/>
          <w:szCs w:val="24"/>
        </w:rPr>
        <w:t>ESPECIAL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964"/>
        <w:gridCol w:w="1255"/>
        <w:gridCol w:w="1171"/>
      </w:tblGrid>
      <w:tr w:rsidR="00DF4FC8" w:rsidRPr="000910BC" w:rsidTr="007853AA">
        <w:tc>
          <w:tcPr>
            <w:tcW w:w="791" w:type="pct"/>
            <w:shd w:val="clear" w:color="auto" w:fill="auto"/>
            <w:vAlign w:val="center"/>
          </w:tcPr>
          <w:p w:rsidR="00DF4FC8" w:rsidRPr="006E1510" w:rsidRDefault="00DF4FC8" w:rsidP="007853AA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DF4FC8" w:rsidRPr="006E1510" w:rsidRDefault="00DF4FC8" w:rsidP="007853AA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601" w:type="pct"/>
            <w:shd w:val="clear" w:color="auto" w:fill="auto"/>
            <w:vAlign w:val="center"/>
          </w:tcPr>
          <w:p w:rsidR="00DF4FC8" w:rsidRPr="006E1510" w:rsidRDefault="00DF4FC8" w:rsidP="007853AA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RG</w:t>
            </w:r>
          </w:p>
        </w:tc>
        <w:tc>
          <w:tcPr>
            <w:tcW w:w="724" w:type="pct"/>
            <w:shd w:val="clear" w:color="auto" w:fill="auto"/>
            <w:vAlign w:val="center"/>
          </w:tcPr>
          <w:p w:rsidR="00DF4FC8" w:rsidRPr="006E1510" w:rsidRDefault="00DF4FC8" w:rsidP="007853AA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DF4FC8" w:rsidRPr="000910BC" w:rsidTr="007853AA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DF4FC8" w:rsidRDefault="00DF4FC8" w:rsidP="007853AA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20º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DF4FC8" w:rsidRDefault="00DF4FC8" w:rsidP="007853AA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JOSIANE TELES DE OLIVEIRA</w:t>
            </w:r>
          </w:p>
        </w:tc>
        <w:tc>
          <w:tcPr>
            <w:tcW w:w="601" w:type="pct"/>
            <w:shd w:val="clear" w:color="auto" w:fill="auto"/>
            <w:vAlign w:val="center"/>
          </w:tcPr>
          <w:p w:rsidR="00DF4FC8" w:rsidRDefault="00DF4FC8" w:rsidP="007853AA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404568932</w:t>
            </w:r>
          </w:p>
        </w:tc>
        <w:tc>
          <w:tcPr>
            <w:tcW w:w="724" w:type="pct"/>
            <w:shd w:val="clear" w:color="auto" w:fill="auto"/>
            <w:vAlign w:val="center"/>
          </w:tcPr>
          <w:p w:rsidR="00DF4FC8" w:rsidRDefault="00DF4FC8" w:rsidP="007853AA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57,00</w:t>
            </w:r>
          </w:p>
        </w:tc>
      </w:tr>
      <w:tr w:rsidR="00DF4FC8" w:rsidRPr="000910BC" w:rsidTr="007853AA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DF4FC8" w:rsidRDefault="00DF4FC8" w:rsidP="007853AA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21º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DF4FC8" w:rsidRDefault="00DF4FC8" w:rsidP="007853AA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KELLY DOS SANTOS SCHNEIDER</w:t>
            </w:r>
          </w:p>
        </w:tc>
        <w:tc>
          <w:tcPr>
            <w:tcW w:w="601" w:type="pct"/>
            <w:shd w:val="clear" w:color="auto" w:fill="auto"/>
            <w:vAlign w:val="center"/>
          </w:tcPr>
          <w:p w:rsidR="00DF4FC8" w:rsidRDefault="00DF4FC8" w:rsidP="007853AA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463309352</w:t>
            </w:r>
          </w:p>
        </w:tc>
        <w:tc>
          <w:tcPr>
            <w:tcW w:w="724" w:type="pct"/>
            <w:shd w:val="clear" w:color="auto" w:fill="auto"/>
            <w:vAlign w:val="center"/>
          </w:tcPr>
          <w:p w:rsidR="00DF4FC8" w:rsidRDefault="00DF4FC8" w:rsidP="007853AA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57,00</w:t>
            </w:r>
          </w:p>
        </w:tc>
      </w:tr>
      <w:tr w:rsidR="00DF4FC8" w:rsidRPr="000910BC" w:rsidTr="007853AA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DF4FC8" w:rsidRDefault="00DF4FC8" w:rsidP="007853AA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22º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DF4FC8" w:rsidRDefault="00DF4FC8" w:rsidP="007853AA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FERNANDO ROCHA RODRIGUES</w:t>
            </w:r>
          </w:p>
        </w:tc>
        <w:tc>
          <w:tcPr>
            <w:tcW w:w="601" w:type="pct"/>
            <w:shd w:val="clear" w:color="auto" w:fill="auto"/>
            <w:vAlign w:val="center"/>
          </w:tcPr>
          <w:p w:rsidR="00DF4FC8" w:rsidRDefault="00DF4FC8" w:rsidP="007853AA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487364338</w:t>
            </w:r>
          </w:p>
        </w:tc>
        <w:tc>
          <w:tcPr>
            <w:tcW w:w="724" w:type="pct"/>
            <w:shd w:val="clear" w:color="auto" w:fill="auto"/>
            <w:vAlign w:val="center"/>
          </w:tcPr>
          <w:p w:rsidR="00DF4FC8" w:rsidRDefault="00DF4FC8" w:rsidP="007853AA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57,00</w:t>
            </w:r>
          </w:p>
        </w:tc>
      </w:tr>
      <w:tr w:rsidR="00DF4FC8" w:rsidRPr="000910BC" w:rsidTr="007853AA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DF4FC8" w:rsidRDefault="00DF4FC8" w:rsidP="007853AA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23º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DF4FC8" w:rsidRDefault="00DF4FC8" w:rsidP="007853AA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BEATRIZ CAMARGO LEANDRO CORREA</w:t>
            </w:r>
          </w:p>
        </w:tc>
        <w:tc>
          <w:tcPr>
            <w:tcW w:w="601" w:type="pct"/>
            <w:shd w:val="clear" w:color="auto" w:fill="auto"/>
            <w:vAlign w:val="center"/>
          </w:tcPr>
          <w:p w:rsidR="00DF4FC8" w:rsidRDefault="00DF4FC8" w:rsidP="007853AA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453679614</w:t>
            </w:r>
          </w:p>
        </w:tc>
        <w:tc>
          <w:tcPr>
            <w:tcW w:w="724" w:type="pct"/>
            <w:shd w:val="clear" w:color="auto" w:fill="auto"/>
            <w:vAlign w:val="center"/>
          </w:tcPr>
          <w:p w:rsidR="00DF4FC8" w:rsidRDefault="00DF4FC8" w:rsidP="007853AA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57,00</w:t>
            </w:r>
          </w:p>
        </w:tc>
      </w:tr>
      <w:tr w:rsidR="00DF4FC8" w:rsidRPr="000910BC" w:rsidTr="007853AA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DF4FC8" w:rsidRDefault="00DF4FC8" w:rsidP="007853AA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24º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DF4FC8" w:rsidRDefault="00DF4FC8" w:rsidP="007853AA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FABIANI MOTOLO PERIN</w:t>
            </w:r>
          </w:p>
        </w:tc>
        <w:tc>
          <w:tcPr>
            <w:tcW w:w="601" w:type="pct"/>
            <w:shd w:val="clear" w:color="auto" w:fill="auto"/>
            <w:vAlign w:val="center"/>
          </w:tcPr>
          <w:p w:rsidR="00DF4FC8" w:rsidRDefault="00DF4FC8" w:rsidP="007853AA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25143736X</w:t>
            </w:r>
          </w:p>
        </w:tc>
        <w:tc>
          <w:tcPr>
            <w:tcW w:w="724" w:type="pct"/>
            <w:shd w:val="clear" w:color="auto" w:fill="auto"/>
            <w:vAlign w:val="center"/>
          </w:tcPr>
          <w:p w:rsidR="00DF4FC8" w:rsidRDefault="00DF4FC8" w:rsidP="007853AA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54,00</w:t>
            </w:r>
          </w:p>
        </w:tc>
      </w:tr>
      <w:tr w:rsidR="00DF4FC8" w:rsidRPr="000910BC" w:rsidTr="007853AA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DF4FC8" w:rsidRDefault="00DF4FC8" w:rsidP="007853AA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25º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DF4FC8" w:rsidRDefault="00DF4FC8" w:rsidP="007853AA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ROSANGELA MACHADO DE CAMARGO</w:t>
            </w:r>
          </w:p>
        </w:tc>
        <w:tc>
          <w:tcPr>
            <w:tcW w:w="601" w:type="pct"/>
            <w:shd w:val="clear" w:color="auto" w:fill="auto"/>
            <w:vAlign w:val="center"/>
          </w:tcPr>
          <w:p w:rsidR="00DF4FC8" w:rsidRDefault="00DF4FC8" w:rsidP="007853AA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30581073X</w:t>
            </w:r>
          </w:p>
        </w:tc>
        <w:tc>
          <w:tcPr>
            <w:tcW w:w="724" w:type="pct"/>
            <w:shd w:val="clear" w:color="auto" w:fill="auto"/>
            <w:vAlign w:val="center"/>
          </w:tcPr>
          <w:p w:rsidR="00DF4FC8" w:rsidRDefault="00DF4FC8" w:rsidP="007853AA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51,00</w:t>
            </w:r>
          </w:p>
        </w:tc>
      </w:tr>
      <w:tr w:rsidR="00DF4FC8" w:rsidRPr="000910BC" w:rsidTr="007853AA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DF4FC8" w:rsidRDefault="00DF4FC8" w:rsidP="007853AA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26º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DF4FC8" w:rsidRDefault="00DF4FC8" w:rsidP="007853AA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VALERIA APARECIDA DIAS DE ALMEIDA</w:t>
            </w:r>
          </w:p>
        </w:tc>
        <w:tc>
          <w:tcPr>
            <w:tcW w:w="601" w:type="pct"/>
            <w:shd w:val="clear" w:color="auto" w:fill="auto"/>
            <w:vAlign w:val="center"/>
          </w:tcPr>
          <w:p w:rsidR="00DF4FC8" w:rsidRDefault="00DF4FC8" w:rsidP="007853AA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320552287</w:t>
            </w:r>
          </w:p>
        </w:tc>
        <w:tc>
          <w:tcPr>
            <w:tcW w:w="724" w:type="pct"/>
            <w:shd w:val="clear" w:color="auto" w:fill="auto"/>
            <w:vAlign w:val="center"/>
          </w:tcPr>
          <w:p w:rsidR="00DF4FC8" w:rsidRDefault="00DF4FC8" w:rsidP="007853AA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51,00</w:t>
            </w:r>
          </w:p>
        </w:tc>
      </w:tr>
      <w:tr w:rsidR="00DF4FC8" w:rsidRPr="000910BC" w:rsidTr="007853AA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DF4FC8" w:rsidRDefault="00DF4FC8" w:rsidP="007853AA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27º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DF4FC8" w:rsidRDefault="00DF4FC8" w:rsidP="007853AA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VALERIA APARECIDA FOGAÇA M. BIAZON</w:t>
            </w:r>
          </w:p>
        </w:tc>
        <w:tc>
          <w:tcPr>
            <w:tcW w:w="601" w:type="pct"/>
            <w:shd w:val="clear" w:color="auto" w:fill="auto"/>
            <w:vAlign w:val="center"/>
          </w:tcPr>
          <w:p w:rsidR="00DF4FC8" w:rsidRDefault="00DF4FC8" w:rsidP="007853AA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337115096</w:t>
            </w:r>
          </w:p>
        </w:tc>
        <w:tc>
          <w:tcPr>
            <w:tcW w:w="724" w:type="pct"/>
            <w:shd w:val="clear" w:color="auto" w:fill="auto"/>
            <w:vAlign w:val="center"/>
          </w:tcPr>
          <w:p w:rsidR="00DF4FC8" w:rsidRDefault="00DF4FC8" w:rsidP="007853AA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51,00</w:t>
            </w:r>
          </w:p>
        </w:tc>
      </w:tr>
      <w:tr w:rsidR="00DF4FC8" w:rsidRPr="000910BC" w:rsidTr="007853AA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DF4FC8" w:rsidRDefault="00DF4FC8" w:rsidP="007853AA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28º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DF4FC8" w:rsidRDefault="00DF4FC8" w:rsidP="007853AA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CHARLENE RODRIGUES ANTUNES ARRIGUE</w:t>
            </w:r>
          </w:p>
        </w:tc>
        <w:tc>
          <w:tcPr>
            <w:tcW w:w="601" w:type="pct"/>
            <w:shd w:val="clear" w:color="auto" w:fill="auto"/>
            <w:vAlign w:val="center"/>
          </w:tcPr>
          <w:p w:rsidR="00DF4FC8" w:rsidRDefault="00DF4FC8" w:rsidP="007853AA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453602721</w:t>
            </w:r>
          </w:p>
        </w:tc>
        <w:tc>
          <w:tcPr>
            <w:tcW w:w="724" w:type="pct"/>
            <w:shd w:val="clear" w:color="auto" w:fill="auto"/>
            <w:vAlign w:val="center"/>
          </w:tcPr>
          <w:p w:rsidR="00DF4FC8" w:rsidRDefault="00DF4FC8" w:rsidP="007853AA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51,00</w:t>
            </w:r>
          </w:p>
        </w:tc>
      </w:tr>
    </w:tbl>
    <w:p w:rsidR="00116941" w:rsidRDefault="00116941" w:rsidP="006D14B1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s) candidato(s) convocado(s) não comparecer(em)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s) convocado(s) devem comparecer(em)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 com o Serviço Militar (se for do sexo masculino);</w:t>
      </w:r>
    </w:p>
    <w:p w:rsidR="005745B8" w:rsidRDefault="005745B8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3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x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respetivo(s)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2.8 -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os direitos de sua habilitação no Concurso Público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gozar de plena saúde física e mental, constatada por médico habilitado do Município, mediante comprovação em exame médico admissional.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DF4FC8">
        <w:rPr>
          <w:rFonts w:ascii="Times New Roman" w:hAnsi="Times New Roman"/>
          <w:sz w:val="24"/>
          <w:szCs w:val="24"/>
        </w:rPr>
        <w:t>2</w:t>
      </w:r>
      <w:bookmarkStart w:id="0" w:name="_GoBack"/>
      <w:bookmarkEnd w:id="0"/>
      <w:r w:rsidR="00DF4FC8">
        <w:rPr>
          <w:rFonts w:ascii="Times New Roman" w:hAnsi="Times New Roman"/>
          <w:sz w:val="24"/>
          <w:szCs w:val="24"/>
        </w:rPr>
        <w:t>8</w:t>
      </w:r>
      <w:r w:rsidRPr="00020103">
        <w:rPr>
          <w:rFonts w:ascii="Times New Roman" w:hAnsi="Times New Roman"/>
          <w:sz w:val="24"/>
          <w:szCs w:val="24"/>
        </w:rPr>
        <w:t xml:space="preserve"> de </w:t>
      </w:r>
      <w:r w:rsidR="008C14EB">
        <w:rPr>
          <w:rFonts w:ascii="Times New Roman" w:hAnsi="Times New Roman"/>
          <w:sz w:val="24"/>
          <w:szCs w:val="24"/>
        </w:rPr>
        <w:t>fevereiro</w:t>
      </w:r>
      <w:r w:rsidRPr="00020103">
        <w:rPr>
          <w:rFonts w:ascii="Times New Roman" w:hAnsi="Times New Roman"/>
          <w:sz w:val="24"/>
          <w:szCs w:val="24"/>
        </w:rPr>
        <w:t xml:space="preserve"> de 202</w:t>
      </w:r>
      <w:r w:rsidR="008C63ED">
        <w:rPr>
          <w:rFonts w:ascii="Times New Roman" w:hAnsi="Times New Roman"/>
          <w:sz w:val="24"/>
          <w:szCs w:val="24"/>
        </w:rPr>
        <w:t>5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8C63ED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PAULO HENRIQUE DE OLIVEIRA ROQUE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0F8" w:rsidRDefault="008A50F8" w:rsidP="00455CB7">
      <w:pPr>
        <w:spacing w:after="0" w:line="240" w:lineRule="auto"/>
      </w:pPr>
      <w:r>
        <w:separator/>
      </w:r>
    </w:p>
  </w:endnote>
  <w:end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0F8" w:rsidRDefault="008A50F8" w:rsidP="00455CB7">
      <w:pPr>
        <w:spacing w:after="0" w:line="240" w:lineRule="auto"/>
      </w:pPr>
      <w:r>
        <w:separator/>
      </w:r>
    </w:p>
  </w:footnote>
  <w:foot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CB7" w:rsidRPr="00FD67BB" w:rsidRDefault="00FE5892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sz w:val="36"/>
        <w:szCs w:val="36"/>
        <w:u w:val="single"/>
        <w:lang w:eastAsia="pt-BR"/>
      </w:rPr>
      <mc:AlternateContent>
        <mc:Choice Requires="wpg">
          <w:drawing>
            <wp:anchor distT="0" distB="0" distL="114300" distR="114300" simplePos="0" relativeHeight="251719680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19050" t="19050" r="25400" b="1016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 2"/>
                      <wps:cNvSpPr>
                        <a:spLocks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 3"/>
                      <wps:cNvSpPr>
                        <a:spLocks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 4"/>
                      <wps:cNvSpPr>
                        <a:spLocks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5400 w 50"/>
                            <a:gd name="T1" fmla="*/ 0 h 84"/>
                            <a:gd name="T2" fmla="*/ 0 w 50"/>
                            <a:gd name="T3" fmla="*/ 5428 h 84"/>
                            <a:gd name="T4" fmla="*/ 0 w 50"/>
                            <a:gd name="T5" fmla="*/ 13337 h 84"/>
                            <a:gd name="T6" fmla="*/ 5400 w 50"/>
                            <a:gd name="T7" fmla="*/ 18990 h 84"/>
                            <a:gd name="T8" fmla="*/ 5625 w 50"/>
                            <a:gd name="T9" fmla="*/ 18990 h 84"/>
                            <a:gd name="T10" fmla="*/ 11250 w 50"/>
                            <a:gd name="T11" fmla="*/ 13337 h 84"/>
                            <a:gd name="T12" fmla="*/ 11250 w 50"/>
                            <a:gd name="T13" fmla="*/ 5428 h 84"/>
                            <a:gd name="T14" fmla="*/ 5625 w 50"/>
                            <a:gd name="T15" fmla="*/ 0 h 84"/>
                            <a:gd name="T16" fmla="*/ 5400 w 50"/>
                            <a:gd name="T17" fmla="*/ 0 h 8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 5"/>
                      <wpg:cNvGrpSpPr>
                        <a:grpSpLocks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 6"/>
                        <wps:cNvSpPr>
                          <a:spLocks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4978 h 104"/>
                              <a:gd name="T2" fmla="*/ 5403 w 226"/>
                              <a:gd name="T3" fmla="*/ 2948 h 104"/>
                              <a:gd name="T4" fmla="*/ 6079 w 226"/>
                              <a:gd name="T5" fmla="*/ 5203 h 104"/>
                              <a:gd name="T6" fmla="*/ 9681 w 226"/>
                              <a:gd name="T7" fmla="*/ 4301 h 104"/>
                              <a:gd name="T8" fmla="*/ 9456 w 226"/>
                              <a:gd name="T9" fmla="*/ 2030 h 104"/>
                              <a:gd name="T10" fmla="*/ 15774 w 226"/>
                              <a:gd name="T11" fmla="*/ 677 h 104"/>
                              <a:gd name="T12" fmla="*/ 16450 w 226"/>
                              <a:gd name="T13" fmla="*/ 7685 h 104"/>
                              <a:gd name="T14" fmla="*/ 19151 w 226"/>
                              <a:gd name="T15" fmla="*/ 7459 h 104"/>
                              <a:gd name="T16" fmla="*/ 18926 w 226"/>
                              <a:gd name="T17" fmla="*/ 451 h 104"/>
                              <a:gd name="T18" fmla="*/ 22078 w 226"/>
                              <a:gd name="T19" fmla="*/ 0 h 104"/>
                              <a:gd name="T20" fmla="*/ 22303 w 226"/>
                              <a:gd name="T21" fmla="*/ 2256 h 104"/>
                              <a:gd name="T22" fmla="*/ 23879 w 226"/>
                              <a:gd name="T23" fmla="*/ 2256 h 104"/>
                              <a:gd name="T24" fmla="*/ 24104 w 226"/>
                              <a:gd name="T25" fmla="*/ 0 h 104"/>
                              <a:gd name="T26" fmla="*/ 27931 w 226"/>
                              <a:gd name="T27" fmla="*/ 0 h 104"/>
                              <a:gd name="T28" fmla="*/ 27931 w 226"/>
                              <a:gd name="T29" fmla="*/ 2256 h 104"/>
                              <a:gd name="T30" fmla="*/ 29958 w 226"/>
                              <a:gd name="T31" fmla="*/ 2256 h 104"/>
                              <a:gd name="T32" fmla="*/ 29958 w 226"/>
                              <a:gd name="T33" fmla="*/ 226 h 104"/>
                              <a:gd name="T34" fmla="*/ 33335 w 226"/>
                              <a:gd name="T35" fmla="*/ 451 h 104"/>
                              <a:gd name="T36" fmla="*/ 32884 w 226"/>
                              <a:gd name="T37" fmla="*/ 7685 h 104"/>
                              <a:gd name="T38" fmla="*/ 35811 w 226"/>
                              <a:gd name="T39" fmla="*/ 8136 h 104"/>
                              <a:gd name="T40" fmla="*/ 36487 w 226"/>
                              <a:gd name="T41" fmla="*/ 1128 h 104"/>
                              <a:gd name="T42" fmla="*/ 42130 w 226"/>
                              <a:gd name="T43" fmla="*/ 2030 h 104"/>
                              <a:gd name="T44" fmla="*/ 42130 w 226"/>
                              <a:gd name="T45" fmla="*/ 4527 h 104"/>
                              <a:gd name="T46" fmla="*/ 45507 w 226"/>
                              <a:gd name="T47" fmla="*/ 5429 h 104"/>
                              <a:gd name="T48" fmla="*/ 45957 w 226"/>
                              <a:gd name="T49" fmla="*/ 3399 h 104"/>
                              <a:gd name="T50" fmla="*/ 50910 w 226"/>
                              <a:gd name="T51" fmla="*/ 4978 h 104"/>
                              <a:gd name="T52" fmla="*/ 44156 w 226"/>
                              <a:gd name="T53" fmla="*/ 23520 h 104"/>
                              <a:gd name="T54" fmla="*/ 7204 w 226"/>
                              <a:gd name="T55" fmla="*/ 23520 h 104"/>
                              <a:gd name="T56" fmla="*/ 0 w 226"/>
                              <a:gd name="T57" fmla="*/ 4978 h 104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</a:gdLst>
                            <a:ahLst/>
                            <a:cxnLst>
                              <a:cxn ang="T58">
                                <a:pos x="T0" y="T1"/>
                              </a:cxn>
                              <a:cxn ang="T59">
                                <a:pos x="T2" y="T3"/>
                              </a:cxn>
                              <a:cxn ang="T60">
                                <a:pos x="T4" y="T5"/>
                              </a:cxn>
                              <a:cxn ang="T61">
                                <a:pos x="T6" y="T7"/>
                              </a:cxn>
                              <a:cxn ang="T62">
                                <a:pos x="T8" y="T9"/>
                              </a:cxn>
                              <a:cxn ang="T63">
                                <a:pos x="T10" y="T11"/>
                              </a:cxn>
                              <a:cxn ang="T64">
                                <a:pos x="T12" y="T13"/>
                              </a:cxn>
                              <a:cxn ang="T65">
                                <a:pos x="T14" y="T15"/>
                              </a:cxn>
                              <a:cxn ang="T66">
                                <a:pos x="T16" y="T17"/>
                              </a:cxn>
                              <a:cxn ang="T67">
                                <a:pos x="T18" y="T19"/>
                              </a:cxn>
                              <a:cxn ang="T68">
                                <a:pos x="T20" y="T21"/>
                              </a:cxn>
                              <a:cxn ang="T69">
                                <a:pos x="T22" y="T23"/>
                              </a:cxn>
                              <a:cxn ang="T70">
                                <a:pos x="T24" y="T25"/>
                              </a:cxn>
                              <a:cxn ang="T71">
                                <a:pos x="T26" y="T27"/>
                              </a:cxn>
                              <a:cxn ang="T72">
                                <a:pos x="T28" y="T29"/>
                              </a:cxn>
                              <a:cxn ang="T73">
                                <a:pos x="T30" y="T31"/>
                              </a:cxn>
                              <a:cxn ang="T74">
                                <a:pos x="T32" y="T33"/>
                              </a:cxn>
                              <a:cxn ang="T75">
                                <a:pos x="T34" y="T35"/>
                              </a:cxn>
                              <a:cxn ang="T76">
                                <a:pos x="T36" y="T37"/>
                              </a:cxn>
                              <a:cxn ang="T77">
                                <a:pos x="T38" y="T39"/>
                              </a:cxn>
                              <a:cxn ang="T78">
                                <a:pos x="T40" y="T41"/>
                              </a:cxn>
                              <a:cxn ang="T79">
                                <a:pos x="T42" y="T43"/>
                              </a:cxn>
                              <a:cxn ang="T80">
                                <a:pos x="T44" y="T45"/>
                              </a:cxn>
                              <a:cxn ang="T81">
                                <a:pos x="T46" y="T47"/>
                              </a:cxn>
                              <a:cxn ang="T82">
                                <a:pos x="T48" y="T49"/>
                              </a:cxn>
                              <a:cxn ang="T83">
                                <a:pos x="T50" y="T51"/>
                              </a:cxn>
                              <a:cxn ang="T84">
                                <a:pos x="T52" y="T53"/>
                              </a:cxn>
                              <a:cxn ang="T85">
                                <a:pos x="T54" y="T55"/>
                              </a:cxn>
                              <a:cxn ang="T86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7"/>
                        <wps:cNvSpPr>
                          <a:spLocks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11535 h 51"/>
                              <a:gd name="T2" fmla="*/ 9000 w 41"/>
                              <a:gd name="T3" fmla="*/ 11535 h 51"/>
                              <a:gd name="T4" fmla="*/ 9225 w 41"/>
                              <a:gd name="T5" fmla="*/ 3624 h 51"/>
                              <a:gd name="T6" fmla="*/ 4500 w 41"/>
                              <a:gd name="T7" fmla="*/ 0 h 51"/>
                              <a:gd name="T8" fmla="*/ 0 w 41"/>
                              <a:gd name="T9" fmla="*/ 3624 h 51"/>
                              <a:gd name="T10" fmla="*/ 0 w 41"/>
                              <a:gd name="T11" fmla="*/ 11535 h 51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8"/>
                        <wps:cNvSpPr>
                          <a:spLocks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9960 h 44"/>
                              <a:gd name="T2" fmla="*/ 5625 w 26"/>
                              <a:gd name="T3" fmla="*/ 9960 h 44"/>
                              <a:gd name="T4" fmla="*/ 5850 w 26"/>
                              <a:gd name="T5" fmla="*/ 2723 h 44"/>
                              <a:gd name="T6" fmla="*/ 3150 w 26"/>
                              <a:gd name="T7" fmla="*/ 0 h 44"/>
                              <a:gd name="T8" fmla="*/ 225 w 26"/>
                              <a:gd name="T9" fmla="*/ 2723 h 44"/>
                              <a:gd name="T10" fmla="*/ 0 w 26"/>
                              <a:gd name="T11" fmla="*/ 9960 h 44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9"/>
                        <wps:cNvCnPr>
                          <a:cxnSpLocks/>
                        </wps:cNvCnPr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 10"/>
                        <wps:cNvCnPr>
                          <a:cxnSpLocks/>
                        </wps:cNvCnPr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 11"/>
                        <wps:cNvCnPr>
                          <a:cxnSpLocks/>
                        </wps:cNvCnPr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 12"/>
                        <wps:cNvCnPr>
                          <a:cxnSpLocks/>
                        </wps:cNvCnPr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 13"/>
                        <wps:cNvCnPr>
                          <a:cxnSpLocks/>
                        </wps:cNvCnPr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 14"/>
                        <wps:cNvCnPr>
                          <a:cxnSpLocks/>
                        </wps:cNvCnPr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 15"/>
                        <wps:cNvCnPr>
                          <a:cxnSpLocks/>
                        </wps:cNvCnPr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 16"/>
                        <wps:cNvCnPr>
                          <a:cxnSpLocks/>
                        </wps:cNvCnPr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 17"/>
                        <wps:cNvCnPr>
                          <a:cxnSpLocks/>
                        </wps:cNvCnPr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 18"/>
                        <wps:cNvCnPr>
                          <a:cxnSpLocks/>
                        </wps:cNvCnPr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 19"/>
                        <wps:cNvCnPr>
                          <a:cxnSpLocks/>
                        </wps:cNvCnPr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 20"/>
                        <wps:cNvCnPr>
                          <a:cxnSpLocks/>
                        </wps:cNvCnPr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 21"/>
                        <wps:cNvCnPr>
                          <a:cxnSpLocks/>
                        </wps:cNvCnPr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 22"/>
                        <wps:cNvCnPr>
                          <a:cxnSpLocks/>
                        </wps:cNvCnPr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 23"/>
                        <wps:cNvSpPr>
                          <a:spLocks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2255 h 60"/>
                              <a:gd name="T2" fmla="*/ 9480 w 42"/>
                              <a:gd name="T3" fmla="*/ 12207 h 60"/>
                              <a:gd name="T4" fmla="*/ 4748 w 42"/>
                              <a:gd name="T5" fmla="*/ 13560 h 60"/>
                              <a:gd name="T6" fmla="*/ 0 w 42"/>
                              <a:gd name="T7" fmla="*/ 2255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24"/>
                        <wps:cNvSpPr>
                          <a:spLocks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2030 h 53"/>
                              <a:gd name="T2" fmla="*/ 7005 w 31"/>
                              <a:gd name="T3" fmla="*/ 10857 h 53"/>
                              <a:gd name="T4" fmla="*/ 3848 w 31"/>
                              <a:gd name="T5" fmla="*/ 11985 h 53"/>
                              <a:gd name="T6" fmla="*/ 0 w 31"/>
                              <a:gd name="T7" fmla="*/ 2030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25"/>
                        <wps:cNvCnPr>
                          <a:cxnSpLocks/>
                        </wps:cNvCnPr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 26"/>
                        <wps:cNvCnPr>
                          <a:cxnSpLocks/>
                        </wps:cNvCnPr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 27"/>
                        <wps:cNvCnPr>
                          <a:cxnSpLocks/>
                        </wps:cNvCnPr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 28"/>
                        <wps:cNvCnPr>
                          <a:cxnSpLocks/>
                        </wps:cNvCnPr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29"/>
                        <wps:cNvCnPr>
                          <a:cxnSpLocks/>
                        </wps:cNvCnPr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30"/>
                        <wps:cNvCnPr>
                          <a:cxnSpLocks/>
                        </wps:cNvCnPr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31"/>
                        <wps:cNvCnPr>
                          <a:cxnSpLocks/>
                        </wps:cNvCnPr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 32"/>
                        <wps:cNvSpPr>
                          <a:spLocks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8805 w 39"/>
                              <a:gd name="T1" fmla="*/ 2030 h 60"/>
                              <a:gd name="T2" fmla="*/ 0 w 39"/>
                              <a:gd name="T3" fmla="*/ 12433 h 60"/>
                              <a:gd name="T4" fmla="*/ 4523 w 39"/>
                              <a:gd name="T5" fmla="*/ 13560 h 60"/>
                              <a:gd name="T6" fmla="*/ 8805 w 39"/>
                              <a:gd name="T7" fmla="*/ 2030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33"/>
                        <wps:cNvSpPr>
                          <a:spLocks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6780 w 30"/>
                              <a:gd name="T1" fmla="*/ 1805 h 53"/>
                              <a:gd name="T2" fmla="*/ 0 w 30"/>
                              <a:gd name="T3" fmla="*/ 10857 h 53"/>
                              <a:gd name="T4" fmla="*/ 3157 w 30"/>
                              <a:gd name="T5" fmla="*/ 11985 h 53"/>
                              <a:gd name="T6" fmla="*/ 6780 w 30"/>
                              <a:gd name="T7" fmla="*/ 1805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34"/>
                        <wps:cNvCnPr>
                          <a:cxnSpLocks/>
                        </wps:cNvCnPr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35"/>
                        <wps:cNvCnPr>
                          <a:cxnSpLocks/>
                        </wps:cNvCnPr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36"/>
                        <wps:cNvCnPr>
                          <a:cxnSpLocks/>
                        </wps:cNvCnPr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37"/>
                        <wps:cNvCnPr>
                          <a:cxnSpLocks/>
                        </wps:cNvCnPr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 38"/>
                        <wps:cNvCnPr>
                          <a:cxnSpLocks/>
                        </wps:cNvCnPr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 39"/>
                        <wps:cNvCnPr>
                          <a:cxnSpLocks/>
                        </wps:cNvCnPr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 40"/>
                        <wps:cNvCnPr>
                          <a:cxnSpLocks/>
                        </wps:cNvCnPr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41"/>
                        <wps:cNvSpPr>
                          <a:spLocks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3179 h 15"/>
                              <a:gd name="T2" fmla="*/ 19350 w 166"/>
                              <a:gd name="T3" fmla="*/ 0 h 15"/>
                              <a:gd name="T4" fmla="*/ 37350 w 166"/>
                              <a:gd name="T5" fmla="*/ 340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42"/>
                        <wps:cNvCnPr>
                          <a:cxnSpLocks/>
                        </wps:cNvCnPr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43"/>
                        <wps:cNvSpPr>
                          <a:spLocks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2025 h 9"/>
                              <a:gd name="T2" fmla="*/ 4950 w 47"/>
                              <a:gd name="T3" fmla="*/ 900 h 9"/>
                              <a:gd name="T4" fmla="*/ 10575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44"/>
                        <wps:cNvSpPr>
                          <a:spLocks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2280 h 10"/>
                              <a:gd name="T2" fmla="*/ 7650 w 51"/>
                              <a:gd name="T3" fmla="*/ 453 h 10"/>
                              <a:gd name="T4" fmla="*/ 11475 w 51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 45"/>
                        <wps:cNvSpPr>
                          <a:spLocks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2475 h 11"/>
                              <a:gd name="T2" fmla="*/ 7425 w 54"/>
                              <a:gd name="T3" fmla="*/ 675 h 11"/>
                              <a:gd name="T4" fmla="*/ 12150 w 54"/>
                              <a:gd name="T5" fmla="*/ 225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 46"/>
                        <wps:cNvSpPr>
                          <a:spLocks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2700 h 12"/>
                              <a:gd name="T2" fmla="*/ 7425 w 60"/>
                              <a:gd name="T3" fmla="*/ 900 h 12"/>
                              <a:gd name="T4" fmla="*/ 12825 w 60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 47"/>
                        <wps:cNvSpPr>
                          <a:spLocks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2730 h 12"/>
                              <a:gd name="T2" fmla="*/ 7425 w 69"/>
                              <a:gd name="T3" fmla="*/ 905 h 12"/>
                              <a:gd name="T4" fmla="*/ 15525 w 69"/>
                              <a:gd name="T5" fmla="*/ 0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48"/>
                        <wps:cNvSpPr>
                          <a:spLocks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3375 h 15"/>
                              <a:gd name="T2" fmla="*/ 7675 w 53"/>
                              <a:gd name="T3" fmla="*/ 900 h 15"/>
                              <a:gd name="T4" fmla="*/ 11955 w 53"/>
                              <a:gd name="T5" fmla="*/ 22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 49"/>
                        <wps:cNvSpPr>
                          <a:spLocks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2250 h 10"/>
                              <a:gd name="T2" fmla="*/ 5175 w 23"/>
                              <a:gd name="T3" fmla="*/ 0 h 1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 50"/>
                        <wps:cNvSpPr>
                          <a:spLocks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1125 h 5"/>
                              <a:gd name="T2" fmla="*/ 6075 w 27"/>
                              <a:gd name="T3" fmla="*/ 0 h 5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51"/>
                        <wps:cNvSpPr>
                          <a:spLocks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705 h 3"/>
                              <a:gd name="T2" fmla="*/ 3375 w 15"/>
                              <a:gd name="T3" fmla="*/ 475 h 3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52"/>
                        <wps:cNvCnPr>
                          <a:cxnSpLocks/>
                        </wps:cNvCnPr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 53"/>
                        <wps:cNvCnPr>
                          <a:cxnSpLocks/>
                        </wps:cNvCnPr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 54"/>
                        <wps:cNvCnPr>
                          <a:cxnSpLocks/>
                        </wps:cNvCnPr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 55"/>
                        <wps:cNvCnPr>
                          <a:cxnSpLocks/>
                        </wps:cNvCnPr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 56"/>
                        <wps:cNvCnPr>
                          <a:cxnSpLocks/>
                        </wps:cNvCnPr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 57"/>
                        <wps:cNvCnPr>
                          <a:cxnSpLocks/>
                        </wps:cNvCnPr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 58"/>
                        <wps:cNvCnPr>
                          <a:cxnSpLocks/>
                        </wps:cNvCnPr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 59"/>
                        <wps:cNvCnPr>
                          <a:cxnSpLocks/>
                        </wps:cNvCnPr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 60"/>
                        <wps:cNvCnPr>
                          <a:cxnSpLocks/>
                        </wps:cNvCnPr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 61"/>
                        <wps:cNvCnPr>
                          <a:cxnSpLocks/>
                        </wps:cNvCnPr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 62"/>
                        <wps:cNvCnPr>
                          <a:cxnSpLocks/>
                        </wps:cNvCnPr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 63"/>
                        <wps:cNvSpPr>
                          <a:spLocks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900 h 4"/>
                              <a:gd name="T2" fmla="*/ 6525 w 62"/>
                              <a:gd name="T3" fmla="*/ 0 h 4"/>
                              <a:gd name="T4" fmla="*/ 13950 w 62"/>
                              <a:gd name="T5" fmla="*/ 900 h 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64"/>
                        <wps:cNvSpPr>
                          <a:spLocks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10575 w 47"/>
                              <a:gd name="T1" fmla="*/ 2025 h 9"/>
                              <a:gd name="T2" fmla="*/ 5850 w 47"/>
                              <a:gd name="T3" fmla="*/ 900 h 9"/>
                              <a:gd name="T4" fmla="*/ 0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 65"/>
                        <wps:cNvSpPr>
                          <a:spLocks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11250 w 50"/>
                              <a:gd name="T1" fmla="*/ 2505 h 11"/>
                              <a:gd name="T2" fmla="*/ 4050 w 50"/>
                              <a:gd name="T3" fmla="*/ 679 h 11"/>
                              <a:gd name="T4" fmla="*/ 0 w 50"/>
                              <a:gd name="T5" fmla="*/ 0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 66"/>
                        <wps:cNvSpPr>
                          <a:spLocks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12375 w 55"/>
                              <a:gd name="T1" fmla="*/ 2700 h 12"/>
                              <a:gd name="T2" fmla="*/ 4950 w 55"/>
                              <a:gd name="T3" fmla="*/ 900 h 12"/>
                              <a:gd name="T4" fmla="*/ 0 w 55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 67"/>
                        <wps:cNvSpPr>
                          <a:spLocks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13275 w 59"/>
                              <a:gd name="T1" fmla="*/ 2700 h 12"/>
                              <a:gd name="T2" fmla="*/ 5850 w 59"/>
                              <a:gd name="T3" fmla="*/ 900 h 12"/>
                              <a:gd name="T4" fmla="*/ 450 w 59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 68"/>
                        <wps:cNvSpPr>
                          <a:spLocks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15075 w 67"/>
                              <a:gd name="T1" fmla="*/ 2280 h 10"/>
                              <a:gd name="T2" fmla="*/ 8100 w 67"/>
                              <a:gd name="T3" fmla="*/ 906 h 10"/>
                              <a:gd name="T4" fmla="*/ 225 w 67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 69"/>
                        <wps:cNvSpPr>
                          <a:spLocks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10605 w 47"/>
                              <a:gd name="T1" fmla="*/ 3150 h 14"/>
                              <a:gd name="T2" fmla="*/ 3830 w 47"/>
                              <a:gd name="T3" fmla="*/ 900 h 14"/>
                              <a:gd name="T4" fmla="*/ 0 w 47"/>
                              <a:gd name="T5" fmla="*/ 225 h 1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 70"/>
                        <wps:cNvSpPr>
                          <a:spLocks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4725 w 21"/>
                              <a:gd name="T1" fmla="*/ 1800 h 8"/>
                              <a:gd name="T2" fmla="*/ 0 w 21"/>
                              <a:gd name="T3" fmla="*/ 0 h 8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 71"/>
                        <wps:cNvSpPr>
                          <a:spLocks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5625 w 25"/>
                              <a:gd name="T1" fmla="*/ 1350 h 6"/>
                              <a:gd name="T2" fmla="*/ 0 w 25"/>
                              <a:gd name="T3" fmla="*/ 0 h 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72"/>
                        <wps:cNvSpPr>
                          <a:spLocks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3825 w 17"/>
                              <a:gd name="T1" fmla="*/ 930 h 4"/>
                              <a:gd name="T2" fmla="*/ 0 w 17"/>
                              <a:gd name="T3" fmla="*/ 473 h 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 73"/>
                        <wps:cNvCnPr>
                          <a:cxnSpLocks/>
                        </wps:cNvCnPr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 74"/>
                        <wps:cNvCnPr>
                          <a:cxnSpLocks/>
                        </wps:cNvCnPr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 75"/>
                        <wps:cNvCnPr>
                          <a:cxnSpLocks/>
                        </wps:cNvCnPr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 76"/>
                        <wps:cNvCnPr>
                          <a:cxnSpLocks/>
                        </wps:cNvCnPr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 77"/>
                        <wps:cNvCnPr>
                          <a:cxnSpLocks/>
                        </wps:cNvCnPr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 78"/>
                        <wps:cNvCnPr>
                          <a:cxnSpLocks/>
                        </wps:cNvCnPr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 79"/>
                        <wps:cNvCnPr>
                          <a:cxnSpLocks/>
                        </wps:cNvCnPr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 80"/>
                        <wps:cNvCnPr>
                          <a:cxnSpLocks/>
                        </wps:cNvCnPr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 81"/>
                        <wps:cNvCnPr>
                          <a:cxnSpLocks/>
                        </wps:cNvCnPr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 82"/>
                        <wps:cNvCnPr>
                          <a:cxnSpLocks/>
                        </wps:cNvCnPr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 83"/>
                        <wps:cNvCnPr>
                          <a:cxnSpLocks/>
                        </wps:cNvCnPr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4" name=" 84"/>
                      <wpg:cNvGrpSpPr>
                        <a:grpSpLocks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85" name=" 85"/>
                        <wps:cNvCnPr>
                          <a:cxnSpLocks/>
                        </wps:cNvCnPr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 86"/>
                        <wps:cNvCnPr>
                          <a:cxnSpLocks/>
                        </wps:cNvCnPr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 87"/>
                        <wps:cNvCnPr>
                          <a:cxnSpLocks/>
                        </wps:cNvCnPr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8" name=" 88"/>
                      <wpg:cNvGrpSpPr>
                        <a:grpSpLocks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89" name=" 89"/>
                        <wps:cNvSpPr>
                          <a:spLocks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 90"/>
                        <wps:cNvSpPr>
                          <a:spLocks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1" name=" 91"/>
                      <wpg:cNvGrpSpPr>
                        <a:grpSpLocks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92" name=" 92"/>
                        <wps:cNvSpPr>
                          <a:spLocks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 93"/>
                        <wps:cNvSpPr>
                          <a:spLocks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 94"/>
                        <wps:cNvCnPr>
                          <a:cxnSpLocks/>
                        </wps:cNvCnPr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 95"/>
                        <wps:cNvCnPr>
                          <a:cxnSpLocks/>
                        </wps:cNvCnPr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 96"/>
                        <wps:cNvCnPr>
                          <a:cxnSpLocks/>
                        </wps:cNvCnPr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7" name=" 97"/>
                      <wps:cNvSpPr>
                        <a:spLocks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 98"/>
                      <wps:cNvSpPr>
                        <a:spLocks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</a:gdLst>
                          <a:ahLst/>
                          <a:cxnLst>
                            <a:cxn ang="T94">
                              <a:pos x="T0" y="T1"/>
                            </a:cxn>
                            <a:cxn ang="T95">
                              <a:pos x="T2" y="T3"/>
                            </a:cxn>
                            <a:cxn ang="T96">
                              <a:pos x="T4" y="T5"/>
                            </a:cxn>
                            <a:cxn ang="T97">
                              <a:pos x="T6" y="T7"/>
                            </a:cxn>
                            <a:cxn ang="T98">
                              <a:pos x="T8" y="T9"/>
                            </a:cxn>
                            <a:cxn ang="T99">
                              <a:pos x="T10" y="T11"/>
                            </a:cxn>
                            <a:cxn ang="T100">
                              <a:pos x="T12" y="T13"/>
                            </a:cxn>
                            <a:cxn ang="T101">
                              <a:pos x="T14" y="T15"/>
                            </a:cxn>
                            <a:cxn ang="T102">
                              <a:pos x="T16" y="T17"/>
                            </a:cxn>
                            <a:cxn ang="T103">
                              <a:pos x="T18" y="T19"/>
                            </a:cxn>
                            <a:cxn ang="T104">
                              <a:pos x="T20" y="T21"/>
                            </a:cxn>
                            <a:cxn ang="T105">
                              <a:pos x="T22" y="T23"/>
                            </a:cxn>
                            <a:cxn ang="T106">
                              <a:pos x="T24" y="T25"/>
                            </a:cxn>
                            <a:cxn ang="T107">
                              <a:pos x="T26" y="T27"/>
                            </a:cxn>
                            <a:cxn ang="T108">
                              <a:pos x="T28" y="T29"/>
                            </a:cxn>
                            <a:cxn ang="T109">
                              <a:pos x="T30" y="T31"/>
                            </a:cxn>
                            <a:cxn ang="T110">
                              <a:pos x="T32" y="T33"/>
                            </a:cxn>
                            <a:cxn ang="T111">
                              <a:pos x="T34" y="T35"/>
                            </a:cxn>
                            <a:cxn ang="T112">
                              <a:pos x="T36" y="T37"/>
                            </a:cxn>
                            <a:cxn ang="T113">
                              <a:pos x="T38" y="T39"/>
                            </a:cxn>
                            <a:cxn ang="T114">
                              <a:pos x="T40" y="T41"/>
                            </a:cxn>
                            <a:cxn ang="T115">
                              <a:pos x="T42" y="T43"/>
                            </a:cxn>
                            <a:cxn ang="T116">
                              <a:pos x="T44" y="T45"/>
                            </a:cxn>
                            <a:cxn ang="T117">
                              <a:pos x="T46" y="T47"/>
                            </a:cxn>
                            <a:cxn ang="T118">
                              <a:pos x="T48" y="T49"/>
                            </a:cxn>
                            <a:cxn ang="T119">
                              <a:pos x="T50" y="T51"/>
                            </a:cxn>
                            <a:cxn ang="T120">
                              <a:pos x="T52" y="T53"/>
                            </a:cxn>
                            <a:cxn ang="T121">
                              <a:pos x="T54" y="T55"/>
                            </a:cxn>
                            <a:cxn ang="T122">
                              <a:pos x="T56" y="T57"/>
                            </a:cxn>
                            <a:cxn ang="T123">
                              <a:pos x="T58" y="T59"/>
                            </a:cxn>
                            <a:cxn ang="T124">
                              <a:pos x="T60" y="T61"/>
                            </a:cxn>
                            <a:cxn ang="T125">
                              <a:pos x="T62" y="T63"/>
                            </a:cxn>
                            <a:cxn ang="T126">
                              <a:pos x="T64" y="T65"/>
                            </a:cxn>
                            <a:cxn ang="T127">
                              <a:pos x="T66" y="T67"/>
                            </a:cxn>
                            <a:cxn ang="T128">
                              <a:pos x="T68" y="T69"/>
                            </a:cxn>
                            <a:cxn ang="T129">
                              <a:pos x="T70" y="T71"/>
                            </a:cxn>
                            <a:cxn ang="T130">
                              <a:pos x="T72" y="T73"/>
                            </a:cxn>
                            <a:cxn ang="T131">
                              <a:pos x="T74" y="T75"/>
                            </a:cxn>
                            <a:cxn ang="T132">
                              <a:pos x="T76" y="T77"/>
                            </a:cxn>
                            <a:cxn ang="T133">
                              <a:pos x="T78" y="T79"/>
                            </a:cxn>
                            <a:cxn ang="T134">
                              <a:pos x="T80" y="T81"/>
                            </a:cxn>
                            <a:cxn ang="T135">
                              <a:pos x="T82" y="T83"/>
                            </a:cxn>
                            <a:cxn ang="T136">
                              <a:pos x="T84" y="T85"/>
                            </a:cxn>
                            <a:cxn ang="T137">
                              <a:pos x="T86" y="T87"/>
                            </a:cxn>
                            <a:cxn ang="T138">
                              <a:pos x="T88" y="T89"/>
                            </a:cxn>
                            <a:cxn ang="T139">
                              <a:pos x="T90" y="T91"/>
                            </a:cxn>
                            <a:cxn ang="T14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9" name=" 99"/>
                      <wpg:cNvGrpSpPr>
                        <a:grpSpLocks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00" name=" 100"/>
                        <wpg:cNvGrpSpPr>
                          <a:grpSpLocks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01" name=" 101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02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 103"/>
                        <wpg:cNvGrpSpPr>
                          <a:grpSpLocks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04" name=" 104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05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 106"/>
                        <wpg:cNvGrpSpPr>
                          <a:grpSpLocks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07" name=" 107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08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 109"/>
                        <wpg:cNvGrpSpPr>
                          <a:grpSpLocks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10" name=" 110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11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 112"/>
                        <wpg:cNvGrpSpPr>
                          <a:grpSpLocks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13" name=" 113"/>
                          <wps:cNvSpPr>
                            <a:spLocks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14"/>
                          <wps:cNvCnPr>
                            <a:cxnSpLocks/>
                          </wps:cNvCnPr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5" name=" 115"/>
                        <wpg:cNvGrpSpPr>
                          <a:grpSpLocks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16" name=" 116"/>
                          <wps:cNvSpPr>
                            <a:spLocks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17"/>
                          <wps:cNvCnPr>
                            <a:cxnSpLocks/>
                          </wps:cNvCnPr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8" name=" 118"/>
                        <wpg:cNvGrpSpPr>
                          <a:grpSpLocks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19" name=" 119"/>
                          <wps:cNvSpPr>
                            <a:spLocks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h 1"/>
                                <a:gd name="T2" fmla="*/ 0 w 45"/>
                                <a:gd name="T3" fmla="*/ 0 h 1"/>
                                <a:gd name="T4" fmla="*/ 45 w 45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1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20"/>
                          <wps:cNvCnPr>
                            <a:cxnSpLocks/>
                          </wps:cNvCnPr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1" name=" 121"/>
                        <wpg:cNvGrpSpPr>
                          <a:grpSpLocks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22" name=" 122"/>
                          <wps:cNvSpPr>
                            <a:spLocks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1"/>
                                <a:gd name="T2" fmla="*/ 0 w 30"/>
                                <a:gd name="T3" fmla="*/ 0 h 1"/>
                                <a:gd name="T4" fmla="*/ 30 w 30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1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23"/>
                          <wps:cNvCnPr>
                            <a:cxnSpLocks/>
                          </wps:cNvCnPr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4" name=" 124"/>
                        <wps:cNvSpPr>
                          <a:spLocks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 125"/>
                        <wps:cNvSpPr>
                          <a:spLocks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 126"/>
                        <wps:cNvSpPr>
                          <a:spLocks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 127"/>
                        <wps:cNvSpPr>
                          <a:spLocks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 128"/>
                        <wps:cNvSpPr>
                          <a:spLocks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 129"/>
                        <wps:cNvSpPr>
                          <a:spLocks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 130"/>
                        <wps:cNvSpPr>
                          <a:spLocks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 131"/>
                        <wps:cNvSpPr>
                          <a:spLocks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 132"/>
                        <wps:cNvSpPr>
                          <a:spLocks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 133"/>
                        <wps:cNvSpPr>
                          <a:spLocks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 134"/>
                        <wps:cNvSpPr>
                          <a:spLocks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 135"/>
                        <wps:cNvSpPr>
                          <a:spLocks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 136"/>
                        <wps:cNvSpPr>
                          <a:spLocks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 137"/>
                        <wps:cNvSpPr>
                          <a:spLocks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 138"/>
                        <wps:cNvSpPr>
                          <a:spLocks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 139"/>
                        <wps:cNvSpPr>
                          <a:spLocks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 140"/>
                        <wps:cNvSpPr>
                          <a:spLocks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 141"/>
                        <wps:cNvSpPr>
                          <a:spLocks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 142"/>
                        <wps:cNvSpPr>
                          <a:spLocks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 143"/>
                        <wps:cNvSpPr>
                          <a:spLocks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 144"/>
                        <wps:cNvSpPr>
                          <a:spLocks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 145"/>
                        <wps:cNvSpPr>
                          <a:spLocks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 146"/>
                        <wps:cNvSpPr>
                          <a:spLocks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 147"/>
                        <wps:cNvSpPr>
                          <a:spLocks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8" name=" 148"/>
                      <wps:cNvSpPr>
                        <a:spLocks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</a:gdLst>
                          <a:ahLst/>
                          <a:cxnLst>
                            <a:cxn ang="T112">
                              <a:pos x="T0" y="T1"/>
                            </a:cxn>
                            <a:cxn ang="T113">
                              <a:pos x="T2" y="T3"/>
                            </a:cxn>
                            <a:cxn ang="T114">
                              <a:pos x="T4" y="T5"/>
                            </a:cxn>
                            <a:cxn ang="T115">
                              <a:pos x="T6" y="T7"/>
                            </a:cxn>
                            <a:cxn ang="T116">
                              <a:pos x="T8" y="T9"/>
                            </a:cxn>
                            <a:cxn ang="T117">
                              <a:pos x="T10" y="T11"/>
                            </a:cxn>
                            <a:cxn ang="T118">
                              <a:pos x="T12" y="T13"/>
                            </a:cxn>
                            <a:cxn ang="T119">
                              <a:pos x="T14" y="T15"/>
                            </a:cxn>
                            <a:cxn ang="T120">
                              <a:pos x="T16" y="T17"/>
                            </a:cxn>
                            <a:cxn ang="T121">
                              <a:pos x="T18" y="T19"/>
                            </a:cxn>
                            <a:cxn ang="T122">
                              <a:pos x="T20" y="T21"/>
                            </a:cxn>
                            <a:cxn ang="T123">
                              <a:pos x="T22" y="T23"/>
                            </a:cxn>
                            <a:cxn ang="T124">
                              <a:pos x="T24" y="T25"/>
                            </a:cxn>
                            <a:cxn ang="T125">
                              <a:pos x="T26" y="T27"/>
                            </a:cxn>
                            <a:cxn ang="T126">
                              <a:pos x="T28" y="T29"/>
                            </a:cxn>
                            <a:cxn ang="T127">
                              <a:pos x="T30" y="T31"/>
                            </a:cxn>
                            <a:cxn ang="T128">
                              <a:pos x="T32" y="T33"/>
                            </a:cxn>
                            <a:cxn ang="T129">
                              <a:pos x="T34" y="T35"/>
                            </a:cxn>
                            <a:cxn ang="T130">
                              <a:pos x="T36" y="T37"/>
                            </a:cxn>
                            <a:cxn ang="T131">
                              <a:pos x="T38" y="T39"/>
                            </a:cxn>
                            <a:cxn ang="T132">
                              <a:pos x="T40" y="T41"/>
                            </a:cxn>
                            <a:cxn ang="T133">
                              <a:pos x="T42" y="T43"/>
                            </a:cxn>
                            <a:cxn ang="T134">
                              <a:pos x="T44" y="T45"/>
                            </a:cxn>
                            <a:cxn ang="T135">
                              <a:pos x="T46" y="T47"/>
                            </a:cxn>
                            <a:cxn ang="T136">
                              <a:pos x="T48" y="T49"/>
                            </a:cxn>
                            <a:cxn ang="T137">
                              <a:pos x="T50" y="T51"/>
                            </a:cxn>
                            <a:cxn ang="T138">
                              <a:pos x="T52" y="T53"/>
                            </a:cxn>
                            <a:cxn ang="T139">
                              <a:pos x="T54" y="T55"/>
                            </a:cxn>
                            <a:cxn ang="T140">
                              <a:pos x="T56" y="T57"/>
                            </a:cxn>
                            <a:cxn ang="T141">
                              <a:pos x="T58" y="T59"/>
                            </a:cxn>
                            <a:cxn ang="T142">
                              <a:pos x="T60" y="T61"/>
                            </a:cxn>
                            <a:cxn ang="T143">
                              <a:pos x="T62" y="T63"/>
                            </a:cxn>
                            <a:cxn ang="T144">
                              <a:pos x="T64" y="T65"/>
                            </a:cxn>
                            <a:cxn ang="T145">
                              <a:pos x="T66" y="T67"/>
                            </a:cxn>
                            <a:cxn ang="T146">
                              <a:pos x="T68" y="T69"/>
                            </a:cxn>
                            <a:cxn ang="T147">
                              <a:pos x="T70" y="T71"/>
                            </a:cxn>
                            <a:cxn ang="T148">
                              <a:pos x="T72" y="T73"/>
                            </a:cxn>
                            <a:cxn ang="T149">
                              <a:pos x="T74" y="T75"/>
                            </a:cxn>
                            <a:cxn ang="T150">
                              <a:pos x="T76" y="T77"/>
                            </a:cxn>
                            <a:cxn ang="T151">
                              <a:pos x="T78" y="T79"/>
                            </a:cxn>
                            <a:cxn ang="T152">
                              <a:pos x="T80" y="T81"/>
                            </a:cxn>
                            <a:cxn ang="T153">
                              <a:pos x="T82" y="T83"/>
                            </a:cxn>
                            <a:cxn ang="T154">
                              <a:pos x="T84" y="T85"/>
                            </a:cxn>
                            <a:cxn ang="T155">
                              <a:pos x="T86" y="T87"/>
                            </a:cxn>
                            <a:cxn ang="T156">
                              <a:pos x="T88" y="T89"/>
                            </a:cxn>
                            <a:cxn ang="T157">
                              <a:pos x="T90" y="T91"/>
                            </a:cxn>
                            <a:cxn ang="T158">
                              <a:pos x="T92" y="T93"/>
                            </a:cxn>
                            <a:cxn ang="T159">
                              <a:pos x="T94" y="T95"/>
                            </a:cxn>
                            <a:cxn ang="T160">
                              <a:pos x="T96" y="T97"/>
                            </a:cxn>
                            <a:cxn ang="T161">
                              <a:pos x="T98" y="T99"/>
                            </a:cxn>
                            <a:cxn ang="T162">
                              <a:pos x="T100" y="T101"/>
                            </a:cxn>
                            <a:cxn ang="T163">
                              <a:pos x="T102" y="T103"/>
                            </a:cxn>
                            <a:cxn ang="T164">
                              <a:pos x="T104" y="T105"/>
                            </a:cxn>
                            <a:cxn ang="T165">
                              <a:pos x="T106" y="T107"/>
                            </a:cxn>
                            <a:cxn ang="T166">
                              <a:pos x="T108" y="T109"/>
                            </a:cxn>
                            <a:cxn ang="T167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49" name=" 149"/>
                      <wpg:cNvGrpSpPr>
                        <a:grpSpLocks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0" name=" 150"/>
                        <wps:cNvSpPr>
                          <a:spLocks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2250 w 16"/>
                              <a:gd name="T1" fmla="*/ 0 h 21"/>
                              <a:gd name="T2" fmla="*/ 225 w 16"/>
                              <a:gd name="T3" fmla="*/ 1580 h 21"/>
                              <a:gd name="T4" fmla="*/ 450 w 16"/>
                              <a:gd name="T5" fmla="*/ 1806 h 21"/>
                              <a:gd name="T6" fmla="*/ 450 w 16"/>
                              <a:gd name="T7" fmla="*/ 2031 h 21"/>
                              <a:gd name="T8" fmla="*/ 225 w 16"/>
                              <a:gd name="T9" fmla="*/ 2257 h 21"/>
                              <a:gd name="T10" fmla="*/ 225 w 16"/>
                              <a:gd name="T11" fmla="*/ 3626 h 21"/>
                              <a:gd name="T12" fmla="*/ 450 w 16"/>
                              <a:gd name="T13" fmla="*/ 3626 h 21"/>
                              <a:gd name="T14" fmla="*/ 675 w 16"/>
                              <a:gd name="T15" fmla="*/ 4304 h 21"/>
                              <a:gd name="T16" fmla="*/ 3600 w 16"/>
                              <a:gd name="T17" fmla="*/ 1129 h 21"/>
                              <a:gd name="T18" fmla="*/ 2250 w 16"/>
                              <a:gd name="T19" fmla="*/ 0 h 21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 151"/>
                        <wpg:cNvGrpSpPr>
                          <a:grpSpLocks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2" name=" 152"/>
                          <wps:cNvCnPr>
                            <a:cxnSpLocks/>
                          </wps:cNvCnPr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 153"/>
                          <wps:cNvCnPr>
                            <a:cxnSpLocks/>
                          </wps:cNvCnPr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 154"/>
                          <wps:cNvCnPr>
                            <a:cxnSpLocks/>
                          </wps:cNvCnPr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 155"/>
                          <wps:cNvCnPr>
                            <a:cxnSpLocks/>
                          </wps:cNvCnPr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" name=" 156"/>
                        <wpg:cNvGrpSpPr>
                          <a:grpSpLocks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7" name=" 157"/>
                          <wpg:cNvGrpSpPr>
                            <a:grpSpLocks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8" name=" 158"/>
                            <wps:cNvSpPr>
                              <a:spLocks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451 h 36"/>
                                  <a:gd name="T2" fmla="*/ 225 w 20"/>
                                  <a:gd name="T3" fmla="*/ 451 h 36"/>
                                  <a:gd name="T4" fmla="*/ 225 w 20"/>
                                  <a:gd name="T5" fmla="*/ 451 h 36"/>
                                  <a:gd name="T6" fmla="*/ 675 w 20"/>
                                  <a:gd name="T7" fmla="*/ 225 h 36"/>
                                  <a:gd name="T8" fmla="*/ 675 w 20"/>
                                  <a:gd name="T9" fmla="*/ 451 h 36"/>
                                  <a:gd name="T10" fmla="*/ 900 w 20"/>
                                  <a:gd name="T11" fmla="*/ 0 h 36"/>
                                  <a:gd name="T12" fmla="*/ 1125 w 20"/>
                                  <a:gd name="T13" fmla="*/ 225 h 36"/>
                                  <a:gd name="T14" fmla="*/ 1350 w 20"/>
                                  <a:gd name="T15" fmla="*/ 0 h 36"/>
                                  <a:gd name="T16" fmla="*/ 1575 w 20"/>
                                  <a:gd name="T17" fmla="*/ 225 h 36"/>
                                  <a:gd name="T18" fmla="*/ 1575 w 20"/>
                                  <a:gd name="T19" fmla="*/ 451 h 36"/>
                                  <a:gd name="T20" fmla="*/ 1800 w 20"/>
                                  <a:gd name="T21" fmla="*/ 676 h 36"/>
                                  <a:gd name="T22" fmla="*/ 1800 w 20"/>
                                  <a:gd name="T23" fmla="*/ 1127 h 36"/>
                                  <a:gd name="T24" fmla="*/ 2025 w 20"/>
                                  <a:gd name="T25" fmla="*/ 1353 h 36"/>
                                  <a:gd name="T26" fmla="*/ 2025 w 20"/>
                                  <a:gd name="T27" fmla="*/ 1803 h 36"/>
                                  <a:gd name="T28" fmla="*/ 2025 w 20"/>
                                  <a:gd name="T29" fmla="*/ 2029 h 36"/>
                                  <a:gd name="T30" fmla="*/ 2025 w 20"/>
                                  <a:gd name="T31" fmla="*/ 2930 h 36"/>
                                  <a:gd name="T32" fmla="*/ 3150 w 20"/>
                                  <a:gd name="T33" fmla="*/ 4073 h 36"/>
                                  <a:gd name="T34" fmla="*/ 4500 w 20"/>
                                  <a:gd name="T35" fmla="*/ 5200 h 36"/>
                                  <a:gd name="T36" fmla="*/ 4275 w 20"/>
                                  <a:gd name="T37" fmla="*/ 5425 h 36"/>
                                  <a:gd name="T38" fmla="*/ 4275 w 20"/>
                                  <a:gd name="T39" fmla="*/ 5650 h 36"/>
                                  <a:gd name="T40" fmla="*/ 4500 w 20"/>
                                  <a:gd name="T41" fmla="*/ 5876 h 36"/>
                                  <a:gd name="T42" fmla="*/ 4500 w 20"/>
                                  <a:gd name="T43" fmla="*/ 7228 h 36"/>
                                  <a:gd name="T44" fmla="*/ 4275 w 20"/>
                                  <a:gd name="T45" fmla="*/ 7228 h 36"/>
                                  <a:gd name="T46" fmla="*/ 4275 w 20"/>
                                  <a:gd name="T47" fmla="*/ 8130 h 36"/>
                                  <a:gd name="T48" fmla="*/ 0 w 20"/>
                                  <a:gd name="T49" fmla="*/ 2480 h 36"/>
                                  <a:gd name="T50" fmla="*/ 0 w 20"/>
                                  <a:gd name="T51" fmla="*/ 451 h 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9" name=" 1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" name=" 160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 161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 162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 163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4" name=" 164"/>
                          <wps:cNvSpPr>
                            <a:spLocks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2700 w 12"/>
                                <a:gd name="T1" fmla="*/ 675 h 20"/>
                                <a:gd name="T2" fmla="*/ 2475 w 12"/>
                                <a:gd name="T3" fmla="*/ 450 h 20"/>
                                <a:gd name="T4" fmla="*/ 2250 w 12"/>
                                <a:gd name="T5" fmla="*/ 450 h 20"/>
                                <a:gd name="T6" fmla="*/ 2025 w 12"/>
                                <a:gd name="T7" fmla="*/ 225 h 20"/>
                                <a:gd name="T8" fmla="*/ 2025 w 12"/>
                                <a:gd name="T9" fmla="*/ 450 h 20"/>
                                <a:gd name="T10" fmla="*/ 1800 w 12"/>
                                <a:gd name="T11" fmla="*/ 225 h 20"/>
                                <a:gd name="T12" fmla="*/ 1575 w 12"/>
                                <a:gd name="T13" fmla="*/ 225 h 20"/>
                                <a:gd name="T14" fmla="*/ 1350 w 12"/>
                                <a:gd name="T15" fmla="*/ 0 h 20"/>
                                <a:gd name="T16" fmla="*/ 1125 w 12"/>
                                <a:gd name="T17" fmla="*/ 225 h 20"/>
                                <a:gd name="T18" fmla="*/ 1125 w 12"/>
                                <a:gd name="T19" fmla="*/ 675 h 20"/>
                                <a:gd name="T20" fmla="*/ 675 w 12"/>
                                <a:gd name="T21" fmla="*/ 675 h 20"/>
                                <a:gd name="T22" fmla="*/ 675 w 12"/>
                                <a:gd name="T23" fmla="*/ 1125 h 20"/>
                                <a:gd name="T24" fmla="*/ 450 w 12"/>
                                <a:gd name="T25" fmla="*/ 1575 h 20"/>
                                <a:gd name="T26" fmla="*/ 450 w 12"/>
                                <a:gd name="T27" fmla="*/ 2025 h 20"/>
                                <a:gd name="T28" fmla="*/ 675 w 12"/>
                                <a:gd name="T29" fmla="*/ 2250 h 20"/>
                                <a:gd name="T30" fmla="*/ 675 w 12"/>
                                <a:gd name="T31" fmla="*/ 2925 h 20"/>
                                <a:gd name="T32" fmla="*/ 225 w 12"/>
                                <a:gd name="T33" fmla="*/ 3825 h 20"/>
                                <a:gd name="T34" fmla="*/ 1350 w 12"/>
                                <a:gd name="T35" fmla="*/ 4500 h 20"/>
                                <a:gd name="T36" fmla="*/ 2700 w 12"/>
                                <a:gd name="T37" fmla="*/ 2700 h 20"/>
                                <a:gd name="T38" fmla="*/ 2700 w 12"/>
                                <a:gd name="T39" fmla="*/ 675 h 20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" name=" 165"/>
                          <wpg:cNvGrpSpPr>
                            <a:grpSpLocks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6" name=" 166"/>
                            <wps:cNvSpPr>
                              <a:spLocks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7" name=" 1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8" name=" 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0" name=" 1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71" name="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 1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3" name=" 173"/>
                            <wps:cNvCnPr>
                              <a:cxnSpLocks/>
                            </wps:cNvCnPr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 174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 175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 176"/>
                            <wps:cNvCnPr>
                              <a:cxnSpLocks/>
                            </wps:cNvCnPr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 177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 178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 179"/>
                            <wps:cNvCnPr>
                              <a:cxnSpLocks/>
                            </wps:cNvCnPr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0" name=" 180"/>
                        <wpg:cNvGrpSpPr>
                          <a:grpSpLocks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81" name=" 181"/>
                          <wps:cNvSpPr>
                            <a:spLocks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" name=" 182"/>
                          <wpg:cNvGrpSpPr>
                            <a:grpSpLocks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83" name=" 183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 184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" name=" 185"/>
                          <wpg:cNvGrpSpPr>
                            <a:grpSpLocks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86" name=" 186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 187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 188"/>
                          <wpg:cNvGrpSpPr>
                            <a:grpSpLocks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89" name=" 189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 190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1" name=" 191"/>
                          <wpg:cNvGrpSpPr>
                            <a:grpSpLocks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92" name=" 192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 193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4" name=" 194"/>
                          <wps:cNvCnPr>
                            <a:cxnSpLocks/>
                          </wps:cNvCnPr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 195"/>
                          <wps:cNvCnPr>
                            <a:cxnSpLocks/>
                          </wps:cNvCnPr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" name=" 196"/>
                          <wpg:cNvGrpSpPr>
                            <a:grpSpLocks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97" name=" 197"/>
                            <wps:cNvSpPr>
                              <a:spLocks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 198"/>
                            <wps:cNvCnPr>
                              <a:cxnSpLocks/>
                            </wps:cNvCnPr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9" name=" 199"/>
                          <wps:cNvSpPr>
                            <a:spLocks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00"/>
                          <wps:cNvSpPr>
                            <a:spLocks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 201"/>
                        <wpg:cNvGrpSpPr>
                          <a:grpSpLocks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02" name=" 202"/>
                          <wpg:cNvGrpSpPr>
                            <a:grpSpLocks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03" name=" 203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</a:gdLst>
                                <a:ahLst/>
                                <a:cxnLst>
                                  <a:cxn ang="T104">
                                    <a:pos x="T0" y="T1"/>
                                  </a:cxn>
                                  <a:cxn ang="T105">
                                    <a:pos x="T2" y="T3"/>
                                  </a:cxn>
                                  <a:cxn ang="T106">
                                    <a:pos x="T4" y="T5"/>
                                  </a:cxn>
                                  <a:cxn ang="T107">
                                    <a:pos x="T6" y="T7"/>
                                  </a:cxn>
                                  <a:cxn ang="T108">
                                    <a:pos x="T8" y="T9"/>
                                  </a:cxn>
                                  <a:cxn ang="T109">
                                    <a:pos x="T10" y="T11"/>
                                  </a:cxn>
                                  <a:cxn ang="T110">
                                    <a:pos x="T12" y="T13"/>
                                  </a:cxn>
                                  <a:cxn ang="T111">
                                    <a:pos x="T14" y="T15"/>
                                  </a:cxn>
                                  <a:cxn ang="T112">
                                    <a:pos x="T16" y="T17"/>
                                  </a:cxn>
                                  <a:cxn ang="T113">
                                    <a:pos x="T18" y="T19"/>
                                  </a:cxn>
                                  <a:cxn ang="T114">
                                    <a:pos x="T20" y="T21"/>
                                  </a:cxn>
                                  <a:cxn ang="T115">
                                    <a:pos x="T22" y="T23"/>
                                  </a:cxn>
                                  <a:cxn ang="T116">
                                    <a:pos x="T24" y="T25"/>
                                  </a:cxn>
                                  <a:cxn ang="T117">
                                    <a:pos x="T26" y="T27"/>
                                  </a:cxn>
                                  <a:cxn ang="T118">
                                    <a:pos x="T28" y="T29"/>
                                  </a:cxn>
                                  <a:cxn ang="T119">
                                    <a:pos x="T30" y="T31"/>
                                  </a:cxn>
                                  <a:cxn ang="T120">
                                    <a:pos x="T32" y="T33"/>
                                  </a:cxn>
                                  <a:cxn ang="T121">
                                    <a:pos x="T34" y="T35"/>
                                  </a:cxn>
                                  <a:cxn ang="T122">
                                    <a:pos x="T36" y="T37"/>
                                  </a:cxn>
                                  <a:cxn ang="T123">
                                    <a:pos x="T38" y="T39"/>
                                  </a:cxn>
                                  <a:cxn ang="T124">
                                    <a:pos x="T40" y="T41"/>
                                  </a:cxn>
                                  <a:cxn ang="T125">
                                    <a:pos x="T42" y="T43"/>
                                  </a:cxn>
                                  <a:cxn ang="T126">
                                    <a:pos x="T44" y="T45"/>
                                  </a:cxn>
                                  <a:cxn ang="T127">
                                    <a:pos x="T46" y="T47"/>
                                  </a:cxn>
                                  <a:cxn ang="T128">
                                    <a:pos x="T48" y="T49"/>
                                  </a:cxn>
                                  <a:cxn ang="T129">
                                    <a:pos x="T50" y="T51"/>
                                  </a:cxn>
                                  <a:cxn ang="T130">
                                    <a:pos x="T52" y="T53"/>
                                  </a:cxn>
                                  <a:cxn ang="T131">
                                    <a:pos x="T54" y="T55"/>
                                  </a:cxn>
                                  <a:cxn ang="T132">
                                    <a:pos x="T56" y="T57"/>
                                  </a:cxn>
                                  <a:cxn ang="T133">
                                    <a:pos x="T58" y="T59"/>
                                  </a:cxn>
                                  <a:cxn ang="T134">
                                    <a:pos x="T60" y="T61"/>
                                  </a:cxn>
                                  <a:cxn ang="T135">
                                    <a:pos x="T62" y="T63"/>
                                  </a:cxn>
                                  <a:cxn ang="T136">
                                    <a:pos x="T64" y="T65"/>
                                  </a:cxn>
                                  <a:cxn ang="T137">
                                    <a:pos x="T66" y="T67"/>
                                  </a:cxn>
                                  <a:cxn ang="T138">
                                    <a:pos x="T68" y="T69"/>
                                  </a:cxn>
                                  <a:cxn ang="T139">
                                    <a:pos x="T70" y="T71"/>
                                  </a:cxn>
                                  <a:cxn ang="T140">
                                    <a:pos x="T72" y="T73"/>
                                  </a:cxn>
                                  <a:cxn ang="T141">
                                    <a:pos x="T74" y="T75"/>
                                  </a:cxn>
                                  <a:cxn ang="T142">
                                    <a:pos x="T76" y="T77"/>
                                  </a:cxn>
                                  <a:cxn ang="T143">
                                    <a:pos x="T78" y="T79"/>
                                  </a:cxn>
                                  <a:cxn ang="T144">
                                    <a:pos x="T80" y="T81"/>
                                  </a:cxn>
                                  <a:cxn ang="T145">
                                    <a:pos x="T82" y="T83"/>
                                  </a:cxn>
                                  <a:cxn ang="T146">
                                    <a:pos x="T84" y="T85"/>
                                  </a:cxn>
                                  <a:cxn ang="T147">
                                    <a:pos x="T86" y="T87"/>
                                  </a:cxn>
                                  <a:cxn ang="T148">
                                    <a:pos x="T88" y="T89"/>
                                  </a:cxn>
                                  <a:cxn ang="T149">
                                    <a:pos x="T90" y="T91"/>
                                  </a:cxn>
                                  <a:cxn ang="T150">
                                    <a:pos x="T92" y="T93"/>
                                  </a:cxn>
                                  <a:cxn ang="T151">
                                    <a:pos x="T94" y="T95"/>
                                  </a:cxn>
                                  <a:cxn ang="T152">
                                    <a:pos x="T96" y="T97"/>
                                  </a:cxn>
                                  <a:cxn ang="T153">
                                    <a:pos x="T98" y="T99"/>
                                  </a:cxn>
                                  <a:cxn ang="T154">
                                    <a:pos x="T100" y="T101"/>
                                  </a:cxn>
                                  <a:cxn ang="T155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 204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</a:gdLst>
                                <a:ahLst/>
                                <a:cxnLst>
                                  <a:cxn ang="T102">
                                    <a:pos x="T0" y="T1"/>
                                  </a:cxn>
                                  <a:cxn ang="T103">
                                    <a:pos x="T2" y="T3"/>
                                  </a:cxn>
                                  <a:cxn ang="T104">
                                    <a:pos x="T4" y="T5"/>
                                  </a:cxn>
                                  <a:cxn ang="T105">
                                    <a:pos x="T6" y="T7"/>
                                  </a:cxn>
                                  <a:cxn ang="T106">
                                    <a:pos x="T8" y="T9"/>
                                  </a:cxn>
                                  <a:cxn ang="T107">
                                    <a:pos x="T10" y="T11"/>
                                  </a:cxn>
                                  <a:cxn ang="T108">
                                    <a:pos x="T12" y="T13"/>
                                  </a:cxn>
                                  <a:cxn ang="T109">
                                    <a:pos x="T14" y="T15"/>
                                  </a:cxn>
                                  <a:cxn ang="T110">
                                    <a:pos x="T16" y="T17"/>
                                  </a:cxn>
                                  <a:cxn ang="T111">
                                    <a:pos x="T18" y="T19"/>
                                  </a:cxn>
                                  <a:cxn ang="T112">
                                    <a:pos x="T20" y="T21"/>
                                  </a:cxn>
                                  <a:cxn ang="T113">
                                    <a:pos x="T22" y="T23"/>
                                  </a:cxn>
                                  <a:cxn ang="T114">
                                    <a:pos x="T24" y="T25"/>
                                  </a:cxn>
                                  <a:cxn ang="T115">
                                    <a:pos x="T26" y="T27"/>
                                  </a:cxn>
                                  <a:cxn ang="T116">
                                    <a:pos x="T28" y="T29"/>
                                  </a:cxn>
                                  <a:cxn ang="T117">
                                    <a:pos x="T30" y="T31"/>
                                  </a:cxn>
                                  <a:cxn ang="T118">
                                    <a:pos x="T32" y="T33"/>
                                  </a:cxn>
                                  <a:cxn ang="T119">
                                    <a:pos x="T34" y="T35"/>
                                  </a:cxn>
                                  <a:cxn ang="T120">
                                    <a:pos x="T36" y="T37"/>
                                  </a:cxn>
                                  <a:cxn ang="T121">
                                    <a:pos x="T38" y="T39"/>
                                  </a:cxn>
                                  <a:cxn ang="T122">
                                    <a:pos x="T40" y="T41"/>
                                  </a:cxn>
                                  <a:cxn ang="T123">
                                    <a:pos x="T42" y="T43"/>
                                  </a:cxn>
                                  <a:cxn ang="T124">
                                    <a:pos x="T44" y="T45"/>
                                  </a:cxn>
                                  <a:cxn ang="T125">
                                    <a:pos x="T46" y="T47"/>
                                  </a:cxn>
                                  <a:cxn ang="T126">
                                    <a:pos x="T48" y="T49"/>
                                  </a:cxn>
                                  <a:cxn ang="T127">
                                    <a:pos x="T50" y="T51"/>
                                  </a:cxn>
                                  <a:cxn ang="T128">
                                    <a:pos x="T52" y="T53"/>
                                  </a:cxn>
                                  <a:cxn ang="T129">
                                    <a:pos x="T54" y="T55"/>
                                  </a:cxn>
                                  <a:cxn ang="T130">
                                    <a:pos x="T56" y="T57"/>
                                  </a:cxn>
                                  <a:cxn ang="T131">
                                    <a:pos x="T58" y="T59"/>
                                  </a:cxn>
                                  <a:cxn ang="T132">
                                    <a:pos x="T60" y="T61"/>
                                  </a:cxn>
                                  <a:cxn ang="T133">
                                    <a:pos x="T62" y="T63"/>
                                  </a:cxn>
                                  <a:cxn ang="T134">
                                    <a:pos x="T64" y="T65"/>
                                  </a:cxn>
                                  <a:cxn ang="T135">
                                    <a:pos x="T66" y="T67"/>
                                  </a:cxn>
                                  <a:cxn ang="T136">
                                    <a:pos x="T68" y="T69"/>
                                  </a:cxn>
                                  <a:cxn ang="T137">
                                    <a:pos x="T70" y="T71"/>
                                  </a:cxn>
                                  <a:cxn ang="T138">
                                    <a:pos x="T72" y="T73"/>
                                  </a:cxn>
                                  <a:cxn ang="T139">
                                    <a:pos x="T74" y="T75"/>
                                  </a:cxn>
                                  <a:cxn ang="T140">
                                    <a:pos x="T76" y="T77"/>
                                  </a:cxn>
                                  <a:cxn ang="T141">
                                    <a:pos x="T78" y="T79"/>
                                  </a:cxn>
                                  <a:cxn ang="T142">
                                    <a:pos x="T80" y="T81"/>
                                  </a:cxn>
                                  <a:cxn ang="T143">
                                    <a:pos x="T82" y="T83"/>
                                  </a:cxn>
                                  <a:cxn ang="T144">
                                    <a:pos x="T84" y="T85"/>
                                  </a:cxn>
                                  <a:cxn ang="T145">
                                    <a:pos x="T86" y="T87"/>
                                  </a:cxn>
                                  <a:cxn ang="T146">
                                    <a:pos x="T88" y="T89"/>
                                  </a:cxn>
                                  <a:cxn ang="T147">
                                    <a:pos x="T90" y="T91"/>
                                  </a:cxn>
                                  <a:cxn ang="T148">
                                    <a:pos x="T92" y="T93"/>
                                  </a:cxn>
                                  <a:cxn ang="T149">
                                    <a:pos x="T94" y="T95"/>
                                  </a:cxn>
                                  <a:cxn ang="T150">
                                    <a:pos x="T96" y="T97"/>
                                  </a:cxn>
                                  <a:cxn ang="T151">
                                    <a:pos x="T98" y="T99"/>
                                  </a:cxn>
                                  <a:cxn ang="T152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 205"/>
                          <wpg:cNvGrpSpPr>
                            <a:grpSpLocks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06" name=" 206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 207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8" name=" 208"/>
                          <wpg:cNvGrpSpPr>
                            <a:grpSpLocks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09" name=" 209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 210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" name=" 211"/>
                          <wpg:cNvGrpSpPr>
                            <a:grpSpLocks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" name=" 212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 213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</a:gdLst>
                                <a:ahLst/>
                                <a:cxnLst>
                                  <a:cxn ang="T50">
                                    <a:pos x="T0" y="T1"/>
                                  </a:cxn>
                                  <a:cxn ang="T51">
                                    <a:pos x="T2" y="T3"/>
                                  </a:cxn>
                                  <a:cxn ang="T52">
                                    <a:pos x="T4" y="T5"/>
                                  </a:cxn>
                                  <a:cxn ang="T53">
                                    <a:pos x="T6" y="T7"/>
                                  </a:cxn>
                                  <a:cxn ang="T54">
                                    <a:pos x="T8" y="T9"/>
                                  </a:cxn>
                                  <a:cxn ang="T55">
                                    <a:pos x="T10" y="T11"/>
                                  </a:cxn>
                                  <a:cxn ang="T56">
                                    <a:pos x="T12" y="T13"/>
                                  </a:cxn>
                                  <a:cxn ang="T57">
                                    <a:pos x="T14" y="T15"/>
                                  </a:cxn>
                                  <a:cxn ang="T58">
                                    <a:pos x="T16" y="T17"/>
                                  </a:cxn>
                                  <a:cxn ang="T59">
                                    <a:pos x="T18" y="T19"/>
                                  </a:cxn>
                                  <a:cxn ang="T60">
                                    <a:pos x="T20" y="T21"/>
                                  </a:cxn>
                                  <a:cxn ang="T61">
                                    <a:pos x="T22" y="T23"/>
                                  </a:cxn>
                                  <a:cxn ang="T62">
                                    <a:pos x="T24" y="T25"/>
                                  </a:cxn>
                                  <a:cxn ang="T63">
                                    <a:pos x="T26" y="T27"/>
                                  </a:cxn>
                                  <a:cxn ang="T64">
                                    <a:pos x="T28" y="T29"/>
                                  </a:cxn>
                                  <a:cxn ang="T65">
                                    <a:pos x="T30" y="T31"/>
                                  </a:cxn>
                                  <a:cxn ang="T66">
                                    <a:pos x="T32" y="T33"/>
                                  </a:cxn>
                                  <a:cxn ang="T67">
                                    <a:pos x="T34" y="T35"/>
                                  </a:cxn>
                                  <a:cxn ang="T68">
                                    <a:pos x="T36" y="T37"/>
                                  </a:cxn>
                                  <a:cxn ang="T69">
                                    <a:pos x="T38" y="T39"/>
                                  </a:cxn>
                                  <a:cxn ang="T70">
                                    <a:pos x="T40" y="T41"/>
                                  </a:cxn>
                                  <a:cxn ang="T71">
                                    <a:pos x="T42" y="T43"/>
                                  </a:cxn>
                                  <a:cxn ang="T72">
                                    <a:pos x="T44" y="T45"/>
                                  </a:cxn>
                                  <a:cxn ang="T73">
                                    <a:pos x="T46" y="T47"/>
                                  </a:cxn>
                                  <a:cxn ang="T74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4" name=" 214"/>
                          <wpg:cNvGrpSpPr>
                            <a:grpSpLocks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5" name=" 215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 216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7" name=" 217"/>
                          <wps:cNvSpPr>
                            <a:spLocks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 218"/>
                          <wpg:cNvGrpSpPr>
                            <a:grpSpLocks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9" name=" 219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 220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1" name=" 221"/>
                          <wpg:cNvGrpSpPr>
                            <a:grpSpLocks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22" name=" 222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 223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 224"/>
                          <wpg:cNvGrpSpPr>
                            <a:grpSpLocks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25" name=" 225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 226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27" name=" 227"/>
                      <wps:cNvSpPr>
                        <a:spLocks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</a:gdLst>
                          <a:ahLst/>
                          <a:cxnLst>
                            <a:cxn ang="T54">
                              <a:pos x="T0" y="T1"/>
                            </a:cxn>
                            <a:cxn ang="T55">
                              <a:pos x="T2" y="T3"/>
                            </a:cxn>
                            <a:cxn ang="T56">
                              <a:pos x="T4" y="T5"/>
                            </a:cxn>
                            <a:cxn ang="T57">
                              <a:pos x="T6" y="T7"/>
                            </a:cxn>
                            <a:cxn ang="T58">
                              <a:pos x="T8" y="T9"/>
                            </a:cxn>
                            <a:cxn ang="T59">
                              <a:pos x="T10" y="T11"/>
                            </a:cxn>
                            <a:cxn ang="T60">
                              <a:pos x="T12" y="T13"/>
                            </a:cxn>
                            <a:cxn ang="T61">
                              <a:pos x="T14" y="T15"/>
                            </a:cxn>
                            <a:cxn ang="T62">
                              <a:pos x="T16" y="T17"/>
                            </a:cxn>
                            <a:cxn ang="T63">
                              <a:pos x="T18" y="T19"/>
                            </a:cxn>
                            <a:cxn ang="T64">
                              <a:pos x="T20" y="T21"/>
                            </a:cxn>
                            <a:cxn ang="T65">
                              <a:pos x="T22" y="T23"/>
                            </a:cxn>
                            <a:cxn ang="T66">
                              <a:pos x="T24" y="T25"/>
                            </a:cxn>
                            <a:cxn ang="T67">
                              <a:pos x="T26" y="T27"/>
                            </a:cxn>
                            <a:cxn ang="T68">
                              <a:pos x="T28" y="T29"/>
                            </a:cxn>
                            <a:cxn ang="T69">
                              <a:pos x="T30" y="T31"/>
                            </a:cxn>
                            <a:cxn ang="T70">
                              <a:pos x="T32" y="T33"/>
                            </a:cxn>
                            <a:cxn ang="T71">
                              <a:pos x="T34" y="T35"/>
                            </a:cxn>
                            <a:cxn ang="T72">
                              <a:pos x="T36" y="T37"/>
                            </a:cxn>
                            <a:cxn ang="T73">
                              <a:pos x="T38" y="T39"/>
                            </a:cxn>
                            <a:cxn ang="T74">
                              <a:pos x="T40" y="T41"/>
                            </a:cxn>
                            <a:cxn ang="T75">
                              <a:pos x="T42" y="T43"/>
                            </a:cxn>
                            <a:cxn ang="T76">
                              <a:pos x="T44" y="T45"/>
                            </a:cxn>
                            <a:cxn ang="T77">
                              <a:pos x="T46" y="T47"/>
                            </a:cxn>
                            <a:cxn ang="T78">
                              <a:pos x="T48" y="T49"/>
                            </a:cxn>
                            <a:cxn ang="T79">
                              <a:pos x="T50" y="T51"/>
                            </a:cxn>
                            <a:cxn ang="T8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28" name=" 228"/>
                      <wpg:cNvGrpSpPr>
                        <a:grpSpLocks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29" name=" 229"/>
                        <wps:cNvSpPr>
                          <a:spLocks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7706 h 39"/>
                              <a:gd name="T2" fmla="*/ 15329 w 74"/>
                              <a:gd name="T3" fmla="*/ 0 h 39"/>
                              <a:gd name="T4" fmla="*/ 16230 w 74"/>
                              <a:gd name="T5" fmla="*/ 4530 h 39"/>
                              <a:gd name="T6" fmla="*/ 16004 w 74"/>
                              <a:gd name="T7" fmla="*/ 7480 h 39"/>
                              <a:gd name="T8" fmla="*/ 12176 w 74"/>
                              <a:gd name="T9" fmla="*/ 8835 h 39"/>
                              <a:gd name="T10" fmla="*/ 10600 w 74"/>
                              <a:gd name="T11" fmla="*/ 8158 h 39"/>
                              <a:gd name="T12" fmla="*/ 11951 w 74"/>
                              <a:gd name="T13" fmla="*/ 7706 h 39"/>
                              <a:gd name="T14" fmla="*/ 11951 w 74"/>
                              <a:gd name="T15" fmla="*/ 6562 h 39"/>
                              <a:gd name="T16" fmla="*/ 10374 w 74"/>
                              <a:gd name="T17" fmla="*/ 8158 h 39"/>
                              <a:gd name="T18" fmla="*/ 11951 w 74"/>
                              <a:gd name="T19" fmla="*/ 6562 h 39"/>
                              <a:gd name="T20" fmla="*/ 11951 w 74"/>
                              <a:gd name="T21" fmla="*/ 5434 h 39"/>
                              <a:gd name="T22" fmla="*/ 11275 w 74"/>
                              <a:gd name="T23" fmla="*/ 4305 h 39"/>
                              <a:gd name="T24" fmla="*/ 11050 w 74"/>
                              <a:gd name="T25" fmla="*/ 2032 h 39"/>
                              <a:gd name="T26" fmla="*/ 0 w 74"/>
                              <a:gd name="T27" fmla="*/ 7706 h 39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</a:gdLst>
                            <a:ahLst/>
                            <a:cxnLst>
                              <a:cxn ang="T28">
                                <a:pos x="T0" y="T1"/>
                              </a:cxn>
                              <a:cxn ang="T29">
                                <a:pos x="T2" y="T3"/>
                              </a:cxn>
                              <a:cxn ang="T30">
                                <a:pos x="T4" y="T5"/>
                              </a:cxn>
                              <a:cxn ang="T31">
                                <a:pos x="T6" y="T7"/>
                              </a:cxn>
                              <a:cxn ang="T32">
                                <a:pos x="T8" y="T9"/>
                              </a:cxn>
                              <a:cxn ang="T33">
                                <a:pos x="T10" y="T11"/>
                              </a:cxn>
                              <a:cxn ang="T34">
                                <a:pos x="T12" y="T13"/>
                              </a:cxn>
                              <a:cxn ang="T35">
                                <a:pos x="T14" y="T15"/>
                              </a:cxn>
                              <a:cxn ang="T36">
                                <a:pos x="T16" y="T17"/>
                              </a:cxn>
                              <a:cxn ang="T37">
                                <a:pos x="T18" y="T19"/>
                              </a:cxn>
                              <a:cxn ang="T38">
                                <a:pos x="T20" y="T21"/>
                              </a:cxn>
                              <a:cxn ang="T39">
                                <a:pos x="T22" y="T23"/>
                              </a:cxn>
                              <a:cxn ang="T40">
                                <a:pos x="T24" y="T25"/>
                              </a:cxn>
                              <a:cxn ang="T41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" name=" 230"/>
                        <wpg:cNvGrpSpPr>
                          <a:grpSpLocks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31" name=" 231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32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 233"/>
                        <wps:cNvSpPr>
                          <a:spLocks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 234"/>
                        <wps:cNvSpPr>
                          <a:spLocks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 235"/>
                        <wps:cNvSpPr>
                          <a:spLocks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 236"/>
                        <wps:cNvSpPr>
                          <a:spLocks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 237"/>
                        <wps:cNvSpPr>
                          <a:spLocks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" name=" 238"/>
                        <wpg:cNvGrpSpPr>
                          <a:grpSpLocks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39" name=" 239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0" name=" 240"/>
                          <wpg:cNvGrpSpPr>
                            <a:grpSpLocks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41" name=" 241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 242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3" name=" 243"/>
                          <wps:cNvSpPr>
                            <a:spLocks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44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45"/>
                          <wps:cNvSpPr>
                            <a:spLocks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46"/>
                          <wps:cNvSpPr>
                            <a:spLocks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47"/>
                          <wps:cNvSpPr>
                            <a:spLocks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48"/>
                          <wps:cNvSpPr>
                            <a:spLocks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49"/>
                          <wps:cNvSpPr>
                            <a:spLocks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50"/>
                          <wps:cNvSpPr>
                            <a:spLocks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51"/>
                          <wps:cNvSpPr>
                            <a:spLocks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52"/>
                          <wps:cNvSpPr>
                            <a:spLocks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53"/>
                          <wps:cNvSpPr>
                            <a:spLocks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54"/>
                          <wps:cNvSpPr>
                            <a:spLocks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55"/>
                          <wps:cNvSpPr>
                            <a:spLocks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56"/>
                          <wps:cNvCnPr>
                            <a:cxnSpLocks/>
                          </wps:cNvCnPr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 257"/>
                          <wps:cNvCnPr>
                            <a:cxnSpLocks/>
                          </wps:cNvCnPr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" name=" 258"/>
                          <wps:cNvCnPr>
                            <a:cxnSpLocks/>
                          </wps:cNvCnPr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 259"/>
                          <wps:cNvCnPr>
                            <a:cxnSpLocks/>
                          </wps:cNvCnPr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0" name=" 260"/>
                          <wps:cNvCnPr>
                            <a:cxnSpLocks/>
                          </wps:cNvCnPr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1" name=" 261"/>
                        <wps:cNvSpPr>
                          <a:spLocks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4977 h 27"/>
                              <a:gd name="T2" fmla="*/ 2250 w 57"/>
                              <a:gd name="T3" fmla="*/ 6105 h 27"/>
                              <a:gd name="T4" fmla="*/ 2925 w 57"/>
                              <a:gd name="T5" fmla="*/ 5428 h 27"/>
                              <a:gd name="T6" fmla="*/ 3825 w 57"/>
                              <a:gd name="T7" fmla="*/ 4977 h 27"/>
                              <a:gd name="T8" fmla="*/ 4950 w 57"/>
                              <a:gd name="T9" fmla="*/ 4301 h 27"/>
                              <a:gd name="T10" fmla="*/ 5850 w 57"/>
                              <a:gd name="T11" fmla="*/ 4301 h 27"/>
                              <a:gd name="T12" fmla="*/ 6975 w 57"/>
                              <a:gd name="T13" fmla="*/ 4301 h 27"/>
                              <a:gd name="T14" fmla="*/ 8100 w 57"/>
                              <a:gd name="T15" fmla="*/ 4526 h 27"/>
                              <a:gd name="T16" fmla="*/ 9225 w 57"/>
                              <a:gd name="T17" fmla="*/ 4977 h 27"/>
                              <a:gd name="T18" fmla="*/ 10350 w 57"/>
                              <a:gd name="T19" fmla="*/ 5654 h 27"/>
                              <a:gd name="T20" fmla="*/ 12825 w 57"/>
                              <a:gd name="T21" fmla="*/ 4526 h 27"/>
                              <a:gd name="T22" fmla="*/ 6525 w 57"/>
                              <a:gd name="T23" fmla="*/ 0 h 27"/>
                              <a:gd name="T24" fmla="*/ 0 w 57"/>
                              <a:gd name="T25" fmla="*/ 4977 h 27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2" name=" 262"/>
                      <wpg:cNvGrpSpPr>
                        <a:grpSpLocks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63" name=" 263"/>
                        <wpg:cNvGrpSpPr>
                          <a:grpSpLocks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64" name=" 264"/>
                          <wps:cNvSpPr>
                            <a:spLocks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65"/>
                          <wps:cNvSpPr>
                            <a:spLocks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66"/>
                          <wps:cNvSpPr>
                            <a:spLocks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 267"/>
                        <wpg:cNvGrpSpPr>
                          <a:grpSpLocks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68" name=" 268"/>
                          <wpg:cNvGrpSpPr>
                            <a:grpSpLocks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69" name=" 269"/>
                            <wps:cNvSpPr>
                              <a:spLocks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1125 h 7"/>
                                  <a:gd name="T2" fmla="*/ 225 w 5"/>
                                  <a:gd name="T3" fmla="*/ 1575 h 7"/>
                                  <a:gd name="T4" fmla="*/ 225 w 5"/>
                                  <a:gd name="T5" fmla="*/ 1575 h 7"/>
                                  <a:gd name="T6" fmla="*/ 675 w 5"/>
                                  <a:gd name="T7" fmla="*/ 900 h 7"/>
                                  <a:gd name="T8" fmla="*/ 675 w 5"/>
                                  <a:gd name="T9" fmla="*/ 450 h 7"/>
                                  <a:gd name="T10" fmla="*/ 450 w 5"/>
                                  <a:gd name="T11" fmla="*/ 450 h 7"/>
                                  <a:gd name="T12" fmla="*/ 225 w 5"/>
                                  <a:gd name="T13" fmla="*/ 450 h 7"/>
                                  <a:gd name="T14" fmla="*/ 0 w 5"/>
                                  <a:gd name="T15" fmla="*/ 675 h 7"/>
                                  <a:gd name="T16" fmla="*/ 0 w 5"/>
                                  <a:gd name="T17" fmla="*/ 675 h 7"/>
                                  <a:gd name="T18" fmla="*/ 0 w 5"/>
                                  <a:gd name="T19" fmla="*/ 225 h 7"/>
                                  <a:gd name="T20" fmla="*/ 225 w 5"/>
                                  <a:gd name="T21" fmla="*/ 225 h 7"/>
                                  <a:gd name="T22" fmla="*/ 450 w 5"/>
                                  <a:gd name="T23" fmla="*/ 0 h 7"/>
                                  <a:gd name="T24" fmla="*/ 675 w 5"/>
                                  <a:gd name="T25" fmla="*/ 225 h 7"/>
                                  <a:gd name="T26" fmla="*/ 900 w 5"/>
                                  <a:gd name="T27" fmla="*/ 225 h 7"/>
                                  <a:gd name="T28" fmla="*/ 900 w 5"/>
                                  <a:gd name="T29" fmla="*/ 450 h 7"/>
                                  <a:gd name="T30" fmla="*/ 450 w 5"/>
                                  <a:gd name="T31" fmla="*/ 1125 h 7"/>
                                  <a:gd name="T32" fmla="*/ 900 w 5"/>
                                  <a:gd name="T33" fmla="*/ 1125 h 7"/>
                                  <a:gd name="T34" fmla="*/ 1125 w 5"/>
                                  <a:gd name="T35" fmla="*/ 900 h 7"/>
                                  <a:gd name="T36" fmla="*/ 1125 w 5"/>
                                  <a:gd name="T37" fmla="*/ 900 h 7"/>
                                  <a:gd name="T38" fmla="*/ 1125 w 5"/>
                                  <a:gd name="T39" fmla="*/ 900 h 7"/>
                                  <a:gd name="T40" fmla="*/ 1125 w 5"/>
                                  <a:gd name="T41" fmla="*/ 900 h 7"/>
                                  <a:gd name="T42" fmla="*/ 1125 w 5"/>
                                  <a:gd name="T43" fmla="*/ 1125 h 7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0" name=" 270"/>
                            <wps:cNvSpPr>
                              <a:spLocks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1153 h 6"/>
                                  <a:gd name="T2" fmla="*/ 450 w 5"/>
                                  <a:gd name="T3" fmla="*/ 0 h 6"/>
                                  <a:gd name="T4" fmla="*/ 675 w 5"/>
                                  <a:gd name="T5" fmla="*/ 0 h 6"/>
                                  <a:gd name="T6" fmla="*/ 900 w 5"/>
                                  <a:gd name="T7" fmla="*/ 698 h 6"/>
                                  <a:gd name="T8" fmla="*/ 1125 w 5"/>
                                  <a:gd name="T9" fmla="*/ 698 h 6"/>
                                  <a:gd name="T10" fmla="*/ 1125 w 5"/>
                                  <a:gd name="T11" fmla="*/ 925 h 6"/>
                                  <a:gd name="T12" fmla="*/ 900 w 5"/>
                                  <a:gd name="T13" fmla="*/ 925 h 6"/>
                                  <a:gd name="T14" fmla="*/ 1125 w 5"/>
                                  <a:gd name="T15" fmla="*/ 1153 h 6"/>
                                  <a:gd name="T16" fmla="*/ 675 w 5"/>
                                  <a:gd name="T17" fmla="*/ 1380 h 6"/>
                                  <a:gd name="T18" fmla="*/ 675 w 5"/>
                                  <a:gd name="T19" fmla="*/ 1153 h 6"/>
                                  <a:gd name="T20" fmla="*/ 0 w 5"/>
                                  <a:gd name="T21" fmla="*/ 1380 h 6"/>
                                  <a:gd name="T22" fmla="*/ 0 w 5"/>
                                  <a:gd name="T23" fmla="*/ 1153 h 6"/>
                                  <a:gd name="T24" fmla="*/ 0 w 5"/>
                                  <a:gd name="T25" fmla="*/ 1153 h 6"/>
                                  <a:gd name="T26" fmla="*/ 450 w 5"/>
                                  <a:gd name="T27" fmla="*/ 925 h 6"/>
                                  <a:gd name="T28" fmla="*/ 450 w 5"/>
                                  <a:gd name="T29" fmla="*/ 455 h 6"/>
                                  <a:gd name="T30" fmla="*/ 0 w 5"/>
                                  <a:gd name="T31" fmla="*/ 1153 h 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1" name=" 271"/>
                          <wpg:cNvGrpSpPr>
                            <a:grpSpLocks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72" name=" 272"/>
                            <wps:cNvSpPr>
                              <a:spLocks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675 w 6"/>
                                  <a:gd name="T1" fmla="*/ 0 h 7"/>
                                  <a:gd name="T2" fmla="*/ 1125 w 6"/>
                                  <a:gd name="T3" fmla="*/ 924 h 7"/>
                                  <a:gd name="T4" fmla="*/ 1350 w 6"/>
                                  <a:gd name="T5" fmla="*/ 924 h 7"/>
                                  <a:gd name="T6" fmla="*/ 1350 w 6"/>
                                  <a:gd name="T7" fmla="*/ 924 h 7"/>
                                  <a:gd name="T8" fmla="*/ 1350 w 6"/>
                                  <a:gd name="T9" fmla="*/ 924 h 7"/>
                                  <a:gd name="T10" fmla="*/ 1350 w 6"/>
                                  <a:gd name="T11" fmla="*/ 924 h 7"/>
                                  <a:gd name="T12" fmla="*/ 1125 w 6"/>
                                  <a:gd name="T13" fmla="*/ 1378 h 7"/>
                                  <a:gd name="T14" fmla="*/ 900 w 6"/>
                                  <a:gd name="T15" fmla="*/ 1151 h 7"/>
                                  <a:gd name="T16" fmla="*/ 900 w 6"/>
                                  <a:gd name="T17" fmla="*/ 1378 h 7"/>
                                  <a:gd name="T18" fmla="*/ 675 w 6"/>
                                  <a:gd name="T19" fmla="*/ 1378 h 7"/>
                                  <a:gd name="T20" fmla="*/ 450 w 6"/>
                                  <a:gd name="T21" fmla="*/ 1605 h 7"/>
                                  <a:gd name="T22" fmla="*/ 225 w 6"/>
                                  <a:gd name="T23" fmla="*/ 1378 h 7"/>
                                  <a:gd name="T24" fmla="*/ 0 w 6"/>
                                  <a:gd name="T25" fmla="*/ 1151 h 7"/>
                                  <a:gd name="T26" fmla="*/ 225 w 6"/>
                                  <a:gd name="T27" fmla="*/ 924 h 7"/>
                                  <a:gd name="T28" fmla="*/ 450 w 6"/>
                                  <a:gd name="T29" fmla="*/ 681 h 7"/>
                                  <a:gd name="T30" fmla="*/ 450 w 6"/>
                                  <a:gd name="T31" fmla="*/ 681 h 7"/>
                                  <a:gd name="T32" fmla="*/ 675 w 6"/>
                                  <a:gd name="T33" fmla="*/ 681 h 7"/>
                                  <a:gd name="T34" fmla="*/ 450 w 6"/>
                                  <a:gd name="T35" fmla="*/ 454 h 7"/>
                                  <a:gd name="T36" fmla="*/ 450 w 6"/>
                                  <a:gd name="T37" fmla="*/ 227 h 7"/>
                                  <a:gd name="T38" fmla="*/ 450 w 6"/>
                                  <a:gd name="T39" fmla="*/ 227 h 7"/>
                                  <a:gd name="T40" fmla="*/ 225 w 6"/>
                                  <a:gd name="T41" fmla="*/ 227 h 7"/>
                                  <a:gd name="T42" fmla="*/ 225 w 6"/>
                                  <a:gd name="T43" fmla="*/ 227 h 7"/>
                                  <a:gd name="T44" fmla="*/ 675 w 6"/>
                                  <a:gd name="T45" fmla="*/ 0 h 7"/>
                                  <a:gd name="T46" fmla="*/ 675 w 6"/>
                                  <a:gd name="T47" fmla="*/ 681 h 7"/>
                                  <a:gd name="T48" fmla="*/ 450 w 6"/>
                                  <a:gd name="T49" fmla="*/ 681 h 7"/>
                                  <a:gd name="T50" fmla="*/ 450 w 6"/>
                                  <a:gd name="T51" fmla="*/ 681 h 7"/>
                                  <a:gd name="T52" fmla="*/ 450 w 6"/>
                                  <a:gd name="T53" fmla="*/ 924 h 7"/>
                                  <a:gd name="T54" fmla="*/ 450 w 6"/>
                                  <a:gd name="T55" fmla="*/ 1151 h 7"/>
                                  <a:gd name="T56" fmla="*/ 675 w 6"/>
                                  <a:gd name="T57" fmla="*/ 1378 h 7"/>
                                  <a:gd name="T58" fmla="*/ 675 w 6"/>
                                  <a:gd name="T59" fmla="*/ 1378 h 7"/>
                                  <a:gd name="T60" fmla="*/ 900 w 6"/>
                                  <a:gd name="T61" fmla="*/ 1378 h 7"/>
                                  <a:gd name="T62" fmla="*/ 900 w 6"/>
                                  <a:gd name="T63" fmla="*/ 1151 h 7"/>
                                  <a:gd name="T64" fmla="*/ 675 w 6"/>
                                  <a:gd name="T65" fmla="*/ 681 h 7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3" name=" 273"/>
                            <wps:cNvSpPr>
                              <a:spLocks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225 h 5"/>
                                  <a:gd name="T2" fmla="*/ 450 w 5"/>
                                  <a:gd name="T3" fmla="*/ 675 h 5"/>
                                  <a:gd name="T4" fmla="*/ 675 w 5"/>
                                  <a:gd name="T5" fmla="*/ 900 h 5"/>
                                  <a:gd name="T6" fmla="*/ 900 w 5"/>
                                  <a:gd name="T7" fmla="*/ 675 h 5"/>
                                  <a:gd name="T8" fmla="*/ 900 w 5"/>
                                  <a:gd name="T9" fmla="*/ 675 h 5"/>
                                  <a:gd name="T10" fmla="*/ 900 w 5"/>
                                  <a:gd name="T11" fmla="*/ 450 h 5"/>
                                  <a:gd name="T12" fmla="*/ 1125 w 5"/>
                                  <a:gd name="T13" fmla="*/ 450 h 5"/>
                                  <a:gd name="T14" fmla="*/ 900 w 5"/>
                                  <a:gd name="T15" fmla="*/ 675 h 5"/>
                                  <a:gd name="T16" fmla="*/ 675 w 5"/>
                                  <a:gd name="T17" fmla="*/ 900 h 5"/>
                                  <a:gd name="T18" fmla="*/ 225 w 5"/>
                                  <a:gd name="T19" fmla="*/ 1125 h 5"/>
                                  <a:gd name="T20" fmla="*/ 0 w 5"/>
                                  <a:gd name="T21" fmla="*/ 900 h 5"/>
                                  <a:gd name="T22" fmla="*/ 0 w 5"/>
                                  <a:gd name="T23" fmla="*/ 450 h 5"/>
                                  <a:gd name="T24" fmla="*/ 225 w 5"/>
                                  <a:gd name="T25" fmla="*/ 225 h 5"/>
                                  <a:gd name="T26" fmla="*/ 675 w 5"/>
                                  <a:gd name="T27" fmla="*/ 0 h 5"/>
                                  <a:gd name="T28" fmla="*/ 900 w 5"/>
                                  <a:gd name="T29" fmla="*/ 225 h 5"/>
                                  <a:gd name="T30" fmla="*/ 675 w 5"/>
                                  <a:gd name="T31" fmla="*/ 450 h 5"/>
                                  <a:gd name="T32" fmla="*/ 450 w 5"/>
                                  <a:gd name="T33" fmla="*/ 225 h 5"/>
                                  <a:gd name="T34" fmla="*/ 450 w 5"/>
                                  <a:gd name="T35" fmla="*/ 225 h 5"/>
                                  <a:gd name="T36" fmla="*/ 450 w 5"/>
                                  <a:gd name="T37" fmla="*/ 225 h 5"/>
                                  <a:gd name="T38" fmla="*/ 225 w 5"/>
                                  <a:gd name="T39" fmla="*/ 225 h 5"/>
                                  <a:gd name="T40" fmla="*/ 225 w 5"/>
                                  <a:gd name="T41" fmla="*/ 450 h 5"/>
                                  <a:gd name="T42" fmla="*/ 225 w 5"/>
                                  <a:gd name="T43" fmla="*/ 675 h 5"/>
                                  <a:gd name="T44" fmla="*/ 675 w 5"/>
                                  <a:gd name="T45" fmla="*/ 450 h 5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4" name=" 274"/>
                          <wpg:cNvGrpSpPr>
                            <a:grpSpLocks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75" name=" 275"/>
                            <wps:cNvSpPr>
                              <a:spLocks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225 w 4"/>
                                  <a:gd name="T1" fmla="*/ 0 h 6"/>
                                  <a:gd name="T2" fmla="*/ 225 w 4"/>
                                  <a:gd name="T3" fmla="*/ 0 h 6"/>
                                  <a:gd name="T4" fmla="*/ 900 w 4"/>
                                  <a:gd name="T5" fmla="*/ 0 h 6"/>
                                  <a:gd name="T6" fmla="*/ 900 w 4"/>
                                  <a:gd name="T7" fmla="*/ 0 h 6"/>
                                  <a:gd name="T8" fmla="*/ 900 w 4"/>
                                  <a:gd name="T9" fmla="*/ 0 h 6"/>
                                  <a:gd name="T10" fmla="*/ 900 w 4"/>
                                  <a:gd name="T11" fmla="*/ 0 h 6"/>
                                  <a:gd name="T12" fmla="*/ 675 w 4"/>
                                  <a:gd name="T13" fmla="*/ 0 h 6"/>
                                  <a:gd name="T14" fmla="*/ 675 w 4"/>
                                  <a:gd name="T15" fmla="*/ 225 h 6"/>
                                  <a:gd name="T16" fmla="*/ 900 w 4"/>
                                  <a:gd name="T17" fmla="*/ 900 h 6"/>
                                  <a:gd name="T18" fmla="*/ 900 w 4"/>
                                  <a:gd name="T19" fmla="*/ 1125 h 6"/>
                                  <a:gd name="T20" fmla="*/ 675 w 4"/>
                                  <a:gd name="T21" fmla="*/ 1350 h 6"/>
                                  <a:gd name="T22" fmla="*/ 450 w 4"/>
                                  <a:gd name="T23" fmla="*/ 1350 h 6"/>
                                  <a:gd name="T24" fmla="*/ 0 w 4"/>
                                  <a:gd name="T25" fmla="*/ 1350 h 6"/>
                                  <a:gd name="T26" fmla="*/ 0 w 4"/>
                                  <a:gd name="T27" fmla="*/ 1125 h 6"/>
                                  <a:gd name="T28" fmla="*/ 0 w 4"/>
                                  <a:gd name="T29" fmla="*/ 900 h 6"/>
                                  <a:gd name="T30" fmla="*/ 225 w 4"/>
                                  <a:gd name="T31" fmla="*/ 900 h 6"/>
                                  <a:gd name="T32" fmla="*/ 225 w 4"/>
                                  <a:gd name="T33" fmla="*/ 900 h 6"/>
                                  <a:gd name="T34" fmla="*/ 225 w 4"/>
                                  <a:gd name="T35" fmla="*/ 1125 h 6"/>
                                  <a:gd name="T36" fmla="*/ 225 w 4"/>
                                  <a:gd name="T37" fmla="*/ 1125 h 6"/>
                                  <a:gd name="T38" fmla="*/ 225 w 4"/>
                                  <a:gd name="T39" fmla="*/ 1125 h 6"/>
                                  <a:gd name="T40" fmla="*/ 225 w 4"/>
                                  <a:gd name="T41" fmla="*/ 1125 h 6"/>
                                  <a:gd name="T42" fmla="*/ 225 w 4"/>
                                  <a:gd name="T43" fmla="*/ 1350 h 6"/>
                                  <a:gd name="T44" fmla="*/ 450 w 4"/>
                                  <a:gd name="T45" fmla="*/ 1350 h 6"/>
                                  <a:gd name="T46" fmla="*/ 450 w 4"/>
                                  <a:gd name="T47" fmla="*/ 1125 h 6"/>
                                  <a:gd name="T48" fmla="*/ 450 w 4"/>
                                  <a:gd name="T49" fmla="*/ 1125 h 6"/>
                                  <a:gd name="T50" fmla="*/ 450 w 4"/>
                                  <a:gd name="T51" fmla="*/ 900 h 6"/>
                                  <a:gd name="T52" fmla="*/ 450 w 4"/>
                                  <a:gd name="T53" fmla="*/ 225 h 6"/>
                                  <a:gd name="T54" fmla="*/ 450 w 4"/>
                                  <a:gd name="T55" fmla="*/ 225 h 6"/>
                                  <a:gd name="T56" fmla="*/ 225 w 4"/>
                                  <a:gd name="T57" fmla="*/ 0 h 6"/>
                                  <a:gd name="T58" fmla="*/ 225 w 4"/>
                                  <a:gd name="T59" fmla="*/ 0 h 6"/>
                                  <a:gd name="T60" fmla="*/ 225 w 4"/>
                                  <a:gd name="T61" fmla="*/ 0 h 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6" name=" 276"/>
                            <wps:cNvSpPr>
                              <a:spLocks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0 h 4"/>
                                  <a:gd name="T2" fmla="*/ 1125 w 5"/>
                                  <a:gd name="T3" fmla="*/ 675 h 4"/>
                                  <a:gd name="T4" fmla="*/ 1125 w 5"/>
                                  <a:gd name="T5" fmla="*/ 900 h 4"/>
                                  <a:gd name="T6" fmla="*/ 1125 w 5"/>
                                  <a:gd name="T7" fmla="*/ 900 h 4"/>
                                  <a:gd name="T8" fmla="*/ 1125 w 5"/>
                                  <a:gd name="T9" fmla="*/ 900 h 4"/>
                                  <a:gd name="T10" fmla="*/ 675 w 5"/>
                                  <a:gd name="T11" fmla="*/ 900 h 4"/>
                                  <a:gd name="T12" fmla="*/ 675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900 h 4"/>
                                  <a:gd name="T20" fmla="*/ 225 w 5"/>
                                  <a:gd name="T21" fmla="*/ 900 h 4"/>
                                  <a:gd name="T22" fmla="*/ 225 w 5"/>
                                  <a:gd name="T23" fmla="*/ 675 h 4"/>
                                  <a:gd name="T24" fmla="*/ 0 w 5"/>
                                  <a:gd name="T25" fmla="*/ 225 h 4"/>
                                  <a:gd name="T26" fmla="*/ 0 w 5"/>
                                  <a:gd name="T27" fmla="*/ 225 h 4"/>
                                  <a:gd name="T28" fmla="*/ 0 w 5"/>
                                  <a:gd name="T29" fmla="*/ 225 h 4"/>
                                  <a:gd name="T30" fmla="*/ 0 w 5"/>
                                  <a:gd name="T31" fmla="*/ 225 h 4"/>
                                  <a:gd name="T32" fmla="*/ 450 w 5"/>
                                  <a:gd name="T33" fmla="*/ 0 h 4"/>
                                  <a:gd name="T34" fmla="*/ 450 w 5"/>
                                  <a:gd name="T35" fmla="*/ 675 h 4"/>
                                  <a:gd name="T36" fmla="*/ 450 w 5"/>
                                  <a:gd name="T37" fmla="*/ 900 h 4"/>
                                  <a:gd name="T38" fmla="*/ 450 w 5"/>
                                  <a:gd name="T39" fmla="*/ 900 h 4"/>
                                  <a:gd name="T40" fmla="*/ 450 w 5"/>
                                  <a:gd name="T41" fmla="*/ 900 h 4"/>
                                  <a:gd name="T42" fmla="*/ 675 w 5"/>
                                  <a:gd name="T43" fmla="*/ 900 h 4"/>
                                  <a:gd name="T44" fmla="*/ 675 w 5"/>
                                  <a:gd name="T45" fmla="*/ 675 h 4"/>
                                  <a:gd name="T46" fmla="*/ 675 w 5"/>
                                  <a:gd name="T47" fmla="*/ 225 h 4"/>
                                  <a:gd name="T48" fmla="*/ 675 w 5"/>
                                  <a:gd name="T49" fmla="*/ 225 h 4"/>
                                  <a:gd name="T50" fmla="*/ 450 w 5"/>
                                  <a:gd name="T51" fmla="*/ 0 h 4"/>
                                  <a:gd name="T52" fmla="*/ 450 w 5"/>
                                  <a:gd name="T53" fmla="*/ 0 h 4"/>
                                  <a:gd name="T54" fmla="*/ 900 w 5"/>
                                  <a:gd name="T55" fmla="*/ 0 h 4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7" name=" 277"/>
                            <wps:cNvSpPr>
                              <a:spLocks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450 w 3"/>
                                  <a:gd name="T1" fmla="*/ 0 h 6"/>
                                  <a:gd name="T2" fmla="*/ 450 w 3"/>
                                  <a:gd name="T3" fmla="*/ 1125 h 6"/>
                                  <a:gd name="T4" fmla="*/ 675 w 3"/>
                                  <a:gd name="T5" fmla="*/ 1125 h 6"/>
                                  <a:gd name="T6" fmla="*/ 675 w 3"/>
                                  <a:gd name="T7" fmla="*/ 1350 h 6"/>
                                  <a:gd name="T8" fmla="*/ 675 w 3"/>
                                  <a:gd name="T9" fmla="*/ 1350 h 6"/>
                                  <a:gd name="T10" fmla="*/ 225 w 3"/>
                                  <a:gd name="T11" fmla="*/ 1350 h 6"/>
                                  <a:gd name="T12" fmla="*/ 225 w 3"/>
                                  <a:gd name="T13" fmla="*/ 1350 h 6"/>
                                  <a:gd name="T14" fmla="*/ 225 w 3"/>
                                  <a:gd name="T15" fmla="*/ 1350 h 6"/>
                                  <a:gd name="T16" fmla="*/ 225 w 3"/>
                                  <a:gd name="T17" fmla="*/ 1125 h 6"/>
                                  <a:gd name="T18" fmla="*/ 225 w 3"/>
                                  <a:gd name="T19" fmla="*/ 225 h 6"/>
                                  <a:gd name="T20" fmla="*/ 225 w 3"/>
                                  <a:gd name="T21" fmla="*/ 225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450 w 3"/>
                                  <a:gd name="T27" fmla="*/ 0 h 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</a:gdLst>
                                <a:ahLst/>
                                <a:cxnLst>
                                  <a:cxn ang="T28">
                                    <a:pos x="T0" y="T1"/>
                                  </a:cxn>
                                  <a:cxn ang="T29">
                                    <a:pos x="T2" y="T3"/>
                                  </a:cxn>
                                  <a:cxn ang="T30">
                                    <a:pos x="T4" y="T5"/>
                                  </a:cxn>
                                  <a:cxn ang="T31">
                                    <a:pos x="T6" y="T7"/>
                                  </a:cxn>
                                  <a:cxn ang="T32">
                                    <a:pos x="T8" y="T9"/>
                                  </a:cxn>
                                  <a:cxn ang="T33">
                                    <a:pos x="T10" y="T11"/>
                                  </a:cxn>
                                  <a:cxn ang="T34">
                                    <a:pos x="T12" y="T13"/>
                                  </a:cxn>
                                  <a:cxn ang="T35">
                                    <a:pos x="T14" y="T15"/>
                                  </a:cxn>
                                  <a:cxn ang="T36">
                                    <a:pos x="T16" y="T17"/>
                                  </a:cxn>
                                  <a:cxn ang="T37">
                                    <a:pos x="T18" y="T19"/>
                                  </a:cxn>
                                  <a:cxn ang="T38">
                                    <a:pos x="T20" y="T21"/>
                                  </a:cxn>
                                  <a:cxn ang="T39">
                                    <a:pos x="T22" y="T23"/>
                                  </a:cxn>
                                  <a:cxn ang="T40">
                                    <a:pos x="T24" y="T25"/>
                                  </a:cxn>
                                  <a:cxn ang="T41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8" name=" 278"/>
                            <wps:cNvSpPr>
                              <a:spLocks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450 w 5"/>
                                  <a:gd name="T1" fmla="*/ 0 h 6"/>
                                  <a:gd name="T2" fmla="*/ 450 w 5"/>
                                  <a:gd name="T3" fmla="*/ 450 h 6"/>
                                  <a:gd name="T4" fmla="*/ 675 w 5"/>
                                  <a:gd name="T5" fmla="*/ 450 h 6"/>
                                  <a:gd name="T6" fmla="*/ 675 w 5"/>
                                  <a:gd name="T7" fmla="*/ 225 h 6"/>
                                  <a:gd name="T8" fmla="*/ 900 w 5"/>
                                  <a:gd name="T9" fmla="*/ 225 h 6"/>
                                  <a:gd name="T10" fmla="*/ 1125 w 5"/>
                                  <a:gd name="T11" fmla="*/ 450 h 6"/>
                                  <a:gd name="T12" fmla="*/ 1125 w 5"/>
                                  <a:gd name="T13" fmla="*/ 675 h 6"/>
                                  <a:gd name="T14" fmla="*/ 1125 w 5"/>
                                  <a:gd name="T15" fmla="*/ 900 h 6"/>
                                  <a:gd name="T16" fmla="*/ 1125 w 5"/>
                                  <a:gd name="T17" fmla="*/ 1125 h 6"/>
                                  <a:gd name="T18" fmla="*/ 1125 w 5"/>
                                  <a:gd name="T19" fmla="*/ 1125 h 6"/>
                                  <a:gd name="T20" fmla="*/ 1125 w 5"/>
                                  <a:gd name="T21" fmla="*/ 1125 h 6"/>
                                  <a:gd name="T22" fmla="*/ 675 w 5"/>
                                  <a:gd name="T23" fmla="*/ 1125 h 6"/>
                                  <a:gd name="T24" fmla="*/ 675 w 5"/>
                                  <a:gd name="T25" fmla="*/ 1125 h 6"/>
                                  <a:gd name="T26" fmla="*/ 675 w 5"/>
                                  <a:gd name="T27" fmla="*/ 1125 h 6"/>
                                  <a:gd name="T28" fmla="*/ 900 w 5"/>
                                  <a:gd name="T29" fmla="*/ 1125 h 6"/>
                                  <a:gd name="T30" fmla="*/ 675 w 5"/>
                                  <a:gd name="T31" fmla="*/ 675 h 6"/>
                                  <a:gd name="T32" fmla="*/ 675 w 5"/>
                                  <a:gd name="T33" fmla="*/ 450 h 6"/>
                                  <a:gd name="T34" fmla="*/ 675 w 5"/>
                                  <a:gd name="T35" fmla="*/ 450 h 6"/>
                                  <a:gd name="T36" fmla="*/ 675 w 5"/>
                                  <a:gd name="T37" fmla="*/ 450 h 6"/>
                                  <a:gd name="T38" fmla="*/ 450 w 5"/>
                                  <a:gd name="T39" fmla="*/ 450 h 6"/>
                                  <a:gd name="T40" fmla="*/ 450 w 5"/>
                                  <a:gd name="T41" fmla="*/ 675 h 6"/>
                                  <a:gd name="T42" fmla="*/ 450 w 5"/>
                                  <a:gd name="T43" fmla="*/ 1125 h 6"/>
                                  <a:gd name="T44" fmla="*/ 450 w 5"/>
                                  <a:gd name="T45" fmla="*/ 1125 h 6"/>
                                  <a:gd name="T46" fmla="*/ 675 w 5"/>
                                  <a:gd name="T47" fmla="*/ 1125 h 6"/>
                                  <a:gd name="T48" fmla="*/ 675 w 5"/>
                                  <a:gd name="T49" fmla="*/ 1125 h 6"/>
                                  <a:gd name="T50" fmla="*/ 225 w 5"/>
                                  <a:gd name="T51" fmla="*/ 1350 h 6"/>
                                  <a:gd name="T52" fmla="*/ 225 w 5"/>
                                  <a:gd name="T53" fmla="*/ 1350 h 6"/>
                                  <a:gd name="T54" fmla="*/ 225 w 5"/>
                                  <a:gd name="T55" fmla="*/ 1125 h 6"/>
                                  <a:gd name="T56" fmla="*/ 225 w 5"/>
                                  <a:gd name="T57" fmla="*/ 1125 h 6"/>
                                  <a:gd name="T58" fmla="*/ 225 w 5"/>
                                  <a:gd name="T59" fmla="*/ 225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450 w 5"/>
                                  <a:gd name="T67" fmla="*/ 0 h 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</a:gdLst>
                                <a:ahLst/>
                                <a:cxnLst>
                                  <a:cxn ang="T68">
                                    <a:pos x="T0" y="T1"/>
                                  </a:cxn>
                                  <a:cxn ang="T69">
                                    <a:pos x="T2" y="T3"/>
                                  </a:cxn>
                                  <a:cxn ang="T70">
                                    <a:pos x="T4" y="T5"/>
                                  </a:cxn>
                                  <a:cxn ang="T71">
                                    <a:pos x="T6" y="T7"/>
                                  </a:cxn>
                                  <a:cxn ang="T72">
                                    <a:pos x="T8" y="T9"/>
                                  </a:cxn>
                                  <a:cxn ang="T73">
                                    <a:pos x="T10" y="T11"/>
                                  </a:cxn>
                                  <a:cxn ang="T74">
                                    <a:pos x="T12" y="T13"/>
                                  </a:cxn>
                                  <a:cxn ang="T75">
                                    <a:pos x="T14" y="T15"/>
                                  </a:cxn>
                                  <a:cxn ang="T76">
                                    <a:pos x="T16" y="T17"/>
                                  </a:cxn>
                                  <a:cxn ang="T77">
                                    <a:pos x="T18" y="T19"/>
                                  </a:cxn>
                                  <a:cxn ang="T78">
                                    <a:pos x="T20" y="T21"/>
                                  </a:cxn>
                                  <a:cxn ang="T79">
                                    <a:pos x="T22" y="T23"/>
                                  </a:cxn>
                                  <a:cxn ang="T80">
                                    <a:pos x="T24" y="T25"/>
                                  </a:cxn>
                                  <a:cxn ang="T81">
                                    <a:pos x="T26" y="T27"/>
                                  </a:cxn>
                                  <a:cxn ang="T82">
                                    <a:pos x="T28" y="T29"/>
                                  </a:cxn>
                                  <a:cxn ang="T83">
                                    <a:pos x="T30" y="T31"/>
                                  </a:cxn>
                                  <a:cxn ang="T84">
                                    <a:pos x="T32" y="T33"/>
                                  </a:cxn>
                                  <a:cxn ang="T85">
                                    <a:pos x="T34" y="T35"/>
                                  </a:cxn>
                                  <a:cxn ang="T86">
                                    <a:pos x="T36" y="T37"/>
                                  </a:cxn>
                                  <a:cxn ang="T87">
                                    <a:pos x="T38" y="T39"/>
                                  </a:cxn>
                                  <a:cxn ang="T88">
                                    <a:pos x="T40" y="T41"/>
                                  </a:cxn>
                                  <a:cxn ang="T89">
                                    <a:pos x="T42" y="T43"/>
                                  </a:cxn>
                                  <a:cxn ang="T90">
                                    <a:pos x="T44" y="T45"/>
                                  </a:cxn>
                                  <a:cxn ang="T91">
                                    <a:pos x="T46" y="T47"/>
                                  </a:cxn>
                                  <a:cxn ang="T92">
                                    <a:pos x="T48" y="T49"/>
                                  </a:cxn>
                                  <a:cxn ang="T93">
                                    <a:pos x="T50" y="T51"/>
                                  </a:cxn>
                                  <a:cxn ang="T94">
                                    <a:pos x="T52" y="T53"/>
                                  </a:cxn>
                                  <a:cxn ang="T95">
                                    <a:pos x="T54" y="T55"/>
                                  </a:cxn>
                                  <a:cxn ang="T96">
                                    <a:pos x="T56" y="T57"/>
                                  </a:cxn>
                                  <a:cxn ang="T97">
                                    <a:pos x="T58" y="T59"/>
                                  </a:cxn>
                                  <a:cxn ang="T98">
                                    <a:pos x="T60" y="T61"/>
                                  </a:cxn>
                                  <a:cxn ang="T99">
                                    <a:pos x="T62" y="T63"/>
                                  </a:cxn>
                                  <a:cxn ang="T100">
                                    <a:pos x="T64" y="T65"/>
                                  </a:cxn>
                                  <a:cxn ang="T101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9" name=" 279"/>
                            <wps:cNvSpPr>
                              <a:spLocks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450 w 4"/>
                                  <a:gd name="T1" fmla="*/ 0 h 4"/>
                                  <a:gd name="T2" fmla="*/ 675 w 4"/>
                                  <a:gd name="T3" fmla="*/ 0 h 4"/>
                                  <a:gd name="T4" fmla="*/ 900 w 4"/>
                                  <a:gd name="T5" fmla="*/ 225 h 4"/>
                                  <a:gd name="T6" fmla="*/ 900 w 4"/>
                                  <a:gd name="T7" fmla="*/ 450 h 4"/>
                                  <a:gd name="T8" fmla="*/ 900 w 4"/>
                                  <a:gd name="T9" fmla="*/ 675 h 4"/>
                                  <a:gd name="T10" fmla="*/ 450 w 4"/>
                                  <a:gd name="T11" fmla="*/ 900 h 4"/>
                                  <a:gd name="T12" fmla="*/ 225 w 4"/>
                                  <a:gd name="T13" fmla="*/ 900 h 4"/>
                                  <a:gd name="T14" fmla="*/ 0 w 4"/>
                                  <a:gd name="T15" fmla="*/ 450 h 4"/>
                                  <a:gd name="T16" fmla="*/ 0 w 4"/>
                                  <a:gd name="T17" fmla="*/ 225 h 4"/>
                                  <a:gd name="T18" fmla="*/ 450 w 4"/>
                                  <a:gd name="T19" fmla="*/ 0 h 4"/>
                                  <a:gd name="T20" fmla="*/ 450 w 4"/>
                                  <a:gd name="T21" fmla="*/ 0 h 4"/>
                                  <a:gd name="T22" fmla="*/ 225 w 4"/>
                                  <a:gd name="T23" fmla="*/ 0 h 4"/>
                                  <a:gd name="T24" fmla="*/ 225 w 4"/>
                                  <a:gd name="T25" fmla="*/ 225 h 4"/>
                                  <a:gd name="T26" fmla="*/ 225 w 4"/>
                                  <a:gd name="T27" fmla="*/ 450 h 4"/>
                                  <a:gd name="T28" fmla="*/ 450 w 4"/>
                                  <a:gd name="T29" fmla="*/ 675 h 4"/>
                                  <a:gd name="T30" fmla="*/ 450 w 4"/>
                                  <a:gd name="T31" fmla="*/ 900 h 4"/>
                                  <a:gd name="T32" fmla="*/ 450 w 4"/>
                                  <a:gd name="T33" fmla="*/ 900 h 4"/>
                                  <a:gd name="T34" fmla="*/ 675 w 4"/>
                                  <a:gd name="T35" fmla="*/ 900 h 4"/>
                                  <a:gd name="T36" fmla="*/ 675 w 4"/>
                                  <a:gd name="T37" fmla="*/ 675 h 4"/>
                                  <a:gd name="T38" fmla="*/ 675 w 4"/>
                                  <a:gd name="T39" fmla="*/ 450 h 4"/>
                                  <a:gd name="T40" fmla="*/ 675 w 4"/>
                                  <a:gd name="T41" fmla="*/ 225 h 4"/>
                                  <a:gd name="T42" fmla="*/ 450 w 4"/>
                                  <a:gd name="T43" fmla="*/ 0 h 4"/>
                                  <a:gd name="T44" fmla="*/ 450 w 4"/>
                                  <a:gd name="T45" fmla="*/ 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0" name=" 280"/>
                          <wpg:cNvGrpSpPr>
                            <a:grpSpLocks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81" name=" 281"/>
                            <wps:cNvSpPr>
                              <a:spLocks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6"/>
                                  <a:gd name="T2" fmla="*/ 900 w 6"/>
                                  <a:gd name="T3" fmla="*/ 1125 h 6"/>
                                  <a:gd name="T4" fmla="*/ 900 w 6"/>
                                  <a:gd name="T5" fmla="*/ 1350 h 6"/>
                                  <a:gd name="T6" fmla="*/ 900 w 6"/>
                                  <a:gd name="T7" fmla="*/ 1350 h 6"/>
                                  <a:gd name="T8" fmla="*/ 900 w 6"/>
                                  <a:gd name="T9" fmla="*/ 1350 h 6"/>
                                  <a:gd name="T10" fmla="*/ 900 w 6"/>
                                  <a:gd name="T11" fmla="*/ 1350 h 6"/>
                                  <a:gd name="T12" fmla="*/ 450 w 6"/>
                                  <a:gd name="T13" fmla="*/ 1125 h 6"/>
                                  <a:gd name="T14" fmla="*/ 675 w 6"/>
                                  <a:gd name="T15" fmla="*/ 1125 h 6"/>
                                  <a:gd name="T16" fmla="*/ 450 w 6"/>
                                  <a:gd name="T17" fmla="*/ 1125 h 6"/>
                                  <a:gd name="T18" fmla="*/ 225 w 6"/>
                                  <a:gd name="T19" fmla="*/ 1125 h 6"/>
                                  <a:gd name="T20" fmla="*/ 0 w 6"/>
                                  <a:gd name="T21" fmla="*/ 900 h 6"/>
                                  <a:gd name="T22" fmla="*/ 0 w 6"/>
                                  <a:gd name="T23" fmla="*/ 450 h 6"/>
                                  <a:gd name="T24" fmla="*/ 225 w 6"/>
                                  <a:gd name="T25" fmla="*/ 225 h 6"/>
                                  <a:gd name="T26" fmla="*/ 450 w 6"/>
                                  <a:gd name="T27" fmla="*/ 225 h 6"/>
                                  <a:gd name="T28" fmla="*/ 675 w 6"/>
                                  <a:gd name="T29" fmla="*/ 225 h 6"/>
                                  <a:gd name="T30" fmla="*/ 675 w 6"/>
                                  <a:gd name="T31" fmla="*/ 450 h 6"/>
                                  <a:gd name="T32" fmla="*/ 900 w 6"/>
                                  <a:gd name="T33" fmla="*/ 450 h 6"/>
                                  <a:gd name="T34" fmla="*/ 900 w 6"/>
                                  <a:gd name="T35" fmla="*/ 225 h 6"/>
                                  <a:gd name="T36" fmla="*/ 1125 w 6"/>
                                  <a:gd name="T37" fmla="*/ 225 h 6"/>
                                  <a:gd name="T38" fmla="*/ 900 w 6"/>
                                  <a:gd name="T39" fmla="*/ 225 h 6"/>
                                  <a:gd name="T40" fmla="*/ 900 w 6"/>
                                  <a:gd name="T41" fmla="*/ 0 h 6"/>
                                  <a:gd name="T42" fmla="*/ 900 w 6"/>
                                  <a:gd name="T43" fmla="*/ 0 h 6"/>
                                  <a:gd name="T44" fmla="*/ 1350 w 6"/>
                                  <a:gd name="T45" fmla="*/ 225 h 6"/>
                                  <a:gd name="T46" fmla="*/ 900 w 6"/>
                                  <a:gd name="T47" fmla="*/ 675 h 6"/>
                                  <a:gd name="T48" fmla="*/ 675 w 6"/>
                                  <a:gd name="T49" fmla="*/ 450 h 6"/>
                                  <a:gd name="T50" fmla="*/ 675 w 6"/>
                                  <a:gd name="T51" fmla="*/ 450 h 6"/>
                                  <a:gd name="T52" fmla="*/ 450 w 6"/>
                                  <a:gd name="T53" fmla="*/ 450 h 6"/>
                                  <a:gd name="T54" fmla="*/ 450 w 6"/>
                                  <a:gd name="T55" fmla="*/ 675 h 6"/>
                                  <a:gd name="T56" fmla="*/ 225 w 6"/>
                                  <a:gd name="T57" fmla="*/ 900 h 6"/>
                                  <a:gd name="T58" fmla="*/ 225 w 6"/>
                                  <a:gd name="T59" fmla="*/ 900 h 6"/>
                                  <a:gd name="T60" fmla="*/ 450 w 6"/>
                                  <a:gd name="T61" fmla="*/ 1125 h 6"/>
                                  <a:gd name="T62" fmla="*/ 675 w 6"/>
                                  <a:gd name="T63" fmla="*/ 1125 h 6"/>
                                  <a:gd name="T64" fmla="*/ 900 w 6"/>
                                  <a:gd name="T65" fmla="*/ 675 h 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 282"/>
                            <wps:cNvSpPr>
                              <a:spLocks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675 h 4"/>
                                  <a:gd name="T2" fmla="*/ 450 w 5"/>
                                  <a:gd name="T3" fmla="*/ 450 h 4"/>
                                  <a:gd name="T4" fmla="*/ 450 w 5"/>
                                  <a:gd name="T5" fmla="*/ 675 h 4"/>
                                  <a:gd name="T6" fmla="*/ 675 w 5"/>
                                  <a:gd name="T7" fmla="*/ 900 h 4"/>
                                  <a:gd name="T8" fmla="*/ 675 w 5"/>
                                  <a:gd name="T9" fmla="*/ 900 h 4"/>
                                  <a:gd name="T10" fmla="*/ 900 w 5"/>
                                  <a:gd name="T11" fmla="*/ 900 h 4"/>
                                  <a:gd name="T12" fmla="*/ 900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450 h 4"/>
                                  <a:gd name="T20" fmla="*/ 225 w 5"/>
                                  <a:gd name="T21" fmla="*/ 225 h 4"/>
                                  <a:gd name="T22" fmla="*/ 450 w 5"/>
                                  <a:gd name="T23" fmla="*/ 0 h 4"/>
                                  <a:gd name="T24" fmla="*/ 900 w 5"/>
                                  <a:gd name="T25" fmla="*/ 0 h 4"/>
                                  <a:gd name="T26" fmla="*/ 1125 w 5"/>
                                  <a:gd name="T27" fmla="*/ 225 h 4"/>
                                  <a:gd name="T28" fmla="*/ 1125 w 5"/>
                                  <a:gd name="T29" fmla="*/ 675 h 4"/>
                                  <a:gd name="T30" fmla="*/ 900 w 5"/>
                                  <a:gd name="T31" fmla="*/ 450 h 4"/>
                                  <a:gd name="T32" fmla="*/ 900 w 5"/>
                                  <a:gd name="T33" fmla="*/ 225 h 4"/>
                                  <a:gd name="T34" fmla="*/ 900 w 5"/>
                                  <a:gd name="T35" fmla="*/ 225 h 4"/>
                                  <a:gd name="T36" fmla="*/ 900 w 5"/>
                                  <a:gd name="T37" fmla="*/ 0 h 4"/>
                                  <a:gd name="T38" fmla="*/ 675 w 5"/>
                                  <a:gd name="T39" fmla="*/ 0 h 4"/>
                                  <a:gd name="T40" fmla="*/ 450 w 5"/>
                                  <a:gd name="T41" fmla="*/ 225 h 4"/>
                                  <a:gd name="T42" fmla="*/ 450 w 5"/>
                                  <a:gd name="T43" fmla="*/ 225 h 4"/>
                                  <a:gd name="T44" fmla="*/ 900 w 5"/>
                                  <a:gd name="T45" fmla="*/ 45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3" name=" 283"/>
                          <wpg:cNvGrpSpPr>
                            <a:grpSpLocks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84" name=" 284"/>
                            <wps:cNvSpPr>
                              <a:spLocks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0 h 6"/>
                                  <a:gd name="T2" fmla="*/ 675 w 5"/>
                                  <a:gd name="T3" fmla="*/ 925 h 6"/>
                                  <a:gd name="T4" fmla="*/ 450 w 5"/>
                                  <a:gd name="T5" fmla="*/ 1153 h 6"/>
                                  <a:gd name="T6" fmla="*/ 450 w 5"/>
                                  <a:gd name="T7" fmla="*/ 1153 h 6"/>
                                  <a:gd name="T8" fmla="*/ 675 w 5"/>
                                  <a:gd name="T9" fmla="*/ 1380 h 6"/>
                                  <a:gd name="T10" fmla="*/ 675 w 5"/>
                                  <a:gd name="T11" fmla="*/ 1380 h 6"/>
                                  <a:gd name="T12" fmla="*/ 675 w 5"/>
                                  <a:gd name="T13" fmla="*/ 1380 h 6"/>
                                  <a:gd name="T14" fmla="*/ 0 w 5"/>
                                  <a:gd name="T15" fmla="*/ 925 h 6"/>
                                  <a:gd name="T16" fmla="*/ 0 w 5"/>
                                  <a:gd name="T17" fmla="*/ 925 h 6"/>
                                  <a:gd name="T18" fmla="*/ 0 w 5"/>
                                  <a:gd name="T19" fmla="*/ 925 h 6"/>
                                  <a:gd name="T20" fmla="*/ 0 w 5"/>
                                  <a:gd name="T21" fmla="*/ 925 h 6"/>
                                  <a:gd name="T22" fmla="*/ 225 w 5"/>
                                  <a:gd name="T23" fmla="*/ 925 h 6"/>
                                  <a:gd name="T24" fmla="*/ 225 w 5"/>
                                  <a:gd name="T25" fmla="*/ 925 h 6"/>
                                  <a:gd name="T26" fmla="*/ 450 w 5"/>
                                  <a:gd name="T27" fmla="*/ 228 h 6"/>
                                  <a:gd name="T28" fmla="*/ 675 w 5"/>
                                  <a:gd name="T29" fmla="*/ 228 h 6"/>
                                  <a:gd name="T30" fmla="*/ 450 w 5"/>
                                  <a:gd name="T31" fmla="*/ 0 h 6"/>
                                  <a:gd name="T32" fmla="*/ 450 w 5"/>
                                  <a:gd name="T33" fmla="*/ 0 h 6"/>
                                  <a:gd name="T34" fmla="*/ 450 w 5"/>
                                  <a:gd name="T35" fmla="*/ 0 h 6"/>
                                  <a:gd name="T36" fmla="*/ 450 w 5"/>
                                  <a:gd name="T37" fmla="*/ 0 h 6"/>
                                  <a:gd name="T38" fmla="*/ 900 w 5"/>
                                  <a:gd name="T39" fmla="*/ 0 h 6"/>
                                  <a:gd name="T40" fmla="*/ 1125 w 5"/>
                                  <a:gd name="T41" fmla="*/ 0 h 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</a:gdLst>
                                <a:ahLst/>
                                <a:cxnLst>
                                  <a:cxn ang="T42">
                                    <a:pos x="T0" y="T1"/>
                                  </a:cxn>
                                  <a:cxn ang="T43">
                                    <a:pos x="T2" y="T3"/>
                                  </a:cxn>
                                  <a:cxn ang="T44">
                                    <a:pos x="T4" y="T5"/>
                                  </a:cxn>
                                  <a:cxn ang="T45">
                                    <a:pos x="T6" y="T7"/>
                                  </a:cxn>
                                  <a:cxn ang="T46">
                                    <a:pos x="T8" y="T9"/>
                                  </a:cxn>
                                  <a:cxn ang="T47">
                                    <a:pos x="T10" y="T11"/>
                                  </a:cxn>
                                  <a:cxn ang="T48">
                                    <a:pos x="T12" y="T13"/>
                                  </a:cxn>
                                  <a:cxn ang="T49">
                                    <a:pos x="T14" y="T15"/>
                                  </a:cxn>
                                  <a:cxn ang="T50">
                                    <a:pos x="T16" y="T17"/>
                                  </a:cxn>
                                  <a:cxn ang="T51">
                                    <a:pos x="T18" y="T19"/>
                                  </a:cxn>
                                  <a:cxn ang="T52">
                                    <a:pos x="T20" y="T21"/>
                                  </a:cxn>
                                  <a:cxn ang="T53">
                                    <a:pos x="T22" y="T23"/>
                                  </a:cxn>
                                  <a:cxn ang="T54">
                                    <a:pos x="T24" y="T25"/>
                                  </a:cxn>
                                  <a:cxn ang="T55">
                                    <a:pos x="T26" y="T27"/>
                                  </a:cxn>
                                  <a:cxn ang="T56">
                                    <a:pos x="T28" y="T29"/>
                                  </a:cxn>
                                  <a:cxn ang="T57">
                                    <a:pos x="T30" y="T31"/>
                                  </a:cxn>
                                  <a:cxn ang="T58">
                                    <a:pos x="T32" y="T33"/>
                                  </a:cxn>
                                  <a:cxn ang="T59">
                                    <a:pos x="T34" y="T35"/>
                                  </a:cxn>
                                  <a:cxn ang="T60">
                                    <a:pos x="T36" y="T37"/>
                                  </a:cxn>
                                  <a:cxn ang="T61">
                                    <a:pos x="T38" y="T39"/>
                                  </a:cxn>
                                  <a:cxn ang="T62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5" name=" 285"/>
                            <wps:cNvSpPr>
                              <a:spLocks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900 w 6"/>
                                  <a:gd name="T1" fmla="*/ 698 h 6"/>
                                  <a:gd name="T2" fmla="*/ 900 w 6"/>
                                  <a:gd name="T3" fmla="*/ 925 h 6"/>
                                  <a:gd name="T4" fmla="*/ 900 w 6"/>
                                  <a:gd name="T5" fmla="*/ 1153 h 6"/>
                                  <a:gd name="T6" fmla="*/ 675 w 6"/>
                                  <a:gd name="T7" fmla="*/ 1380 h 6"/>
                                  <a:gd name="T8" fmla="*/ 225 w 6"/>
                                  <a:gd name="T9" fmla="*/ 1153 h 6"/>
                                  <a:gd name="T10" fmla="*/ 0 w 6"/>
                                  <a:gd name="T11" fmla="*/ 925 h 6"/>
                                  <a:gd name="T12" fmla="*/ 0 w 6"/>
                                  <a:gd name="T13" fmla="*/ 698 h 6"/>
                                  <a:gd name="T14" fmla="*/ 0 w 6"/>
                                  <a:gd name="T15" fmla="*/ 698 h 6"/>
                                  <a:gd name="T16" fmla="*/ 450 w 6"/>
                                  <a:gd name="T17" fmla="*/ 698 h 6"/>
                                  <a:gd name="T18" fmla="*/ 225 w 6"/>
                                  <a:gd name="T19" fmla="*/ 228 h 6"/>
                                  <a:gd name="T20" fmla="*/ 225 w 6"/>
                                  <a:gd name="T21" fmla="*/ 228 h 6"/>
                                  <a:gd name="T22" fmla="*/ 450 w 6"/>
                                  <a:gd name="T23" fmla="*/ 0 h 6"/>
                                  <a:gd name="T24" fmla="*/ 900 w 6"/>
                                  <a:gd name="T25" fmla="*/ 0 h 6"/>
                                  <a:gd name="T26" fmla="*/ 1125 w 6"/>
                                  <a:gd name="T27" fmla="*/ 455 h 6"/>
                                  <a:gd name="T28" fmla="*/ 1125 w 6"/>
                                  <a:gd name="T29" fmla="*/ 698 h 6"/>
                                  <a:gd name="T30" fmla="*/ 1125 w 6"/>
                                  <a:gd name="T31" fmla="*/ 698 h 6"/>
                                  <a:gd name="T32" fmla="*/ 900 w 6"/>
                                  <a:gd name="T33" fmla="*/ 698 h 6"/>
                                  <a:gd name="T34" fmla="*/ 675 w 6"/>
                                  <a:gd name="T35" fmla="*/ 698 h 6"/>
                                  <a:gd name="T36" fmla="*/ 900 w 6"/>
                                  <a:gd name="T37" fmla="*/ 455 h 6"/>
                                  <a:gd name="T38" fmla="*/ 900 w 6"/>
                                  <a:gd name="T39" fmla="*/ 455 h 6"/>
                                  <a:gd name="T40" fmla="*/ 900 w 6"/>
                                  <a:gd name="T41" fmla="*/ 228 h 6"/>
                                  <a:gd name="T42" fmla="*/ 900 w 6"/>
                                  <a:gd name="T43" fmla="*/ 228 h 6"/>
                                  <a:gd name="T44" fmla="*/ 675 w 6"/>
                                  <a:gd name="T45" fmla="*/ 228 h 6"/>
                                  <a:gd name="T46" fmla="*/ 675 w 6"/>
                                  <a:gd name="T47" fmla="*/ 228 h 6"/>
                                  <a:gd name="T48" fmla="*/ 675 w 6"/>
                                  <a:gd name="T49" fmla="*/ 455 h 6"/>
                                  <a:gd name="T50" fmla="*/ 675 w 6"/>
                                  <a:gd name="T51" fmla="*/ 698 h 6"/>
                                  <a:gd name="T52" fmla="*/ 450 w 6"/>
                                  <a:gd name="T53" fmla="*/ 698 h 6"/>
                                  <a:gd name="T54" fmla="*/ 450 w 6"/>
                                  <a:gd name="T55" fmla="*/ 698 h 6"/>
                                  <a:gd name="T56" fmla="*/ 225 w 6"/>
                                  <a:gd name="T57" fmla="*/ 698 h 6"/>
                                  <a:gd name="T58" fmla="*/ 225 w 6"/>
                                  <a:gd name="T59" fmla="*/ 925 h 6"/>
                                  <a:gd name="T60" fmla="*/ 225 w 6"/>
                                  <a:gd name="T61" fmla="*/ 925 h 6"/>
                                  <a:gd name="T62" fmla="*/ 225 w 6"/>
                                  <a:gd name="T63" fmla="*/ 1153 h 6"/>
                                  <a:gd name="T64" fmla="*/ 225 w 6"/>
                                  <a:gd name="T65" fmla="*/ 1153 h 6"/>
                                  <a:gd name="T66" fmla="*/ 450 w 6"/>
                                  <a:gd name="T67" fmla="*/ 1153 h 6"/>
                                  <a:gd name="T68" fmla="*/ 675 w 6"/>
                                  <a:gd name="T69" fmla="*/ 1153 h 6"/>
                                  <a:gd name="T70" fmla="*/ 450 w 6"/>
                                  <a:gd name="T71" fmla="*/ 698 h 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</a:gdLst>
                                <a:ahLst/>
                                <a:cxnLst>
                                  <a:cxn ang="T72">
                                    <a:pos x="T0" y="T1"/>
                                  </a:cxn>
                                  <a:cxn ang="T73">
                                    <a:pos x="T2" y="T3"/>
                                  </a:cxn>
                                  <a:cxn ang="T74">
                                    <a:pos x="T4" y="T5"/>
                                  </a:cxn>
                                  <a:cxn ang="T75">
                                    <a:pos x="T6" y="T7"/>
                                  </a:cxn>
                                  <a:cxn ang="T76">
                                    <a:pos x="T8" y="T9"/>
                                  </a:cxn>
                                  <a:cxn ang="T77">
                                    <a:pos x="T10" y="T11"/>
                                  </a:cxn>
                                  <a:cxn ang="T78">
                                    <a:pos x="T12" y="T13"/>
                                  </a:cxn>
                                  <a:cxn ang="T79">
                                    <a:pos x="T14" y="T15"/>
                                  </a:cxn>
                                  <a:cxn ang="T80">
                                    <a:pos x="T16" y="T17"/>
                                  </a:cxn>
                                  <a:cxn ang="T81">
                                    <a:pos x="T18" y="T19"/>
                                  </a:cxn>
                                  <a:cxn ang="T82">
                                    <a:pos x="T20" y="T21"/>
                                  </a:cxn>
                                  <a:cxn ang="T83">
                                    <a:pos x="T22" y="T23"/>
                                  </a:cxn>
                                  <a:cxn ang="T84">
                                    <a:pos x="T24" y="T25"/>
                                  </a:cxn>
                                  <a:cxn ang="T85">
                                    <a:pos x="T26" y="T27"/>
                                  </a:cxn>
                                  <a:cxn ang="T86">
                                    <a:pos x="T28" y="T29"/>
                                  </a:cxn>
                                  <a:cxn ang="T87">
                                    <a:pos x="T30" y="T31"/>
                                  </a:cxn>
                                  <a:cxn ang="T88">
                                    <a:pos x="T32" y="T33"/>
                                  </a:cxn>
                                  <a:cxn ang="T89">
                                    <a:pos x="T34" y="T35"/>
                                  </a:cxn>
                                  <a:cxn ang="T90">
                                    <a:pos x="T36" y="T37"/>
                                  </a:cxn>
                                  <a:cxn ang="T91">
                                    <a:pos x="T38" y="T39"/>
                                  </a:cxn>
                                  <a:cxn ang="T92">
                                    <a:pos x="T40" y="T41"/>
                                  </a:cxn>
                                  <a:cxn ang="T93">
                                    <a:pos x="T42" y="T43"/>
                                  </a:cxn>
                                  <a:cxn ang="T94">
                                    <a:pos x="T44" y="T45"/>
                                  </a:cxn>
                                  <a:cxn ang="T95">
                                    <a:pos x="T46" y="T47"/>
                                  </a:cxn>
                                  <a:cxn ang="T96">
                                    <a:pos x="T48" y="T49"/>
                                  </a:cxn>
                                  <a:cxn ang="T97">
                                    <a:pos x="T50" y="T51"/>
                                  </a:cxn>
                                  <a:cxn ang="T98">
                                    <a:pos x="T52" y="T53"/>
                                  </a:cxn>
                                  <a:cxn ang="T99">
                                    <a:pos x="T54" y="T55"/>
                                  </a:cxn>
                                  <a:cxn ang="T100">
                                    <a:pos x="T56" y="T57"/>
                                  </a:cxn>
                                  <a:cxn ang="T101">
                                    <a:pos x="T58" y="T59"/>
                                  </a:cxn>
                                  <a:cxn ang="T102">
                                    <a:pos x="T60" y="T61"/>
                                  </a:cxn>
                                  <a:cxn ang="T103">
                                    <a:pos x="T62" y="T63"/>
                                  </a:cxn>
                                  <a:cxn ang="T104">
                                    <a:pos x="T64" y="T65"/>
                                  </a:cxn>
                                  <a:cxn ang="T105">
                                    <a:pos x="T66" y="T67"/>
                                  </a:cxn>
                                  <a:cxn ang="T106">
                                    <a:pos x="T68" y="T69"/>
                                  </a:cxn>
                                  <a:cxn ang="T107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 286"/>
                            <wps:cNvSpPr>
                              <a:spLocks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900 h 5"/>
                                  <a:gd name="T2" fmla="*/ 0 w 6"/>
                                  <a:gd name="T3" fmla="*/ 900 h 5"/>
                                  <a:gd name="T4" fmla="*/ 450 w 6"/>
                                  <a:gd name="T5" fmla="*/ 900 h 5"/>
                                  <a:gd name="T6" fmla="*/ 675 w 6"/>
                                  <a:gd name="T7" fmla="*/ 900 h 5"/>
                                  <a:gd name="T8" fmla="*/ 900 w 6"/>
                                  <a:gd name="T9" fmla="*/ 675 h 5"/>
                                  <a:gd name="T10" fmla="*/ 675 w 6"/>
                                  <a:gd name="T11" fmla="*/ 675 h 5"/>
                                  <a:gd name="T12" fmla="*/ 675 w 6"/>
                                  <a:gd name="T13" fmla="*/ 675 h 5"/>
                                  <a:gd name="T14" fmla="*/ 450 w 6"/>
                                  <a:gd name="T15" fmla="*/ 450 h 5"/>
                                  <a:gd name="T16" fmla="*/ 450 w 6"/>
                                  <a:gd name="T17" fmla="*/ 225 h 5"/>
                                  <a:gd name="T18" fmla="*/ 675 w 6"/>
                                  <a:gd name="T19" fmla="*/ 0 h 5"/>
                                  <a:gd name="T20" fmla="*/ 900 w 6"/>
                                  <a:gd name="T21" fmla="*/ 0 h 5"/>
                                  <a:gd name="T22" fmla="*/ 1125 w 6"/>
                                  <a:gd name="T23" fmla="*/ 0 h 5"/>
                                  <a:gd name="T24" fmla="*/ 1350 w 6"/>
                                  <a:gd name="T25" fmla="*/ 225 h 5"/>
                                  <a:gd name="T26" fmla="*/ 1350 w 6"/>
                                  <a:gd name="T27" fmla="*/ 450 h 5"/>
                                  <a:gd name="T28" fmla="*/ 1350 w 6"/>
                                  <a:gd name="T29" fmla="*/ 675 h 5"/>
                                  <a:gd name="T30" fmla="*/ 1125 w 6"/>
                                  <a:gd name="T31" fmla="*/ 900 h 5"/>
                                  <a:gd name="T32" fmla="*/ 675 w 6"/>
                                  <a:gd name="T33" fmla="*/ 1125 h 5"/>
                                  <a:gd name="T34" fmla="*/ 0 w 6"/>
                                  <a:gd name="T35" fmla="*/ 900 h 5"/>
                                  <a:gd name="T36" fmla="*/ 900 w 6"/>
                                  <a:gd name="T37" fmla="*/ 675 h 5"/>
                                  <a:gd name="T38" fmla="*/ 1125 w 6"/>
                                  <a:gd name="T39" fmla="*/ 450 h 5"/>
                                  <a:gd name="T40" fmla="*/ 1125 w 6"/>
                                  <a:gd name="T41" fmla="*/ 225 h 5"/>
                                  <a:gd name="T42" fmla="*/ 1125 w 6"/>
                                  <a:gd name="T43" fmla="*/ 0 h 5"/>
                                  <a:gd name="T44" fmla="*/ 1125 w 6"/>
                                  <a:gd name="T45" fmla="*/ 0 h 5"/>
                                  <a:gd name="T46" fmla="*/ 900 w 6"/>
                                  <a:gd name="T47" fmla="*/ 0 h 5"/>
                                  <a:gd name="T48" fmla="*/ 900 w 6"/>
                                  <a:gd name="T49" fmla="*/ 225 h 5"/>
                                  <a:gd name="T50" fmla="*/ 675 w 6"/>
                                  <a:gd name="T51" fmla="*/ 450 h 5"/>
                                  <a:gd name="T52" fmla="*/ 900 w 6"/>
                                  <a:gd name="T53" fmla="*/ 675 h 5"/>
                                  <a:gd name="T54" fmla="*/ 900 w 6"/>
                                  <a:gd name="T55" fmla="*/ 675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 287"/>
                            <wps:cNvSpPr>
                              <a:spLocks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5"/>
                                  <a:gd name="T2" fmla="*/ 1350 w 6"/>
                                  <a:gd name="T3" fmla="*/ 225 h 5"/>
                                  <a:gd name="T4" fmla="*/ 1125 w 6"/>
                                  <a:gd name="T5" fmla="*/ 0 h 5"/>
                                  <a:gd name="T6" fmla="*/ 675 w 6"/>
                                  <a:gd name="T7" fmla="*/ 225 h 5"/>
                                  <a:gd name="T8" fmla="*/ 450 w 6"/>
                                  <a:gd name="T9" fmla="*/ 225 h 5"/>
                                  <a:gd name="T10" fmla="*/ 675 w 6"/>
                                  <a:gd name="T11" fmla="*/ 225 h 5"/>
                                  <a:gd name="T12" fmla="*/ 900 w 6"/>
                                  <a:gd name="T13" fmla="*/ 450 h 5"/>
                                  <a:gd name="T14" fmla="*/ 1125 w 6"/>
                                  <a:gd name="T15" fmla="*/ 675 h 5"/>
                                  <a:gd name="T16" fmla="*/ 1125 w 6"/>
                                  <a:gd name="T17" fmla="*/ 900 h 5"/>
                                  <a:gd name="T18" fmla="*/ 900 w 6"/>
                                  <a:gd name="T19" fmla="*/ 1125 h 5"/>
                                  <a:gd name="T20" fmla="*/ 675 w 6"/>
                                  <a:gd name="T21" fmla="*/ 1125 h 5"/>
                                  <a:gd name="T22" fmla="*/ 450 w 6"/>
                                  <a:gd name="T23" fmla="*/ 1125 h 5"/>
                                  <a:gd name="T24" fmla="*/ 225 w 6"/>
                                  <a:gd name="T25" fmla="*/ 900 h 5"/>
                                  <a:gd name="T26" fmla="*/ 0 w 6"/>
                                  <a:gd name="T27" fmla="*/ 675 h 5"/>
                                  <a:gd name="T28" fmla="*/ 0 w 6"/>
                                  <a:gd name="T29" fmla="*/ 450 h 5"/>
                                  <a:gd name="T30" fmla="*/ 450 w 6"/>
                                  <a:gd name="T31" fmla="*/ 0 h 5"/>
                                  <a:gd name="T32" fmla="*/ 900 w 6"/>
                                  <a:gd name="T33" fmla="*/ 0 h 5"/>
                                  <a:gd name="T34" fmla="*/ 1350 w 6"/>
                                  <a:gd name="T35" fmla="*/ 225 h 5"/>
                                  <a:gd name="T36" fmla="*/ 450 w 6"/>
                                  <a:gd name="T37" fmla="*/ 450 h 5"/>
                                  <a:gd name="T38" fmla="*/ 450 w 6"/>
                                  <a:gd name="T39" fmla="*/ 450 h 5"/>
                                  <a:gd name="T40" fmla="*/ 225 w 6"/>
                                  <a:gd name="T41" fmla="*/ 675 h 5"/>
                                  <a:gd name="T42" fmla="*/ 450 w 6"/>
                                  <a:gd name="T43" fmla="*/ 900 h 5"/>
                                  <a:gd name="T44" fmla="*/ 450 w 6"/>
                                  <a:gd name="T45" fmla="*/ 900 h 5"/>
                                  <a:gd name="T46" fmla="*/ 450 w 6"/>
                                  <a:gd name="T47" fmla="*/ 900 h 5"/>
                                  <a:gd name="T48" fmla="*/ 675 w 6"/>
                                  <a:gd name="T49" fmla="*/ 900 h 5"/>
                                  <a:gd name="T50" fmla="*/ 675 w 6"/>
                                  <a:gd name="T51" fmla="*/ 450 h 5"/>
                                  <a:gd name="T52" fmla="*/ 675 w 6"/>
                                  <a:gd name="T53" fmla="*/ 450 h 5"/>
                                  <a:gd name="T54" fmla="*/ 450 w 6"/>
                                  <a:gd name="T55" fmla="*/ 450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88" name=" 288"/>
                        <wpg:cNvGrpSpPr>
                          <a:grpSpLocks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89" name=" 289"/>
                          <wps:cNvSpPr>
                            <a:spLocks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1800 w 9"/>
                                <a:gd name="T1" fmla="*/ 675 h 7"/>
                                <a:gd name="T2" fmla="*/ 1575 w 9"/>
                                <a:gd name="T3" fmla="*/ 675 h 7"/>
                                <a:gd name="T4" fmla="*/ 1125 w 9"/>
                                <a:gd name="T5" fmla="*/ 1575 h 7"/>
                                <a:gd name="T6" fmla="*/ 900 w 9"/>
                                <a:gd name="T7" fmla="*/ 1575 h 7"/>
                                <a:gd name="T8" fmla="*/ 1575 w 9"/>
                                <a:gd name="T9" fmla="*/ 675 h 7"/>
                                <a:gd name="T10" fmla="*/ 1125 w 9"/>
                                <a:gd name="T11" fmla="*/ 450 h 7"/>
                                <a:gd name="T12" fmla="*/ 0 w 9"/>
                                <a:gd name="T13" fmla="*/ 900 h 7"/>
                                <a:gd name="T14" fmla="*/ 0 w 9"/>
                                <a:gd name="T15" fmla="*/ 900 h 7"/>
                                <a:gd name="T16" fmla="*/ 1125 w 9"/>
                                <a:gd name="T17" fmla="*/ 450 h 7"/>
                                <a:gd name="T18" fmla="*/ 900 w 9"/>
                                <a:gd name="T19" fmla="*/ 450 h 7"/>
                                <a:gd name="T20" fmla="*/ 900 w 9"/>
                                <a:gd name="T21" fmla="*/ 225 h 7"/>
                                <a:gd name="T22" fmla="*/ 1125 w 9"/>
                                <a:gd name="T23" fmla="*/ 450 h 7"/>
                                <a:gd name="T24" fmla="*/ 2025 w 9"/>
                                <a:gd name="T25" fmla="*/ 0 h 7"/>
                                <a:gd name="T26" fmla="*/ 2025 w 9"/>
                                <a:gd name="T27" fmla="*/ 0 h 7"/>
                                <a:gd name="T28" fmla="*/ 1575 w 9"/>
                                <a:gd name="T29" fmla="*/ 675 h 7"/>
                                <a:gd name="T30" fmla="*/ 1800 w 9"/>
                                <a:gd name="T31" fmla="*/ 675 h 7"/>
                                <a:gd name="T32" fmla="*/ 1575 w 9"/>
                                <a:gd name="T33" fmla="*/ 450 h 7"/>
                                <a:gd name="T34" fmla="*/ 1800 w 9"/>
                                <a:gd name="T35" fmla="*/ 0 h 7"/>
                                <a:gd name="T36" fmla="*/ 1125 w 9"/>
                                <a:gd name="T37" fmla="*/ 450 h 7"/>
                                <a:gd name="T38" fmla="*/ 1575 w 9"/>
                                <a:gd name="T39" fmla="*/ 450 h 7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290"/>
                          <wps:cNvSpPr>
                            <a:spLocks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1125 w 6"/>
                                <a:gd name="T1" fmla="*/ 1350 h 8"/>
                                <a:gd name="T2" fmla="*/ 675 w 6"/>
                                <a:gd name="T3" fmla="*/ 1575 h 8"/>
                                <a:gd name="T4" fmla="*/ 225 w 6"/>
                                <a:gd name="T5" fmla="*/ 1575 h 8"/>
                                <a:gd name="T6" fmla="*/ 225 w 6"/>
                                <a:gd name="T7" fmla="*/ 1800 h 8"/>
                                <a:gd name="T8" fmla="*/ 0 w 6"/>
                                <a:gd name="T9" fmla="*/ 1575 h 8"/>
                                <a:gd name="T10" fmla="*/ 225 w 6"/>
                                <a:gd name="T11" fmla="*/ 1575 h 8"/>
                                <a:gd name="T12" fmla="*/ 0 w 6"/>
                                <a:gd name="T13" fmla="*/ 1575 h 8"/>
                                <a:gd name="T14" fmla="*/ 0 w 6"/>
                                <a:gd name="T15" fmla="*/ 1575 h 8"/>
                                <a:gd name="T16" fmla="*/ 225 w 6"/>
                                <a:gd name="T17" fmla="*/ 1575 h 8"/>
                                <a:gd name="T18" fmla="*/ 675 w 6"/>
                                <a:gd name="T19" fmla="*/ 900 h 8"/>
                                <a:gd name="T20" fmla="*/ 450 w 6"/>
                                <a:gd name="T21" fmla="*/ 900 h 8"/>
                                <a:gd name="T22" fmla="*/ 450 w 6"/>
                                <a:gd name="T23" fmla="*/ 900 h 8"/>
                                <a:gd name="T24" fmla="*/ 675 w 6"/>
                                <a:gd name="T25" fmla="*/ 900 h 8"/>
                                <a:gd name="T26" fmla="*/ 1125 w 6"/>
                                <a:gd name="T27" fmla="*/ 0 h 8"/>
                                <a:gd name="T28" fmla="*/ 1125 w 6"/>
                                <a:gd name="T29" fmla="*/ 0 h 8"/>
                                <a:gd name="T30" fmla="*/ 675 w 6"/>
                                <a:gd name="T31" fmla="*/ 900 h 8"/>
                                <a:gd name="T32" fmla="*/ 900 w 6"/>
                                <a:gd name="T33" fmla="*/ 900 h 8"/>
                                <a:gd name="T34" fmla="*/ 1125 w 6"/>
                                <a:gd name="T35" fmla="*/ 1125 h 8"/>
                                <a:gd name="T36" fmla="*/ 1125 w 6"/>
                                <a:gd name="T37" fmla="*/ 1350 h 8"/>
                                <a:gd name="T38" fmla="*/ 1125 w 6"/>
                                <a:gd name="T39" fmla="*/ 1350 h 8"/>
                                <a:gd name="T40" fmla="*/ 1125 w 6"/>
                                <a:gd name="T41" fmla="*/ 1125 h 8"/>
                                <a:gd name="T42" fmla="*/ 900 w 6"/>
                                <a:gd name="T43" fmla="*/ 900 h 8"/>
                                <a:gd name="T44" fmla="*/ 675 w 6"/>
                                <a:gd name="T45" fmla="*/ 900 h 8"/>
                                <a:gd name="T46" fmla="*/ 225 w 6"/>
                                <a:gd name="T47" fmla="*/ 1575 h 8"/>
                                <a:gd name="T48" fmla="*/ 675 w 6"/>
                                <a:gd name="T49" fmla="*/ 1575 h 8"/>
                                <a:gd name="T50" fmla="*/ 1125 w 6"/>
                                <a:gd name="T51" fmla="*/ 1350 h 8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291"/>
                          <wps:cNvSpPr>
                            <a:spLocks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1800 w 8"/>
                                <a:gd name="T1" fmla="*/ 0 h 8"/>
                                <a:gd name="T2" fmla="*/ 1350 w 8"/>
                                <a:gd name="T3" fmla="*/ 1125 h 8"/>
                                <a:gd name="T4" fmla="*/ 1125 w 8"/>
                                <a:gd name="T5" fmla="*/ 1575 h 8"/>
                                <a:gd name="T6" fmla="*/ 450 w 8"/>
                                <a:gd name="T7" fmla="*/ 1800 h 8"/>
                                <a:gd name="T8" fmla="*/ 225 w 8"/>
                                <a:gd name="T9" fmla="*/ 1575 h 8"/>
                                <a:gd name="T10" fmla="*/ 0 w 8"/>
                                <a:gd name="T11" fmla="*/ 1125 h 8"/>
                                <a:gd name="T12" fmla="*/ 0 w 8"/>
                                <a:gd name="T13" fmla="*/ 1125 h 8"/>
                                <a:gd name="T14" fmla="*/ 450 w 8"/>
                                <a:gd name="T15" fmla="*/ 0 h 8"/>
                                <a:gd name="T16" fmla="*/ 450 w 8"/>
                                <a:gd name="T17" fmla="*/ 0 h 8"/>
                                <a:gd name="T18" fmla="*/ 0 w 8"/>
                                <a:gd name="T19" fmla="*/ 1125 h 8"/>
                                <a:gd name="T20" fmla="*/ 0 w 8"/>
                                <a:gd name="T21" fmla="*/ 1125 h 8"/>
                                <a:gd name="T22" fmla="*/ 225 w 8"/>
                                <a:gd name="T23" fmla="*/ 1575 h 8"/>
                                <a:gd name="T24" fmla="*/ 450 w 8"/>
                                <a:gd name="T25" fmla="*/ 1575 h 8"/>
                                <a:gd name="T26" fmla="*/ 1125 w 8"/>
                                <a:gd name="T27" fmla="*/ 1575 h 8"/>
                                <a:gd name="T28" fmla="*/ 1350 w 8"/>
                                <a:gd name="T29" fmla="*/ 1125 h 8"/>
                                <a:gd name="T30" fmla="*/ 1800 w 8"/>
                                <a:gd name="T31" fmla="*/ 0 h 8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</a:gdLst>
                              <a:ahLst/>
                              <a:cxnLst>
                                <a:cxn ang="T32">
                                  <a:pos x="T0" y="T1"/>
                                </a:cxn>
                                <a:cxn ang="T33">
                                  <a:pos x="T2" y="T3"/>
                                </a:cxn>
                                <a:cxn ang="T34">
                                  <a:pos x="T4" y="T5"/>
                                </a:cxn>
                                <a:cxn ang="T35">
                                  <a:pos x="T6" y="T7"/>
                                </a:cxn>
                                <a:cxn ang="T36">
                                  <a:pos x="T8" y="T9"/>
                                </a:cxn>
                                <a:cxn ang="T37">
                                  <a:pos x="T10" y="T11"/>
                                </a:cxn>
                                <a:cxn ang="T38">
                                  <a:pos x="T12" y="T13"/>
                                </a:cxn>
                                <a:cxn ang="T39">
                                  <a:pos x="T14" y="T15"/>
                                </a:cxn>
                                <a:cxn ang="T40">
                                  <a:pos x="T16" y="T17"/>
                                </a:cxn>
                                <a:cxn ang="T41">
                                  <a:pos x="T18" y="T19"/>
                                </a:cxn>
                                <a:cxn ang="T42">
                                  <a:pos x="T20" y="T21"/>
                                </a:cxn>
                                <a:cxn ang="T43">
                                  <a:pos x="T22" y="T23"/>
                                </a:cxn>
                                <a:cxn ang="T44">
                                  <a:pos x="T24" y="T25"/>
                                </a:cxn>
                                <a:cxn ang="T45">
                                  <a:pos x="T26" y="T27"/>
                                </a:cxn>
                                <a:cxn ang="T46">
                                  <a:pos x="T28" y="T29"/>
                                </a:cxn>
                                <a:cxn ang="T47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292"/>
                          <wps:cNvSpPr>
                            <a:spLocks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0 h 4"/>
                                <a:gd name="T2" fmla="*/ 225 w 3"/>
                                <a:gd name="T3" fmla="*/ 225 h 4"/>
                                <a:gd name="T4" fmla="*/ 0 w 3"/>
                                <a:gd name="T5" fmla="*/ 900 h 4"/>
                                <a:gd name="T6" fmla="*/ 0 w 3"/>
                                <a:gd name="T7" fmla="*/ 900 h 4"/>
                                <a:gd name="T8" fmla="*/ 225 w 3"/>
                                <a:gd name="T9" fmla="*/ 225 h 4"/>
                                <a:gd name="T10" fmla="*/ 675 w 3"/>
                                <a:gd name="T11" fmla="*/ 0 h 4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293"/>
                          <wps:cNvSpPr>
                            <a:spLocks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1350 h 9"/>
                                <a:gd name="T2" fmla="*/ 675 w 5"/>
                                <a:gd name="T3" fmla="*/ 1800 h 9"/>
                                <a:gd name="T4" fmla="*/ 225 w 5"/>
                                <a:gd name="T5" fmla="*/ 1800 h 9"/>
                                <a:gd name="T6" fmla="*/ 225 w 5"/>
                                <a:gd name="T7" fmla="*/ 2025 h 9"/>
                                <a:gd name="T8" fmla="*/ 225 w 5"/>
                                <a:gd name="T9" fmla="*/ 2025 h 9"/>
                                <a:gd name="T10" fmla="*/ 225 w 5"/>
                                <a:gd name="T11" fmla="*/ 1800 h 9"/>
                                <a:gd name="T12" fmla="*/ 0 w 5"/>
                                <a:gd name="T13" fmla="*/ 1800 h 9"/>
                                <a:gd name="T14" fmla="*/ 225 w 5"/>
                                <a:gd name="T15" fmla="*/ 1800 h 9"/>
                                <a:gd name="T16" fmla="*/ 225 w 5"/>
                                <a:gd name="T17" fmla="*/ 1800 h 9"/>
                                <a:gd name="T18" fmla="*/ 450 w 5"/>
                                <a:gd name="T19" fmla="*/ 1125 h 9"/>
                                <a:gd name="T20" fmla="*/ 450 w 5"/>
                                <a:gd name="T21" fmla="*/ 1125 h 9"/>
                                <a:gd name="T22" fmla="*/ 450 w 5"/>
                                <a:gd name="T23" fmla="*/ 900 h 9"/>
                                <a:gd name="T24" fmla="*/ 450 w 5"/>
                                <a:gd name="T25" fmla="*/ 900 h 9"/>
                                <a:gd name="T26" fmla="*/ 675 w 5"/>
                                <a:gd name="T27" fmla="*/ 0 h 9"/>
                                <a:gd name="T28" fmla="*/ 900 w 5"/>
                                <a:gd name="T29" fmla="*/ 0 h 9"/>
                                <a:gd name="T30" fmla="*/ 450 w 5"/>
                                <a:gd name="T31" fmla="*/ 900 h 9"/>
                                <a:gd name="T32" fmla="*/ 900 w 5"/>
                                <a:gd name="T33" fmla="*/ 900 h 9"/>
                                <a:gd name="T34" fmla="*/ 1125 w 5"/>
                                <a:gd name="T35" fmla="*/ 1125 h 9"/>
                                <a:gd name="T36" fmla="*/ 1125 w 5"/>
                                <a:gd name="T37" fmla="*/ 1350 h 9"/>
                                <a:gd name="T38" fmla="*/ 1125 w 5"/>
                                <a:gd name="T39" fmla="*/ 1350 h 9"/>
                                <a:gd name="T40" fmla="*/ 1125 w 5"/>
                                <a:gd name="T41" fmla="*/ 1125 h 9"/>
                                <a:gd name="T42" fmla="*/ 900 w 5"/>
                                <a:gd name="T43" fmla="*/ 900 h 9"/>
                                <a:gd name="T44" fmla="*/ 450 w 5"/>
                                <a:gd name="T45" fmla="*/ 1125 h 9"/>
                                <a:gd name="T46" fmla="*/ 225 w 5"/>
                                <a:gd name="T47" fmla="*/ 1800 h 9"/>
                                <a:gd name="T48" fmla="*/ 675 w 5"/>
                                <a:gd name="T49" fmla="*/ 1575 h 9"/>
                                <a:gd name="T50" fmla="*/ 1125 w 5"/>
                                <a:gd name="T51" fmla="*/ 1350 h 9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294"/>
                          <wps:cNvSpPr>
                            <a:spLocks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225 h 5"/>
                                <a:gd name="T2" fmla="*/ 225 w 5"/>
                                <a:gd name="T3" fmla="*/ 675 h 5"/>
                                <a:gd name="T4" fmla="*/ 225 w 5"/>
                                <a:gd name="T5" fmla="*/ 675 h 5"/>
                                <a:gd name="T6" fmla="*/ 225 w 5"/>
                                <a:gd name="T7" fmla="*/ 900 h 5"/>
                                <a:gd name="T8" fmla="*/ 450 w 5"/>
                                <a:gd name="T9" fmla="*/ 1125 h 5"/>
                                <a:gd name="T10" fmla="*/ 900 w 5"/>
                                <a:gd name="T11" fmla="*/ 900 h 5"/>
                                <a:gd name="T12" fmla="*/ 900 w 5"/>
                                <a:gd name="T13" fmla="*/ 900 h 5"/>
                                <a:gd name="T14" fmla="*/ 450 w 5"/>
                                <a:gd name="T15" fmla="*/ 1125 h 5"/>
                                <a:gd name="T16" fmla="*/ 225 w 5"/>
                                <a:gd name="T17" fmla="*/ 900 h 5"/>
                                <a:gd name="T18" fmla="*/ 0 w 5"/>
                                <a:gd name="T19" fmla="*/ 675 h 5"/>
                                <a:gd name="T20" fmla="*/ 225 w 5"/>
                                <a:gd name="T21" fmla="*/ 225 h 5"/>
                                <a:gd name="T22" fmla="*/ 900 w 5"/>
                                <a:gd name="T23" fmla="*/ 0 h 5"/>
                                <a:gd name="T24" fmla="*/ 1125 w 5"/>
                                <a:gd name="T25" fmla="*/ 225 h 5"/>
                                <a:gd name="T26" fmla="*/ 1125 w 5"/>
                                <a:gd name="T27" fmla="*/ 225 h 5"/>
                                <a:gd name="T28" fmla="*/ 900 w 5"/>
                                <a:gd name="T29" fmla="*/ 225 h 5"/>
                                <a:gd name="T30" fmla="*/ 450 w 5"/>
                                <a:gd name="T31" fmla="*/ 225 h 5"/>
                                <a:gd name="T32" fmla="*/ 225 w 5"/>
                                <a:gd name="T33" fmla="*/ 450 h 5"/>
                                <a:gd name="T34" fmla="*/ 1125 w 5"/>
                                <a:gd name="T35" fmla="*/ 225 h 5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295"/>
                          <wps:cNvSpPr>
                            <a:spLocks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1575 w 7"/>
                                <a:gd name="T1" fmla="*/ 900 h 8"/>
                                <a:gd name="T2" fmla="*/ 1350 w 7"/>
                                <a:gd name="T3" fmla="*/ 1575 h 8"/>
                                <a:gd name="T4" fmla="*/ 900 w 7"/>
                                <a:gd name="T5" fmla="*/ 1800 h 8"/>
                                <a:gd name="T6" fmla="*/ 675 w 7"/>
                                <a:gd name="T7" fmla="*/ 1800 h 8"/>
                                <a:gd name="T8" fmla="*/ 225 w 7"/>
                                <a:gd name="T9" fmla="*/ 1350 h 8"/>
                                <a:gd name="T10" fmla="*/ 0 w 7"/>
                                <a:gd name="T11" fmla="*/ 900 h 8"/>
                                <a:gd name="T12" fmla="*/ 225 w 7"/>
                                <a:gd name="T13" fmla="*/ 225 h 8"/>
                                <a:gd name="T14" fmla="*/ 900 w 7"/>
                                <a:gd name="T15" fmla="*/ 0 h 8"/>
                                <a:gd name="T16" fmla="*/ 1350 w 7"/>
                                <a:gd name="T17" fmla="*/ 0 h 8"/>
                                <a:gd name="T18" fmla="*/ 1350 w 7"/>
                                <a:gd name="T19" fmla="*/ 0 h 8"/>
                                <a:gd name="T20" fmla="*/ 900 w 7"/>
                                <a:gd name="T21" fmla="*/ 0 h 8"/>
                                <a:gd name="T22" fmla="*/ 225 w 7"/>
                                <a:gd name="T23" fmla="*/ 225 h 8"/>
                                <a:gd name="T24" fmla="*/ 0 w 7"/>
                                <a:gd name="T25" fmla="*/ 900 h 8"/>
                                <a:gd name="T26" fmla="*/ 225 w 7"/>
                                <a:gd name="T27" fmla="*/ 1350 h 8"/>
                                <a:gd name="T28" fmla="*/ 675 w 7"/>
                                <a:gd name="T29" fmla="*/ 1575 h 8"/>
                                <a:gd name="T30" fmla="*/ 900 w 7"/>
                                <a:gd name="T31" fmla="*/ 1800 h 8"/>
                                <a:gd name="T32" fmla="*/ 1350 w 7"/>
                                <a:gd name="T33" fmla="*/ 1575 h 8"/>
                                <a:gd name="T34" fmla="*/ 1575 w 7"/>
                                <a:gd name="T35" fmla="*/ 900 h 8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296"/>
                          <wps:cNvSpPr>
                            <a:spLocks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450 w 5"/>
                                <a:gd name="T1" fmla="*/ 900 h 4"/>
                                <a:gd name="T2" fmla="*/ 225 w 5"/>
                                <a:gd name="T3" fmla="*/ 900 h 4"/>
                                <a:gd name="T4" fmla="*/ 0 w 5"/>
                                <a:gd name="T5" fmla="*/ 675 h 4"/>
                                <a:gd name="T6" fmla="*/ 0 w 5"/>
                                <a:gd name="T7" fmla="*/ 675 h 4"/>
                                <a:gd name="T8" fmla="*/ 225 w 5"/>
                                <a:gd name="T9" fmla="*/ 225 h 4"/>
                                <a:gd name="T10" fmla="*/ 675 w 5"/>
                                <a:gd name="T11" fmla="*/ 0 h 4"/>
                                <a:gd name="T12" fmla="*/ 900 w 5"/>
                                <a:gd name="T13" fmla="*/ 0 h 4"/>
                                <a:gd name="T14" fmla="*/ 1125 w 5"/>
                                <a:gd name="T15" fmla="*/ 225 h 4"/>
                                <a:gd name="T16" fmla="*/ 900 w 5"/>
                                <a:gd name="T17" fmla="*/ 675 h 4"/>
                                <a:gd name="T18" fmla="*/ 450 w 5"/>
                                <a:gd name="T19" fmla="*/ 900 h 4"/>
                                <a:gd name="T20" fmla="*/ 1125 w 5"/>
                                <a:gd name="T21" fmla="*/ 225 h 4"/>
                                <a:gd name="T22" fmla="*/ 900 w 5"/>
                                <a:gd name="T23" fmla="*/ 0 h 4"/>
                                <a:gd name="T24" fmla="*/ 675 w 5"/>
                                <a:gd name="T25" fmla="*/ 0 h 4"/>
                                <a:gd name="T26" fmla="*/ 225 w 5"/>
                                <a:gd name="T27" fmla="*/ 225 h 4"/>
                                <a:gd name="T28" fmla="*/ 225 w 5"/>
                                <a:gd name="T29" fmla="*/ 675 h 4"/>
                                <a:gd name="T30" fmla="*/ 225 w 5"/>
                                <a:gd name="T31" fmla="*/ 675 h 4"/>
                                <a:gd name="T32" fmla="*/ 225 w 5"/>
                                <a:gd name="T33" fmla="*/ 900 h 4"/>
                                <a:gd name="T34" fmla="*/ 450 w 5"/>
                                <a:gd name="T35" fmla="*/ 900 h 4"/>
                                <a:gd name="T36" fmla="*/ 900 w 5"/>
                                <a:gd name="T37" fmla="*/ 675 h 4"/>
                                <a:gd name="T38" fmla="*/ 1125 w 5"/>
                                <a:gd name="T39" fmla="*/ 225 h 4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297"/>
                          <wps:cNvSpPr>
                            <a:spLocks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225 h 5"/>
                                <a:gd name="T2" fmla="*/ 675 w 3"/>
                                <a:gd name="T3" fmla="*/ 1125 h 5"/>
                                <a:gd name="T4" fmla="*/ 675 w 3"/>
                                <a:gd name="T5" fmla="*/ 1125 h 5"/>
                                <a:gd name="T6" fmla="*/ 675 w 3"/>
                                <a:gd name="T7" fmla="*/ 225 h 5"/>
                                <a:gd name="T8" fmla="*/ 675 w 3"/>
                                <a:gd name="T9" fmla="*/ 225 h 5"/>
                                <a:gd name="T10" fmla="*/ 675 w 3"/>
                                <a:gd name="T11" fmla="*/ 225 h 5"/>
                                <a:gd name="T12" fmla="*/ 450 w 3"/>
                                <a:gd name="T13" fmla="*/ 225 h 5"/>
                                <a:gd name="T14" fmla="*/ 225 w 3"/>
                                <a:gd name="T15" fmla="*/ 225 h 5"/>
                                <a:gd name="T16" fmla="*/ 0 w 3"/>
                                <a:gd name="T17" fmla="*/ 1125 h 5"/>
                                <a:gd name="T18" fmla="*/ 0 w 3"/>
                                <a:gd name="T19" fmla="*/ 1125 h 5"/>
                                <a:gd name="T20" fmla="*/ 225 w 3"/>
                                <a:gd name="T21" fmla="*/ 450 h 5"/>
                                <a:gd name="T22" fmla="*/ 0 w 3"/>
                                <a:gd name="T23" fmla="*/ 450 h 5"/>
                                <a:gd name="T24" fmla="*/ 225 w 3"/>
                                <a:gd name="T25" fmla="*/ 225 h 5"/>
                                <a:gd name="T26" fmla="*/ 225 w 3"/>
                                <a:gd name="T27" fmla="*/ 0 h 5"/>
                                <a:gd name="T28" fmla="*/ 225 w 3"/>
                                <a:gd name="T29" fmla="*/ 0 h 5"/>
                                <a:gd name="T30" fmla="*/ 225 w 3"/>
                                <a:gd name="T31" fmla="*/ 225 h 5"/>
                                <a:gd name="T32" fmla="*/ 450 w 3"/>
                                <a:gd name="T33" fmla="*/ 0 h 5"/>
                                <a:gd name="T34" fmla="*/ 675 w 3"/>
                                <a:gd name="T35" fmla="*/ 0 h 5"/>
                                <a:gd name="T36" fmla="*/ 675 w 3"/>
                                <a:gd name="T37" fmla="*/ 225 h 5"/>
                                <a:gd name="T38" fmla="*/ 675 w 3"/>
                                <a:gd name="T39" fmla="*/ 225 h 5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298"/>
                          <wps:cNvSpPr>
                            <a:spLocks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900 w 4"/>
                                <a:gd name="T1" fmla="*/ 0 h 9"/>
                                <a:gd name="T2" fmla="*/ 675 w 4"/>
                                <a:gd name="T3" fmla="*/ 900 h 9"/>
                                <a:gd name="T4" fmla="*/ 900 w 4"/>
                                <a:gd name="T5" fmla="*/ 675 h 9"/>
                                <a:gd name="T6" fmla="*/ 900 w 4"/>
                                <a:gd name="T7" fmla="*/ 900 h 9"/>
                                <a:gd name="T8" fmla="*/ 675 w 4"/>
                                <a:gd name="T9" fmla="*/ 900 h 9"/>
                                <a:gd name="T10" fmla="*/ 675 w 4"/>
                                <a:gd name="T11" fmla="*/ 1575 h 9"/>
                                <a:gd name="T12" fmla="*/ 675 w 4"/>
                                <a:gd name="T13" fmla="*/ 1575 h 9"/>
                                <a:gd name="T14" fmla="*/ 675 w 4"/>
                                <a:gd name="T15" fmla="*/ 1800 h 9"/>
                                <a:gd name="T16" fmla="*/ 675 w 4"/>
                                <a:gd name="T17" fmla="*/ 1800 h 9"/>
                                <a:gd name="T18" fmla="*/ 675 w 4"/>
                                <a:gd name="T19" fmla="*/ 1800 h 9"/>
                                <a:gd name="T20" fmla="*/ 675 w 4"/>
                                <a:gd name="T21" fmla="*/ 1800 h 9"/>
                                <a:gd name="T22" fmla="*/ 450 w 4"/>
                                <a:gd name="T23" fmla="*/ 1800 h 9"/>
                                <a:gd name="T24" fmla="*/ 0 w 4"/>
                                <a:gd name="T25" fmla="*/ 1800 h 9"/>
                                <a:gd name="T26" fmla="*/ 0 w 4"/>
                                <a:gd name="T27" fmla="*/ 1575 h 9"/>
                                <a:gd name="T28" fmla="*/ 225 w 4"/>
                                <a:gd name="T29" fmla="*/ 1125 h 9"/>
                                <a:gd name="T30" fmla="*/ 675 w 4"/>
                                <a:gd name="T31" fmla="*/ 900 h 9"/>
                                <a:gd name="T32" fmla="*/ 675 w 4"/>
                                <a:gd name="T33" fmla="*/ 0 h 9"/>
                                <a:gd name="T34" fmla="*/ 900 w 4"/>
                                <a:gd name="T35" fmla="*/ 0 h 9"/>
                                <a:gd name="T36" fmla="*/ 675 w 4"/>
                                <a:gd name="T37" fmla="*/ 900 h 9"/>
                                <a:gd name="T38" fmla="*/ 225 w 4"/>
                                <a:gd name="T39" fmla="*/ 1125 h 9"/>
                                <a:gd name="T40" fmla="*/ 0 w 4"/>
                                <a:gd name="T41" fmla="*/ 1575 h 9"/>
                                <a:gd name="T42" fmla="*/ 0 w 4"/>
                                <a:gd name="T43" fmla="*/ 1800 h 9"/>
                                <a:gd name="T44" fmla="*/ 225 w 4"/>
                                <a:gd name="T45" fmla="*/ 1800 h 9"/>
                                <a:gd name="T46" fmla="*/ 675 w 4"/>
                                <a:gd name="T47" fmla="*/ 1800 h 9"/>
                                <a:gd name="T48" fmla="*/ 675 w 4"/>
                                <a:gd name="T49" fmla="*/ 900 h 9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299"/>
                          <wps:cNvSpPr>
                            <a:spLocks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6"/>
                                <a:gd name="T2" fmla="*/ 0 w 1"/>
                                <a:gd name="T3" fmla="*/ 225 h 6"/>
                                <a:gd name="T4" fmla="*/ 0 w 1"/>
                                <a:gd name="T5" fmla="*/ 225 h 6"/>
                                <a:gd name="T6" fmla="*/ 0 w 1"/>
                                <a:gd name="T7" fmla="*/ 0 h 6"/>
                                <a:gd name="T8" fmla="*/ 0 w 1"/>
                                <a:gd name="T9" fmla="*/ 450 h 6"/>
                                <a:gd name="T10" fmla="*/ 0 w 1"/>
                                <a:gd name="T11" fmla="*/ 1350 h 6"/>
                                <a:gd name="T12" fmla="*/ 0 w 1"/>
                                <a:gd name="T13" fmla="*/ 1350 h 6"/>
                                <a:gd name="T14" fmla="*/ 0 w 1"/>
                                <a:gd name="T15" fmla="*/ 450 h 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"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00"/>
                          <wps:cNvSpPr>
                            <a:spLocks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450 w 2"/>
                                <a:gd name="T1" fmla="*/ 900 h 9"/>
                                <a:gd name="T2" fmla="*/ 225 w 2"/>
                                <a:gd name="T3" fmla="*/ 900 h 9"/>
                                <a:gd name="T4" fmla="*/ 225 w 2"/>
                                <a:gd name="T5" fmla="*/ 2025 h 9"/>
                                <a:gd name="T6" fmla="*/ 225 w 2"/>
                                <a:gd name="T7" fmla="*/ 2025 h 9"/>
                                <a:gd name="T8" fmla="*/ 225 w 2"/>
                                <a:gd name="T9" fmla="*/ 900 h 9"/>
                                <a:gd name="T10" fmla="*/ 0 w 2"/>
                                <a:gd name="T11" fmla="*/ 1125 h 9"/>
                                <a:gd name="T12" fmla="*/ 0 w 2"/>
                                <a:gd name="T13" fmla="*/ 900 h 9"/>
                                <a:gd name="T14" fmla="*/ 225 w 2"/>
                                <a:gd name="T15" fmla="*/ 900 h 9"/>
                                <a:gd name="T16" fmla="*/ 0 w 2"/>
                                <a:gd name="T17" fmla="*/ 0 h 9"/>
                                <a:gd name="T18" fmla="*/ 225 w 2"/>
                                <a:gd name="T19" fmla="*/ 0 h 9"/>
                                <a:gd name="T20" fmla="*/ 225 w 2"/>
                                <a:gd name="T21" fmla="*/ 900 h 9"/>
                                <a:gd name="T22" fmla="*/ 450 w 2"/>
                                <a:gd name="T23" fmla="*/ 675 h 9"/>
                                <a:gd name="T24" fmla="*/ 450 w 2"/>
                                <a:gd name="T25" fmla="*/ 900 h 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01"/>
                          <wps:cNvSpPr>
                            <a:spLocks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675 w 4"/>
                                <a:gd name="T1" fmla="*/ 0 h 5"/>
                                <a:gd name="T2" fmla="*/ 900 w 4"/>
                                <a:gd name="T3" fmla="*/ 675 h 5"/>
                                <a:gd name="T4" fmla="*/ 900 w 4"/>
                                <a:gd name="T5" fmla="*/ 900 h 5"/>
                                <a:gd name="T6" fmla="*/ 675 w 4"/>
                                <a:gd name="T7" fmla="*/ 450 h 5"/>
                                <a:gd name="T8" fmla="*/ 675 w 4"/>
                                <a:gd name="T9" fmla="*/ 1125 h 5"/>
                                <a:gd name="T10" fmla="*/ 450 w 4"/>
                                <a:gd name="T11" fmla="*/ 1125 h 5"/>
                                <a:gd name="T12" fmla="*/ 225 w 4"/>
                                <a:gd name="T13" fmla="*/ 900 h 5"/>
                                <a:gd name="T14" fmla="*/ 225 w 4"/>
                                <a:gd name="T15" fmla="*/ 900 h 5"/>
                                <a:gd name="T16" fmla="*/ 225 w 4"/>
                                <a:gd name="T17" fmla="*/ 450 h 5"/>
                                <a:gd name="T18" fmla="*/ 450 w 4"/>
                                <a:gd name="T19" fmla="*/ 0 h 5"/>
                                <a:gd name="T20" fmla="*/ 450 w 4"/>
                                <a:gd name="T21" fmla="*/ 0 h 5"/>
                                <a:gd name="T22" fmla="*/ 450 w 4"/>
                                <a:gd name="T23" fmla="*/ 0 h 5"/>
                                <a:gd name="T24" fmla="*/ 450 w 4"/>
                                <a:gd name="T25" fmla="*/ 0 h 5"/>
                                <a:gd name="T26" fmla="*/ 225 w 4"/>
                                <a:gd name="T27" fmla="*/ 450 h 5"/>
                                <a:gd name="T28" fmla="*/ 225 w 4"/>
                                <a:gd name="T29" fmla="*/ 900 h 5"/>
                                <a:gd name="T30" fmla="*/ 225 w 4"/>
                                <a:gd name="T31" fmla="*/ 900 h 5"/>
                                <a:gd name="T32" fmla="*/ 450 w 4"/>
                                <a:gd name="T33" fmla="*/ 1125 h 5"/>
                                <a:gd name="T34" fmla="*/ 675 w 4"/>
                                <a:gd name="T35" fmla="*/ 900 h 5"/>
                                <a:gd name="T36" fmla="*/ 675 w 4"/>
                                <a:gd name="T37" fmla="*/ 675 h 5"/>
                                <a:gd name="T38" fmla="*/ 675 w 4"/>
                                <a:gd name="T39" fmla="*/ 225 h 5"/>
                                <a:gd name="T40" fmla="*/ 675 w 4"/>
                                <a:gd name="T41" fmla="*/ 0 h 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302" name=" 302"/>
                      <wpg:cNvGrpSpPr>
                        <a:grpSpLocks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303" name=" 303"/>
                        <wps:cNvSpPr>
                          <a:spLocks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 304"/>
                        <wps:cNvSpPr>
                          <a:spLocks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 305"/>
                        <wps:cNvSpPr>
                          <a:spLocks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6" name=" 306"/>
                      <wpg:cNvGrpSpPr>
                        <a:grpSpLocks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307" name=" 307"/>
                        <wpg:cNvGrpSpPr>
                          <a:grpSpLocks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308" name=" 308"/>
                          <wps:cNvSpPr>
                            <a:spLocks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09"/>
                          <wps:cNvSpPr>
                            <a:spLocks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10"/>
                          <wps:cNvSpPr>
                            <a:spLocks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11"/>
                          <wps:cNvSpPr>
                            <a:spLocks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12"/>
                          <wps:cNvSpPr>
                            <a:spLocks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 313"/>
                        <wpg:cNvGrpSpPr>
                          <a:grpSpLocks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314" name=" 314"/>
                          <wps:cNvSpPr>
                            <a:spLocks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15"/>
                          <wps:cNvSpPr>
                            <a:spLocks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16"/>
                          <wps:cNvSpPr>
                            <a:spLocks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17"/>
                          <wps:cNvSpPr>
                            <a:spLocks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18"/>
                          <wps:cNvSpPr>
                            <a:spLocks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19"/>
                          <wps:cNvSpPr>
                            <a:spLocks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20"/>
                          <wps:cNvSpPr>
                            <a:spLocks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21"/>
                          <wps:cNvSpPr>
                            <a:spLocks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22"/>
                          <wps:cNvSpPr>
                            <a:spLocks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23"/>
                          <wps:cNvSpPr>
                            <a:spLocks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24"/>
                          <wps:cNvSpPr>
                            <a:spLocks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25"/>
                          <wps:cNvSpPr>
                            <a:spLocks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26"/>
                          <wps:cNvSpPr>
                            <a:spLocks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27"/>
                          <wps:cNvSpPr>
                            <a:spLocks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28"/>
                          <wps:cNvSpPr>
                            <a:spLocks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29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30"/>
                          <wps:cNvSpPr>
                            <a:spLocks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31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32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33"/>
                          <wps:cNvSpPr>
                            <a:spLocks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34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35"/>
                          <wps:cNvSpPr>
                            <a:spLocks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36"/>
                          <wps:cNvSpPr>
                            <a:spLocks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37"/>
                          <wps:cNvSpPr>
                            <a:spLocks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 338"/>
                        <wpg:cNvGrpSpPr>
                          <a:grpSpLocks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339" name=" 339"/>
                          <wps:cNvSpPr>
                            <a:spLocks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40"/>
                          <wps:cNvSpPr>
                            <a:spLocks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41"/>
                          <wps:cNvSpPr>
                            <a:spLocks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42"/>
                          <wps:cNvSpPr>
                            <a:spLocks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43"/>
                          <wps:cNvSpPr>
                            <a:spLocks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44"/>
                          <wps:cNvSpPr>
                            <a:spLocks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45"/>
                          <wps:cNvSpPr>
                            <a:spLocks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46"/>
                          <wps:cNvSpPr>
                            <a:spLocks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47"/>
                          <wps:cNvSpPr>
                            <a:spLocks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48"/>
                          <wps:cNvSpPr>
                            <a:spLocks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49"/>
                          <wps:cNvSpPr>
                            <a:spLocks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50"/>
                          <wps:cNvSpPr>
                            <a:spLocks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51"/>
                          <wps:cNvSpPr>
                            <a:spLocks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52"/>
                          <wps:cNvSpPr>
                            <a:spLocks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53"/>
                          <wps:cNvSpPr>
                            <a:spLocks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54"/>
                          <wps:cNvSpPr>
                            <a:spLocks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55"/>
                          <wps:cNvSpPr>
                            <a:spLocks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56"/>
                          <wps:cNvSpPr>
                            <a:spLocks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57"/>
                          <wps:cNvSpPr>
                            <a:spLocks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 358"/>
                        <wpg:cNvGrpSpPr>
                          <a:grpSpLocks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359" name=" 359"/>
                          <wps:cNvSpPr>
                            <a:spLocks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60"/>
                          <wps:cNvSpPr>
                            <a:spLocks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61"/>
                          <wps:cNvSpPr>
                            <a:spLocks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62"/>
                          <wps:cNvSpPr>
                            <a:spLocks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63"/>
                          <wps:cNvSpPr>
                            <a:spLocks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64"/>
                          <wps:cNvSpPr>
                            <a:spLocks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65"/>
                          <wps:cNvSpPr>
                            <a:spLocks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66"/>
                          <wps:cNvSpPr>
                            <a:spLocks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67"/>
                          <wps:cNvSpPr>
                            <a:spLocks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68"/>
                          <wps:cNvSpPr>
                            <a:spLocks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69"/>
                          <wps:cNvSpPr>
                            <a:spLocks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70"/>
                          <wps:cNvSpPr>
                            <a:spLocks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71"/>
                          <wps:cNvSpPr>
                            <a:spLocks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72"/>
                          <wps:cNvSpPr>
                            <a:spLocks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73"/>
                          <wps:cNvSpPr>
                            <a:spLocks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74"/>
                          <wps:cNvSpPr>
                            <a:spLocks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75"/>
                          <wps:cNvSpPr>
                            <a:spLocks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76"/>
                          <wps:cNvSpPr>
                            <a:spLocks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77"/>
                          <wps:cNvSpPr>
                            <a:spLocks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78"/>
                          <wps:cNvSpPr>
                            <a:spLocks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 379"/>
                        <wpg:cNvGrpSpPr>
                          <a:grpSpLocks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380" name=" 380"/>
                          <wps:cNvSpPr>
                            <a:spLocks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381"/>
                          <wps:cNvSpPr>
                            <a:spLocks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382"/>
                          <wps:cNvSpPr>
                            <a:spLocks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383"/>
                          <wps:cNvSpPr>
                            <a:spLocks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384"/>
                          <wps:cNvSpPr>
                            <a:spLocks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385"/>
                          <wps:cNvSpPr>
                            <a:spLocks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386"/>
                          <wps:cNvSpPr>
                            <a:spLocks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387"/>
                          <wps:cNvSpPr>
                            <a:spLocks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388"/>
                          <wps:cNvSpPr>
                            <a:spLocks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389"/>
                          <wps:cNvSpPr>
                            <a:spLocks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390"/>
                          <wps:cNvSpPr>
                            <a:spLocks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391"/>
                          <wps:cNvSpPr>
                            <a:spLocks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392"/>
                          <wps:cNvSpPr>
                            <a:spLocks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393"/>
                          <wps:cNvSpPr>
                            <a:spLocks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394"/>
                          <wps:cNvSpPr>
                            <a:spLocks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395"/>
                          <wps:cNvSpPr>
                            <a:spLocks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396"/>
                          <wps:cNvSpPr>
                            <a:spLocks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397"/>
                          <wps:cNvSpPr>
                            <a:spLocks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398"/>
                          <wps:cNvSpPr>
                            <a:spLocks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 399"/>
                        <wpg:cNvGrpSpPr>
                          <a:grpSpLocks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400" name=" 400"/>
                          <wps:cNvSpPr>
                            <a:spLocks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01"/>
                          <wps:cNvSpPr>
                            <a:spLocks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02"/>
                          <wps:cNvSpPr>
                            <a:spLocks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03"/>
                          <wps:cNvSpPr>
                            <a:spLocks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 404"/>
                          <wps:cNvSpPr>
                            <a:spLocks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 405"/>
                          <wps:cNvSpPr>
                            <a:spLocks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06"/>
                          <wps:cNvSpPr>
                            <a:spLocks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07"/>
                          <wps:cNvSpPr>
                            <a:spLocks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08"/>
                          <wps:cNvSpPr>
                            <a:spLocks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09"/>
                          <wps:cNvSpPr>
                            <a:spLocks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10"/>
                          <wps:cNvSpPr>
                            <a:spLocks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11"/>
                          <wps:cNvSpPr>
                            <a:spLocks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12"/>
                          <wps:cNvSpPr>
                            <a:spLocks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13"/>
                          <wps:cNvSpPr>
                            <a:spLocks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14"/>
                          <wps:cNvSpPr>
                            <a:spLocks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15"/>
                          <wps:cNvSpPr>
                            <a:spLocks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16"/>
                          <wps:cNvSpPr>
                            <a:spLocks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17"/>
                          <wps:cNvSpPr>
                            <a:spLocks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18"/>
                          <wps:cNvSpPr>
                            <a:spLocks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 419"/>
                        <wpg:cNvGrpSpPr>
                          <a:grpSpLocks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420" name=" 420"/>
                          <wps:cNvSpPr>
                            <a:spLocks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21"/>
                          <wps:cNvSpPr>
                            <a:spLocks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22"/>
                          <wps:cNvSpPr>
                            <a:spLocks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23"/>
                          <wps:cNvSpPr>
                            <a:spLocks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24"/>
                          <wps:cNvSpPr>
                            <a:spLocks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 425"/>
                        <wpg:cNvGrpSpPr>
                          <a:grpSpLocks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426" name=" 426"/>
                          <wps:cNvSpPr>
                            <a:spLocks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27"/>
                          <wps:cNvSpPr>
                            <a:spLocks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28"/>
                          <wps:cNvSpPr>
                            <a:spLocks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29"/>
                          <wps:cNvSpPr>
                            <a:spLocks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30"/>
                          <wps:cNvSpPr>
                            <a:spLocks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31"/>
                          <wps:cNvSpPr>
                            <a:spLocks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32"/>
                          <wps:cNvSpPr>
                            <a:spLocks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33"/>
                          <wps:cNvSpPr>
                            <a:spLocks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34"/>
                          <wps:cNvSpPr>
                            <a:spLocks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35"/>
                          <wps:cNvSpPr>
                            <a:spLocks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36"/>
                          <wps:cNvSpPr>
                            <a:spLocks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37"/>
                          <wps:cNvSpPr>
                            <a:spLocks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38"/>
                          <wps:cNvSpPr>
                            <a:spLocks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39"/>
                          <wps:cNvSpPr>
                            <a:spLocks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40"/>
                          <wps:cNvSpPr>
                            <a:spLocks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41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42"/>
                          <wps:cNvSpPr>
                            <a:spLocks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43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44"/>
                          <wps:cNvSpPr>
                            <a:spLocks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45"/>
                          <wps:cNvSpPr>
                            <a:spLocks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 446"/>
                        <wpg:cNvGrpSpPr>
                          <a:grpSpLocks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447" name=" 447"/>
                          <wps:cNvSpPr>
                            <a:spLocks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48"/>
                          <wps:cNvSpPr>
                            <a:spLocks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49"/>
                          <wps:cNvSpPr>
                            <a:spLocks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50"/>
                          <wps:cNvSpPr>
                            <a:spLocks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51"/>
                          <wps:cNvSpPr>
                            <a:spLocks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52"/>
                          <wps:cNvSpPr>
                            <a:spLocks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53"/>
                          <wps:cNvSpPr>
                            <a:spLocks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54"/>
                          <wps:cNvSpPr>
                            <a:spLocks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55"/>
                          <wps:cNvSpPr>
                            <a:spLocks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56"/>
                          <wps:cNvSpPr>
                            <a:spLocks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57"/>
                          <wps:cNvSpPr>
                            <a:spLocks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58"/>
                          <wps:cNvSpPr>
                            <a:spLocks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59"/>
                          <wps:cNvSpPr>
                            <a:spLocks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60"/>
                          <wps:cNvSpPr>
                            <a:spLocks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61"/>
                          <wps:cNvSpPr>
                            <a:spLocks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62"/>
                          <wps:cNvSpPr>
                            <a:spLocks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63"/>
                          <wps:cNvSpPr>
                            <a:spLocks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64"/>
                          <wps:cNvSpPr>
                            <a:spLocks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65"/>
                          <wps:cNvSpPr>
                            <a:spLocks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66"/>
                          <wps:cNvSpPr>
                            <a:spLocks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67"/>
                          <wps:cNvSpPr>
                            <a:spLocks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68"/>
                          <wps:cNvSpPr>
                            <a:spLocks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69"/>
                          <wps:cNvSpPr>
                            <a:spLocks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70"/>
                          <wps:cNvSpPr>
                            <a:spLocks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71"/>
                          <wps:cNvSpPr>
                            <a:spLocks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72"/>
                          <wps:cNvSpPr>
                            <a:spLocks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73"/>
                          <wps:cNvSpPr>
                            <a:spLocks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74"/>
                          <wps:cNvSpPr>
                            <a:spLocks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75"/>
                          <wps:cNvSpPr>
                            <a:spLocks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76"/>
                          <wps:cNvSpPr>
                            <a:spLocks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77"/>
                          <wps:cNvSpPr>
                            <a:spLocks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78"/>
                          <wps:cNvSpPr>
                            <a:spLocks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479"/>
                          <wps:cNvSpPr>
                            <a:spLocks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480"/>
                          <wps:cNvSpPr>
                            <a:spLocks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481"/>
                          <wps:cNvSpPr>
                            <a:spLocks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482"/>
                          <wps:cNvSpPr>
                            <a:spLocks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483"/>
                          <wps:cNvSpPr>
                            <a:spLocks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484"/>
                          <wps:cNvSpPr>
                            <a:spLocks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</a:gdLst>
                              <a:ahLst/>
                              <a:cxnLst>
                                <a:cxn ang="T54">
                                  <a:pos x="T0" y="T1"/>
                                </a:cxn>
                                <a:cxn ang="T55">
                                  <a:pos x="T2" y="T3"/>
                                </a:cxn>
                                <a:cxn ang="T56">
                                  <a:pos x="T4" y="T5"/>
                                </a:cxn>
                                <a:cxn ang="T57">
                                  <a:pos x="T6" y="T7"/>
                                </a:cxn>
                                <a:cxn ang="T58">
                                  <a:pos x="T8" y="T9"/>
                                </a:cxn>
                                <a:cxn ang="T59">
                                  <a:pos x="T10" y="T11"/>
                                </a:cxn>
                                <a:cxn ang="T60">
                                  <a:pos x="T12" y="T13"/>
                                </a:cxn>
                                <a:cxn ang="T61">
                                  <a:pos x="T14" y="T15"/>
                                </a:cxn>
                                <a:cxn ang="T62">
                                  <a:pos x="T16" y="T17"/>
                                </a:cxn>
                                <a:cxn ang="T63">
                                  <a:pos x="T18" y="T19"/>
                                </a:cxn>
                                <a:cxn ang="T64">
                                  <a:pos x="T20" y="T21"/>
                                </a:cxn>
                                <a:cxn ang="T65">
                                  <a:pos x="T22" y="T23"/>
                                </a:cxn>
                                <a:cxn ang="T66">
                                  <a:pos x="T24" y="T25"/>
                                </a:cxn>
                                <a:cxn ang="T67">
                                  <a:pos x="T26" y="T27"/>
                                </a:cxn>
                                <a:cxn ang="T68">
                                  <a:pos x="T28" y="T29"/>
                                </a:cxn>
                                <a:cxn ang="T69">
                                  <a:pos x="T30" y="T31"/>
                                </a:cxn>
                                <a:cxn ang="T70">
                                  <a:pos x="T32" y="T33"/>
                                </a:cxn>
                                <a:cxn ang="T71">
                                  <a:pos x="T34" y="T35"/>
                                </a:cxn>
                                <a:cxn ang="T72">
                                  <a:pos x="T36" y="T37"/>
                                </a:cxn>
                                <a:cxn ang="T73">
                                  <a:pos x="T38" y="T39"/>
                                </a:cxn>
                                <a:cxn ang="T74">
                                  <a:pos x="T40" y="T41"/>
                                </a:cxn>
                                <a:cxn ang="T75">
                                  <a:pos x="T42" y="T43"/>
                                </a:cxn>
                                <a:cxn ang="T76">
                                  <a:pos x="T44" y="T45"/>
                                </a:cxn>
                                <a:cxn ang="T77">
                                  <a:pos x="T46" y="T47"/>
                                </a:cxn>
                                <a:cxn ang="T78">
                                  <a:pos x="T48" y="T49"/>
                                </a:cxn>
                                <a:cxn ang="T79">
                                  <a:pos x="T50" y="T51"/>
                                </a:cxn>
                                <a:cxn ang="T8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485"/>
                          <wps:cNvSpPr>
                            <a:spLocks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486"/>
                          <wps:cNvSpPr>
                            <a:spLocks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487"/>
                          <wps:cNvSpPr>
                            <a:spLocks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488"/>
                          <wps:cNvSpPr>
                            <a:spLocks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489"/>
                          <wps:cNvSpPr>
                            <a:spLocks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490"/>
                          <wps:cNvSpPr>
                            <a:spLocks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8BD1D39" id=" 1" o:spid="_x0000_s1026" style="position:absolute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    <v:shape id=" 2" o:spid="_x0000_s1027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</v:shape>
              <v:shape id=" 3" o:spid="_x0000_s1028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    <v:path arrowok="t" o:connecttype="custom" o:connectlocs="1245,0;0,948;1245,1910;2505,948;1245,0" o:connectangles="0,0,0,0,0"/>
              </v:shape>
              <v:shape id=" 4" o:spid="_x0000_s1029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    <v:path arrowok="t" o:connecttype="custom" o:connectlocs="81000,0;0,81614;0,200531;81000,285528;84375,285528;168750,200531;168750,81614;84375,0;81000,0" o:connectangles="0,0,0,0,0,0,0,0,0"/>
              </v:shape>
              <v:group id=" 5" o:spid="_x0000_s1030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 6" o:spid="_x0000_s103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    </v:shape>
                <v:shape id=" 7" o:spid="_x0000_s103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    <v:path arrowok="t" o:connecttype="custom" o:connectlocs="0,173477;135000,173477;138375,54502;67500,0;0,54502;0,173477" o:connectangles="0,0,0,0,0,0"/>
                </v:shape>
                <v:shape id=" 8" o:spid="_x0000_s10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    <v:path arrowok="t" o:connecttype="custom" o:connectlocs="0,149853;84375,149853;87750,40969;47250,0;3375,40969;0,149853" o:connectangles="0,0,0,0,0,0"/>
                </v:shape>
                <v:line id=" 9" o:spid="_x0000_s103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    <o:lock v:ext="edit" shapetype="f"/>
                </v:line>
                <v:line id=" 10" o:spid="_x0000_s103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    <o:lock v:ext="edit" shapetype="f"/>
                </v:line>
                <v:line id=" 11" o:spid="_x0000_s103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    <o:lock v:ext="edit" shapetype="f"/>
                </v:line>
                <v:line id=" 12" o:spid="_x0000_s103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    <o:lock v:ext="edit" shapetype="f"/>
                </v:line>
                <v:line id=" 13" o:spid="_x0000_s103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    <o:lock v:ext="edit" shapetype="f"/>
                </v:line>
                <v:line id=" 14" o:spid="_x0000_s103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    <o:lock v:ext="edit" shapetype="f"/>
                </v:line>
                <v:line id=" 15" o:spid="_x0000_s104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    <o:lock v:ext="edit" shapetype="f"/>
                </v:line>
                <v:line id=" 16" o:spid="_x0000_s10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    <o:lock v:ext="edit" shapetype="f"/>
                </v:line>
                <v:line id=" 17" o:spid="_x0000_s104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    <o:lock v:ext="edit" shapetype="f"/>
                </v:line>
                <v:line id=" 18" o:spid="_x0000_s104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    <o:lock v:ext="edit" shapetype="f"/>
                </v:line>
                <v:line id=" 19" o:spid="_x0000_s104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    <o:lock v:ext="edit" shapetype="f"/>
                </v:line>
                <v:line id=" 20" o:spid="_x0000_s104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    <o:lock v:ext="edit" shapetype="f"/>
                </v:line>
                <v:line id=" 21" o:spid="_x0000_s104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    <o:lock v:ext="edit" shapetype="f"/>
                </v:line>
                <v:line id=" 22" o:spid="_x0000_s104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    <o:lock v:ext="edit" shapetype="f"/>
                </v:line>
                <v:shape id=" 23" o:spid="_x0000_s104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    <v:path arrowok="t" o:connecttype="custom" o:connectlocs="0,33900;142426,183512;71333,203852;0,33900" o:connectangles="0,0,0,0"/>
                </v:shape>
                <v:shape id=" 24" o:spid="_x0000_s10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    <v:path arrowok="t" o:connecttype="custom" o:connectlocs="0,30527;105301,163265;57844,180227;0,30527" o:connectangles="0,0,0,0"/>
                </v:shape>
                <v:line id=" 25" o:spid="_x0000_s105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    <o:lock v:ext="edit" shapetype="f"/>
                </v:line>
                <v:line id=" 26" o:spid="_x0000_s105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    <o:lock v:ext="edit" shapetype="f"/>
                </v:line>
                <v:line id=" 27" o:spid="_x0000_s105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    <o:lock v:ext="edit" shapetype="f"/>
                </v:line>
                <v:line id=" 28" o:spid="_x0000_s105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    <o:lock v:ext="edit" shapetype="f"/>
                </v:line>
                <v:line id=" 29" o:spid="_x0000_s105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    <o:lock v:ext="edit" shapetype="f"/>
                </v:line>
                <v:line id=" 30" o:spid="_x0000_s10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    <o:lock v:ext="edit" shapetype="f"/>
                </v:line>
                <v:line id=" 31" o:spid="_x0000_s105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    <o:lock v:ext="edit" shapetype="f"/>
                </v:line>
                <v:shape id=" 32" o:spid="_x0000_s10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    <v:path arrowok="t" o:connecttype="custom" o:connectlocs="132301,30518;0,186909;67961,203852;132301,30518" o:connectangles="0,0,0,0"/>
                </v:shape>
                <v:shape id=" 33" o:spid="_x0000_s105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    <v:path arrowok="t" o:connecttype="custom" o:connectlocs="101926,27143;0,163265;47460,180227;101926,27143" o:connectangles="0,0,0,0"/>
                </v:shape>
                <v:line id=" 34" o:spid="_x0000_s105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    <o:lock v:ext="edit" shapetype="f"/>
                </v:line>
                <v:line id=" 35" o:spid="_x0000_s106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    <o:lock v:ext="edit" shapetype="f"/>
                </v:line>
                <v:line id=" 36" o:spid="_x0000_s106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    <o:lock v:ext="edit" shapetype="f"/>
                </v:line>
                <v:line id=" 37" o:spid="_x0000_s106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    <o:lock v:ext="edit" shapetype="f"/>
                </v:line>
                <v:line id=" 38" o:spid="_x0000_s106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    <o:lock v:ext="edit" shapetype="f"/>
                </v:line>
                <v:line id=" 39" o:spid="_x0000_s106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    <o:lock v:ext="edit" shapetype="f"/>
                </v:line>
                <v:line id=" 40" o:spid="_x0000_s106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    <o:lock v:ext="edit" shapetype="f"/>
                </v:line>
                <v:shape id=" 41" o:spid="_x0000_s106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    <v:path arrowok="t" o:connecttype="custom" o:connectlocs="0,47897;290250,0;560250,51302" o:connectangles="0,0,0"/>
                </v:shape>
                <v:line id=" 42" o:spid="_x0000_s106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    <o:lock v:ext="edit" shapetype="f"/>
                </v:line>
                <v:shape id=" 43" o:spid="_x0000_s106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    <v:path arrowok="t" o:connecttype="custom" o:connectlocs="0,30375;74250,13500;158625,3375" o:connectangles="0,0,0"/>
                </v:shape>
                <v:shape id=" 44" o:spid="_x0000_s106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    <v:path arrowok="t" o:connecttype="custom" o:connectlocs="0,34428;114750,6840;172125,0" o:connectangles="0,0,0"/>
                </v:shape>
                <v:shape id=" 45" o:spid="_x0000_s107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    <v:path arrowok="t" o:connecttype="custom" o:connectlocs="0,37125;111375,10125;182250,3375" o:connectangles="0,0,0"/>
                </v:shape>
                <v:shape id=" 46" o:spid="_x0000_s1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    <v:path arrowok="t" o:connecttype="custom" o:connectlocs="0,40500;111375,13500;192375,3375" o:connectangles="0,0,0"/>
                </v:shape>
                <v:shape id=" 47" o:spid="_x0000_s107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    <v:path arrowok="t" o:connecttype="custom" o:connectlocs="0,41178;111375,13650;232875,0" o:connectangles="0,0,0"/>
                </v:shape>
                <v:shape id=" 48" o:spid="_x0000_s107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    <v:path arrowok="t" o:connecttype="custom" o:connectlocs="0,50625;115270,13500;179551,3375" o:connectangles="0,0,0"/>
                </v:shape>
                <v:shape id=" 49" o:spid="_x0000_s107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    <v:path arrowok="t" o:connecttype="custom" o:connectlocs="0,33750;77625,0" o:connectangles="0,0"/>
                </v:shape>
                <v:shape id=" 50" o:spid="_x0000_s107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    <v:path arrowok="t" o:connecttype="custom" o:connectlocs="0,16875;91125,0" o:connectangles="0,0"/>
                </v:shape>
                <v:shape id=" 51" o:spid="_x0000_s107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    <v:path arrowok="t" o:connecttype="custom" o:connectlocs="0,10810;50625,7283" o:connectangles="0,0"/>
                </v:shape>
                <v:line id=" 52" o:spid="_x0000_s107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    <o:lock v:ext="edit" shapetype="f"/>
                </v:line>
                <v:line id=" 53" o:spid="_x0000_s107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    <o:lock v:ext="edit" shapetype="f"/>
                </v:line>
                <v:line id=" 54" o:spid="_x0000_s107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    <o:lock v:ext="edit" shapetype="f"/>
                </v:line>
                <v:line id=" 55" o:spid="_x0000_s108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    <o:lock v:ext="edit" shapetype="f"/>
                </v:line>
                <v:line id=" 56" o:spid="_x0000_s108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    <o:lock v:ext="edit" shapetype="f"/>
                </v:line>
                <v:line id=" 57" o:spid="_x0000_s108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    <o:lock v:ext="edit" shapetype="f"/>
                </v:line>
                <v:line id=" 58" o:spid="_x0000_s10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    <o:lock v:ext="edit" shapetype="f"/>
                </v:line>
                <v:line id=" 59" o:spid="_x0000_s108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    <o:lock v:ext="edit" shapetype="f"/>
                </v:line>
                <v:line id=" 60" o:spid="_x0000_s108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    <o:lock v:ext="edit" shapetype="f"/>
                </v:line>
                <v:line id=" 61" o:spid="_x0000_s108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    <o:lock v:ext="edit" shapetype="f"/>
                </v:line>
                <v:line id=" 62" o:spid="_x0000_s108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    <o:lock v:ext="edit" shapetype="f"/>
                </v:line>
                <v:shape id=" 63" o:spid="_x0000_s108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    <v:path arrowok="t" o:connecttype="custom" o:connectlocs="0,13500;97875,0;209250,13500" o:connectangles="0,0,0"/>
                </v:shape>
                <v:shape id=" 64" o:spid="_x0000_s108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    <v:path arrowok="t" o:connecttype="custom" o:connectlocs="158625,30375;87750,13500;0,3375" o:connectangles="0,0,0"/>
                </v:shape>
                <v:shape id=" 65" o:spid="_x0000_s109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    <v:path arrowok="t" o:connecttype="custom" o:connectlocs="168750,37803;60750,10247;0,0" o:connectangles="0,0,0"/>
                </v:shape>
                <v:shape id=" 66" o:spid="_x0000_s10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    <v:path arrowok="t" o:connecttype="custom" o:connectlocs="185625,40500;74250,13500;0,3375" o:connectangles="0,0,0"/>
                </v:shape>
                <v:shape id=" 67" o:spid="_x0000_s109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    <v:path arrowok="t" o:connecttype="custom" o:connectlocs="199125,40500;87750,13500;6750,3375" o:connectangles="0,0,0"/>
                </v:shape>
                <v:shape id=" 68" o:spid="_x0000_s109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    <v:path arrowok="t" o:connecttype="custom" o:connectlocs="226125,34428;121500,13681;3375,0" o:connectangles="0,0,0"/>
                </v:shape>
                <v:shape id=" 69" o:spid="_x0000_s109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    <v:path arrowok="t" o:connecttype="custom" o:connectlocs="159301,47250;57531,13500;0,3375" o:connectangles="0,0,0"/>
                </v:shape>
                <v:shape id=" 70" o:spid="_x0000_s109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    <v:path arrowok="t" o:connecttype="custom" o:connectlocs="70875,27000;0,0" o:connectangles="0,0"/>
                </v:shape>
                <v:shape id=" 71" o:spid="_x0000_s109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    <v:path arrowok="t" o:connecttype="custom" o:connectlocs="84375,20250;0,0" o:connectangles="0,0"/>
                </v:shape>
                <v:shape id=" 72" o:spid="_x0000_s109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    <v:path arrowok="t" o:connecttype="custom" o:connectlocs="57375,14183;0,7213" o:connectangles="0,0"/>
                </v:shape>
                <v:line id=" 73" o:spid="_x0000_s109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    <o:lock v:ext="edit" shapetype="f"/>
                </v:line>
                <v:line id=" 74" o:spid="_x0000_s10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    <o:lock v:ext="edit" shapetype="f"/>
                </v:line>
                <v:line id=" 75" o:spid="_x0000_s110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    <o:lock v:ext="edit" shapetype="f"/>
                </v:line>
                <v:line id=" 76" o:spid="_x0000_s110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    <o:lock v:ext="edit" shapetype="f"/>
                </v:line>
                <v:line id=" 77" o:spid="_x0000_s110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    <o:lock v:ext="edit" shapetype="f"/>
                </v:line>
                <v:line id=" 78" o:spid="_x0000_s110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    <o:lock v:ext="edit" shapetype="f"/>
                </v:line>
                <v:line id=" 79" o:spid="_x0000_s110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    <o:lock v:ext="edit" shapetype="f"/>
                </v:line>
                <v:line id=" 80" o:spid="_x0000_s11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    <o:lock v:ext="edit" shapetype="f"/>
                </v:line>
                <v:line id=" 81" o:spid="_x0000_s110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    <o:lock v:ext="edit" shapetype="f"/>
                </v:line>
                <v:line id=" 82" o:spid="_x0000_s11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    <o:lock v:ext="edit" shapetype="f"/>
                </v:line>
                <v:line id=" 83" o:spid="_x0000_s110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    <o:lock v:ext="edit" shapetype="f"/>
                </v:line>
              </v:group>
              <v:group id=" 84" o:spid="_x0000_s110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line id=" 85" o:spid="_x0000_s111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    <o:lock v:ext="edit" shapetype="f"/>
                </v:line>
                <v:line id=" 86" o:spid="_x0000_s111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    <o:lock v:ext="edit" shapetype="f"/>
                </v:line>
                <v:line id=" 87" o:spid="_x0000_s111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    <o:lock v:ext="edit" shapetype="f"/>
                </v:line>
              </v:group>
              <v:group id=" 88" o:spid="_x0000_s1113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 89" o:spid="_x0000_s111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</v:shape>
                <v:shape id=" 90" o:spid="_x0000_s111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</v:shape>
              </v:group>
              <v:group id=" 91" o:spid="_x0000_s111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 id=" 92" o:spid="_x0000_s111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</v:shape>
                <v:shape id=" 93" o:spid="_x0000_s111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</v:shape>
                <v:line id=" 94" o:spid="_x0000_s111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    <o:lock v:ext="edit" shapetype="f"/>
                </v:line>
                <v:line id=" 95" o:spid="_x0000_s112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    <o:lock v:ext="edit" shapetype="f"/>
                </v:line>
                <v:line id=" 96" o:spid="_x0000_s11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    <o:lock v:ext="edit" shapetype="f"/>
                </v:line>
              </v:group>
              <v:shape id=" 97" o:spid="_x0000_s1122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    <v:path arrowok="t" o:connecttype="custom" o:connectlocs="45,0;60,15;60,45;30,76;0,76" o:connectangles="0,0,0,0,0"/>
              </v:shape>
              <v:shape id=" 98" o:spid="_x0000_s1123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</v:shape>
              <v:group id=" 99" o:spid="_x0000_s1124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<v:group id=" 100" o:spid="_x0000_s112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 101" o:spid="_x0000_s112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    <v:path arrowok="t" o:connecttype="custom" o:connectlocs="0,0;0,241;45,241;45,15;0,0" o:connectangles="0,0,0,0,0"/>
                  </v:shape>
                  <v:shape id=" 102" o:spid="_x0000_s112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    <v:path arrowok="t" o:connecttype="custom" o:connectlocs="0,0;0,241;45,241;45,15" o:connectangles="0,0,0,0"/>
                  </v:shape>
                </v:group>
                <v:group id=" 103" o:spid="_x0000_s112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 104" o:spid="_x0000_s112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</v:shape>
                  <v:shape id=" 105" o:spid="_x0000_s113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</v:shape>
                </v:group>
                <v:group id=" 106" o:spid="_x0000_s113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 107" o:spid="_x0000_s113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</v:shape>
                  <v:shape id=" 108" o:spid="_x0000_s113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</v:shape>
                </v:group>
                <v:group id=" 109" o:spid="_x0000_s113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 110" o:spid="_x0000_s113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  <v:shape id=" 111" o:spid="_x0000_s113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</v:group>
                <v:group id=" 112" o:spid="_x0000_s113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 113" o:spid="_x0000_s1138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    <v:path arrowok="t" o:connecttype="custom" o:connectlocs="0,30;0,0;0,30" o:connectangles="0,0,0"/>
                  </v:shape>
                  <v:line id=" 114" o:spid="_x0000_s1139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    <o:lock v:ext="edit" shapetype="f"/>
                  </v:line>
                </v:group>
                <v:group id=" 115" o:spid="_x0000_s11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 116" o:spid="_x0000_s1141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    <v:path arrowok="t" o:connecttype="custom" o:connectlocs="0,30;0,0;0,30" o:connectangles="0,0,0"/>
                  </v:shape>
                  <v:line id=" 117" o:spid="_x0000_s1142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    <o:lock v:ext="edit" shapetype="f"/>
                  </v:line>
                </v:group>
                <v:group id=" 118" o:spid="_x0000_s114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 119" o:spid="_x0000_s1144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    <v:path arrowok="t" o:connecttype="custom" o:connectlocs="45,0;0,0;45,0" o:connectangles="0,0,0"/>
                  </v:shape>
                  <v:line id=" 120" o:spid="_x0000_s1145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    <o:lock v:ext="edit" shapetype="f"/>
                  </v:line>
                </v:group>
                <v:group id=" 121" o:spid="_x0000_s114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 122" o:spid="_x0000_s1147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    <v:path arrowok="t" o:connecttype="custom" o:connectlocs="30,0;0,0;30,0" o:connectangles="0,0,0"/>
                  </v:shape>
                  <v:line id=" 123" o:spid="_x0000_s1148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    <o:lock v:ext="edit" shapetype="f"/>
                  </v:line>
                </v:group>
                <v:shape id=" 124" o:spid="_x0000_s11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5" o:spid="_x0000_s115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26" o:spid="_x0000_s115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7" o:spid="_x0000_s115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8" o:spid="_x0000_s115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29" o:spid="_x0000_s115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0" o:spid="_x0000_s11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    <v:path arrowok="t" o:connecttype="custom" o:connectlocs="0,0;0,0;0,0" o:connectangles="0,0,0"/>
                </v:shape>
                <v:shape id=" 131" o:spid="_x0000_s115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2" o:spid="_x0000_s11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3" o:spid="_x0000_s115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4" o:spid="_x0000_s115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5" o:spid="_x0000_s116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6" o:spid="_x0000_s116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7" o:spid="_x0000_s116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8" o:spid="_x0000_s116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    <v:path arrowok="t" o:connecttype="custom" o:connectlocs="0,15;0,0;0,15" o:connectangles="0,0,0"/>
                </v:shape>
                <v:shape id=" 139" o:spid="_x0000_s116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0" o:spid="_x0000_s116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41" o:spid="_x0000_s116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2" o:spid="_x0000_s116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43" o:spid="_x0000_s116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4" o:spid="_x0000_s116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5" o:spid="_x0000_s117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6" o:spid="_x0000_s11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7" o:spid="_x0000_s117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</v:group>
              <v:shape id=" 148" o:spid="_x0000_s1173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</v:shape>
              <v:group id=" 149" o:spid="_x0000_s117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<v:shape id=" 150" o:spid="_x0000_s117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    <v:path arrowok="t" o:connecttype="custom" o:connectlocs="33750,0;3375,23775;6750,27176;6750,30562;3375,33962;3375,54563;6750,54563;10125,64765;54000,16989;33750,0" o:connectangles="0,0,0,0,0,0,0,0,0,0"/>
                </v:shape>
                <v:group id=" 151" o:spid="_x0000_s117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line id=" 152" o:spid="_x0000_s1177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    <o:lock v:ext="edit" shapetype="f"/>
                  </v:line>
                  <v:line id=" 153" o:spid="_x0000_s1178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    <o:lock v:ext="edit" shapetype="f"/>
                  </v:line>
                  <v:line id=" 154" o:spid="_x0000_s1179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    <o:lock v:ext="edit" shapetype="f"/>
                  </v:line>
                  <v:line id=" 155" o:spid="_x0000_s1180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    <o:lock v:ext="edit" shapetype="f"/>
                  </v:line>
                </v:group>
                <v:group id=" 156" o:spid="_x0000_s1181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 157" o:spid="_x0000_s1182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shape id=" 158" o:spid="_x0000_s118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    </v:shape>
                    <v:group id=" 159" o:spid="_x0000_s118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line id=" 160" o:spid="_x0000_s1185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    <o:lock v:ext="edit" shapetype="f"/>
                      </v:line>
                      <v:line id=" 161" o:spid="_x0000_s1186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    <o:lock v:ext="edit" shapetype="f"/>
                      </v:line>
                      <v:line id=" 162" o:spid="_x0000_s1187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    <o:lock v:ext="edit" shapetype="f"/>
                      </v:line>
                      <v:line id=" 163" o:spid="_x0000_s1188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    <o:lock v:ext="edit" shapetype="f"/>
                      </v:line>
                    </v:group>
                  </v:group>
                  <v:shape id=" 164" o:spid="_x0000_s1189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    </v:shape>
                  <v:group id=" 165" o:spid="_x0000_s1190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 166" o:spid="_x0000_s119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</v:shape>
                    <v:group id=" 167" o:spid="_x0000_s119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shape id=" 168" o:spid="_x0000_s119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    <v:path arrowok="t" o:connecttype="custom" o:connectlocs="0,15;30,0;45,15;0,15" o:connectangles="0,0,0,0"/>
                      </v:shape>
                      <v:shape id=" 169" o:spid="_x0000_s119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    <v:path arrowok="t" o:connecttype="custom" o:connectlocs="0,15;30,0;45,15" o:connectangles="0,0,0"/>
                      </v:shape>
                    </v:group>
                    <v:group id=" 170" o:spid="_x0000_s119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<v:shape id=" 171" o:spid="_x0000_s119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    <v:path arrowok="t" o:connecttype="custom" o:connectlocs="0,0;30,15;45,0;0,0" o:connectangles="0,0,0,0"/>
                      </v:shape>
                      <v:shape id=" 172" o:spid="_x0000_s119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    <v:path arrowok="t" o:connecttype="custom" o:connectlocs="0,0;30,15;45,0" o:connectangles="0,0,0"/>
                      </v:shape>
                    </v:group>
                    <v:line id=" 173" o:spid="_x0000_s119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    <o:lock v:ext="edit" shapetype="f"/>
                    </v:line>
                    <v:line id=" 174" o:spid="_x0000_s119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    <o:lock v:ext="edit" shapetype="f"/>
                    </v:line>
                    <v:line id=" 175" o:spid="_x0000_s12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    <o:lock v:ext="edit" shapetype="f"/>
                    </v:line>
                    <v:line id=" 176" o:spid="_x0000_s120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    <o:lock v:ext="edit" shapetype="f"/>
                    </v:line>
                    <v:line id=" 177" o:spid="_x0000_s120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    <o:lock v:ext="edit" shapetype="f"/>
                    </v:line>
                    <v:line id=" 178" o:spid="_x0000_s120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    <o:lock v:ext="edit" shapetype="f"/>
                    </v:line>
                    <v:line id=" 179" o:spid="_x0000_s120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    <o:lock v:ext="edit" shapetype="f"/>
                    </v:line>
                  </v:group>
                </v:group>
                <v:group id=" 180" o:spid="_x0000_s120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 181" o:spid="_x0000_s1206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</v:shape>
                  <v:group id=" 182" o:spid="_x0000_s1207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 183" o:spid="_x0000_s12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</v:shape>
                    <v:shape id=" 184" o:spid="_x0000_s120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</v:shape>
                  </v:group>
                  <v:group id=" 185" o:spid="_x0000_s1210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shape id=" 186" o:spid="_x0000_s121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</v:shape>
                    <v:shape id=" 187" o:spid="_x0000_s121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</v:shape>
                  </v:group>
                  <v:group id=" 188" o:spid="_x0000_s1213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 189" o:spid="_x0000_s121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</v:shape>
                    <v:shape id=" 190" o:spid="_x0000_s121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</v:shape>
                  </v:group>
                  <v:group id=" 191" o:spid="_x0000_s1216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shape id=" 192" o:spid="_x0000_s121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</v:shape>
                    <v:shape id=" 193" o:spid="_x0000_s121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</v:shape>
                  </v:group>
                  <v:line id=" 194" o:spid="_x0000_s1219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    <o:lock v:ext="edit" shapetype="f"/>
                  </v:line>
                  <v:line id=" 195" o:spid="_x0000_s1220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    <o:lock v:ext="edit" shapetype="f"/>
                  </v:line>
                  <v:group id=" 196" o:spid="_x0000_s1221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 197" o:spid="_x0000_s12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    <v:path arrowok="t" o:connecttype="custom" o:connectlocs="0,30;30,0;0,30" o:connectangles="0,0,0"/>
                    </v:shape>
                    <v:line id=" 198" o:spid="_x0000_s122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    <o:lock v:ext="edit" shapetype="f"/>
                    </v:line>
                  </v:group>
                  <v:shape id=" 199" o:spid="_x0000_s1224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    <v:path arrowok="t" o:connecttype="custom" o:connectlocs="0,135;0,90;0,60;15,45;30,30;30,15;45,0" o:connectangles="0,0,0,0,0,0,0"/>
                  </v:shape>
                  <v:shape id=" 200" o:spid="_x0000_s1225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    <v:path arrowok="t" o:connecttype="custom" o:connectlocs="30,0;0,60;75,60;75,0;30,0" o:connectangles="0,0,0,0,0"/>
                  </v:shape>
                </v:group>
                <v:group id=" 201" o:spid="_x0000_s122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 202" o:spid="_x0000_s122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 203" o:spid="_x0000_s122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</v:shape>
                    <v:shape id=" 204" o:spid="_x0000_s122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</v:shape>
                  </v:group>
                  <v:group id=" 205" o:spid="_x0000_s1230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 206" o:spid="_x0000_s123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</v:shape>
                    <v:shape id=" 207" o:spid="_x0000_s123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</v:shape>
                  </v:group>
                  <v:group id=" 208" o:spid="_x0000_s1233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 209" o:spid="_x0000_s12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</v:shape>
                    <v:shape id=" 210" o:spid="_x0000_s123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</v:shape>
                  </v:group>
                  <v:group id=" 211" o:spid="_x0000_s1236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shape id=" 212" o:spid="_x0000_s123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</v:shape>
                    <v:shape id=" 213" o:spid="_x0000_s123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</v:shape>
                  </v:group>
                  <v:group id=" 214" o:spid="_x0000_s1239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 215" o:spid="_x0000_s124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    <v:path arrowok="t" o:connecttype="custom" o:connectlocs="0,0;45,0;45,15;60,15;0,0" o:connectangles="0,0,0,0,0"/>
                    </v:shape>
                    <v:shape id=" 216" o:spid="_x0000_s124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    <v:path arrowok="t" o:connecttype="custom" o:connectlocs="0,0;45,0;45,15;60,15" o:connectangles="0,0,0,0"/>
                    </v:shape>
                  </v:group>
                  <v:shape id=" 217" o:spid="_x0000_s1242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    <v:path arrowok="t" o:connecttype="custom" o:connectlocs="0,15;30,15;45,0;60,0;60,45;0,45;0,45;0,15" o:connectangles="0,0,0,0,0,0,0,0"/>
                  </v:shape>
                  <v:group id=" 218" o:spid="_x0000_s1243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 219" o:spid="_x0000_s124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</v:shape>
                    <v:shape id=" 220" o:spid="_x0000_s124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</v:shape>
                  </v:group>
                  <v:group id=" 221" o:spid="_x0000_s1246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shape id=" 222" o:spid="_x0000_s124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    <v:path arrowok="t" o:connecttype="custom" o:connectlocs="0,0;0,15;30,15;0,0" o:connectangles="0,0,0,0"/>
                    </v:shape>
                    <v:shape id=" 223" o:spid="_x0000_s124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    <v:path arrowok="t" o:connecttype="custom" o:connectlocs="0,0;0,15;30,15" o:connectangles="0,0,0"/>
                    </v:shape>
                  </v:group>
                  <v:group id=" 224" o:spid="_x0000_s1249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line id=" 225" o:spid="_x0000_s12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    <o:lock v:ext="edit" shapetype="f"/>
                    </v:line>
                    <v:line id=" 226" o:spid="_x0000_s125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    <o:lock v:ext="edit" shapetype="f"/>
                    </v:line>
                  </v:group>
                </v:group>
              </v:group>
              <v:shape id=" 227" o:spid="_x0000_s1252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</v:shape>
              <v:group id=" 228" o:spid="_x0000_s125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<v:shape id=" 229" o:spid="_x0000_s125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    </v:shape>
                <v:group id=" 230" o:spid="_x0000_s125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 231" o:spid="_x0000_s125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  <v:shape id=" 232" o:spid="_x0000_s125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</v:group>
                <v:shape id=" 233" o:spid="_x0000_s125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    <v:path arrowok="t" o:connecttype="custom" o:connectlocs="45,135;75,135;210,0;0,30;0,75;45,135" o:connectangles="0,0,0,0,0,0"/>
                </v:shape>
                <v:oval id=" 234" o:spid="_x0000_s125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    <v:path arrowok="t"/>
                </v:oval>
                <v:oval id=" 235" o:spid="_x0000_s126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    <v:path arrowok="t"/>
                </v:oval>
                <v:shape id=" 236" o:spid="_x0000_s126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    <v:path arrowok="t" o:connecttype="custom" o:connectlocs="165,135;135,135;0,0;210,45;210,75;165,135" o:connectangles="0,0,0,0,0,0"/>
                </v:shape>
                <v:shape id=" 237" o:spid="_x0000_s126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</v:shape>
                <v:group id=" 238" o:spid="_x0000_s126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 239" o:spid="_x0000_s1264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</v:shape>
                  <v:group id=" 240" o:spid="_x0000_s1265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 241" o:spid="_x0000_s126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</v:shape>
                    <v:shape id=" 242" o:spid="_x0000_s126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</v:shape>
                  </v:group>
                  <v:shape id=" 243" o:spid="_x0000_s1268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</v:shape>
                  <v:shape id=" 244" o:spid="_x0000_s1269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    <v:path arrowok="t" o:connecttype="custom" o:connectlocs="0,30;15,0;15,15;45,30" o:connectangles="0,0,0,0"/>
                  </v:shape>
                  <v:shape id=" 245" o:spid="_x0000_s1270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    <v:path arrowok="t" o:connecttype="custom" o:connectlocs="0,30;0,15;16,0;31,15" o:connectangles="0,0,0,0"/>
                  </v:shape>
                  <v:shape id=" 246" o:spid="_x0000_s1271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    <v:path arrowok="t" o:connecttype="custom" o:connectlocs="0,30;15,0;30,0;45,15" o:connectangles="0,0,0,0"/>
                  </v:shape>
                  <v:shape id=" 247" o:spid="_x0000_s1272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    <v:path arrowok="t" o:connecttype="custom" o:connectlocs="0,0;15,15;15,30;15,45" o:connectangles="0,0,0,0"/>
                  </v:shape>
                  <v:shape id=" 248" o:spid="_x0000_s1273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    <v:path arrowok="t" o:connecttype="custom" o:connectlocs="0,0;0,15;15,30;15,45" o:connectangles="0,0,0,0"/>
                  </v:shape>
                  <v:shape id=" 249" o:spid="_x0000_s1274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    <v:path arrowok="t" o:connecttype="custom" o:connectlocs="31,0;31,15;15,30;0,45" o:connectangles="0,0,0,0"/>
                  </v:shape>
                  <v:shape id=" 250" o:spid="_x0000_s1275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    <v:path arrowok="t" o:connecttype="custom" o:connectlocs="30,30;0,15;0,0" o:connectangles="0,0,0"/>
                  </v:shape>
                  <v:shape id=" 251" o:spid="_x0000_s1276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2" o:spid="_x0000_s1277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    <v:path arrowok="t" o:connecttype="custom" o:connectlocs="0,30;30,30;30,0" o:connectangles="0,0,0"/>
                  </v:shape>
                  <v:shape id=" 253" o:spid="_x0000_s1278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    <v:path arrowok="t" o:connecttype="custom" o:connectlocs="0,15;15,15;15,0" o:connectangles="0,0,0"/>
                  </v:shape>
                  <v:shape id=" 254" o:spid="_x0000_s1279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5" o:spid="_x0000_s1280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    <v:path arrowok="t" o:connecttype="custom" o:connectlocs="0,15;15,15;15,0" o:connectangles="0,0,0"/>
                  </v:shape>
                  <v:line id=" 256" o:spid="_x0000_s1281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    <o:lock v:ext="edit" shapetype="f"/>
                  </v:line>
                  <v:line id=" 257" o:spid="_x0000_s1282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    <o:lock v:ext="edit" shapetype="f"/>
                  </v:line>
                  <v:line id=" 258" o:spid="_x0000_s1283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    <o:lock v:ext="edit" shapetype="f"/>
                  </v:line>
                  <v:line id=" 259" o:spid="_x0000_s1284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    <o:lock v:ext="edit" shapetype="f"/>
                  </v:line>
                  <v:line id=" 260" o:spid="_x0000_s1285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    <o:lock v:ext="edit" shapetype="f"/>
                  </v:line>
                </v:group>
                <v:shape id=" 261" o:spid="_x0000_s128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    </v:shape>
              </v:group>
              <v:group id=" 262" o:spid="_x0000_s1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<v:group id=" 263" o:spid="_x0000_s1288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 264" o:spid="_x0000_s1289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</v:shape>
                  <v:shape id=" 265" o:spid="_x0000_s1290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</v:shape>
                  <v:shape id=" 266" o:spid="_x0000_s1291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</v:shape>
                </v:group>
                <v:group id=" 267" o:spid="_x0000_s129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 268" o:spid="_x0000_s1293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 269" o:spid="_x0000_s129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    </v:shape>
                    <v:shape id=" 270" o:spid="_x0000_s1295" style="position:absolute;left:5595;top:489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    </v:shape>
                  </v:group>
                  <v:group id=" 271" o:spid="_x0000_s1296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<v:shape id=" 272" o:spid="_x0000_s1297" style="position:absolute;left:5685;top:4839;width:90;height:106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    </v:shape>
                    <v:shape id=" 273" o:spid="_x0000_s1298" style="position:absolute;left:5775;top:4824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    </v:shape>
                  </v:group>
                  <v:group id=" 274" o:spid="_x0000_s129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<v:shape id=" 275" o:spid="_x0000_s13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    </v:shape>
                    <v:shape id=" 276" o:spid="_x0000_s130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    </v:shape>
                    <v:shape id=" 277" o:spid="_x0000_s130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    <v:path arrowok="t" o:connecttype="custom" o:connectlocs="6750,0;6750,16875;10125,16875;10125,20250;10125,20250;3375,20250;3375,20250;3375,20250;3375,16875;3375,3375;3375,3375;0,0;0,0;6750,0" o:connectangles="0,0,0,0,0,0,0,0,0,0,0,0,0,0"/>
                    </v:shape>
                    <v:shape id=" 278" o:spid="_x0000_s130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    </v:shape>
                    <v:shape id=" 279" o:spid="_x0000_s1304" style="position:absolute;left:6165;top:4734;width:60;height: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    </v:shape>
                  </v:group>
                  <v:group id=" 280" o:spid="_x0000_s1305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 281" o:spid="_x0000_s1306" style="position:absolute;left:6300;top:4734;width:90;height:9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    </v:shape>
                    <v:shape id=" 282" o:spid="_x0000_s1307" style="position:absolute;left:6375;top:4794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    </v:shape>
                  </v:group>
                  <v:group id=" 283" o:spid="_x0000_s1308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<v:shape id=" 284" o:spid="_x0000_s130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    </v:shape>
                    <v:shape id=" 285" o:spid="_x0000_s1310" style="position:absolute;left:6555;top:4869;width:90;height:91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    </v:shape>
                    <v:shape id=" 286" o:spid="_x0000_s1311" style="position:absolute;left:6615;top:4915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    </v:shape>
                    <v:shape id=" 287" o:spid="_x0000_s1312" style="position:absolute;left:6705;top:4960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    </v:shape>
                  </v:group>
                </v:group>
                <v:group id=" 288" o:spid="_x0000_s1313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 289" o:spid="_x0000_s1314" style="position:absolute;left:5610;top:5080;width:135;height:105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path="m8,3l7,3,5,7,4,7,7,3,5,2,,4,5,2,4,2,4,1,5,2,9,,7,3r1,xm7,2l8,c8,1,7,1,5,2r2,xe" fillcolor="black" strokecolor="#fc0" strokeweight=".25pt">
    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    </v:shape>
                  <v:shape id=" 290" o:spid="_x0000_s1315" style="position:absolute;left:5700;top:5080;width:90;height:12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path="m5,6c5,6,4,7,3,7,2,7,2,7,1,7r,1l,7r1,l,7v1,,1,,1,l3,4c2,4,2,4,2,4v,,1,,1,l5,,3,4v,,1,,1,c5,4,6,5,5,5v,,,1,,1xm5,6c5,5,5,5,5,5,5,5,5,4,4,4v,,-1,,-1,l1,7v1,,1,,2,c4,7,4,6,5,6xe" fillcolor="black" strokecolor="#fc0" strokeweight=".25pt">
    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    </v:shape>
                  <v:shape id=" 291" o:spid="_x0000_s1316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    </v:shape>
                  <v:shape id=" 292" o:spid="_x0000_s1317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    <v:path arrowok="t" o:connecttype="custom" o:connectlocs="10125,0;3375,3375;0,13500;0,13500;3375,3375;10125,0" o:connectangles="0,0,0,0,0,0"/>
                  </v:shape>
                  <v:shape id=" 293" o:spid="_x0000_s1318" style="position:absolute;left:5970;top:5110;width:75;height:135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    </v:shape>
                  <v:shape id=" 294" o:spid="_x0000_s1319" style="position:absolute;left:6045;top:5170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path="m5,1l1,3v,,,,,c1,4,1,4,1,4v,,1,1,1,1c3,5,4,4,4,4,4,5,3,5,2,5,2,5,1,5,1,4,,4,,4,,3,,2,1,2,1,1,2,1,3,,4,v,,1,,1,1xm5,1c4,1,4,1,4,1,3,1,3,1,2,1,1,1,1,2,1,2l5,1xe" fillcolor="black" strokecolor="#fc0" strokeweight=".25pt">
    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    </v:shape>
                  <v:shape id=" 295" o:spid="_x0000_s1320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    </v:shape>
                  <v:shape id=" 296" o:spid="_x0000_s1321" style="position:absolute;left:6285;top:5170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path="m2,4v,,-1,,-1,c,4,,3,,3,,2,,1,1,1,2,,2,,3,,4,,4,,4,,5,,5,1,5,1v,1,,2,-1,2c4,4,3,4,2,4xm5,1v,,,,-1,-1c4,,4,,3,,3,,2,,1,1v,,-1,1,,2c1,3,1,3,1,4v,,1,,1,c3,4,4,4,4,3,5,3,5,2,5,1xe" fillcolor="black" strokecolor="#fc0" strokeweight=".25pt">
    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    </v:shape>
                  <v:shape id=" 297" o:spid="_x0000_s1322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    </v:shape>
                  <v:shape id=" 298" o:spid="_x0000_s1323" style="position:absolute;left:6435;top:5095;width:60;height:135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path="m4,l3,4c4,3,4,3,4,3r,1c4,4,4,4,3,4r,3l3,8v,,,,,c3,8,3,8,3,8,2,8,2,8,2,8,1,9,,8,,8,,8,,7,,7,,6,,6,1,5,2,4,2,4,3,4l3,,4,xm3,4c2,4,2,5,1,5,1,6,,7,,7v,,,,,1c,8,1,8,1,8v1,,1,,2,l3,4xe" fillcolor="black" strokecolor="#fc0" strokeweight=".25pt">
    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    </v:shape>
                  <v:shape id=" 299" o:spid="_x0000_s1324" style="position:absolute;left:6525;top:5110;width:1;height:9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path="m,l,1,,xm,2l,6,,2xe" fillcolor="black" strokecolor="#fc0" strokeweight=".25pt">
                    <v:path arrowok="t" o:connecttype="custom" o:connectlocs="0,0;0,3375;0,3375;0,0;0,6750;0,20250;0,20250;0,6750" o:connectangles="0,0,0,0,0,0,0,0"/>
                  </v:shape>
                  <v:shape id=" 300" o:spid="_x0000_s1325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    <v:path arrowok="t" o:connecttype="custom" o:connectlocs="6750,13500;3375,13500;3375,30375;3375,30375;3375,13500;0,16875;0,13500;3375,13500;0,0;3375,0;3375,13500;6750,10125;6750,13500" o:connectangles="0,0,0,0,0,0,0,0,0,0,0,0,0"/>
                  </v:shape>
                  <v:shape id=" 301" o:spid="_x0000_s1326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    </v:shape>
                </v:group>
              </v:group>
              <v:group id=" 302" o:spid="_x0000_s132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<v:shape id=" 303" o:spid="_x0000_s132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</v:shape>
                <v:shape id=" 304" o:spid="_x0000_s132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</v:shape>
                <v:shape id=" 305" o:spid="_x0000_s133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</v:shape>
              </v:group>
              <v:group id=" 306" o:spid="_x0000_s1331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<v:group id=" 307" o:spid="_x0000_s1332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 308" o:spid="_x0000_s1333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    <v:path arrowok="t" o:connecttype="custom" o:connectlocs="90,30;0,30;15,15;105,0;90,30" o:connectangles="0,0,0,0,0"/>
                  </v:shape>
                  <v:shape id=" 309" o:spid="_x0000_s1334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    <v:path arrowok="t" o:connecttype="custom" o:connectlocs="45,15;0,91;15,61;60,0;45,15" o:connectangles="0,0,0,0,0"/>
                  </v:shape>
                  <v:shape id=" 310" o:spid="_x0000_s1335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    <v:path arrowok="t" o:connecttype="custom" o:connectlocs="90,30;0,75;15,60;105,0;90,30" o:connectangles="0,0,0,0,0"/>
                  </v:shape>
                  <v:shape id=" 311" o:spid="_x0000_s1336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    <v:path arrowok="t" o:connecttype="custom" o:connectlocs="0,451;0,30;15,0;15,421;0,451" o:connectangles="0,0,0,0,0"/>
                  </v:shape>
                  <v:shape id=" 312" o:spid="_x0000_s1337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</v:shape>
                </v:group>
                <v:group id=" 313" o:spid="_x0000_s133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 314" o:spid="_x0000_s1339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    <v:path arrowok="t" o:connecttype="custom" o:connectlocs="45,30;0,60;15,45;60,0;45,30" o:connectangles="0,0,0,0,0"/>
                  </v:shape>
                  <v:shape id=" 315" o:spid="_x0000_s1340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    <v:path arrowok="t" o:connecttype="custom" o:connectlocs="30,15;0,45;15,15;45,0;30,15" o:connectangles="0,0,0,0,0"/>
                  </v:shape>
                  <v:shape id=" 316" o:spid="_x0000_s1341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    <v:path arrowok="t" o:connecttype="custom" o:connectlocs="30,45;0,30;15,0;45,15;30,45" o:connectangles="0,0,0,0,0"/>
                  </v:shape>
                  <v:shape id=" 317" o:spid="_x0000_s1342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    <v:path arrowok="t" o:connecttype="custom" o:connectlocs="0,75;0,30;0,0;15,45;0,75" o:connectangles="0,0,0,0,0"/>
                  </v:shape>
                  <v:shape id=" 318" o:spid="_x0000_s1343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    <v:path arrowok="t" o:connecttype="custom" o:connectlocs="0,75;15,15;30,0;15,60;0,75" o:connectangles="0,0,0,0,0"/>
                  </v:shape>
                  <v:shape id=" 319" o:spid="_x0000_s1344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320" o:spid="_x0000_s1345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    <v:path arrowok="t" o:connecttype="custom" o:connectlocs="30,60;0,15;0,0;45,30;30,60" o:connectangles="0,0,0,0,0"/>
                  </v:shape>
                  <v:shape id=" 321" o:spid="_x0000_s1346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    <v:path arrowok="t" o:connecttype="custom" o:connectlocs="0,75;0,30;15,0;0,45;0,75" o:connectangles="0,0,0,0,0"/>
                  </v:shape>
                  <v:shape id=" 322" o:spid="_x0000_s1347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    <v:path arrowok="t" o:connecttype="custom" o:connectlocs="30,15;0,30;15,15;45,0;30,15" o:connectangles="0,0,0,0,0"/>
                  </v:shape>
                  <v:shape id=" 323" o:spid="_x0000_s1348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    <v:path arrowok="t" o:connecttype="custom" o:connectlocs="15,30;0,15;0,0;30,15;15,30" o:connectangles="0,0,0,0,0"/>
                  </v:shape>
                  <v:shape id=" 324" o:spid="_x0000_s1349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    <v:path arrowok="t" o:connecttype="custom" o:connectlocs="15,45;0,15;15,0;15,30;15,45" o:connectangles="0,0,0,0,0"/>
                  </v:shape>
                  <v:shape id=" 325" o:spid="_x0000_s1350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    <v:path arrowok="t" o:connecttype="custom" o:connectlocs="0,60;15,30;15,0;15,45;0,60" o:connectangles="0,0,0,0,0"/>
                  </v:shape>
                  <v:shape id=" 326" o:spid="_x0000_s1351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    <v:path arrowok="t" o:connecttype="custom" o:connectlocs="0,60;15,15;15,0;0,45;0,60" o:connectangles="0,0,0,0,0"/>
                  </v:shape>
                  <v:shape id=" 327" o:spid="_x0000_s1352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    <v:path arrowok="t" o:connecttype="custom" o:connectlocs="15,60;0,15;15,0;15,45;15,60" o:connectangles="0,0,0,0,0"/>
                  </v:shape>
                  <v:shape id=" 328" o:spid="_x0000_s1353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    <v:path arrowok="t" o:connecttype="custom" o:connectlocs="30,61;0,31;15,0;45,46;30,61" o:connectangles="0,0,0,0,0"/>
                  </v:shape>
                  <v:shape id=" 329" o:spid="_x0000_s1354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    <v:path arrowok="t" o:connecttype="custom" o:connectlocs="30,46;0,15;15,0;45,15;30,46" o:connectangles="0,0,0,0,0"/>
                  </v:shape>
                  <v:shape id=" 330" o:spid="_x0000_s1355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    <v:path arrowok="t" o:connecttype="custom" o:connectlocs="15,31;0,16;15,0;30,0;15,31" o:connectangles="0,0,0,0,0"/>
                  </v:shape>
                  <v:shape id=" 331" o:spid="_x0000_s1356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    <v:path arrowok="t" o:connecttype="custom" o:connectlocs="15,31;0,15;15,0;30,15;15,31" o:connectangles="0,0,0,0,0"/>
                  </v:shape>
                  <v:shape id=" 332" o:spid="_x0000_s1357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    <v:path arrowok="t" o:connecttype="custom" o:connectlocs="60,15;0,15;15,0;75,0;60,15" o:connectangles="0,0,0,0,0"/>
                  </v:shape>
                  <v:shape id=" 333" o:spid="_x0000_s1358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    <v:path arrowok="t" o:connecttype="custom" o:connectlocs="30,15;0,15;15,0;45,0;30,15" o:connectangles="0,0,0,0,0"/>
                  </v:shape>
                  <v:shape id=" 334" o:spid="_x0000_s1359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    <v:path arrowok="t" o:connecttype="custom" o:connectlocs="30,15;0,15;15,0;45,0;30,15" o:connectangles="0,0,0,0,0"/>
                  </v:shape>
                  <v:shape id=" 335" o:spid="_x0000_s1360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    <v:path arrowok="t" o:connecttype="custom" o:connectlocs="45,15;0,31;15,0;60,0;45,15" o:connectangles="0,0,0,0,0"/>
                  </v:shape>
                  <v:shape id=" 336" o:spid="_x0000_s1361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    <v:path arrowok="t" o:connecttype="custom" o:connectlocs="60,31;0,91;15,61;75,0;60,31" o:connectangles="0,0,0,0,0"/>
                  </v:shape>
                  <v:shape id=" 337" o:spid="_x0000_s1362" style="position:absolute;left:4244;top:4899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</v:shape>
                </v:group>
                <v:group id=" 338" o:spid="_x0000_s1363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 339" o:spid="_x0000_s1364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340" o:spid="_x0000_s1365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341" o:spid="_x0000_s1366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342" o:spid="_x0000_s1367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43" o:spid="_x0000_s1368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344" o:spid="_x0000_s1369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345" o:spid="_x0000_s1370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346" o:spid="_x0000_s1371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347" o:spid="_x0000_s1372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348" o:spid="_x0000_s1373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349" o:spid="_x0000_s1374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    <v:path arrowok="t" o:connecttype="custom" o:connectlocs="0,105;0,15;15,0;0,90;0,105" o:connectangles="0,0,0,0,0"/>
                  </v:shape>
                  <v:shape id=" 350" o:spid="_x0000_s1375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351" o:spid="_x0000_s1376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352" o:spid="_x0000_s1377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53" o:spid="_x0000_s1378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54" o:spid="_x0000_s1379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55" o:spid="_x0000_s1380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    <v:path arrowok="t" o:connecttype="custom" o:connectlocs="60,31;0,46;0,31;75,0;60,31" o:connectangles="0,0,0,0,0"/>
                  </v:shape>
                  <v:shape id=" 356" o:spid="_x0000_s1381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    <v:path arrowok="t" o:connecttype="custom" o:connectlocs="45,15;0,75;0,45;45,0;45,15" o:connectangles="0,0,0,0,0"/>
                  </v:shape>
                  <v:shape id=" 357" o:spid="_x0000_s1382" style="position:absolute;left:4439;top:5366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358" o:spid="_x0000_s138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 359" o:spid="_x0000_s1384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    <v:path arrowok="t" o:connecttype="custom" o:connectlocs="30,30;0,45;0,30;30,0;30,30" o:connectangles="0,0,0,0,0"/>
                  </v:shape>
                  <v:shape id=" 360" o:spid="_x0000_s1385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    <v:path arrowok="t" o:connecttype="custom" o:connectlocs="46,45;0,30;15,0;46,30;46,45" o:connectangles="0,0,0,0,0"/>
                  </v:shape>
                  <v:shape id=" 361" o:spid="_x0000_s1386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    <v:path arrowok="t" o:connecttype="custom" o:connectlocs="0,75;0,15;0,0;15,45;0,75" o:connectangles="0,0,0,0,0"/>
                  </v:shape>
                  <v:shape id=" 362" o:spid="_x0000_s1387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    <v:path arrowok="t" o:connecttype="custom" o:connectlocs="0,60;0,15;15,0;0,45;0,60" o:connectangles="0,0,0,0,0"/>
                  </v:shape>
                  <v:shape id=" 363" o:spid="_x0000_s1388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    <v:path arrowok="t" o:connecttype="custom" o:connectlocs="0,105;15,30;30,0;15,75;0,105" o:connectangles="0,0,0,0,0"/>
                  </v:shape>
                  <v:shape id=" 364" o:spid="_x0000_s1389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    <v:path arrowok="t" o:connecttype="custom" o:connectlocs="0,75;0,15;0,0;15,45;0,75" o:connectangles="0,0,0,0,0"/>
                  </v:shape>
                  <v:shape id=" 365" o:spid="_x0000_s1390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    <v:path arrowok="t" o:connecttype="custom" o:connectlocs="30,60;0,15;15,0;30,45;30,60" o:connectangles="0,0,0,0,0"/>
                  </v:shape>
                  <v:shape id=" 366" o:spid="_x0000_s1391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    <v:path arrowok="t" o:connecttype="custom" o:connectlocs="30,45;0,15;15,0;45,30;30,45" o:connectangles="0,0,0,0,0"/>
                  </v:shape>
                  <v:shape id=" 367" o:spid="_x0000_s1392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    <v:path arrowok="t" o:connecttype="custom" o:connectlocs="45,15;0,15;15,0;60,0;45,15" o:connectangles="0,0,0,0,0"/>
                  </v:shape>
                  <v:shape id=" 368" o:spid="_x0000_s1393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    <v:path arrowok="t" o:connecttype="custom" o:connectlocs="31,15;0,30;0,0;46,0;31,15" o:connectangles="0,0,0,0,0"/>
                  </v:shape>
                  <v:shape id=" 369" o:spid="_x0000_s1394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    <v:path arrowok="t" o:connecttype="custom" o:connectlocs="45,30;0,60;15,30;45,0;45,30" o:connectangles="0,0,0,0,0"/>
                  </v:shape>
                  <v:shape id=" 370" o:spid="_x0000_s1395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    <v:path arrowok="t" o:connecttype="custom" o:connectlocs="0,105;15,15;30,0;15,75;0,105" o:connectangles="0,0,0,0,0"/>
                  </v:shape>
                  <v:shape id=" 371" o:spid="_x0000_s1396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    <v:path arrowok="t" o:connecttype="custom" o:connectlocs="30,75;0,15;15,0;30,45;30,75" o:connectangles="0,0,0,0,0"/>
                  </v:shape>
                  <v:shape id=" 372" o:spid="_x0000_s1397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    <v:path arrowok="t" o:connecttype="custom" o:connectlocs="30,45;0,15;0,0;45,30;30,45" o:connectangles="0,0,0,0,0"/>
                  </v:shape>
                  <v:shape id=" 373" o:spid="_x0000_s1398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    <v:path arrowok="t" o:connecttype="custom" o:connectlocs="60,31;0,16;0,0;60,16;60,31" o:connectangles="0,0,0,0,0"/>
                  </v:shape>
                  <v:shape id=" 374" o:spid="_x0000_s1399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    <v:path arrowok="t" o:connecttype="custom" o:connectlocs="61,16;0,46;0,16;61,0;61,16" o:connectangles="0,0,0,0,0"/>
                  </v:shape>
                  <v:shape id=" 375" o:spid="_x0000_s1400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    <v:path arrowok="t" o:connecttype="custom" o:connectlocs="31,16;0,31;0,16;31,0;31,16" o:connectangles="0,0,0,0,0"/>
                  </v:shape>
                  <v:shape id=" 376" o:spid="_x0000_s1401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    <v:path arrowok="t" o:connecttype="custom" o:connectlocs="30,15;0,30;0,0;30,0;30,15" o:connectangles="0,0,0,0,0"/>
                  </v:shape>
                  <v:shape id=" 377" o:spid="_x0000_s1402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    <v:path arrowok="t" o:connecttype="custom" o:connectlocs="45,30;0,60;0,45;45,0;45,30" o:connectangles="0,0,0,0,0"/>
                  </v:shape>
                  <v:shape id=" 378" o:spid="_x0000_s1403" style="position:absolute;left:4679;top:5802;width:271;height:435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</v:shape>
                </v:group>
                <v:group id=" 379" o:spid="_x0000_s1404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 380" o:spid="_x0000_s1405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    <v:path arrowok="t" o:connecttype="custom" o:connectlocs="15,15;0,45;15,15;30,0;15,15" o:connectangles="0,0,0,0,0"/>
                  </v:shape>
                  <v:shape id=" 381" o:spid="_x0000_s1406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    <v:path arrowok="t" o:connecttype="custom" o:connectlocs="15,30;0,30;0,15;30,0;15,30" o:connectangles="0,0,0,0,0"/>
                  </v:shape>
                  <v:shape id=" 382" o:spid="_x0000_s1407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    <v:path arrowok="t" o:connecttype="custom" o:connectlocs="30,30;0,30;15,0;30,15;30,30" o:connectangles="0,0,0,0,0"/>
                  </v:shape>
                  <v:shape id=" 383" o:spid="_x0000_s1408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84" o:spid="_x0000_s1409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    <v:path arrowok="t" o:connecttype="custom" o:connectlocs="75,15;0,45;0,15;90,0;75,15" o:connectangles="0,0,0,0,0"/>
                  </v:shape>
                  <v:shape id=" 385" o:spid="_x0000_s1410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    <v:path arrowok="t" o:connecttype="custom" o:connectlocs="30,15;0,45;0,15;30,0;30,15" o:connectangles="0,0,0,0,0"/>
                  </v:shape>
                  <v:shape id=" 386" o:spid="_x0000_s1411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    <v:path arrowok="t" o:connecttype="custom" o:connectlocs="30,45;0,30;0,0;30,15;30,45" o:connectangles="0,0,0,0,0"/>
                  </v:shape>
                  <v:shape id=" 387" o:spid="_x0000_s1412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    <v:path arrowok="t" o:connecttype="custom" o:connectlocs="15,75;0,15;0,0;15,45;15,75" o:connectangles="0,0,0,0,0"/>
                  </v:shape>
                  <v:shape id=" 388" o:spid="_x0000_s1413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    <v:path arrowok="t" o:connecttype="custom" o:connectlocs="0,75;15,30;15,0;0,60;0,75" o:connectangles="0,0,0,0,0"/>
                  </v:shape>
                  <v:shape id=" 389" o:spid="_x0000_s1414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    <v:path arrowok="t" o:connecttype="custom" o:connectlocs="0,90;30,15;45,0;15,75;0,90" o:connectangles="0,0,0,0,0"/>
                  </v:shape>
                  <v:shape id=" 390" o:spid="_x0000_s1415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    <v:path arrowok="t" o:connecttype="custom" o:connectlocs="0,105;15,15;15,0;15,90;0,105" o:connectangles="0,0,0,0,0"/>
                  </v:shape>
                  <v:shape id=" 391" o:spid="_x0000_s1416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    <v:path arrowok="t" o:connecttype="custom" o:connectlocs="15,135;0,15;0,0;15,120;15,135" o:connectangles="0,0,0,0,0"/>
                  </v:shape>
                  <v:shape id=" 392" o:spid="_x0000_s1417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    <v:path arrowok="t" o:connecttype="custom" o:connectlocs="30,60;0,30;15,0;30,45;30,60" o:connectangles="0,0,0,0,0"/>
                  </v:shape>
                  <v:shape id=" 393" o:spid="_x0000_s1418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94" o:spid="_x0000_s1419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95" o:spid="_x0000_s1420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96" o:spid="_x0000_s1421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    <v:path arrowok="t" o:connecttype="custom" o:connectlocs="60,31;0,46;15,31;75,0;60,31" o:connectangles="0,0,0,0,0"/>
                  </v:shape>
                  <v:shape id=" 397" o:spid="_x0000_s1422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    <v:path arrowok="t" o:connecttype="custom" o:connectlocs="45,15;0,75;15,45;60,0;45,15" o:connectangles="0,0,0,0,0"/>
                  </v:shape>
                  <v:shape id=" 398" o:spid="_x0000_s1423" style="position:absolute;left:7546;top:5366;width:270;height:42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</v:shape>
                </v:group>
                <v:group id=" 399" o:spid="_x0000_s1424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 400" o:spid="_x0000_s1425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401" o:spid="_x0000_s1426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402" o:spid="_x0000_s1427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403" o:spid="_x0000_s1428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404" o:spid="_x0000_s1429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405" o:spid="_x0000_s1430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406" o:spid="_x0000_s1431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407" o:spid="_x0000_s1432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408" o:spid="_x0000_s1433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409" o:spid="_x0000_s1434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410" o:spid="_x0000_s1435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    <v:path arrowok="t" o:connecttype="custom" o:connectlocs="0,105;0,15;15,0;0,90;0,105" o:connectangles="0,0,0,0,0"/>
                  </v:shape>
                  <v:shape id=" 411" o:spid="_x0000_s1436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412" o:spid="_x0000_s1437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413" o:spid="_x0000_s1438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414" o:spid="_x0000_s1439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415" o:spid="_x0000_s1440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416" o:spid="_x0000_s1441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    <v:path arrowok="t" o:connecttype="custom" o:connectlocs="60,31;0,46;0,31;75,0;60,31" o:connectangles="0,0,0,0,0"/>
                  </v:shape>
                  <v:shape id=" 417" o:spid="_x0000_s1442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    <v:path arrowok="t" o:connecttype="custom" o:connectlocs="45,15;0,75;0,45;45,0;45,15" o:connectangles="0,0,0,0,0"/>
                  </v:shape>
                  <v:shape id=" 418" o:spid="_x0000_s1443" style="position:absolute;left:7726;top:4915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419" o:spid="_x0000_s1444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 420" o:spid="_x0000_s1445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    <v:path arrowok="t" o:connecttype="custom" o:connectlocs="91,15;0,31;15,0;106,0;91,15" o:connectangles="0,0,0,0,0"/>
                  </v:shape>
                  <v:shape id=" 421" o:spid="_x0000_s1446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    <v:path arrowok="t" o:connecttype="custom" o:connectlocs="45,31;0,91;15,76;60,0;45,31" o:connectangles="0,0,0,0,0"/>
                  </v:shape>
                  <v:shape id=" 422" o:spid="_x0000_s1447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    <v:path arrowok="t" o:connecttype="custom" o:connectlocs="75,15;0,75;0,45;90,0;75,15" o:connectangles="0,0,0,0,0"/>
                  </v:shape>
                  <v:shape id=" 423" o:spid="_x0000_s1448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    <v:path arrowok="t" o:connecttype="custom" o:connectlocs="0,451;0,15;15,0;15,421;0,451" o:connectangles="0,0,0,0,0"/>
                  </v:shape>
                  <v:shape id=" 424" o:spid="_x0000_s1449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</v:shape>
                </v:group>
                <v:group id=" 425" o:spid="_x0000_s145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 426" o:spid="_x0000_s1451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    <v:path arrowok="t" o:connecttype="custom" o:connectlocs="30,15;0,45;15,15;45,0;30,15" o:connectangles="0,0,0,0,0"/>
                  </v:shape>
                  <v:shape id=" 427" o:spid="_x0000_s1452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    <v:path arrowok="t" o:connecttype="custom" o:connectlocs="30,45;0,15;15,0;45,15;30,45" o:connectangles="0,0,0,0,0"/>
                  </v:shape>
                  <v:shape id=" 428" o:spid="_x0000_s1453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    <v:path arrowok="t" o:connecttype="custom" o:connectlocs="15,60;0,15;15,0;30,45;15,60" o:connectangles="0,0,0,0,0"/>
                  </v:shape>
                  <v:shape id=" 429" o:spid="_x0000_s1454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    <v:path arrowok="t" o:connecttype="custom" o:connectlocs="0,75;15,30;30,0;15,60;0,75" o:connectangles="0,0,0,0,0"/>
                  </v:shape>
                  <v:shape id=" 430" o:spid="_x0000_s1455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    <v:path arrowok="t" o:connecttype="custom" o:connectlocs="0,90;15,15;30,0;15,75;0,90" o:connectangles="0,0,0,0,0"/>
                  </v:shape>
                  <v:shape id=" 431" o:spid="_x0000_s1456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    <v:path arrowok="t" o:connecttype="custom" o:connectlocs="0,75;0,30;15,0;15,60;0,75" o:connectangles="0,0,0,0,0"/>
                  </v:shape>
                  <v:shape id=" 432" o:spid="_x0000_s1457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    <v:path arrowok="t" o:connecttype="custom" o:connectlocs="30,75;0,30;15,0;45,45;30,75" o:connectangles="0,0,0,0,0"/>
                  </v:shape>
                  <v:shape id=" 433" o:spid="_x0000_s1458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    <v:path arrowok="t" o:connecttype="custom" o:connectlocs="30,45;0,15;15,0;45,15;30,45" o:connectangles="0,0,0,0,0"/>
                  </v:shape>
                  <v:shape id=" 434" o:spid="_x0000_s1459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    <v:path arrowok="t" o:connecttype="custom" o:connectlocs="30,30;0,30;0,0;45,15;30,30" o:connectangles="0,0,0,0,0"/>
                  </v:shape>
                  <v:shape id=" 435" o:spid="_x0000_s1460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    <v:path arrowok="t" o:connecttype="custom" o:connectlocs="45,30;0,30;15,15;45,0;45,30" o:connectangles="0,0,0,0,0"/>
                  </v:shape>
                  <v:shape id=" 436" o:spid="_x0000_s1461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    <v:path arrowok="t" o:connecttype="custom" o:connectlocs="30,15;0,60;0,30;45,0;30,15" o:connectangles="0,0,0,0,0"/>
                  </v:shape>
                  <v:shape id=" 437" o:spid="_x0000_s1462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    <v:path arrowok="t" o:connecttype="custom" o:connectlocs="0,120;15,30;15,0;0,90;0,120" o:connectangles="0,0,0,0,0"/>
                  </v:shape>
                  <v:shape id=" 438" o:spid="_x0000_s1463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    <v:path arrowok="t" o:connecttype="custom" o:connectlocs="30,75;0,30;15,0;45,60;30,75" o:connectangles="0,0,0,0,0"/>
                  </v:shape>
                  <v:shape id=" 439" o:spid="_x0000_s1464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    <v:path arrowok="t" o:connecttype="custom" o:connectlocs="30,61;0,31;15,0;45,31;30,61" o:connectangles="0,0,0,0,0"/>
                  </v:shape>
                  <v:shape id=" 440" o:spid="_x0000_s1465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    <v:path arrowok="t" o:connecttype="custom" o:connectlocs="60,31;0,15;15,0;75,0;60,31" o:connectangles="0,0,0,0,0"/>
                  </v:shape>
                  <v:shape id=" 441" o:spid="_x0000_s1466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    <v:path arrowok="t" o:connecttype="custom" o:connectlocs="60,15;0,31;15,15;75,0;60,15" o:connectangles="0,0,0,0,0"/>
                  </v:shape>
                  <v:shape id=" 442" o:spid="_x0000_s1467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    <v:path arrowok="t" o:connecttype="custom" o:connectlocs="30,15;0,31;15,0;45,0;30,15" o:connectangles="0,0,0,0,0"/>
                  </v:shape>
                  <v:shape id=" 443" o:spid="_x0000_s1468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    <v:path arrowok="t" o:connecttype="custom" o:connectlocs="30,31;0,31;15,15;45,0;30,31" o:connectangles="0,0,0,0,0"/>
                  </v:shape>
                  <v:shape id=" 444" o:spid="_x0000_s1469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    <v:path arrowok="t" o:connecttype="custom" o:connectlocs="45,16;0,61;15,46;60,0;45,16" o:connectangles="0,0,0,0,0"/>
                  </v:shape>
                  <v:shape id=" 445" o:spid="_x0000_s1470" style="position:absolute;left:7921;top:4463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</v:shape>
                </v:group>
                <v:group id=" 446" o:spid="_x0000_s147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 447" o:spid="_x0000_s1472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    <v:path arrowok="t" o:connecttype="custom" o:connectlocs="30,30;0,76;15,60;45,0;30,30" o:connectangles="0,0,0,0,0"/>
                  </v:shape>
                  <v:shape id=" 448" o:spid="_x0000_s1473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    <v:path arrowok="t" o:connecttype="custom" o:connectlocs="105,30;0,195;0,165;105,0;105,30" o:connectangles="0,0,0,0,0"/>
                  </v:shape>
                  <v:shape id=" 449" o:spid="_x0000_s1474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    <v:path arrowok="t" o:connecttype="custom" o:connectlocs="210,136;0,30;15,0;225,121;210,136" o:connectangles="0,0,0,0,0"/>
                  </v:shape>
                  <v:shape id=" 450" o:spid="_x0000_s1475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</v:shape>
                  <v:shape id=" 451" o:spid="_x0000_s1476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    <v:path arrowok="t" o:connecttype="custom" o:connectlocs="180,15;0,196;15,181;195,0;180,15" o:connectangles="0,0,0,0,0"/>
                  </v:shape>
                  <v:shape id=" 452" o:spid="_x0000_s1477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    <v:path arrowok="t" o:connecttype="custom" o:connectlocs="60,60;0,15;15,0;60,45;60,60" o:connectangles="0,0,0,0,0"/>
                  </v:shape>
                  <v:shape id=" 453" o:spid="_x0000_s1478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    <v:path arrowok="t" o:connecttype="custom" o:connectlocs="180,0;0,181;60,241;240,45;180,0" o:connectangles="0,0,0,0,0"/>
                  </v:shape>
                  <v:shape id=" 454" o:spid="_x0000_s1479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    <v:path arrowok="t" o:connecttype="custom" o:connectlocs="60,45;0,30;15,0;60,15;60,45" o:connectangles="0,0,0,0,0"/>
                  </v:shape>
                  <v:shape id=" 455" o:spid="_x0000_s1480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    <v:path arrowok="t" o:connecttype="custom" o:connectlocs="0,285;0,15;15,0;15,255;0,285" o:connectangles="0,0,0,0,0"/>
                  </v:shape>
                  <v:shape id=" 456" o:spid="_x0000_s1481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    <v:path arrowok="t" o:connecttype="custom" o:connectlocs="75,45;0,30;0,0;90,30;75,45" o:connectangles="0,0,0,0,0"/>
                  </v:shape>
                  <v:shape id=" 457" o:spid="_x0000_s1482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    <v:path arrowok="t" o:connecttype="custom" o:connectlocs="180,30;0,240;15,210;180,0;180,30" o:connectangles="0,0,0,0,0"/>
                  </v:shape>
                  <v:shape id=" 458" o:spid="_x0000_s1483" style="position:absolute;left:5505;top:6328;width:255;height:285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</v:shape>
                  <v:shape id=" 459" o:spid="_x0000_s1484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    <v:path arrowok="t" o:connecttype="custom" o:connectlocs="0,195;30,15;30,0;15,180;0,195" o:connectangles="0,0,0,0,0"/>
                  </v:shape>
                  <v:shape id=" 460" o:spid="_x0000_s1485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    <v:path arrowok="t" o:connecttype="custom" o:connectlocs="0,75;15,15;15,0;15,60;0,75" o:connectangles="0,0,0,0,0"/>
                  </v:shape>
                  <v:shape id=" 461" o:spid="_x0000_s1486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    <v:path arrowok="t" o:connecttype="custom" o:connectlocs="240,30;0,15;0,0;240,15;240,30" o:connectangles="0,0,0,0,0"/>
                  </v:shape>
                  <v:shape id=" 462" o:spid="_x0000_s1487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</v:shape>
                  <v:shape id=" 463" o:spid="_x0000_s1488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    <v:path arrowok="t" o:connecttype="custom" o:connectlocs="0,270;0,30;0,0;15,255;0,270" o:connectangles="0,0,0,0,0"/>
                  </v:shape>
                  <v:shape id=" 464" o:spid="_x0000_s1489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    <v:path arrowok="t" o:connecttype="custom" o:connectlocs="90,30;0,30;15,15;90,0;90,30" o:connectangles="0,0,0,0,0"/>
                  </v:shape>
                  <v:shape id=" 465" o:spid="_x0000_s1490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    <v:path arrowok="t" o:connecttype="custom" o:connectlocs="0,0;15,240;90,240;90,0;0,0" o:connectangles="0,0,0,0,0"/>
                  </v:shape>
                  <v:shape id=" 466" o:spid="_x0000_s1491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    <v:path arrowok="t" o:connecttype="custom" o:connectlocs="15,150;0,15;15,0;30,120;15,150" o:connectangles="0,0,0,0,0"/>
                  </v:shape>
                  <v:shape id=" 467" o:spid="_x0000_s1492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    <v:path arrowok="t" o:connecttype="custom" o:connectlocs="120,135;0,30;15,0;135,120;120,135" o:connectangles="0,0,0,0,0"/>
                  </v:shape>
                  <v:shape id=" 468" o:spid="_x0000_s1493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    <v:path arrowok="t" o:connecttype="custom" o:connectlocs="60,30;0,45;0,15;75,0;60,30" o:connectangles="0,0,0,0,0"/>
                  </v:shape>
                  <v:shape id=" 469" o:spid="_x0000_s1494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    <v:path arrowok="t" o:connecttype="custom" o:connectlocs="45,255;0,15;0,0;45,240;45,255" o:connectangles="0,0,0,0,0"/>
                  </v:shape>
                  <v:shape id=" 470" o:spid="_x0000_s1495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    <v:path arrowok="t" o:connecttype="custom" o:connectlocs="75,15;0,30;15,15;75,0;75,15" o:connectangles="0,0,0,0,0"/>
                  </v:shape>
                  <v:shape id=" 471" o:spid="_x0000_s1496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</v:shape>
                  <v:shape id=" 472" o:spid="_x0000_s1497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    <v:path arrowok="t" o:connecttype="custom" o:connectlocs="15,30;0,45;15,30;30,0;15,30" o:connectangles="0,0,0,0,0"/>
                  </v:shape>
                  <v:shape id=" 473" o:spid="_x0000_s1498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    <v:path arrowok="t" o:connecttype="custom" o:connectlocs="15,15;0,30;0,15;30,0;15,15" o:connectangles="0,0,0,0,0"/>
                  </v:shape>
                  <v:rect id=" 474" o:spid="_x0000_s1499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    <v:path arrowok="t"/>
                  </v:rect>
                  <v:shape id=" 475" o:spid="_x0000_s1500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    <v:path arrowok="t" o:connecttype="custom" o:connectlocs="45,60;0,15;15,0;45,45;45,60" o:connectangles="0,0,0,0,0"/>
                  </v:shape>
                  <v:shape id=" 476" o:spid="_x0000_s1501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477" o:spid="_x0000_s1502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    <v:path arrowok="t" o:connecttype="custom" o:connectlocs="45,105;0,15;0,0;45,90;45,105" o:connectangles="0,0,0,0,0"/>
                  </v:shape>
                  <v:shape id=" 478" o:spid="_x0000_s1503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    <v:path arrowok="t" o:connecttype="custom" o:connectlocs="120,15;0,75;15,45;120,0;120,15" o:connectangles="0,0,0,0,0"/>
                  </v:shape>
                  <v:shape id=" 479" o:spid="_x0000_s1504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    <v:path arrowok="t" o:connecttype="custom" o:connectlocs="30,46;0,15;15,0;45,15;30,46" o:connectangles="0,0,0,0,0"/>
                  </v:shape>
                  <v:shape id=" 480" o:spid="_x0000_s1505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    <v:path arrowok="t" o:connecttype="custom" o:connectlocs="45,30;0,30;15,0;60,15;45,30" o:connectangles="0,0,0,0,0"/>
                  </v:shape>
                  <v:shape id=" 481" o:spid="_x0000_s1506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    <v:path arrowok="t" o:connecttype="custom" o:connectlocs="60,30;0,46;15,30;75,0;60,30" o:connectangles="0,0,0,0,0"/>
                  </v:shape>
                  <v:shape id=" 482" o:spid="_x0000_s1507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    <v:path arrowok="t" o:connecttype="custom" o:connectlocs="60,16;0,61;15,31;75,0;60,16" o:connectangles="0,0,0,0,0"/>
                  </v:shape>
                  <v:shape id=" 483" o:spid="_x0000_s1508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    <v:path arrowok="t" o:connecttype="custom" o:connectlocs="15,30;0,60;15,30;30,0;15,30" o:connectangles="0,0,0,0,0"/>
                  </v:shape>
                  <v:shape id=" 484" o:spid="_x0000_s1509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</v:shape>
                  <v:shape id=" 485" o:spid="_x0000_s1510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    <v:path arrowok="t" o:connecttype="custom" o:connectlocs="15,60;0,30;15,0;30,45;15,60" o:connectangles="0,0,0,0,0"/>
                  </v:shape>
                  <v:shape id=" 486" o:spid="_x0000_s1511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    <v:path arrowok="t" o:connecttype="custom" o:connectlocs="30,15;0,61;0,30;45,0;30,15" o:connectangles="0,0,0,0,0"/>
                  </v:shape>
                  <v:shape id=" 487" o:spid="_x0000_s1512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    <v:path arrowok="t" o:connecttype="custom" o:connectlocs="45,106;0,15;15,0;45,75;45,106" o:connectangles="0,0,0,0,0"/>
                  </v:shape>
                  <v:shape id=" 488" o:spid="_x0000_s1513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    <v:path arrowok="t" o:connecttype="custom" o:connectlocs="240,135;0,15;15,0;255,105;240,135" o:connectangles="0,0,0,0,0"/>
                  </v:shape>
                  <v:shape id=" 489" o:spid="_x0000_s1514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    <v:path arrowok="t" o:connecttype="custom" o:connectlocs="60,15;0,75;15,45;75,0;60,15" o:connectangles="0,0,0,0,0"/>
                  </v:shape>
                  <v:shape id=" 490" o:spid="_x0000_s1515" style="position:absolute;left:6690;top:6102;width:300;height:301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</v:shape>
                </v:group>
              </v:group>
            </v:group>
          </w:pict>
        </mc:Fallback>
      </mc:AlternateContent>
    </w:r>
    <w:r w:rsidR="00455CB7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455CB7" w:rsidRPr="00F05B78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455CB7" w:rsidRPr="00455CB7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86"/>
    <w:rsid w:val="0000470F"/>
    <w:rsid w:val="00014409"/>
    <w:rsid w:val="00017B92"/>
    <w:rsid w:val="00020103"/>
    <w:rsid w:val="00031A44"/>
    <w:rsid w:val="00033BC8"/>
    <w:rsid w:val="00036147"/>
    <w:rsid w:val="00050E29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14AD8"/>
    <w:rsid w:val="00116941"/>
    <w:rsid w:val="00121DAD"/>
    <w:rsid w:val="00121DD6"/>
    <w:rsid w:val="00147EA7"/>
    <w:rsid w:val="001515C9"/>
    <w:rsid w:val="00152105"/>
    <w:rsid w:val="0015397D"/>
    <w:rsid w:val="00167B18"/>
    <w:rsid w:val="00195DEB"/>
    <w:rsid w:val="001A5CFC"/>
    <w:rsid w:val="001A5E66"/>
    <w:rsid w:val="001D27F4"/>
    <w:rsid w:val="001D733A"/>
    <w:rsid w:val="00200144"/>
    <w:rsid w:val="0021154A"/>
    <w:rsid w:val="00221AAA"/>
    <w:rsid w:val="00240AA0"/>
    <w:rsid w:val="00246B09"/>
    <w:rsid w:val="00262E14"/>
    <w:rsid w:val="00272734"/>
    <w:rsid w:val="0029319D"/>
    <w:rsid w:val="002A6791"/>
    <w:rsid w:val="002B5BE0"/>
    <w:rsid w:val="002D080D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564DA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156F"/>
    <w:rsid w:val="003E3306"/>
    <w:rsid w:val="003F1601"/>
    <w:rsid w:val="00404C27"/>
    <w:rsid w:val="00414CBF"/>
    <w:rsid w:val="00420821"/>
    <w:rsid w:val="00430798"/>
    <w:rsid w:val="00430933"/>
    <w:rsid w:val="0043573C"/>
    <w:rsid w:val="00436586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515EDE"/>
    <w:rsid w:val="00517CCD"/>
    <w:rsid w:val="00521519"/>
    <w:rsid w:val="0052437A"/>
    <w:rsid w:val="0054074E"/>
    <w:rsid w:val="00547B38"/>
    <w:rsid w:val="00550C0D"/>
    <w:rsid w:val="005716DE"/>
    <w:rsid w:val="005745B8"/>
    <w:rsid w:val="005746E9"/>
    <w:rsid w:val="0059592B"/>
    <w:rsid w:val="005A6CD4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03F0E"/>
    <w:rsid w:val="00622E0A"/>
    <w:rsid w:val="00646605"/>
    <w:rsid w:val="006477A4"/>
    <w:rsid w:val="00656E08"/>
    <w:rsid w:val="00665605"/>
    <w:rsid w:val="00667B47"/>
    <w:rsid w:val="00673BC9"/>
    <w:rsid w:val="006865AF"/>
    <w:rsid w:val="00687BA7"/>
    <w:rsid w:val="006A5180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56ED"/>
    <w:rsid w:val="0072655A"/>
    <w:rsid w:val="007270B1"/>
    <w:rsid w:val="00741F3F"/>
    <w:rsid w:val="007431DD"/>
    <w:rsid w:val="00743880"/>
    <w:rsid w:val="00762F42"/>
    <w:rsid w:val="007665F9"/>
    <w:rsid w:val="00795A8D"/>
    <w:rsid w:val="007A4C8A"/>
    <w:rsid w:val="007B373A"/>
    <w:rsid w:val="007C19A9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64C9"/>
    <w:rsid w:val="008274C1"/>
    <w:rsid w:val="00833618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9FD"/>
    <w:rsid w:val="008B4CBE"/>
    <w:rsid w:val="008B7378"/>
    <w:rsid w:val="008C14EB"/>
    <w:rsid w:val="008C35F3"/>
    <w:rsid w:val="008C63ED"/>
    <w:rsid w:val="008D56DF"/>
    <w:rsid w:val="008D799D"/>
    <w:rsid w:val="008F5712"/>
    <w:rsid w:val="00905FEA"/>
    <w:rsid w:val="00914942"/>
    <w:rsid w:val="00931663"/>
    <w:rsid w:val="009426A5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53694"/>
    <w:rsid w:val="00A55C50"/>
    <w:rsid w:val="00A7013E"/>
    <w:rsid w:val="00A91D00"/>
    <w:rsid w:val="00A944B8"/>
    <w:rsid w:val="00AA4754"/>
    <w:rsid w:val="00AB1F5F"/>
    <w:rsid w:val="00AB246B"/>
    <w:rsid w:val="00AC1CA7"/>
    <w:rsid w:val="00AC3ACD"/>
    <w:rsid w:val="00AD1114"/>
    <w:rsid w:val="00AE3079"/>
    <w:rsid w:val="00AE320C"/>
    <w:rsid w:val="00AF1183"/>
    <w:rsid w:val="00B07EB1"/>
    <w:rsid w:val="00B16B25"/>
    <w:rsid w:val="00B226B5"/>
    <w:rsid w:val="00B300E1"/>
    <w:rsid w:val="00B33376"/>
    <w:rsid w:val="00B406A2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12DBA"/>
    <w:rsid w:val="00C1319A"/>
    <w:rsid w:val="00C14FB3"/>
    <w:rsid w:val="00C172F5"/>
    <w:rsid w:val="00C23EE8"/>
    <w:rsid w:val="00C25702"/>
    <w:rsid w:val="00C303C2"/>
    <w:rsid w:val="00C30C62"/>
    <w:rsid w:val="00C439A0"/>
    <w:rsid w:val="00C51BD9"/>
    <w:rsid w:val="00C61476"/>
    <w:rsid w:val="00C637A9"/>
    <w:rsid w:val="00CB39BF"/>
    <w:rsid w:val="00CB7D39"/>
    <w:rsid w:val="00CD5B63"/>
    <w:rsid w:val="00CD5C31"/>
    <w:rsid w:val="00D01155"/>
    <w:rsid w:val="00D024BC"/>
    <w:rsid w:val="00D2558E"/>
    <w:rsid w:val="00D97F14"/>
    <w:rsid w:val="00DB688D"/>
    <w:rsid w:val="00DB68BA"/>
    <w:rsid w:val="00DC5820"/>
    <w:rsid w:val="00DD2480"/>
    <w:rsid w:val="00DF2F67"/>
    <w:rsid w:val="00DF4CAB"/>
    <w:rsid w:val="00DF4FC8"/>
    <w:rsid w:val="00E435E5"/>
    <w:rsid w:val="00E55EDE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11E4"/>
    <w:rsid w:val="00F93CB7"/>
    <w:rsid w:val="00F97365"/>
    <w:rsid w:val="00F97D07"/>
    <w:rsid w:val="00FA1F71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6E2080EB"/>
  <w15:docId w15:val="{1E705C46-7E12-4D4C-B641-2378524E7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3F8C83-BB74-4A47-BF8E-8A53EA0B23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1</TotalTime>
  <Pages>3</Pages>
  <Words>963</Words>
  <Characters>5204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6155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subject/>
  <dc:creator>Janayna</dc:creator>
  <cp:keywords/>
  <dc:description/>
  <cp:lastModifiedBy>Depes03</cp:lastModifiedBy>
  <cp:revision>2</cp:revision>
  <cp:lastPrinted>2024-03-11T12:19:00Z</cp:lastPrinted>
  <dcterms:created xsi:type="dcterms:W3CDTF">2025-02-28T20:29:00Z</dcterms:created>
  <dcterms:modified xsi:type="dcterms:W3CDTF">2025-02-28T20:29:00Z</dcterms:modified>
</cp:coreProperties>
</file>