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F4FC8">
        <w:rPr>
          <w:b/>
        </w:rPr>
        <w:t>0</w:t>
      </w:r>
      <w:r w:rsidR="00AC4A93">
        <w:rPr>
          <w:b/>
        </w:rPr>
        <w:t>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6D14B1" w:rsidRPr="000910BC" w:rsidTr="00631AA0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741F3F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AC4A93" w:rsidP="00631AA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741F3F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REGINA IGLESIAS SOARES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741F3F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34044143-4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41F3F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741F3F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AC4A93" w:rsidP="00631AA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741F3F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VALDIANA VIEIRA SENÁRIO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741F3F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43427090-8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41F3F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54,00</w:t>
            </w:r>
          </w:p>
        </w:tc>
      </w:tr>
      <w:tr w:rsidR="00AC4A93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AC4A93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41º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ANGELITA COSTA DA CRUZ OLIMPO CABRAL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AC4A93" w:rsidRDefault="00AC4A93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40538947-4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</w:tbl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MAIRA ALEXANDRE PANIGUEL DE JESUS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48573542-8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LETICIA BERNARDO DE OLIVEIRA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48896242-8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50552448-x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AC4A93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TATIANE BAPTISTA PINTO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43150476-3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AC4A93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PAOLA PINHEIRO DA SILVA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47368789-6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AC4A93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ANIELLI CRISTINA KRUSINSKI INACIO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47774942-2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AC4A93" w:rsidRPr="00240AA0" w:rsidRDefault="00AC4A93" w:rsidP="00AC4A93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EDUCAÇÃO FÍSICA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AC4A93" w:rsidRPr="000910BC" w:rsidTr="00AC4A93">
        <w:tc>
          <w:tcPr>
            <w:tcW w:w="791" w:type="pct"/>
            <w:shd w:val="clear" w:color="auto" w:fill="auto"/>
            <w:vAlign w:val="center"/>
          </w:tcPr>
          <w:p w:rsidR="00AC4A93" w:rsidRPr="006E1510" w:rsidRDefault="00AC4A93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AC4A93" w:rsidRPr="006E1510" w:rsidRDefault="00AC4A93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AC4A93" w:rsidRPr="006E1510" w:rsidRDefault="00AC4A93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AC4A93" w:rsidRPr="006E1510" w:rsidRDefault="00AC4A93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AC4A93" w:rsidRPr="000910BC" w:rsidTr="00AC4A93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BRUNA MARIA LOURENÇO IWAMOTO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47756039-8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AC4A93" w:rsidRDefault="00AC4A93" w:rsidP="00AC4A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C4A93">
        <w:rPr>
          <w:rFonts w:ascii="Times New Roman" w:hAnsi="Times New Roman"/>
          <w:sz w:val="24"/>
          <w:szCs w:val="24"/>
        </w:rPr>
        <w:t>26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631AA0">
        <w:rPr>
          <w:rFonts w:ascii="Times New Roman" w:hAnsi="Times New Roman"/>
          <w:sz w:val="24"/>
          <w:szCs w:val="24"/>
        </w:rPr>
        <w:t>março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A93" w:rsidRDefault="00AC4A93" w:rsidP="00455CB7">
      <w:pPr>
        <w:spacing w:after="0" w:line="240" w:lineRule="auto"/>
      </w:pPr>
      <w:r>
        <w:separator/>
      </w:r>
    </w:p>
  </w:endnote>
  <w:endnote w:type="continuationSeparator" w:id="1">
    <w:p w:rsidR="00AC4A93" w:rsidRDefault="00AC4A93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A93" w:rsidRDefault="00AC4A93" w:rsidP="00455CB7">
      <w:pPr>
        <w:spacing w:after="0" w:line="240" w:lineRule="auto"/>
      </w:pPr>
      <w:r>
        <w:separator/>
      </w:r>
    </w:p>
  </w:footnote>
  <w:footnote w:type="continuationSeparator" w:id="1">
    <w:p w:rsidR="00AC4A93" w:rsidRDefault="00AC4A93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A93" w:rsidRPr="00FD67BB" w:rsidRDefault="00AC4A93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663F3A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AC4A93" w:rsidRPr="00797DB4" w:rsidRDefault="00AC4A93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AC4A93" w:rsidRPr="00797DB4" w:rsidRDefault="00AC4A93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AC4A93" w:rsidRPr="00F05B78" w:rsidRDefault="00AC4A93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AC4A93" w:rsidRPr="00455CB7" w:rsidRDefault="00AC4A93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DF4FC8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A93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10</TotalTime>
  <Pages>3</Pages>
  <Words>943</Words>
  <Characters>5093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2025-03-18T11:32:00Z</cp:lastPrinted>
  <dcterms:created xsi:type="dcterms:W3CDTF">2025-03-26T16:22:00Z</dcterms:created>
  <dcterms:modified xsi:type="dcterms:W3CDTF">2025-03-26T16:29:00Z</dcterms:modified>
</cp:coreProperties>
</file>