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E47ABB">
        <w:rPr>
          <w:b/>
        </w:rPr>
        <w:t>10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84046" w:rsidRPr="00240AA0" w:rsidRDefault="00184046" w:rsidP="00184046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>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184046" w:rsidRPr="000910BC" w:rsidTr="00A0202A">
        <w:tc>
          <w:tcPr>
            <w:tcW w:w="791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184046" w:rsidRPr="006E1510" w:rsidRDefault="00184046" w:rsidP="00A0202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184046" w:rsidRPr="000910BC" w:rsidTr="00A0202A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184046" w:rsidRDefault="00184046" w:rsidP="00A0202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42ª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184046" w:rsidRDefault="00184046" w:rsidP="00A0202A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JOSILENE APARECIDA BERNARDO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184046" w:rsidRDefault="00184046" w:rsidP="00A0202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46315686-9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184046" w:rsidRDefault="00184046" w:rsidP="00A0202A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54,00</w:t>
            </w:r>
          </w:p>
        </w:tc>
      </w:tr>
    </w:tbl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 xml:space="preserve">ESPECIAL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DD7099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38ª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DD7099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ESTER VIEIRA RODRIGUES ORSI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DD7099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21602151-0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DD7099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1B147D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1B147D" w:rsidRDefault="001B147D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39ª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1B147D" w:rsidRDefault="001B147D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LINDALVA TAINÁ LOURENÇO FERREIRA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1B147D" w:rsidRDefault="001B147D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42443726-0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1B147D" w:rsidRDefault="001B147D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E55184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55184" w:rsidRDefault="00E55184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40ª 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E55184" w:rsidRDefault="00E55184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DANIELA FERNANDA TAVARES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E55184" w:rsidRDefault="00E55184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48573717-6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E55184" w:rsidRDefault="00E55184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45,00</w:t>
            </w:r>
          </w:p>
        </w:tc>
      </w:tr>
      <w:tr w:rsidR="00E477F0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E477F0" w:rsidRDefault="00E477F0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41ª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E477F0" w:rsidRDefault="00E477F0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EDLEUZA MONTEIRO DA SILVA CALDIN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E477F0" w:rsidRDefault="00E477F0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52687192-1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E477F0" w:rsidRDefault="00184046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  <w:tr w:rsidR="003F1926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3F1926" w:rsidRDefault="003F1926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42ª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3F1926" w:rsidRDefault="003F1926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ISABELLI DA COSTA SANTOS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3F1926" w:rsidRDefault="003F1926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56328994-6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3F1926" w:rsidRDefault="003F1926" w:rsidP="00DD709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1B147D">
        <w:rPr>
          <w:rFonts w:ascii="Times New Roman" w:hAnsi="Times New Roman"/>
          <w:sz w:val="24"/>
          <w:szCs w:val="24"/>
        </w:rPr>
        <w:t>28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r w:rsidR="00631AA0">
        <w:rPr>
          <w:rFonts w:ascii="Times New Roman" w:hAnsi="Times New Roman"/>
          <w:sz w:val="24"/>
          <w:szCs w:val="24"/>
        </w:rPr>
        <w:t>março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7F0" w:rsidRDefault="00E477F0" w:rsidP="00455CB7">
      <w:pPr>
        <w:spacing w:after="0" w:line="240" w:lineRule="auto"/>
      </w:pPr>
      <w:r>
        <w:separator/>
      </w:r>
    </w:p>
  </w:endnote>
  <w:endnote w:type="continuationSeparator" w:id="1">
    <w:p w:rsidR="00E477F0" w:rsidRDefault="00E477F0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7F0" w:rsidRDefault="00E477F0" w:rsidP="00455CB7">
      <w:pPr>
        <w:spacing w:after="0" w:line="240" w:lineRule="auto"/>
      </w:pPr>
      <w:r>
        <w:separator/>
      </w:r>
    </w:p>
  </w:footnote>
  <w:footnote w:type="continuationSeparator" w:id="1">
    <w:p w:rsidR="00E477F0" w:rsidRDefault="00E477F0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77F0" w:rsidRPr="00FD67BB" w:rsidRDefault="007969D1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7969D1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E477F0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E477F0" w:rsidRPr="00797DB4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E477F0" w:rsidRPr="00797DB4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E477F0" w:rsidRPr="00F05B78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E477F0" w:rsidRPr="00455CB7" w:rsidRDefault="00E477F0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4046"/>
    <w:rsid w:val="00195DEB"/>
    <w:rsid w:val="001A5CFC"/>
    <w:rsid w:val="001A5E66"/>
    <w:rsid w:val="001B147D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B7418"/>
    <w:rsid w:val="003C69A6"/>
    <w:rsid w:val="003D2023"/>
    <w:rsid w:val="003D5743"/>
    <w:rsid w:val="003E156F"/>
    <w:rsid w:val="003E3306"/>
    <w:rsid w:val="003F1601"/>
    <w:rsid w:val="003F1926"/>
    <w:rsid w:val="00404C27"/>
    <w:rsid w:val="00414CBF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969D1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19</TotalTime>
  <Pages>3</Pages>
  <Words>896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7</cp:revision>
  <cp:lastPrinted>2025-03-18T11:32:00Z</cp:lastPrinted>
  <dcterms:created xsi:type="dcterms:W3CDTF">2025-03-27T16:25:00Z</dcterms:created>
  <dcterms:modified xsi:type="dcterms:W3CDTF">2025-03-28T19:10:00Z</dcterms:modified>
</cp:coreProperties>
</file>